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FDE81D" w14:textId="77777777" w:rsidR="005342DA" w:rsidRDefault="005342DA">
      <w:pPr>
        <w:pStyle w:val="afa"/>
        <w:ind w:right="0"/>
        <w:jc w:val="left"/>
        <w:rPr>
          <w:color w:val="000000"/>
          <w:lang w:val="ky-KG"/>
        </w:rPr>
      </w:pPr>
      <w:bookmarkStart w:id="0" w:name="_GoBack"/>
      <w:bookmarkEnd w:id="0"/>
    </w:p>
    <w:p w14:paraId="40BE8D68" w14:textId="77777777" w:rsidR="00854617" w:rsidRPr="00854617" w:rsidRDefault="00854617" w:rsidP="00854617">
      <w:pPr>
        <w:jc w:val="center"/>
        <w:rPr>
          <w:b/>
          <w:bCs/>
          <w:color w:val="000000"/>
          <w:sz w:val="24"/>
          <w:szCs w:val="24"/>
        </w:rPr>
      </w:pPr>
      <w:r w:rsidRPr="00854617">
        <w:rPr>
          <w:b/>
          <w:bCs/>
          <w:color w:val="000000"/>
          <w:sz w:val="24"/>
          <w:szCs w:val="24"/>
        </w:rPr>
        <w:t>Содержание</w:t>
      </w:r>
    </w:p>
    <w:p w14:paraId="6943A5C5" w14:textId="77777777" w:rsidR="00854617" w:rsidRPr="00854617" w:rsidRDefault="00854617" w:rsidP="00854617">
      <w:pPr>
        <w:rPr>
          <w:b/>
          <w:bCs/>
          <w:color w:val="000000"/>
          <w:sz w:val="24"/>
          <w:szCs w:val="24"/>
        </w:rPr>
      </w:pPr>
    </w:p>
    <w:p w14:paraId="633B7259" w14:textId="77777777" w:rsidR="00854617" w:rsidRPr="00854617" w:rsidRDefault="00854617" w:rsidP="00854617">
      <w:pPr>
        <w:jc w:val="center"/>
        <w:rPr>
          <w:b/>
          <w:bCs/>
          <w:color w:val="000000"/>
          <w:sz w:val="24"/>
          <w:szCs w:val="24"/>
        </w:rPr>
      </w:pPr>
      <w:r w:rsidRPr="00854617">
        <w:rPr>
          <w:b/>
          <w:bCs/>
          <w:color w:val="000000"/>
          <w:sz w:val="24"/>
          <w:szCs w:val="24"/>
        </w:rPr>
        <w:t>Национальный статистический комитет Кыргызской Республики</w:t>
      </w:r>
    </w:p>
    <w:p w14:paraId="7A9E9CDD" w14:textId="77777777" w:rsidR="00854617" w:rsidRPr="00854617" w:rsidRDefault="00854617" w:rsidP="00854617">
      <w:pPr>
        <w:tabs>
          <w:tab w:val="left" w:pos="10000"/>
        </w:tabs>
        <w:jc w:val="center"/>
        <w:rPr>
          <w:b/>
          <w:bCs/>
          <w:color w:val="000000"/>
          <w:sz w:val="24"/>
          <w:szCs w:val="24"/>
          <w:u w:val="single"/>
        </w:rPr>
      </w:pPr>
      <w:r w:rsidRPr="00854617">
        <w:rPr>
          <w:b/>
          <w:bCs/>
          <w:color w:val="000000"/>
          <w:sz w:val="24"/>
          <w:szCs w:val="24"/>
          <w:u w:val="single"/>
        </w:rPr>
        <w:t>(Нацстатком)</w:t>
      </w:r>
    </w:p>
    <w:p w14:paraId="31F4D700" w14:textId="77777777" w:rsidR="00854617" w:rsidRPr="00854617" w:rsidRDefault="00854617" w:rsidP="00854617">
      <w:pPr>
        <w:jc w:val="center"/>
        <w:rPr>
          <w:color w:val="000000"/>
          <w:sz w:val="24"/>
          <w:szCs w:val="24"/>
          <w:u w:val="single"/>
        </w:rPr>
      </w:pPr>
    </w:p>
    <w:tbl>
      <w:tblPr>
        <w:tblW w:w="9551" w:type="dxa"/>
        <w:tblInd w:w="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742"/>
        <w:gridCol w:w="992"/>
      </w:tblGrid>
      <w:tr w:rsidR="00854617" w:rsidRPr="00854617" w14:paraId="064B08C8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F9A3" w14:textId="77777777" w:rsidR="00854617" w:rsidRPr="00854617" w:rsidRDefault="00854617" w:rsidP="0085461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DA580" w14:textId="77777777" w:rsidR="00854617" w:rsidRPr="00854617" w:rsidRDefault="00854617" w:rsidP="0085461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Наименования структурных, подведомственных и терри</w:t>
            </w:r>
            <w:r w:rsidRPr="00854617">
              <w:rPr>
                <w:b/>
                <w:bCs/>
                <w:color w:val="000000"/>
                <w:sz w:val="24"/>
                <w:szCs w:val="24"/>
                <w:lang w:val="ky-KG"/>
              </w:rPr>
              <w:t>т</w:t>
            </w:r>
            <w:r w:rsidRPr="00854617">
              <w:rPr>
                <w:b/>
                <w:bCs/>
                <w:color w:val="000000"/>
                <w:sz w:val="24"/>
                <w:szCs w:val="24"/>
              </w:rPr>
              <w:t xml:space="preserve">ориальных подразделений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2FDAF" w14:textId="77777777" w:rsidR="00854617" w:rsidRPr="00854617" w:rsidRDefault="00854617" w:rsidP="0085461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 xml:space="preserve">Стр. </w:t>
            </w:r>
          </w:p>
        </w:tc>
      </w:tr>
      <w:tr w:rsidR="00854617" w:rsidRPr="00854617" w14:paraId="6705D71E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C8AD8" w14:textId="77777777" w:rsidR="00854617" w:rsidRPr="00854617" w:rsidRDefault="00854617" w:rsidP="008546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73E10" w14:textId="77777777" w:rsidR="00854617" w:rsidRPr="00854617" w:rsidRDefault="003B0B81" w:rsidP="00854617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Руководство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4AB21" w14:textId="77777777" w:rsidR="00854617" w:rsidRPr="00854617" w:rsidRDefault="003B0B81" w:rsidP="00854617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3</w:t>
            </w:r>
          </w:p>
        </w:tc>
      </w:tr>
      <w:tr w:rsidR="00854617" w:rsidRPr="00854617" w14:paraId="72E70FBA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A9AB3" w14:textId="77777777" w:rsidR="00854617" w:rsidRPr="00854617" w:rsidRDefault="00854617" w:rsidP="0085461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DA816" w14:textId="77777777" w:rsidR="00854617" w:rsidRPr="003B0B81" w:rsidRDefault="003B0B81" w:rsidP="009024BE">
            <w:pPr>
              <w:pStyle w:val="7"/>
              <w:shd w:val="clear" w:color="auto" w:fill="FFFFFF"/>
              <w:jc w:val="left"/>
              <w:rPr>
                <w:bCs w:val="0"/>
                <w:color w:val="000000"/>
                <w:u w:val="none"/>
              </w:rPr>
            </w:pPr>
            <w:r w:rsidRPr="003B0B81">
              <w:rPr>
                <w:bCs w:val="0"/>
                <w:color w:val="000000"/>
                <w:u w:val="none"/>
              </w:rPr>
              <w:t>Управление экономической статистики и национальных счетов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60C6B" w14:textId="3579F37A" w:rsidR="00854617" w:rsidRPr="00B51B3C" w:rsidRDefault="00B51B3C" w:rsidP="0085461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3B0B81" w:rsidRPr="00854617" w14:paraId="6D70A8D0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34EE1" w14:textId="77777777" w:rsidR="003B0B81" w:rsidRPr="00854617" w:rsidRDefault="003B0B81" w:rsidP="00854617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5CE68" w14:textId="77777777" w:rsidR="003B0B81" w:rsidRPr="003B0B81" w:rsidRDefault="003B0B81" w:rsidP="009024BE">
            <w:pPr>
              <w:pStyle w:val="7"/>
              <w:shd w:val="clear" w:color="auto" w:fill="FFFFFF"/>
              <w:jc w:val="left"/>
              <w:rPr>
                <w:bCs w:val="0"/>
                <w:color w:val="000000"/>
                <w:u w:val="none"/>
              </w:rPr>
            </w:pPr>
            <w:r>
              <w:rPr>
                <w:bCs w:val="0"/>
                <w:color w:val="000000"/>
                <w:u w:val="none"/>
              </w:rPr>
              <w:t>Отдел экономической статистики Управления экономической статистики и национальных счетов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C15E4" w14:textId="1C55DCF1" w:rsidR="003B0B81" w:rsidRPr="00B51B3C" w:rsidRDefault="00B51B3C" w:rsidP="0085461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3-4</w:t>
            </w:r>
          </w:p>
        </w:tc>
      </w:tr>
      <w:tr w:rsidR="00854617" w:rsidRPr="00854617" w14:paraId="7536B1F3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91D5D" w14:textId="77777777" w:rsidR="00854617" w:rsidRPr="00854617" w:rsidRDefault="00854617" w:rsidP="008546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83E8A" w14:textId="77777777" w:rsidR="00854617" w:rsidRPr="00854617" w:rsidRDefault="003B0B81" w:rsidP="009024BE">
            <w:pPr>
              <w:shd w:val="clear" w:color="auto" w:fill="FFFFFF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Отдел системы национальных счетов и экономических балансов Управления экономической статистики и </w:t>
            </w:r>
            <w:r w:rsidRPr="003B0B81">
              <w:rPr>
                <w:b/>
                <w:color w:val="000000"/>
                <w:sz w:val="24"/>
                <w:szCs w:val="24"/>
              </w:rPr>
              <w:t>национальных счетов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43876" w14:textId="2509CD83" w:rsidR="00854617" w:rsidRPr="00B51B3C" w:rsidRDefault="00B51B3C" w:rsidP="0085461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854617" w:rsidRPr="00854617" w14:paraId="042A7300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5A220" w14:textId="77777777" w:rsidR="00854617" w:rsidRPr="00854617" w:rsidRDefault="00854617" w:rsidP="008546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9805D" w14:textId="77777777" w:rsidR="00854617" w:rsidRPr="00854617" w:rsidRDefault="00D211E2" w:rsidP="009024BE">
            <w:pPr>
              <w:shd w:val="clear" w:color="auto" w:fill="FFFFFF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Отдел статистики промышленности и энергетики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E485A" w14:textId="0AC42252" w:rsidR="00854617" w:rsidRPr="00B51B3C" w:rsidRDefault="00B51B3C" w:rsidP="0085461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854617" w:rsidRPr="00854617" w14:paraId="10D00C98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A735B" w14:textId="77777777" w:rsidR="00854617" w:rsidRPr="00854617" w:rsidRDefault="00854617" w:rsidP="00854617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85847" w14:textId="77777777" w:rsidR="00854617" w:rsidRPr="00854617" w:rsidRDefault="00BD0D90" w:rsidP="00854617">
            <w:pPr>
              <w:jc w:val="both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Управление цифрового развития и статистики устойчивого развития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F7D20" w14:textId="41D44FE9" w:rsidR="00854617" w:rsidRPr="00B51B3C" w:rsidRDefault="00B51B3C" w:rsidP="00854617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4-5</w:t>
            </w:r>
          </w:p>
        </w:tc>
      </w:tr>
      <w:tr w:rsidR="0056573B" w:rsidRPr="00854617" w14:paraId="1CACF6B4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FE023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6C0A" w14:textId="77777777" w:rsidR="0056573B" w:rsidRPr="00854617" w:rsidRDefault="0056573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Отдел статистики устойчивого развития Управления </w:t>
            </w: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цифрового развития и статистики устойчивого развития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BA6DA" w14:textId="70ED0959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56573B" w:rsidRPr="00854617" w14:paraId="2305ABB1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11462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7C7E6" w14:textId="77777777" w:rsidR="0056573B" w:rsidRPr="00854617" w:rsidRDefault="0056573B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Управления</w:t>
            </w:r>
            <w:r w:rsidR="00B1449B">
              <w:rPr>
                <w:b/>
                <w:bCs/>
                <w:color w:val="000000"/>
                <w:sz w:val="24"/>
                <w:szCs w:val="24"/>
              </w:rPr>
              <w:t xml:space="preserve"> статистики домашних хозяйств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C834A" w14:textId="4B0F0B1A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56573B" w:rsidRPr="00854617" w14:paraId="0AA75CDB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857CE" w14:textId="77777777" w:rsidR="0056573B" w:rsidRPr="003B0B8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D3DA6" w14:textId="77777777" w:rsidR="0056573B" w:rsidRPr="00854617" w:rsidRDefault="00B1449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Отдел статистики инвестиций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2CB8B" w14:textId="604DFCAF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5-6</w:t>
            </w:r>
          </w:p>
        </w:tc>
      </w:tr>
      <w:tr w:rsidR="00E62CEB" w:rsidRPr="00854617" w14:paraId="638916BA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1EA5D" w14:textId="77777777" w:rsidR="00E62CEB" w:rsidRPr="003B0B81" w:rsidRDefault="00E62CE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8E373" w14:textId="77777777" w:rsidR="00E62CEB" w:rsidRDefault="00E62CE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Отдел статистики сельского хозяйства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AA1AC" w14:textId="7BAC1D0D" w:rsidR="00E62CE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E62CEB" w:rsidRPr="00854617" w14:paraId="62A79BFC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9D635" w14:textId="77777777" w:rsidR="00E62CEB" w:rsidRPr="003B0B81" w:rsidRDefault="00E62CE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73AA" w14:textId="77777777" w:rsidR="00E62CEB" w:rsidRDefault="00E62CEB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Управление статистики</w:t>
            </w:r>
            <w:r w:rsidR="00F34096">
              <w:rPr>
                <w:b/>
                <w:color w:val="000000"/>
                <w:sz w:val="24"/>
                <w:szCs w:val="24"/>
              </w:rPr>
              <w:t xml:space="preserve"> торговли и услуг, информационно-коммуникационных технологий и туризма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11460" w14:textId="77BF71B3" w:rsidR="00E62CE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56573B" w:rsidRPr="00854617" w14:paraId="16F03F6B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80F14" w14:textId="77777777" w:rsidR="0056573B" w:rsidRPr="003B0B8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47C2" w14:textId="77777777" w:rsidR="0056573B" w:rsidRPr="00854617" w:rsidRDefault="00BC3CF0" w:rsidP="009024BE">
            <w:pPr>
              <w:shd w:val="clear" w:color="auto" w:fill="FFFFFF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Отдел статистики торговли и услуг Управления статистики торговли и услуг, информационно-коммуникационных технологий и туризма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8C0FA" w14:textId="0E2B9748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56573B" w:rsidRPr="00854617" w14:paraId="5DFF2E20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DA472" w14:textId="77777777" w:rsidR="0056573B" w:rsidRPr="003B0B8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A6236" w14:textId="77777777" w:rsidR="0056573B" w:rsidRPr="00854617" w:rsidRDefault="00BC3CF0" w:rsidP="0056573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Отдел демографической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67F51" w14:textId="695A14B7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7</w:t>
            </w:r>
          </w:p>
        </w:tc>
      </w:tr>
      <w:tr w:rsidR="0056573B" w:rsidRPr="00854617" w14:paraId="5854A57A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96A74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59C0A" w14:textId="77777777" w:rsidR="0056573B" w:rsidRPr="00854617" w:rsidRDefault="00BC3CF0" w:rsidP="0056573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Отдел социальной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FF271" w14:textId="1CBDE25D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7</w:t>
            </w:r>
          </w:p>
        </w:tc>
      </w:tr>
      <w:tr w:rsidR="0056573B" w:rsidRPr="00854617" w14:paraId="5D7D7FC9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D1DA6" w14:textId="77777777" w:rsidR="0056573B" w:rsidRPr="003B0B8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74B77" w14:textId="77777777" w:rsidR="0056573B" w:rsidRPr="00854617" w:rsidRDefault="005B1F08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Отдел организации, регламента и протокола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6C5C3" w14:textId="464E2BDE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56573B" w:rsidRPr="00854617" w14:paraId="368EF801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C39D5" w14:textId="77777777" w:rsidR="0056573B" w:rsidRPr="003B0B81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364DD" w14:textId="77777777" w:rsidR="0056573B" w:rsidRPr="00854617" w:rsidRDefault="00FE3212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Отдел статистики труда и занятости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14CE0" w14:textId="027385FF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7-8</w:t>
            </w:r>
          </w:p>
        </w:tc>
      </w:tr>
      <w:tr w:rsidR="0056573B" w:rsidRPr="00854617" w14:paraId="1FD58BB2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D14E8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7DA41" w14:textId="77777777" w:rsidR="0056573B" w:rsidRPr="00854617" w:rsidRDefault="00FE3212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Отдел статистики внешней торговли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CBE84" w14:textId="79DD93FA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56573B" w:rsidRPr="00854617" w14:paraId="45897D0E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CF8EA" w14:textId="77777777" w:rsidR="0056573B" w:rsidRPr="003B0B8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60D43" w14:textId="77777777" w:rsidR="0056573B" w:rsidRPr="00854617" w:rsidRDefault="00FE3212" w:rsidP="0056573B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Отдел статистических переписей и геоинформационных систем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79E87" w14:textId="6A89A990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56573B" w:rsidRPr="00854617" w14:paraId="737AF4E7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F5E06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6E127" w14:textId="77777777" w:rsidR="0056573B" w:rsidRPr="00854617" w:rsidRDefault="00FE0D99" w:rsidP="0056573B">
            <w:pPr>
              <w:jc w:val="both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Управление распространения статистической информации и коммуникаций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847E5" w14:textId="66513A7F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8-9</w:t>
            </w:r>
          </w:p>
        </w:tc>
      </w:tr>
      <w:tr w:rsidR="0056573B" w:rsidRPr="00854617" w14:paraId="708E2E95" w14:textId="77777777" w:rsidTr="00AE6C79">
        <w:trPr>
          <w:trHeight w:val="6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24484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B6CE0" w14:textId="77777777" w:rsidR="0056573B" w:rsidRPr="00854617" w:rsidRDefault="00FE0D99" w:rsidP="0056573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Управление стратегического планирования и оптимизации бизнес-процессов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C7697" w14:textId="393B1509" w:rsidR="0056573B" w:rsidRPr="00B51B3C" w:rsidRDefault="00B51B3C" w:rsidP="0056573B">
            <w:pPr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56573B" w:rsidRPr="00854617" w14:paraId="5C6188A4" w14:textId="77777777" w:rsidTr="00AE6C79">
        <w:trPr>
          <w:trHeight w:val="28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DFF05" w14:textId="77777777" w:rsidR="0056573B" w:rsidRPr="003B0B8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D2414" w14:textId="77777777" w:rsidR="0056573B" w:rsidRPr="0056573B" w:rsidRDefault="00FE0D99" w:rsidP="009024BE">
            <w:pPr>
              <w:shd w:val="clear" w:color="auto" w:fill="FFFFFF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Отдел работы с метаданными, стандартов и классификаторов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DF51F" w14:textId="40856C50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9</w:t>
            </w:r>
          </w:p>
        </w:tc>
      </w:tr>
      <w:tr w:rsidR="0056573B" w:rsidRPr="00854617" w14:paraId="3DA49231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3E873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95AB3" w14:textId="77777777" w:rsidR="0056573B" w:rsidRPr="00854617" w:rsidRDefault="00FE0D99" w:rsidP="00FE0D99">
            <w:pPr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Отдел работы с административными данными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92D1E" w14:textId="70412F4F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9</w:t>
            </w:r>
          </w:p>
        </w:tc>
      </w:tr>
      <w:tr w:rsidR="0056573B" w:rsidRPr="00854617" w14:paraId="1EEA46A7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947C7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37F4D" w14:textId="77777777" w:rsidR="0056573B" w:rsidRPr="00854617" w:rsidRDefault="00FE0D99" w:rsidP="0056573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Отдел обеспечения качества и методологии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776EE" w14:textId="3224E29C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9-10</w:t>
            </w:r>
          </w:p>
        </w:tc>
      </w:tr>
      <w:tr w:rsidR="0056573B" w:rsidRPr="00854617" w14:paraId="45851B67" w14:textId="77777777" w:rsidTr="00916A6B">
        <w:trPr>
          <w:trHeight w:val="3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455E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2F2AE" w14:textId="77777777" w:rsidR="0056573B" w:rsidRPr="00854617" w:rsidRDefault="00FE0D99" w:rsidP="0056573B">
            <w:pPr>
              <w:jc w:val="both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Управление статистики финансов и цен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4B448" w14:textId="34B5C085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10</w:t>
            </w:r>
          </w:p>
        </w:tc>
      </w:tr>
      <w:tr w:rsidR="0056573B" w:rsidRPr="00854617" w14:paraId="0AD9F3DC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911F7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2F884" w14:textId="77777777" w:rsidR="0056573B" w:rsidRPr="00854617" w:rsidRDefault="00FE0D99" w:rsidP="0056573B">
            <w:pPr>
              <w:jc w:val="both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Отдел</w:t>
            </w:r>
            <w:r>
              <w:rPr>
                <w:b/>
                <w:color w:val="000000"/>
                <w:sz w:val="24"/>
                <w:szCs w:val="24"/>
                <w:lang w:val="ky-KG"/>
              </w:rPr>
              <w:t xml:space="preserve"> статистики цен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Управления</w:t>
            </w:r>
            <w:r>
              <w:rPr>
                <w:b/>
                <w:color w:val="000000"/>
                <w:sz w:val="24"/>
                <w:szCs w:val="24"/>
                <w:lang w:val="ky-KG"/>
              </w:rPr>
              <w:t xml:space="preserve"> статистики финансов и цен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493E0" w14:textId="37D51838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10</w:t>
            </w:r>
          </w:p>
        </w:tc>
      </w:tr>
      <w:tr w:rsidR="0056573B" w:rsidRPr="00854617" w14:paraId="4A36CB5B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CFF95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5EDF6" w14:textId="77777777" w:rsidR="0056573B" w:rsidRPr="00854617" w:rsidRDefault="00FE0D99" w:rsidP="0056573B">
            <w:pPr>
              <w:jc w:val="both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Управление бухгалтерского учета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6F9B7" w14:textId="2440F968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10</w:t>
            </w:r>
          </w:p>
        </w:tc>
      </w:tr>
      <w:tr w:rsidR="0056573B" w:rsidRPr="00854617" w14:paraId="0A15439D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42EC9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AEDD" w14:textId="5DE3C312" w:rsidR="0056573B" w:rsidRPr="0029719F" w:rsidRDefault="00FE0D99" w:rsidP="0056573B">
            <w:pPr>
              <w:jc w:val="both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 xml:space="preserve">Сектор </w:t>
            </w:r>
            <w:r w:rsidR="0029719F">
              <w:rPr>
                <w:b/>
                <w:sz w:val="24"/>
                <w:szCs w:val="24"/>
                <w:lang w:val="ky-KG"/>
              </w:rPr>
              <w:t>нансового планирования и обеспечения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7FF99" w14:textId="0E20D4DD" w:rsidR="0056573B" w:rsidRPr="00B51B3C" w:rsidRDefault="00B51B3C" w:rsidP="0056573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11</w:t>
            </w:r>
          </w:p>
        </w:tc>
      </w:tr>
      <w:tr w:rsidR="0056573B" w:rsidRPr="00854617" w14:paraId="33B0BBAD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F85E5" w14:textId="77777777" w:rsidR="0056573B" w:rsidRPr="003B0B81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0944E" w14:textId="77777777" w:rsidR="0056573B" w:rsidRPr="00854617" w:rsidRDefault="00FE0D99" w:rsidP="0056573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Управление человеческими ресурсами, делопроизводства и административной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666C0" w14:textId="23D2471E" w:rsidR="0056573B" w:rsidRPr="00854617" w:rsidRDefault="0029719F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11</w:t>
            </w:r>
          </w:p>
        </w:tc>
      </w:tr>
      <w:tr w:rsidR="0056573B" w:rsidRPr="00854617" w14:paraId="6DE7F158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CB337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416E0" w14:textId="77777777" w:rsidR="0056573B" w:rsidRPr="00854617" w:rsidRDefault="00FE0D99" w:rsidP="00282660">
            <w:pPr>
              <w:jc w:val="both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Сектор правовой экспертизы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E7DAB" w14:textId="3CFEAE9C" w:rsidR="0056573B" w:rsidRPr="0029719F" w:rsidRDefault="0029719F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11</w:t>
            </w:r>
          </w:p>
        </w:tc>
      </w:tr>
      <w:tr w:rsidR="0056573B" w:rsidRPr="00854617" w14:paraId="7AECB457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2B048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1A8FA" w14:textId="77777777" w:rsidR="0056573B" w:rsidRPr="00854617" w:rsidRDefault="00282660" w:rsidP="00282660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Отдел международного сотрудничества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C4B2D" w14:textId="5C1732F3" w:rsidR="0056573B" w:rsidRPr="0029719F" w:rsidRDefault="0029719F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11-12</w:t>
            </w:r>
          </w:p>
        </w:tc>
      </w:tr>
      <w:tr w:rsidR="0056573B" w:rsidRPr="00854617" w14:paraId="28638432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F7A3E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19A7A" w14:textId="77777777" w:rsidR="0056573B" w:rsidRPr="00854617" w:rsidRDefault="00282660" w:rsidP="0056573B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Отдел Управления проектом Всемирного банка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0211F" w14:textId="19DF5DDB" w:rsidR="0056573B" w:rsidRPr="00854617" w:rsidRDefault="0029719F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12</w:t>
            </w:r>
          </w:p>
        </w:tc>
      </w:tr>
      <w:tr w:rsidR="0056573B" w:rsidRPr="00854617" w14:paraId="6C95F1C6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33527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ADB7B" w14:textId="77777777" w:rsidR="0056573B" w:rsidRPr="00282660" w:rsidRDefault="00282660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82660">
              <w:rPr>
                <w:b/>
                <w:bCs/>
                <w:color w:val="000000"/>
                <w:sz w:val="24"/>
                <w:szCs w:val="24"/>
              </w:rPr>
              <w:t xml:space="preserve">Административно-хозяйственный отдел Управление </w:t>
            </w:r>
            <w:r w:rsidR="00AE6C79">
              <w:rPr>
                <w:b/>
                <w:bCs/>
                <w:color w:val="000000"/>
                <w:sz w:val="24"/>
                <w:szCs w:val="24"/>
              </w:rPr>
              <w:t>ч</w:t>
            </w:r>
            <w:r w:rsidRPr="00282660">
              <w:rPr>
                <w:b/>
                <w:bCs/>
                <w:color w:val="000000"/>
                <w:sz w:val="24"/>
                <w:szCs w:val="24"/>
              </w:rPr>
              <w:t>еловеческими ресурсами, регламента и административной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2CE02" w14:textId="0CA9C324" w:rsidR="0056573B" w:rsidRPr="00854617" w:rsidRDefault="0029719F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12</w:t>
            </w:r>
          </w:p>
        </w:tc>
      </w:tr>
      <w:tr w:rsidR="0056573B" w:rsidRPr="00854617" w14:paraId="341986B9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92AF8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2579E" w14:textId="77777777" w:rsidR="0056573B" w:rsidRPr="00854617" w:rsidRDefault="0056573B" w:rsidP="0056573B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814FA" w14:textId="77777777" w:rsidR="0056573B" w:rsidRPr="00854617" w:rsidRDefault="0056573B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</w:p>
        </w:tc>
      </w:tr>
      <w:tr w:rsidR="0056573B" w:rsidRPr="00854617" w14:paraId="64CA3109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2411F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91AE7" w14:textId="77777777" w:rsidR="0056573B" w:rsidRPr="00037258" w:rsidRDefault="00AD5C74" w:rsidP="0056573B">
            <w:pPr>
              <w:jc w:val="both"/>
              <w:rPr>
                <w:b/>
                <w:bCs/>
                <w:sz w:val="24"/>
                <w:szCs w:val="24"/>
              </w:rPr>
            </w:pPr>
            <w:r w:rsidRPr="00037258">
              <w:rPr>
                <w:b/>
                <w:bCs/>
                <w:sz w:val="24"/>
                <w:szCs w:val="24"/>
              </w:rPr>
              <w:t>Центр интеллектальных данных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9E52F" w14:textId="09B5A45D" w:rsidR="0056573B" w:rsidRPr="00854617" w:rsidRDefault="0029719F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13</w:t>
            </w:r>
          </w:p>
        </w:tc>
      </w:tr>
      <w:tr w:rsidR="0056573B" w:rsidRPr="00854617" w14:paraId="32996848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1C09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F4209" w14:textId="77777777" w:rsidR="0056573B" w:rsidRPr="00854617" w:rsidRDefault="0056573B" w:rsidP="0056573B">
            <w:pPr>
              <w:keepNext/>
              <w:ind w:right="-75"/>
              <w:jc w:val="both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  <w:lang w:val="ky-KG"/>
              </w:rPr>
              <w:t>Институт статистических исследований и повышения квалификации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53906" w14:textId="4A57915B" w:rsidR="0056573B" w:rsidRPr="00854617" w:rsidRDefault="0029719F" w:rsidP="0056573B">
            <w:pPr>
              <w:keepNext/>
              <w:ind w:right="-75"/>
              <w:jc w:val="center"/>
              <w:outlineLvl w:val="3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19</w:t>
            </w:r>
          </w:p>
        </w:tc>
      </w:tr>
      <w:tr w:rsidR="0056573B" w:rsidRPr="00854617" w14:paraId="6202D60D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26879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CD64" w14:textId="77777777" w:rsidR="0056573B" w:rsidRPr="00854617" w:rsidRDefault="0056573B" w:rsidP="0056573B">
            <w:pPr>
              <w:keepNext/>
              <w:ind w:right="-75"/>
              <w:jc w:val="both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A2A3A" w14:textId="77777777" w:rsidR="0056573B" w:rsidRPr="00854617" w:rsidRDefault="0056573B" w:rsidP="0056573B">
            <w:pPr>
              <w:keepNext/>
              <w:ind w:right="-75"/>
              <w:jc w:val="center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854617" w14:paraId="60723698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92C72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AEC28" w14:textId="77777777" w:rsidR="0056573B" w:rsidRPr="00854617" w:rsidRDefault="0056573B" w:rsidP="0056573B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Бишкекское городское управление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26CBC" w14:textId="12A0A2DC" w:rsidR="0056573B" w:rsidRPr="0029719F" w:rsidRDefault="0029719F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20-24</w:t>
            </w:r>
          </w:p>
        </w:tc>
      </w:tr>
      <w:tr w:rsidR="0056573B" w:rsidRPr="00854617" w14:paraId="7756D372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55E4E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F9E32" w14:textId="77777777" w:rsidR="0056573B" w:rsidRPr="00854617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49F0F" w14:textId="77777777" w:rsidR="0056573B" w:rsidRPr="00854617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854617" w14:paraId="10FCA793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A3D0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B55E1" w14:textId="77777777" w:rsidR="0056573B" w:rsidRPr="00854617" w:rsidRDefault="0056573B" w:rsidP="0056573B">
            <w:pPr>
              <w:rPr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Ошское городское управление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A611F" w14:textId="2B63B8D1" w:rsidR="0056573B" w:rsidRPr="0029719F" w:rsidRDefault="0029719F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25-26</w:t>
            </w:r>
          </w:p>
        </w:tc>
      </w:tr>
      <w:tr w:rsidR="0056573B" w:rsidRPr="00854617" w14:paraId="1671D2D3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5668D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C1940" w14:textId="77777777" w:rsidR="0056573B" w:rsidRPr="00854617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1608C" w14:textId="77777777" w:rsidR="0056573B" w:rsidRPr="00854617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854617" w14:paraId="1C3D94B7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5EF32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15B9" w14:textId="77777777" w:rsidR="0056573B" w:rsidRPr="00854617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Чуйское областное управление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C3BC3" w14:textId="3C2A3530" w:rsidR="0056573B" w:rsidRPr="00B341F8" w:rsidRDefault="00B341F8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27-28</w:t>
            </w:r>
          </w:p>
        </w:tc>
      </w:tr>
      <w:tr w:rsidR="0056573B" w:rsidRPr="00B341F8" w14:paraId="5E0DEB04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E10A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BE4B7" w14:textId="77777777" w:rsidR="0056573B" w:rsidRPr="00B341F8" w:rsidRDefault="0056573B" w:rsidP="0056573B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B341F8">
              <w:rPr>
                <w:i/>
                <w:iCs/>
                <w:sz w:val="22"/>
                <w:szCs w:val="22"/>
              </w:rPr>
              <w:t>Районные отделы статистики Чуйской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24781" w14:textId="59A368E5" w:rsidR="0056573B" w:rsidRPr="00B341F8" w:rsidRDefault="00B341F8" w:rsidP="0056573B">
            <w:pPr>
              <w:jc w:val="center"/>
              <w:rPr>
                <w:b/>
                <w:sz w:val="24"/>
                <w:szCs w:val="24"/>
                <w:lang w:val="ky-KG"/>
              </w:rPr>
            </w:pPr>
            <w:r>
              <w:rPr>
                <w:b/>
                <w:sz w:val="24"/>
                <w:szCs w:val="24"/>
                <w:lang w:val="ky-KG"/>
              </w:rPr>
              <w:t>29-33</w:t>
            </w:r>
          </w:p>
        </w:tc>
      </w:tr>
      <w:tr w:rsidR="0056573B" w:rsidRPr="00854617" w14:paraId="668FB253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DD969" w14:textId="77777777" w:rsidR="0056573B" w:rsidRPr="00854617" w:rsidRDefault="0056573B" w:rsidP="0056573B">
            <w:pPr>
              <w:jc w:val="center"/>
              <w:rPr>
                <w:color w:val="000000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A6CA1" w14:textId="77777777" w:rsidR="0056573B" w:rsidRPr="00854617" w:rsidRDefault="0056573B" w:rsidP="0056573B">
            <w:pPr>
              <w:keepNext/>
              <w:ind w:right="-75"/>
              <w:outlineLvl w:val="3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6545F" w14:textId="77777777" w:rsidR="0056573B" w:rsidRPr="00854617" w:rsidRDefault="0056573B" w:rsidP="0056573B">
            <w:pPr>
              <w:keepNext/>
              <w:ind w:right="-75"/>
              <w:jc w:val="center"/>
              <w:outlineLvl w:val="3"/>
              <w:rPr>
                <w:b/>
                <w:color w:val="000000"/>
                <w:sz w:val="24"/>
                <w:szCs w:val="24"/>
              </w:rPr>
            </w:pPr>
          </w:p>
        </w:tc>
      </w:tr>
      <w:tr w:rsidR="0056573B" w:rsidRPr="00854617" w14:paraId="53F8BE41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916FC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38C8D" w14:textId="77777777" w:rsidR="0056573B" w:rsidRPr="00854617" w:rsidRDefault="0056573B" w:rsidP="0056573B">
            <w:pPr>
              <w:rPr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Иссык-Кульское областное управление статистки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3D03F" w14:textId="71D59AF3" w:rsidR="0056573B" w:rsidRPr="00B341F8" w:rsidRDefault="00B341F8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34-35</w:t>
            </w:r>
          </w:p>
        </w:tc>
      </w:tr>
      <w:tr w:rsidR="0056573B" w:rsidRPr="00854617" w14:paraId="1C000655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9464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46C77" w14:textId="77777777" w:rsidR="0056573B" w:rsidRPr="00B341F8" w:rsidRDefault="0056573B" w:rsidP="0056573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B341F8">
              <w:rPr>
                <w:i/>
                <w:iCs/>
                <w:color w:val="000000"/>
                <w:sz w:val="22"/>
                <w:szCs w:val="22"/>
              </w:rPr>
              <w:t>Городские и районные отделы статистики Иссык-Кульской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1C42E" w14:textId="78277E6B" w:rsidR="0056573B" w:rsidRPr="00B341F8" w:rsidRDefault="00B341F8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35-36</w:t>
            </w:r>
          </w:p>
        </w:tc>
      </w:tr>
      <w:tr w:rsidR="0056573B" w:rsidRPr="00854617" w14:paraId="202A786E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FBAD4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F2996" w14:textId="77777777" w:rsidR="0056573B" w:rsidRPr="00854617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B3FC7" w14:textId="77777777" w:rsidR="0056573B" w:rsidRPr="00854617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854617" w14:paraId="4F8AEEB9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E436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1B3B2" w14:textId="77777777" w:rsidR="0056573B" w:rsidRPr="00854617" w:rsidRDefault="0056573B" w:rsidP="0056573B">
            <w:pPr>
              <w:keepNext/>
              <w:ind w:right="-75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Нарынское областное управление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7A9D3" w14:textId="37DC0EC3" w:rsidR="0056573B" w:rsidRPr="00854617" w:rsidRDefault="00B341F8" w:rsidP="0056573B">
            <w:pPr>
              <w:keepNext/>
              <w:ind w:right="-75"/>
              <w:jc w:val="center"/>
              <w:outlineLvl w:val="3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37-38</w:t>
            </w:r>
          </w:p>
        </w:tc>
      </w:tr>
      <w:tr w:rsidR="0056573B" w:rsidRPr="00854617" w14:paraId="23125370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51EB4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79DA9" w14:textId="77777777" w:rsidR="0056573B" w:rsidRPr="00B341F8" w:rsidRDefault="0056573B" w:rsidP="0056573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B341F8">
              <w:rPr>
                <w:i/>
                <w:iCs/>
                <w:color w:val="000000"/>
                <w:sz w:val="22"/>
                <w:szCs w:val="22"/>
              </w:rPr>
              <w:t>Районные отделы статистики Нарынской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80DB2" w14:textId="3B0ECA49" w:rsidR="0056573B" w:rsidRPr="00B341F8" w:rsidRDefault="00B341F8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38-40</w:t>
            </w:r>
          </w:p>
        </w:tc>
      </w:tr>
      <w:tr w:rsidR="0056573B" w:rsidRPr="00854617" w14:paraId="4586D62B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7A723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AD13" w14:textId="77777777" w:rsidR="0056573B" w:rsidRPr="00854617" w:rsidRDefault="0056573B" w:rsidP="0056573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3970F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56573B" w:rsidRPr="00854617" w14:paraId="657952C6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3008B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8B4EE" w14:textId="77777777" w:rsidR="0056573B" w:rsidRPr="00B341F8" w:rsidRDefault="0056573B" w:rsidP="0056573B">
            <w:pPr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41F8">
              <w:rPr>
                <w:b/>
                <w:bCs/>
                <w:i/>
                <w:iCs/>
                <w:color w:val="000000"/>
                <w:sz w:val="22"/>
                <w:szCs w:val="22"/>
              </w:rPr>
              <w:t>Баткенское областное управление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1DF89" w14:textId="58093872" w:rsidR="0056573B" w:rsidRPr="00B341F8" w:rsidRDefault="00B341F8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41-42</w:t>
            </w:r>
          </w:p>
        </w:tc>
      </w:tr>
      <w:tr w:rsidR="0056573B" w:rsidRPr="00854617" w14:paraId="27E4DC1C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651F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94562" w14:textId="77777777" w:rsidR="0056573B" w:rsidRPr="00B341F8" w:rsidRDefault="0056573B" w:rsidP="0056573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B341F8">
              <w:rPr>
                <w:i/>
                <w:iCs/>
                <w:color w:val="000000"/>
                <w:sz w:val="22"/>
                <w:szCs w:val="22"/>
              </w:rPr>
              <w:t>Городские и районные отделы статистики Баткенской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78276" w14:textId="615D6466" w:rsidR="0056573B" w:rsidRPr="00B341F8" w:rsidRDefault="00B341F8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42-43</w:t>
            </w:r>
          </w:p>
        </w:tc>
      </w:tr>
      <w:tr w:rsidR="0056573B" w:rsidRPr="00854617" w14:paraId="2C8B498F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CDF96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A46EC" w14:textId="77777777" w:rsidR="0056573B" w:rsidRPr="00854617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FA5E0" w14:textId="77777777" w:rsidR="0056573B" w:rsidRPr="00854617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854617" w14:paraId="68233DB8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BBDA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09048" w14:textId="25AE9D6E" w:rsidR="0056573B" w:rsidRPr="00854617" w:rsidRDefault="00B341F8" w:rsidP="0056573B">
            <w:pPr>
              <w:keepNext/>
              <w:ind w:right="-75"/>
              <w:outlineLvl w:val="3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Ж</w:t>
            </w:r>
            <w:r w:rsidR="0056573B" w:rsidRPr="00854617">
              <w:rPr>
                <w:b/>
                <w:bCs/>
                <w:color w:val="000000"/>
                <w:sz w:val="24"/>
                <w:szCs w:val="24"/>
              </w:rPr>
              <w:t>алал-Абадское областное управление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FE2F" w14:textId="25460C47" w:rsidR="0056573B" w:rsidRPr="00854617" w:rsidRDefault="00B341F8" w:rsidP="0056573B">
            <w:pPr>
              <w:keepNext/>
              <w:ind w:right="-75"/>
              <w:jc w:val="center"/>
              <w:outlineLvl w:val="3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44-45</w:t>
            </w:r>
          </w:p>
        </w:tc>
      </w:tr>
      <w:tr w:rsidR="0056573B" w:rsidRPr="00854617" w14:paraId="13DA47C3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3A45F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592E6" w14:textId="6FE44DA1" w:rsidR="0056573B" w:rsidRPr="00854617" w:rsidRDefault="0056573B" w:rsidP="0056573B">
            <w:pPr>
              <w:rPr>
                <w:color w:val="000000"/>
                <w:sz w:val="24"/>
                <w:szCs w:val="24"/>
              </w:rPr>
            </w:pPr>
            <w:r w:rsidRPr="00854617">
              <w:rPr>
                <w:color w:val="000000"/>
                <w:sz w:val="24"/>
                <w:szCs w:val="24"/>
              </w:rPr>
              <w:t xml:space="preserve">Городские и районные отделы статистики </w:t>
            </w:r>
            <w:r w:rsidR="00B341F8">
              <w:rPr>
                <w:color w:val="000000"/>
                <w:sz w:val="24"/>
                <w:szCs w:val="24"/>
                <w:lang w:val="ky-KG"/>
              </w:rPr>
              <w:t>Ж</w:t>
            </w:r>
            <w:r w:rsidRPr="00854617">
              <w:rPr>
                <w:color w:val="000000"/>
                <w:sz w:val="24"/>
                <w:szCs w:val="24"/>
              </w:rPr>
              <w:t>алал-Абадской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158D9" w14:textId="1A56BAC3" w:rsidR="0056573B" w:rsidRPr="00854617" w:rsidRDefault="00B341F8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45-47</w:t>
            </w:r>
          </w:p>
        </w:tc>
      </w:tr>
      <w:tr w:rsidR="0056573B" w:rsidRPr="00854617" w14:paraId="52ECDAC3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FCFE5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745AD" w14:textId="77777777" w:rsidR="0056573B" w:rsidRPr="00854617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8F49C" w14:textId="77777777" w:rsidR="0056573B" w:rsidRPr="00854617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854617" w14:paraId="2FB29C33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5FBA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24A32" w14:textId="77777777" w:rsidR="0056573B" w:rsidRPr="00854617" w:rsidRDefault="0056573B" w:rsidP="0056573B">
            <w:pPr>
              <w:rPr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Ошское областное управление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54205" w14:textId="15C05B22" w:rsidR="0056573B" w:rsidRPr="00B341F8" w:rsidRDefault="00B341F8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48-49</w:t>
            </w:r>
          </w:p>
        </w:tc>
      </w:tr>
      <w:tr w:rsidR="0056573B" w:rsidRPr="00854617" w14:paraId="672A3ACA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F16F5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AB51" w14:textId="77777777" w:rsidR="0056573B" w:rsidRPr="00B341F8" w:rsidRDefault="0056573B" w:rsidP="0056573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B341F8">
              <w:rPr>
                <w:i/>
                <w:iCs/>
                <w:color w:val="000000"/>
                <w:sz w:val="22"/>
                <w:szCs w:val="22"/>
              </w:rPr>
              <w:t>Районные отделы статистики Ошской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91512" w14:textId="0A3FA7B5" w:rsidR="0056573B" w:rsidRPr="00854617" w:rsidRDefault="00B341F8" w:rsidP="0056573B">
            <w:pPr>
              <w:jc w:val="center"/>
              <w:rPr>
                <w:b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olor w:val="000000"/>
                <w:sz w:val="24"/>
                <w:szCs w:val="24"/>
                <w:lang w:val="ky-KG"/>
              </w:rPr>
              <w:t>50-52</w:t>
            </w:r>
          </w:p>
        </w:tc>
      </w:tr>
      <w:tr w:rsidR="0056573B" w:rsidRPr="00854617" w14:paraId="691BF8F0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E3CC2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DD576" w14:textId="77777777" w:rsidR="0056573B" w:rsidRPr="00854617" w:rsidRDefault="0056573B" w:rsidP="0056573B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2FACB" w14:textId="77777777" w:rsidR="0056573B" w:rsidRPr="00854617" w:rsidRDefault="0056573B" w:rsidP="0056573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573B" w:rsidRPr="00854617" w14:paraId="7488D450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FC0E" w14:textId="77777777" w:rsidR="0056573B" w:rsidRPr="00854617" w:rsidRDefault="0056573B" w:rsidP="0056573B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7A25D" w14:textId="77777777" w:rsidR="0056573B" w:rsidRPr="00854617" w:rsidRDefault="0056573B" w:rsidP="0056573B">
            <w:pPr>
              <w:rPr>
                <w:color w:val="000000"/>
                <w:sz w:val="24"/>
                <w:szCs w:val="24"/>
              </w:rPr>
            </w:pPr>
            <w:r w:rsidRPr="00854617">
              <w:rPr>
                <w:b/>
                <w:bCs/>
                <w:color w:val="000000"/>
                <w:sz w:val="24"/>
                <w:szCs w:val="24"/>
              </w:rPr>
              <w:t>Таласское областное управление статистики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CBE9A" w14:textId="3EB0A7CC" w:rsidR="0056573B" w:rsidRPr="00B341F8" w:rsidRDefault="00B341F8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53</w:t>
            </w:r>
          </w:p>
        </w:tc>
      </w:tr>
      <w:tr w:rsidR="0056573B" w:rsidRPr="00854617" w14:paraId="1084B19A" w14:textId="77777777" w:rsidTr="00AE6C7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5EE02" w14:textId="77777777" w:rsidR="0056573B" w:rsidRPr="00854617" w:rsidRDefault="0056573B" w:rsidP="0056573B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A0C3" w14:textId="77777777" w:rsidR="0056573B" w:rsidRPr="00B341F8" w:rsidRDefault="0056573B" w:rsidP="0056573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B341F8">
              <w:rPr>
                <w:i/>
                <w:iCs/>
                <w:color w:val="000000"/>
                <w:sz w:val="22"/>
                <w:szCs w:val="22"/>
              </w:rPr>
              <w:t>Районные отделы статистики Таласской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C311C" w14:textId="38AA27B2" w:rsidR="0056573B" w:rsidRPr="00B341F8" w:rsidRDefault="00B341F8" w:rsidP="0056573B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53-54</w:t>
            </w:r>
          </w:p>
        </w:tc>
      </w:tr>
    </w:tbl>
    <w:p w14:paraId="4D9E1DC9" w14:textId="77777777" w:rsidR="00854617" w:rsidRPr="00854617" w:rsidRDefault="00854617" w:rsidP="00854617">
      <w:pPr>
        <w:jc w:val="center"/>
        <w:rPr>
          <w:b/>
          <w:bCs/>
          <w:color w:val="000000"/>
          <w:sz w:val="24"/>
          <w:szCs w:val="24"/>
        </w:rPr>
      </w:pPr>
    </w:p>
    <w:p w14:paraId="45E994BE" w14:textId="77777777" w:rsidR="00854617" w:rsidRPr="00854617" w:rsidRDefault="00854617" w:rsidP="00854617">
      <w:pPr>
        <w:jc w:val="center"/>
        <w:rPr>
          <w:b/>
          <w:bCs/>
          <w:color w:val="000000"/>
          <w:sz w:val="24"/>
          <w:szCs w:val="24"/>
        </w:rPr>
      </w:pPr>
    </w:p>
    <w:p w14:paraId="2CFC0601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5B7F2B0E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38A397FF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770AD84B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76189A19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28DC9DCE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329EB0E4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0CF4F87E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2CEDAF33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3566FE8F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4B409548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07ABC320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63695F8A" w14:textId="77777777" w:rsidR="00854617" w:rsidRDefault="00854617">
      <w:pPr>
        <w:pStyle w:val="afa"/>
        <w:ind w:right="0"/>
        <w:jc w:val="left"/>
        <w:rPr>
          <w:color w:val="000000"/>
          <w:lang w:val="ky-KG"/>
        </w:rPr>
      </w:pPr>
    </w:p>
    <w:p w14:paraId="5C8324D2" w14:textId="77777777" w:rsidR="00AE6C79" w:rsidRDefault="00AE6C79">
      <w:pPr>
        <w:pStyle w:val="afa"/>
        <w:ind w:right="0"/>
        <w:jc w:val="left"/>
        <w:rPr>
          <w:color w:val="000000"/>
          <w:lang w:val="ky-KG"/>
        </w:rPr>
      </w:pPr>
    </w:p>
    <w:p w14:paraId="4DCB6D9F" w14:textId="77777777" w:rsidR="003D23E2" w:rsidRDefault="003D23E2">
      <w:pPr>
        <w:pStyle w:val="afa"/>
        <w:ind w:right="0"/>
        <w:jc w:val="left"/>
        <w:rPr>
          <w:color w:val="000000"/>
          <w:lang w:val="ky-KG"/>
        </w:rPr>
      </w:pPr>
    </w:p>
    <w:p w14:paraId="7F3120CE" w14:textId="1AC47CF1" w:rsidR="003D23E2" w:rsidRDefault="003D23E2">
      <w:pPr>
        <w:rPr>
          <w:b/>
          <w:bCs/>
          <w:color w:val="000000"/>
          <w:sz w:val="24"/>
          <w:szCs w:val="24"/>
          <w:lang w:val="ky-KG"/>
        </w:rPr>
      </w:pPr>
      <w:r>
        <w:rPr>
          <w:color w:val="000000"/>
          <w:lang w:val="ky-KG"/>
        </w:rPr>
        <w:br w:type="page"/>
      </w:r>
    </w:p>
    <w:p w14:paraId="2E62106B" w14:textId="77777777" w:rsidR="005342DA" w:rsidRPr="00D20316" w:rsidRDefault="00155F96">
      <w:pPr>
        <w:pStyle w:val="afa"/>
        <w:ind w:right="0"/>
        <w:rPr>
          <w:color w:val="000000"/>
        </w:rPr>
      </w:pPr>
      <w:r w:rsidRPr="00D20316">
        <w:rPr>
          <w:color w:val="000000"/>
        </w:rPr>
        <w:lastRenderedPageBreak/>
        <w:t>НАЦИОНАЛЬНЫЙ СТАТИСТИЧЕСКИЙ КОМИТЕТ</w:t>
      </w:r>
    </w:p>
    <w:p w14:paraId="031CB14A" w14:textId="77777777" w:rsidR="005342DA" w:rsidRPr="00D20316" w:rsidRDefault="00155F96">
      <w:pPr>
        <w:pStyle w:val="afe"/>
        <w:rPr>
          <w:color w:val="000000"/>
        </w:rPr>
      </w:pPr>
      <w:r w:rsidRPr="00D20316">
        <w:rPr>
          <w:color w:val="000000"/>
        </w:rPr>
        <w:t>КЫРГЫЗСКОЙ РЕСПУБЛИКИ</w:t>
      </w:r>
    </w:p>
    <w:p w14:paraId="7ECA243E" w14:textId="77777777" w:rsidR="005342DA" w:rsidRPr="00D20316" w:rsidRDefault="00155F96">
      <w:pPr>
        <w:ind w:right="-142"/>
        <w:jc w:val="center"/>
        <w:rPr>
          <w:b/>
          <w:bCs/>
          <w:color w:val="000000"/>
          <w:sz w:val="16"/>
          <w:szCs w:val="16"/>
          <w:u w:val="single"/>
        </w:rPr>
      </w:pPr>
      <w:r w:rsidRPr="00D20316">
        <w:rPr>
          <w:b/>
          <w:bCs/>
          <w:color w:val="000000"/>
          <w:sz w:val="24"/>
          <w:szCs w:val="24"/>
          <w:u w:val="single"/>
        </w:rPr>
        <w:t>(НАЦСТАТКОМ)</w:t>
      </w:r>
    </w:p>
    <w:p w14:paraId="2BDD5FDB" w14:textId="77777777" w:rsidR="005342DA" w:rsidRPr="00D20316" w:rsidRDefault="00155F96">
      <w:pPr>
        <w:ind w:right="-142"/>
        <w:jc w:val="center"/>
        <w:rPr>
          <w:b/>
          <w:bCs/>
          <w:color w:val="000000"/>
          <w:sz w:val="24"/>
          <w:szCs w:val="24"/>
        </w:rPr>
      </w:pPr>
      <w:r w:rsidRPr="00D20316">
        <w:rPr>
          <w:b/>
          <w:bCs/>
          <w:color w:val="000000"/>
          <w:sz w:val="24"/>
          <w:szCs w:val="24"/>
        </w:rPr>
        <w:t>720033, г. Бишкек, ул. Фрунзе, 374</w:t>
      </w:r>
    </w:p>
    <w:p w14:paraId="66B30C61" w14:textId="77777777" w:rsidR="005342DA" w:rsidRPr="00D20316" w:rsidRDefault="00155F96">
      <w:pPr>
        <w:ind w:right="-142"/>
        <w:jc w:val="center"/>
        <w:rPr>
          <w:b/>
          <w:bCs/>
          <w:color w:val="000000"/>
          <w:sz w:val="24"/>
          <w:szCs w:val="24"/>
          <w:lang w:val="en-US"/>
        </w:rPr>
      </w:pPr>
      <w:r w:rsidRPr="00D20316">
        <w:rPr>
          <w:b/>
          <w:bCs/>
          <w:color w:val="000000"/>
          <w:sz w:val="24"/>
          <w:szCs w:val="24"/>
        </w:rPr>
        <w:t>факс</w:t>
      </w:r>
      <w:r w:rsidRPr="00D20316">
        <w:rPr>
          <w:b/>
          <w:bCs/>
          <w:color w:val="000000"/>
          <w:sz w:val="24"/>
          <w:szCs w:val="24"/>
          <w:lang w:val="en-US"/>
        </w:rPr>
        <w:t>: 996 (312) 66-01-38, e</w:t>
      </w:r>
      <w:r w:rsidRPr="00D20316">
        <w:rPr>
          <w:b/>
          <w:bCs/>
          <w:sz w:val="24"/>
          <w:szCs w:val="24"/>
          <w:lang w:val="en-US"/>
        </w:rPr>
        <w:t>-mail: ns</w:t>
      </w:r>
      <w:r w:rsidRPr="00D20316">
        <w:rPr>
          <w:b/>
          <w:bCs/>
          <w:sz w:val="24"/>
          <w:szCs w:val="24"/>
        </w:rPr>
        <w:t>с</w:t>
      </w:r>
      <w:r w:rsidRPr="00D20316">
        <w:rPr>
          <w:b/>
          <w:bCs/>
          <w:sz w:val="24"/>
          <w:szCs w:val="24"/>
          <w:lang w:val="en-US"/>
        </w:rPr>
        <w:t>_mail@stat.kg</w:t>
      </w:r>
    </w:p>
    <w:p w14:paraId="7DEECB70" w14:textId="77777777" w:rsidR="005342DA" w:rsidRPr="00D20316" w:rsidRDefault="005342DA">
      <w:pPr>
        <w:ind w:right="-142"/>
        <w:jc w:val="center"/>
        <w:rPr>
          <w:color w:val="000000"/>
          <w:sz w:val="16"/>
          <w:szCs w:val="16"/>
          <w:lang w:val="en-US"/>
        </w:rPr>
      </w:pPr>
    </w:p>
    <w:tbl>
      <w:tblPr>
        <w:tblW w:w="9923" w:type="dxa"/>
        <w:tblInd w:w="1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5342DA" w:rsidRPr="00D20316" w14:paraId="023505B7" w14:textId="77777777" w:rsidTr="004A05EC">
        <w:trPr>
          <w:trHeight w:val="372"/>
        </w:trPr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CFF7E99" w14:textId="13BC494D" w:rsidR="005342DA" w:rsidRPr="00D20316" w:rsidRDefault="00155F96">
            <w:pPr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Должность</w:t>
            </w:r>
            <w:r w:rsidR="005F4862">
              <w:rPr>
                <w:b/>
                <w:bCs/>
                <w:color w:val="000000"/>
                <w:sz w:val="24"/>
                <w:szCs w:val="24"/>
                <w:lang w:val="en-US"/>
              </w:rPr>
              <w:t>,</w:t>
            </w:r>
            <w:r w:rsidRPr="00D20316">
              <w:rPr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  <w:p w14:paraId="00A8979E" w14:textId="77777777" w:rsidR="005342DA" w:rsidRPr="00D20316" w:rsidRDefault="00155F9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№ кабинета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5ECD2851" w14:textId="04E8555C" w:rsidR="005342DA" w:rsidRPr="00D20316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Фамилия, имя, отчество</w:t>
            </w:r>
          </w:p>
          <w:p w14:paraId="7F9093CC" w14:textId="77777777" w:rsidR="005342DA" w:rsidRPr="00D20316" w:rsidRDefault="005342D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88305BF" w14:textId="77777777" w:rsidR="005342DA" w:rsidRPr="00D20316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№</w:t>
            </w:r>
            <w:r w:rsidR="009F45BB" w:rsidRPr="00D20316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20316">
              <w:rPr>
                <w:b/>
                <w:bCs/>
                <w:color w:val="000000"/>
                <w:sz w:val="24"/>
                <w:szCs w:val="24"/>
              </w:rPr>
              <w:t>телефонов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05806E58" w14:textId="70AA31E7" w:rsidR="005342DA" w:rsidRPr="00D20316" w:rsidRDefault="005F4862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155F96" w:rsidRPr="00D20316">
              <w:rPr>
                <w:b/>
                <w:bCs/>
                <w:sz w:val="24"/>
                <w:szCs w:val="24"/>
                <w:lang w:val="en-US"/>
              </w:rPr>
              <w:t>-mail</w:t>
            </w:r>
            <w:r w:rsidR="00155F96" w:rsidRPr="00D20316">
              <w:rPr>
                <w:b/>
                <w:bCs/>
                <w:sz w:val="24"/>
                <w:szCs w:val="24"/>
              </w:rPr>
              <w:t>,</w:t>
            </w:r>
          </w:p>
          <w:p w14:paraId="2B15E669" w14:textId="77777777" w:rsidR="005342DA" w:rsidRPr="00D20316" w:rsidRDefault="005342DA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5342DA" w:rsidRPr="00D20316" w14:paraId="468F264C" w14:textId="77777777" w:rsidTr="004533AD">
        <w:trPr>
          <w:trHeight w:val="372"/>
        </w:trPr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90077" w14:textId="77777777" w:rsidR="005342DA" w:rsidRPr="00D20316" w:rsidRDefault="005342D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0B03BDE9" w14:textId="77777777" w:rsidR="005342DA" w:rsidRPr="00D20316" w:rsidRDefault="005342D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999549C" w14:textId="77777777" w:rsidR="005342DA" w:rsidRPr="00D20316" w:rsidRDefault="00155F96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A4FAAA7" w14:textId="77777777" w:rsidR="005342DA" w:rsidRPr="00D20316" w:rsidRDefault="00155F96" w:rsidP="009F45B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домашний,</w:t>
            </w:r>
          </w:p>
          <w:p w14:paraId="5D52BB88" w14:textId="77777777" w:rsidR="005342DA" w:rsidRPr="00D20316" w:rsidRDefault="00155F96" w:rsidP="009F45B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1843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49F13BC7" w14:textId="77777777" w:rsidR="005342DA" w:rsidRPr="00D20316" w:rsidRDefault="005342DA">
            <w:pPr>
              <w:tabs>
                <w:tab w:val="left" w:pos="300"/>
              </w:tabs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342DA" w:rsidRPr="00D20316" w14:paraId="1E752FE1" w14:textId="77777777" w:rsidTr="004533AD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CBD05C0" w14:textId="77777777" w:rsidR="005342DA" w:rsidRPr="00D20316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A929646" w14:textId="77777777" w:rsidR="005342DA" w:rsidRPr="00D20316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9C01A0" w14:textId="77777777" w:rsidR="005342DA" w:rsidRPr="00D20316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FF73D40" w14:textId="77777777" w:rsidR="005342DA" w:rsidRPr="00D20316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AF5B031" w14:textId="77777777" w:rsidR="005342DA" w:rsidRPr="00D20316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AE6C79" w:rsidRPr="00D20316" w14:paraId="705D99B2" w14:textId="77777777" w:rsidTr="004533AD">
        <w:trPr>
          <w:trHeight w:val="397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0BA89AE" w14:textId="77777777" w:rsidR="004B7C2F" w:rsidRPr="004533AD" w:rsidRDefault="004B7C2F" w:rsidP="00AE6C79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</w:p>
          <w:p w14:paraId="5F40A1DD" w14:textId="77777777" w:rsidR="00AE6C79" w:rsidRPr="004533AD" w:rsidRDefault="00AE6C79" w:rsidP="00AE6C79">
            <w:pPr>
              <w:jc w:val="center"/>
              <w:rPr>
                <w:b/>
                <w:bCs/>
                <w:sz w:val="22"/>
                <w:szCs w:val="22"/>
                <w:u w:val="single"/>
              </w:rPr>
            </w:pPr>
            <w:r w:rsidRPr="004533AD">
              <w:rPr>
                <w:b/>
                <w:bCs/>
                <w:sz w:val="22"/>
                <w:szCs w:val="22"/>
                <w:u w:val="single"/>
              </w:rPr>
              <w:t>РУКОВОДСТВО</w:t>
            </w:r>
          </w:p>
          <w:p w14:paraId="4D8E8A54" w14:textId="77777777" w:rsidR="0003668F" w:rsidRPr="004533AD" w:rsidRDefault="0003668F" w:rsidP="00AE6C79">
            <w:pPr>
              <w:jc w:val="center"/>
              <w:rPr>
                <w:b/>
                <w:bCs/>
                <w:color w:val="000000"/>
                <w:sz w:val="16"/>
                <w:szCs w:val="16"/>
                <w:u w:val="single"/>
              </w:rPr>
            </w:pPr>
          </w:p>
        </w:tc>
      </w:tr>
      <w:tr w:rsidR="004B7C2F" w:rsidRPr="00D20316" w14:paraId="6E477655" w14:textId="77777777" w:rsidTr="004533AD"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E320E" w14:textId="77777777" w:rsidR="004B7C2F" w:rsidRPr="004B793E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Председатель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4332E9B" w14:textId="77777777" w:rsidR="004B7C2F" w:rsidRPr="00D20316" w:rsidRDefault="004B7C2F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 xml:space="preserve">Кудайбергенов </w:t>
            </w:r>
          </w:p>
          <w:p w14:paraId="4A8FE340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Бактыбек Жапарович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D0DDA28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  <w:lang w:val="en-US"/>
              </w:rPr>
              <w:t>6</w:t>
            </w:r>
            <w:r w:rsidRPr="00D20316">
              <w:rPr>
                <w:color w:val="000000"/>
                <w:sz w:val="22"/>
                <w:szCs w:val="22"/>
              </w:rPr>
              <w:t>2-60-84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776E414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718D245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4B7C2F" w:rsidRPr="00D20316" w14:paraId="7664E908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38FD8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Приемная</w:t>
            </w:r>
          </w:p>
          <w:p w14:paraId="260219C7" w14:textId="77777777" w:rsidR="004B7C2F" w:rsidRPr="00D20316" w:rsidRDefault="004B7C2F" w:rsidP="004B7C2F">
            <w:pPr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каб. № 302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9A3A5A2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616167C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62-60-84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8697CB3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E196D9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4B7C2F" w:rsidRPr="00D20316" w14:paraId="3BD012BC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CCED2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Первый заместитель председателя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5A70BF4" w14:textId="77777777" w:rsidR="004B7C2F" w:rsidRPr="00D20316" w:rsidRDefault="004B7C2F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  <w:lang w:val="ky-KG"/>
              </w:rPr>
            </w:pPr>
            <w:r w:rsidRPr="00D20316">
              <w:rPr>
                <w:color w:val="000000"/>
                <w:sz w:val="22"/>
                <w:szCs w:val="22"/>
                <w:lang w:val="ky-KG"/>
              </w:rPr>
              <w:t xml:space="preserve">Керималиева </w:t>
            </w:r>
          </w:p>
          <w:p w14:paraId="04827C4A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  <w:lang w:val="ky-KG"/>
              </w:rPr>
              <w:t>Назира Керималиевна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CE6E4E6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  <w:lang w:val="en-US"/>
              </w:rPr>
              <w:t>6</w:t>
            </w:r>
            <w:r w:rsidRPr="00D20316">
              <w:rPr>
                <w:color w:val="000000"/>
                <w:sz w:val="22"/>
                <w:szCs w:val="22"/>
              </w:rPr>
              <w:t>2-56-23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0E80001" w14:textId="37DB07AF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F5505E6" w14:textId="4C495AEF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color w:val="000000"/>
                <w:sz w:val="18"/>
                <w:szCs w:val="18"/>
                <w:lang w:val="en-US"/>
              </w:rPr>
              <w:t>nazira.kerimalieva@</w:t>
            </w:r>
            <w:r w:rsidR="005F4862">
              <w:rPr>
                <w:color w:val="000000"/>
                <w:sz w:val="18"/>
                <w:szCs w:val="18"/>
                <w:lang w:val="en-US"/>
              </w:rPr>
              <w:br/>
            </w:r>
            <w:r w:rsidRPr="00D20316">
              <w:rPr>
                <w:color w:val="000000"/>
                <w:sz w:val="18"/>
                <w:szCs w:val="18"/>
                <w:lang w:val="en-US"/>
              </w:rPr>
              <w:t>gmail.com</w:t>
            </w:r>
          </w:p>
        </w:tc>
      </w:tr>
      <w:tr w:rsidR="004B7C2F" w:rsidRPr="00D20316" w14:paraId="165F263B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B8965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Приемная</w:t>
            </w:r>
          </w:p>
          <w:p w14:paraId="1082AC07" w14:textId="77777777" w:rsidR="004B7C2F" w:rsidRPr="00D20316" w:rsidRDefault="004B7C2F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00E5533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0E73209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32-46-03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0775911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DA0A176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4B7C2F" w:rsidRPr="00D20316" w14:paraId="538C1A56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4A55E9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Заместитель председателя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DCEB97D" w14:textId="77777777" w:rsidR="004B7C2F" w:rsidRPr="00D20316" w:rsidRDefault="004B7C2F" w:rsidP="009024BE">
            <w:pPr>
              <w:shd w:val="clear" w:color="auto" w:fill="FFFFFF"/>
              <w:ind w:right="-142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Шокенов </w:t>
            </w:r>
          </w:p>
          <w:p w14:paraId="0EAED531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>Бакытбек Кубанычбекович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435780A" w14:textId="77777777" w:rsidR="004B7C2F" w:rsidRPr="00D20316" w:rsidRDefault="004B7C2F" w:rsidP="009024BE">
            <w:pPr>
              <w:shd w:val="clear" w:color="auto" w:fill="FFFFFF"/>
              <w:jc w:val="center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  <w:lang w:val="ky-KG"/>
              </w:rPr>
              <w:t>66-41-61</w:t>
            </w:r>
          </w:p>
          <w:p w14:paraId="724AFD28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1DEEC74" w14:textId="68C2A5E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02200F9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color w:val="000000"/>
                <w:sz w:val="18"/>
                <w:szCs w:val="18"/>
              </w:rPr>
              <w:t>Shbk74@mail.ru</w:t>
            </w:r>
          </w:p>
        </w:tc>
      </w:tr>
      <w:tr w:rsidR="004B7C2F" w:rsidRPr="00D20316" w14:paraId="53723905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B32D4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Заместитель председателя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439C3D6" w14:textId="77777777" w:rsidR="004B7C2F" w:rsidRPr="00D20316" w:rsidRDefault="004B7C2F" w:rsidP="009024BE">
            <w:pPr>
              <w:shd w:val="clear" w:color="auto" w:fill="FFFFFF"/>
              <w:ind w:right="-142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Жумалиев </w:t>
            </w:r>
          </w:p>
          <w:p w14:paraId="271AB3E6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>Зайнидин Калидинович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6743926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32-47-23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3C1424A" w14:textId="0E638D40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81908C4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color w:val="000000"/>
                <w:sz w:val="18"/>
                <w:szCs w:val="18"/>
              </w:rPr>
              <w:t>zhumaliev59@bk.ru</w:t>
            </w:r>
          </w:p>
        </w:tc>
      </w:tr>
      <w:tr w:rsidR="004B7C2F" w:rsidRPr="00D20316" w14:paraId="0850ABDA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24B48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Приемная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30EFA86" w14:textId="77777777" w:rsidR="004B7C2F" w:rsidRPr="00D20316" w:rsidRDefault="004B7C2F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  <w:lang w:val="en-US"/>
              </w:rPr>
            </w:pPr>
          </w:p>
          <w:p w14:paraId="00ADB9B4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3B9EBC2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32-4</w:t>
            </w:r>
            <w:r w:rsidRPr="00D20316">
              <w:rPr>
                <w:color w:val="000000"/>
                <w:sz w:val="22"/>
                <w:szCs w:val="22"/>
                <w:lang w:val="ky-KG"/>
              </w:rPr>
              <w:t>7-23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E964240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5786F3F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4B7C2F" w:rsidRPr="00D20316" w14:paraId="57B9F7AA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D91D4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Заместитель председателя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4303E5E" w14:textId="77777777" w:rsidR="004B7C2F" w:rsidRPr="00D20316" w:rsidRDefault="004B7C2F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 xml:space="preserve">Кольбаев </w:t>
            </w:r>
          </w:p>
          <w:p w14:paraId="29D57983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Эркин Юсупович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DA35680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E3A6A60" w14:textId="1C2E8D2B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20FEB13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color w:val="000000"/>
                <w:sz w:val="18"/>
                <w:szCs w:val="18"/>
                <w:lang w:val="en-US"/>
              </w:rPr>
              <w:t>Mbkok@mail.ru</w:t>
            </w:r>
          </w:p>
        </w:tc>
      </w:tr>
      <w:tr w:rsidR="004B7C2F" w:rsidRPr="00D20316" w14:paraId="453C9E87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F24B4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 xml:space="preserve">Руководитель аппарата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0FCF1B" w14:textId="77777777" w:rsidR="004B7C2F" w:rsidRPr="00D20316" w:rsidRDefault="004B7C2F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 xml:space="preserve">Алымкулова </w:t>
            </w:r>
          </w:p>
          <w:p w14:paraId="7688FDBF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Эльмира Насипкуловна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07B7869" w14:textId="77777777" w:rsidR="004B7C2F" w:rsidRPr="00D20316" w:rsidRDefault="004B7C2F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66-42-10</w:t>
            </w:r>
          </w:p>
          <w:p w14:paraId="1BC6F68A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AECCDEC" w14:textId="2F117115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9A4A825" w14:textId="77777777" w:rsidR="004B7C2F" w:rsidRPr="00D20316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8" w:history="1">
              <w:r w:rsidR="004B7C2F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ealymkulova@stat.kg</w:t>
              </w:r>
            </w:hyperlink>
          </w:p>
          <w:p w14:paraId="2CD367AA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4B7C2F" w:rsidRPr="00D20316" w14:paraId="160DABB0" w14:textId="77777777" w:rsidTr="004533AD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A7C9B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Советник председателя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EAB1ECC" w14:textId="77777777" w:rsidR="004B7C2F" w:rsidRPr="00D20316" w:rsidRDefault="004B7C2F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Бейшенбеков </w:t>
            </w:r>
          </w:p>
          <w:p w14:paraId="65C965CD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>Жанарбек Торобаевич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A5366AD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66-40-38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C96E8B1" w14:textId="07C8B441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469B33A" w14:textId="77777777" w:rsidR="004B7C2F" w:rsidRPr="00D20316" w:rsidRDefault="004B7C2F" w:rsidP="004B7C2F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sz w:val="18"/>
                <w:szCs w:val="18"/>
                <w:lang w:val="en-US"/>
              </w:rPr>
              <w:t>torobayevich@bk.ru</w:t>
            </w:r>
          </w:p>
        </w:tc>
      </w:tr>
      <w:tr w:rsidR="004B7C2F" w:rsidRPr="00D20316" w14:paraId="76B92A38" w14:textId="77777777" w:rsidTr="004533AD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5803CE8" w14:textId="77777777" w:rsidR="004B7C2F" w:rsidRPr="004B793E" w:rsidRDefault="004B7C2F" w:rsidP="009024BE">
            <w:pPr>
              <w:shd w:val="clear" w:color="auto" w:fill="FFFFFF"/>
              <w:ind w:right="-142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 xml:space="preserve">Помощник председателя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3AD4C13" w14:textId="77777777" w:rsidR="004B7C2F" w:rsidRPr="00D20316" w:rsidRDefault="004B7C2F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  <w:lang w:val="ky-KG"/>
              </w:rPr>
              <w:t xml:space="preserve">Асанов </w:t>
            </w:r>
          </w:p>
          <w:p w14:paraId="6A4C4CCA" w14:textId="77777777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  <w:lang w:val="ky-KG"/>
              </w:rPr>
              <w:t>Нурдин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2AE410" w14:textId="77777777" w:rsidR="004B7C2F" w:rsidRPr="00D20316" w:rsidRDefault="004B7C2F" w:rsidP="004B7C2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62-57-47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47BE4E5" w14:textId="7A2B39C8" w:rsidR="004B7C2F" w:rsidRPr="00D20316" w:rsidRDefault="004B7C2F" w:rsidP="004B7C2F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009100B" w14:textId="77777777" w:rsidR="004B7C2F" w:rsidRPr="00D20316" w:rsidRDefault="004B7C2F" w:rsidP="004B7C2F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4B7C2F" w:rsidRPr="00D20316" w14:paraId="5D527865" w14:textId="77777777" w:rsidTr="004533AD">
        <w:trPr>
          <w:trHeight w:val="532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8959756" w14:textId="77777777" w:rsidR="004B7C2F" w:rsidRPr="004533AD" w:rsidRDefault="004B7C2F" w:rsidP="009024BE">
            <w:pPr>
              <w:pStyle w:val="7"/>
              <w:shd w:val="clear" w:color="auto" w:fill="FFFFFF"/>
              <w:rPr>
                <w:bCs w:val="0"/>
                <w:caps/>
                <w:sz w:val="16"/>
                <w:szCs w:val="16"/>
                <w:u w:val="none"/>
              </w:rPr>
            </w:pPr>
          </w:p>
          <w:p w14:paraId="5DDBA292" w14:textId="77777777" w:rsidR="004B7C2F" w:rsidRPr="004533AD" w:rsidRDefault="004B7C2F" w:rsidP="009024BE">
            <w:pPr>
              <w:pStyle w:val="7"/>
              <w:shd w:val="clear" w:color="auto" w:fill="FFFFFF"/>
              <w:rPr>
                <w:bCs w:val="0"/>
                <w:caps/>
                <w:sz w:val="22"/>
                <w:szCs w:val="22"/>
                <w:u w:val="none"/>
              </w:rPr>
            </w:pPr>
            <w:r w:rsidRPr="004533AD">
              <w:rPr>
                <w:bCs w:val="0"/>
                <w:caps/>
                <w:sz w:val="22"/>
                <w:szCs w:val="22"/>
                <w:u w:val="none"/>
                <w:lang w:val="en-US"/>
              </w:rPr>
              <w:t>I</w:t>
            </w:r>
            <w:r w:rsidRPr="004533AD">
              <w:rPr>
                <w:bCs w:val="0"/>
                <w:caps/>
                <w:sz w:val="22"/>
                <w:szCs w:val="22"/>
                <w:u w:val="none"/>
              </w:rPr>
              <w:t>. УПРАВЛЕНИЕ ЭКОНОМИЧЕСКОЙ СТАТИСТИКИ И НАЦИОНАЛЬНЫХ</w:t>
            </w:r>
          </w:p>
          <w:p w14:paraId="4DF89D32" w14:textId="77777777" w:rsidR="004B7C2F" w:rsidRPr="004533AD" w:rsidRDefault="004B7C2F" w:rsidP="009024BE">
            <w:pPr>
              <w:pStyle w:val="7"/>
              <w:shd w:val="clear" w:color="auto" w:fill="FFFFFF"/>
              <w:rPr>
                <w:bCs w:val="0"/>
                <w:caps/>
                <w:sz w:val="22"/>
                <w:szCs w:val="22"/>
                <w:u w:val="none"/>
              </w:rPr>
            </w:pPr>
            <w:r w:rsidRPr="004533AD">
              <w:rPr>
                <w:bCs w:val="0"/>
                <w:caps/>
                <w:sz w:val="22"/>
                <w:szCs w:val="22"/>
                <w:u w:val="none"/>
              </w:rPr>
              <w:t xml:space="preserve"> СЧЕТОВ</w:t>
            </w:r>
          </w:p>
          <w:p w14:paraId="55B35F0E" w14:textId="77777777" w:rsidR="0003668F" w:rsidRPr="004533AD" w:rsidRDefault="0003668F" w:rsidP="0003668F">
            <w:pPr>
              <w:rPr>
                <w:sz w:val="16"/>
                <w:szCs w:val="16"/>
              </w:rPr>
            </w:pPr>
          </w:p>
        </w:tc>
      </w:tr>
      <w:tr w:rsidR="008E0EE1" w:rsidRPr="00D20316" w14:paraId="6D54B9A6" w14:textId="77777777" w:rsidTr="004533AD"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FE1B281" w14:textId="77777777" w:rsidR="008E0EE1" w:rsidRPr="004B793E" w:rsidRDefault="008E0EE1" w:rsidP="009024BE">
            <w:pPr>
              <w:pStyle w:val="23"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B793E">
              <w:rPr>
                <w:color w:val="000000"/>
                <w:sz w:val="22"/>
                <w:szCs w:val="22"/>
              </w:rPr>
              <w:t>Начальник управления</w:t>
            </w:r>
          </w:p>
          <w:p w14:paraId="5089C359" w14:textId="77777777" w:rsidR="008E0EE1" w:rsidRPr="00D20316" w:rsidRDefault="008E0EE1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каб</w:t>
            </w:r>
            <w:r w:rsidRPr="00D20316">
              <w:rPr>
                <w:sz w:val="22"/>
                <w:szCs w:val="22"/>
              </w:rPr>
              <w:t>.</w:t>
            </w:r>
            <w:r w:rsidRPr="00D20316">
              <w:rPr>
                <w:color w:val="000000"/>
                <w:sz w:val="22"/>
                <w:szCs w:val="22"/>
              </w:rPr>
              <w:t xml:space="preserve"> № 312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01807EB" w14:textId="77777777" w:rsidR="008E0EE1" w:rsidRPr="00D20316" w:rsidRDefault="008E0EE1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Исенкулова </w:t>
            </w:r>
          </w:p>
          <w:p w14:paraId="44F4B35D" w14:textId="77777777" w:rsidR="008E0EE1" w:rsidRPr="00D20316" w:rsidRDefault="008E0EE1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>Эльвира Казакбаевна</w:t>
            </w:r>
          </w:p>
          <w:p w14:paraId="7A91CD53" w14:textId="77777777" w:rsidR="008E0EE1" w:rsidRPr="00D20316" w:rsidRDefault="008E0EE1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7EE17D" w14:textId="77777777" w:rsidR="008E0EE1" w:rsidRPr="00D20316" w:rsidRDefault="008E0EE1" w:rsidP="008E0EE1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32-46-95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C9D4777" w14:textId="2A2ABAC3" w:rsidR="008E0EE1" w:rsidRPr="00D20316" w:rsidRDefault="008E0EE1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  <w:p w14:paraId="08CB458C" w14:textId="1C65B216" w:rsidR="008E0EE1" w:rsidRPr="00D20316" w:rsidRDefault="008E0EE1" w:rsidP="008E0EE1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937D0DD" w14:textId="77777777" w:rsidR="008E0EE1" w:rsidRPr="00D20316" w:rsidRDefault="008E0EE1" w:rsidP="008E0EE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color w:val="000000"/>
                <w:sz w:val="18"/>
                <w:szCs w:val="18"/>
                <w:lang w:val="en-US"/>
              </w:rPr>
              <w:t>eisenkulova</w:t>
            </w:r>
            <w:r w:rsidRPr="00D20316">
              <w:rPr>
                <w:color w:val="000000"/>
                <w:sz w:val="18"/>
                <w:szCs w:val="18"/>
              </w:rPr>
              <w:t>@</w:t>
            </w:r>
            <w:r w:rsidRPr="00D20316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D20316">
              <w:rPr>
                <w:color w:val="000000"/>
                <w:sz w:val="18"/>
                <w:szCs w:val="18"/>
              </w:rPr>
              <w:t>.</w:t>
            </w:r>
            <w:r w:rsidRPr="00D20316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8E0EE1" w:rsidRPr="00D20316" w14:paraId="2A4F26EE" w14:textId="77777777" w:rsidTr="004533AD"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30FCF" w14:textId="77777777" w:rsidR="008E0EE1" w:rsidRPr="00D20316" w:rsidRDefault="008E0EE1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016277CE" w14:textId="77777777" w:rsidR="008E0EE1" w:rsidRPr="00D20316" w:rsidRDefault="008E0EE1" w:rsidP="009024BE">
            <w:pPr>
              <w:pStyle w:val="23"/>
              <w:shd w:val="clear" w:color="auto" w:fill="FFFFFF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D20316">
              <w:rPr>
                <w:b w:val="0"/>
                <w:bCs w:val="0"/>
                <w:color w:val="000000"/>
                <w:sz w:val="22"/>
                <w:szCs w:val="22"/>
              </w:rPr>
              <w:t>каб</w:t>
            </w:r>
            <w:r w:rsidRPr="00D20316">
              <w:rPr>
                <w:b w:val="0"/>
                <w:bCs w:val="0"/>
                <w:sz w:val="22"/>
                <w:szCs w:val="22"/>
              </w:rPr>
              <w:t>.</w:t>
            </w:r>
            <w:r w:rsidRPr="00D20316">
              <w:rPr>
                <w:b w:val="0"/>
                <w:bCs w:val="0"/>
                <w:color w:val="000000"/>
                <w:sz w:val="22"/>
                <w:szCs w:val="22"/>
              </w:rPr>
              <w:t xml:space="preserve"> № </w:t>
            </w:r>
            <w:r w:rsidRPr="00D20316">
              <w:rPr>
                <w:b w:val="0"/>
                <w:bCs w:val="0"/>
                <w:sz w:val="22"/>
                <w:szCs w:val="22"/>
              </w:rPr>
              <w:t>313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99ADA20" w14:textId="77777777" w:rsidR="008E0EE1" w:rsidRPr="00D20316" w:rsidRDefault="008E0EE1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 xml:space="preserve">Ажиева </w:t>
            </w:r>
          </w:p>
          <w:p w14:paraId="04AED1A0" w14:textId="77777777" w:rsidR="008E0EE1" w:rsidRPr="00D20316" w:rsidRDefault="008E0EE1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Жийдекан Абдиевна</w:t>
            </w:r>
          </w:p>
          <w:p w14:paraId="41AC9774" w14:textId="77777777" w:rsidR="008E0EE1" w:rsidRPr="00D20316" w:rsidRDefault="008E0EE1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53B1D0D" w14:textId="77777777" w:rsidR="008E0EE1" w:rsidRPr="00D20316" w:rsidRDefault="008E0EE1" w:rsidP="008E0EE1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32-46-43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7D64262" w14:textId="7BF0C1F8" w:rsidR="008E0EE1" w:rsidRPr="00D20316" w:rsidRDefault="008E0EE1" w:rsidP="008E0EE1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BD6818" w14:textId="77777777" w:rsidR="008E0EE1" w:rsidRPr="00D20316" w:rsidRDefault="0007029D" w:rsidP="008E0EE1">
            <w:pPr>
              <w:rPr>
                <w:b/>
                <w:bCs/>
                <w:color w:val="000000"/>
                <w:sz w:val="18"/>
                <w:szCs w:val="18"/>
              </w:rPr>
            </w:pPr>
            <w:hyperlink r:id="rId9" w:history="1">
              <w:r w:rsidR="008E0EE1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j.ajieva@stat</w:t>
              </w:r>
            </w:hyperlink>
            <w:r w:rsidR="008E0EE1" w:rsidRPr="00D20316">
              <w:rPr>
                <w:color w:val="000000"/>
                <w:sz w:val="18"/>
                <w:szCs w:val="18"/>
                <w:lang w:val="en-US"/>
              </w:rPr>
              <w:t>.kg</w:t>
            </w:r>
          </w:p>
        </w:tc>
      </w:tr>
      <w:tr w:rsidR="008E0EE1" w:rsidRPr="00D20316" w14:paraId="20EB1154" w14:textId="77777777" w:rsidTr="004533AD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953381" w14:textId="77777777" w:rsidR="008E0EE1" w:rsidRPr="00D20316" w:rsidRDefault="008E0EE1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2BE5BACD" w14:textId="77777777" w:rsidR="008E0EE1" w:rsidRPr="00D20316" w:rsidRDefault="008E0EE1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каб</w:t>
            </w:r>
            <w:r w:rsidRPr="00D20316">
              <w:rPr>
                <w:sz w:val="22"/>
                <w:szCs w:val="22"/>
              </w:rPr>
              <w:t>.</w:t>
            </w:r>
            <w:r w:rsidRPr="00D20316">
              <w:rPr>
                <w:color w:val="000000"/>
                <w:sz w:val="22"/>
                <w:szCs w:val="22"/>
              </w:rPr>
              <w:t xml:space="preserve"> № </w:t>
            </w:r>
            <w:r w:rsidRPr="00D20316">
              <w:rPr>
                <w:sz w:val="22"/>
                <w:szCs w:val="22"/>
              </w:rPr>
              <w:t>318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73C0345" w14:textId="77777777" w:rsidR="008E0EE1" w:rsidRPr="00D20316" w:rsidRDefault="008E0EE1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Шайлообекова </w:t>
            </w:r>
          </w:p>
          <w:p w14:paraId="44563BC4" w14:textId="77777777" w:rsidR="008E0EE1" w:rsidRPr="00D20316" w:rsidRDefault="008E0EE1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</w:rPr>
              <w:t>Нурсел Шайлообековна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3FB5E8" w14:textId="77777777" w:rsidR="008E0EE1" w:rsidRPr="00D20316" w:rsidRDefault="008E0EE1" w:rsidP="008E0EE1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32-53-51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63247BF" w14:textId="6BA9BCAD" w:rsidR="008E0EE1" w:rsidRPr="0067631C" w:rsidRDefault="008E0EE1" w:rsidP="008E0EE1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1F72249" w14:textId="77777777" w:rsidR="008E0EE1" w:rsidRPr="00D20316" w:rsidRDefault="008E0EE1" w:rsidP="008E0EE1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sz w:val="18"/>
                <w:szCs w:val="18"/>
                <w:lang w:val="en-US"/>
              </w:rPr>
              <w:t>nursel@stat.kg</w:t>
            </w:r>
          </w:p>
        </w:tc>
      </w:tr>
      <w:tr w:rsidR="008E0EE1" w:rsidRPr="00D20316" w14:paraId="08D5FE34" w14:textId="77777777" w:rsidTr="004533AD"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5048FF1" w14:textId="77777777" w:rsidR="0003668F" w:rsidRDefault="0003668F" w:rsidP="009024BE">
            <w:pPr>
              <w:shd w:val="clear" w:color="auto" w:fill="FFFFFF"/>
              <w:jc w:val="center"/>
              <w:rPr>
                <w:b/>
                <w:bCs/>
                <w:sz w:val="22"/>
                <w:szCs w:val="22"/>
              </w:rPr>
            </w:pPr>
          </w:p>
          <w:p w14:paraId="4B12F4E1" w14:textId="77777777" w:rsidR="008E0EE1" w:rsidRPr="00D20316" w:rsidRDefault="008E0EE1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2"/>
                <w:szCs w:val="22"/>
              </w:rPr>
            </w:pPr>
            <w:r w:rsidRPr="00D20316">
              <w:rPr>
                <w:b/>
                <w:bCs/>
                <w:sz w:val="22"/>
                <w:szCs w:val="22"/>
              </w:rPr>
              <w:t>ОТДЕЛ</w:t>
            </w:r>
            <w:r w:rsidRPr="00D20316">
              <w:rPr>
                <w:sz w:val="22"/>
                <w:szCs w:val="22"/>
              </w:rPr>
              <w:t xml:space="preserve"> </w:t>
            </w:r>
            <w:r w:rsidRPr="00D20316">
              <w:rPr>
                <w:b/>
                <w:caps/>
                <w:color w:val="000000"/>
                <w:sz w:val="22"/>
                <w:szCs w:val="22"/>
              </w:rPr>
              <w:t>ЭКОНОМИЧЕСКОЙ СТАТИСТИКИ</w:t>
            </w:r>
          </w:p>
          <w:p w14:paraId="31493DF8" w14:textId="77777777" w:rsidR="008E0EE1" w:rsidRPr="00D20316" w:rsidRDefault="008E0EE1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2"/>
                <w:szCs w:val="22"/>
              </w:rPr>
            </w:pPr>
            <w:r w:rsidRPr="00D20316">
              <w:rPr>
                <w:b/>
                <w:caps/>
                <w:color w:val="000000"/>
                <w:sz w:val="22"/>
                <w:szCs w:val="22"/>
              </w:rPr>
              <w:t>УПРАВЛЕНИя ЭКОНОМИЧЕСКОЙ СТАТИСТИКИ</w:t>
            </w:r>
          </w:p>
          <w:p w14:paraId="61DB31F4" w14:textId="77777777" w:rsidR="008E0EE1" w:rsidRDefault="008E0EE1" w:rsidP="008E0EE1">
            <w:pPr>
              <w:jc w:val="center"/>
              <w:rPr>
                <w:b/>
                <w:caps/>
                <w:color w:val="000000"/>
                <w:sz w:val="22"/>
                <w:szCs w:val="22"/>
              </w:rPr>
            </w:pPr>
            <w:r w:rsidRPr="00D20316">
              <w:rPr>
                <w:b/>
                <w:caps/>
                <w:color w:val="000000"/>
                <w:sz w:val="22"/>
                <w:szCs w:val="22"/>
              </w:rPr>
              <w:t>И НАЦИОНАЛЬНЫХ СЧЕТОВ</w:t>
            </w:r>
          </w:p>
          <w:p w14:paraId="311835D5" w14:textId="77777777" w:rsidR="0003668F" w:rsidRPr="004533AD" w:rsidRDefault="0003668F" w:rsidP="008E0EE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B61AC5" w:rsidRPr="00D20316" w14:paraId="76318C4D" w14:textId="77777777" w:rsidTr="004533AD"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5D1DB" w14:textId="77777777" w:rsidR="00B61AC5" w:rsidRPr="004B793E" w:rsidRDefault="00B61AC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 xml:space="preserve">Заведующий </w:t>
            </w:r>
          </w:p>
          <w:p w14:paraId="6CD0848A" w14:textId="77777777" w:rsidR="00B61AC5" w:rsidRPr="004B793E" w:rsidRDefault="00B61AC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отделом</w:t>
            </w:r>
          </w:p>
          <w:p w14:paraId="16799500" w14:textId="77777777" w:rsidR="00B61AC5" w:rsidRPr="00D20316" w:rsidRDefault="00B61AC5" w:rsidP="009024BE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каб</w:t>
            </w:r>
            <w:r w:rsidRPr="00D20316">
              <w:rPr>
                <w:sz w:val="22"/>
                <w:szCs w:val="22"/>
              </w:rPr>
              <w:t>.</w:t>
            </w:r>
            <w:r w:rsidRPr="00D20316">
              <w:rPr>
                <w:color w:val="000000"/>
                <w:sz w:val="22"/>
                <w:szCs w:val="22"/>
              </w:rPr>
              <w:t xml:space="preserve"> </w:t>
            </w:r>
            <w:r w:rsidRPr="00D20316">
              <w:rPr>
                <w:color w:val="000000"/>
                <w:sz w:val="22"/>
                <w:szCs w:val="22"/>
                <w:lang w:val="ky-KG"/>
              </w:rPr>
              <w:t>№ 318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55E602" w14:textId="77777777" w:rsidR="00B61AC5" w:rsidRPr="00D20316" w:rsidRDefault="00B61AC5" w:rsidP="009024BE">
            <w:pPr>
              <w:shd w:val="clear" w:color="auto" w:fill="FFFFFF"/>
              <w:ind w:left="12" w:right="-75" w:hanging="12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 xml:space="preserve">Эсеналиева </w:t>
            </w:r>
          </w:p>
          <w:p w14:paraId="6765BFBA" w14:textId="77777777" w:rsidR="00B61AC5" w:rsidRPr="00D20316" w:rsidRDefault="00B61AC5" w:rsidP="009024BE">
            <w:pPr>
              <w:shd w:val="clear" w:color="auto" w:fill="FFFFFF"/>
              <w:ind w:left="12" w:right="-75" w:hanging="12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Мурапат Токторовна</w:t>
            </w:r>
          </w:p>
          <w:p w14:paraId="45793D14" w14:textId="77777777" w:rsidR="00B61AC5" w:rsidRPr="00D20316" w:rsidRDefault="00B61AC5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729016E" w14:textId="77777777" w:rsidR="00B61AC5" w:rsidRPr="00D20316" w:rsidRDefault="00B61AC5" w:rsidP="00B61AC5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32-53-51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B28B8A5" w14:textId="12A2A239" w:rsidR="00B61AC5" w:rsidRPr="0067631C" w:rsidRDefault="00B61AC5" w:rsidP="00B61AC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4406A0F" w14:textId="77777777" w:rsidR="00B61AC5" w:rsidRPr="00D20316" w:rsidRDefault="00B61AC5" w:rsidP="00B61AC5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color w:val="000000"/>
                <w:sz w:val="18"/>
                <w:szCs w:val="18"/>
                <w:lang w:val="en-US"/>
              </w:rPr>
              <w:t>m.esenalieva@stat.kg</w:t>
            </w:r>
          </w:p>
        </w:tc>
      </w:tr>
      <w:tr w:rsidR="00B61AC5" w:rsidRPr="00D20316" w14:paraId="17EF7C8F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0516B" w14:textId="77777777" w:rsidR="00B61AC5" w:rsidRPr="00D20316" w:rsidRDefault="00B61AC5" w:rsidP="009024BE">
            <w:pPr>
              <w:pStyle w:val="8"/>
              <w:shd w:val="clear" w:color="auto" w:fill="FFFFFF"/>
              <w:rPr>
                <w:b w:val="0"/>
                <w:iCs/>
                <w:color w:val="000000"/>
                <w:sz w:val="22"/>
                <w:szCs w:val="22"/>
              </w:rPr>
            </w:pPr>
            <w:r w:rsidRPr="00D20316">
              <w:rPr>
                <w:b w:val="0"/>
                <w:iCs/>
                <w:color w:val="000000"/>
                <w:sz w:val="22"/>
                <w:szCs w:val="22"/>
              </w:rPr>
              <w:t>Главный специалист</w:t>
            </w:r>
          </w:p>
          <w:p w14:paraId="69A061FE" w14:textId="77777777" w:rsidR="00B61AC5" w:rsidRPr="00D20316" w:rsidRDefault="00B61AC5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D20316">
              <w:rPr>
                <w:bCs/>
                <w:color w:val="000000"/>
                <w:sz w:val="22"/>
                <w:szCs w:val="22"/>
              </w:rPr>
              <w:t>каб</w:t>
            </w:r>
            <w:r w:rsidRPr="00D20316">
              <w:rPr>
                <w:bCs/>
                <w:sz w:val="22"/>
                <w:szCs w:val="22"/>
              </w:rPr>
              <w:t>. № 313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8DC2B3C" w14:textId="77777777" w:rsidR="00B61AC5" w:rsidRPr="00D20316" w:rsidRDefault="00B61AC5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 xml:space="preserve">Асанбекова </w:t>
            </w:r>
          </w:p>
          <w:p w14:paraId="41736E18" w14:textId="77777777" w:rsidR="00B61AC5" w:rsidRPr="00D20316" w:rsidRDefault="00B61AC5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 xml:space="preserve">Асель Исатбековна </w:t>
            </w:r>
          </w:p>
          <w:p w14:paraId="04536BA2" w14:textId="77777777" w:rsidR="00B61AC5" w:rsidRPr="00D20316" w:rsidRDefault="00B61AC5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F54E252" w14:textId="77777777" w:rsidR="00B61AC5" w:rsidRPr="00D20316" w:rsidRDefault="00B61AC5" w:rsidP="00B61AC5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32-46-43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E93D6B4" w14:textId="3DC0B2D3" w:rsidR="00B61AC5" w:rsidRPr="0067631C" w:rsidRDefault="00B61AC5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8A0B294" w14:textId="77777777" w:rsidR="00B61AC5" w:rsidRPr="00D20316" w:rsidRDefault="0007029D" w:rsidP="00B61AC5">
            <w:pPr>
              <w:rPr>
                <w:b/>
                <w:bCs/>
                <w:color w:val="000000"/>
                <w:sz w:val="18"/>
                <w:szCs w:val="18"/>
              </w:rPr>
            </w:pPr>
            <w:hyperlink r:id="rId10" w:history="1">
              <w:r w:rsidR="00B61AC5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asel</w:t>
              </w:r>
              <w:r w:rsidR="00B61AC5" w:rsidRPr="00D20316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B61AC5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izat_68</w:t>
              </w:r>
              <w:r w:rsidR="00B61AC5" w:rsidRPr="00D20316">
                <w:rPr>
                  <w:rStyle w:val="a8"/>
                  <w:sz w:val="18"/>
                  <w:szCs w:val="18"/>
                  <w:u w:val="none"/>
                </w:rPr>
                <w:t>@</w:t>
              </w:r>
            </w:hyperlink>
            <w:r w:rsidR="00B61AC5" w:rsidRPr="00D20316">
              <w:rPr>
                <w:rStyle w:val="a8"/>
                <w:sz w:val="18"/>
                <w:szCs w:val="18"/>
                <w:u w:val="none"/>
                <w:lang w:val="en-US"/>
              </w:rPr>
              <w:t>mail.ru</w:t>
            </w:r>
          </w:p>
        </w:tc>
      </w:tr>
      <w:tr w:rsidR="00B61AC5" w:rsidRPr="00D20316" w14:paraId="5C9BB60A" w14:textId="77777777" w:rsidTr="004533AD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A348B" w14:textId="77777777" w:rsidR="00B61AC5" w:rsidRPr="00D20316" w:rsidRDefault="00B61AC5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D20316">
              <w:rPr>
                <w:bCs/>
                <w:color w:val="000000"/>
                <w:sz w:val="22"/>
                <w:szCs w:val="22"/>
              </w:rPr>
              <w:t>Главный специалист</w:t>
            </w:r>
          </w:p>
          <w:p w14:paraId="260E93FC" w14:textId="77777777" w:rsidR="00B61AC5" w:rsidRPr="00D20316" w:rsidRDefault="00B61AC5" w:rsidP="009024BE">
            <w:pPr>
              <w:pStyle w:val="8"/>
              <w:shd w:val="clear" w:color="auto" w:fill="FFFFFF"/>
              <w:rPr>
                <w:b w:val="0"/>
                <w:iCs/>
                <w:color w:val="000000"/>
                <w:sz w:val="22"/>
                <w:szCs w:val="22"/>
              </w:rPr>
            </w:pPr>
            <w:r w:rsidRPr="00D20316">
              <w:rPr>
                <w:b w:val="0"/>
                <w:color w:val="000000"/>
                <w:sz w:val="22"/>
                <w:szCs w:val="22"/>
              </w:rPr>
              <w:t>каб</w:t>
            </w:r>
            <w:r w:rsidRPr="00D20316">
              <w:rPr>
                <w:b w:val="0"/>
                <w:sz w:val="22"/>
                <w:szCs w:val="22"/>
              </w:rPr>
              <w:t>.</w:t>
            </w:r>
            <w:r w:rsidRPr="00D20316">
              <w:rPr>
                <w:b w:val="0"/>
                <w:color w:val="000000"/>
                <w:sz w:val="22"/>
                <w:szCs w:val="22"/>
              </w:rPr>
              <w:t xml:space="preserve"> № 318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84FFC12" w14:textId="77777777" w:rsidR="00B61AC5" w:rsidRPr="00D20316" w:rsidRDefault="00B61AC5" w:rsidP="009024BE">
            <w:pPr>
              <w:shd w:val="clear" w:color="auto" w:fill="FFFFFF"/>
              <w:ind w:right="-284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  <w:lang w:val="ky-KG"/>
              </w:rPr>
              <w:t xml:space="preserve">Кунева </w:t>
            </w:r>
          </w:p>
          <w:p w14:paraId="4F8609FE" w14:textId="77777777" w:rsidR="00B61AC5" w:rsidRPr="00D20316" w:rsidRDefault="00B61AC5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  <w:lang w:val="ky-KG"/>
              </w:rPr>
              <w:t>Наргиза Джумабековна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43A2BBD" w14:textId="77777777" w:rsidR="00B61AC5" w:rsidRPr="00D20316" w:rsidRDefault="00B61AC5" w:rsidP="00B61AC5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  <w:lang w:val="ky-KG"/>
              </w:rPr>
              <w:t>32-53-51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6ACE307" w14:textId="49F1F3CC" w:rsidR="00B61AC5" w:rsidRPr="00D20316" w:rsidRDefault="00B61AC5" w:rsidP="00B61AC5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8E5690" w14:textId="77777777" w:rsidR="00B61AC5" w:rsidRPr="00D20316" w:rsidRDefault="00B61AC5" w:rsidP="00B61AC5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sz w:val="18"/>
                <w:szCs w:val="18"/>
                <w:shd w:val="clear" w:color="auto" w:fill="FFFFFF"/>
                <w:lang w:val="en-US"/>
              </w:rPr>
              <w:t>nkuneva@stat.kg</w:t>
            </w:r>
          </w:p>
        </w:tc>
      </w:tr>
      <w:tr w:rsidR="00B61AC5" w:rsidRPr="00D20316" w14:paraId="039AFA7A" w14:textId="77777777" w:rsidTr="004533AD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CA394C4" w14:textId="77777777" w:rsidR="00B61AC5" w:rsidRPr="00D20316" w:rsidRDefault="00B61AC5" w:rsidP="009024BE">
            <w:pPr>
              <w:pStyle w:val="8"/>
              <w:shd w:val="clear" w:color="auto" w:fill="FFFFFF"/>
              <w:rPr>
                <w:b w:val="0"/>
                <w:iCs/>
                <w:color w:val="000000"/>
                <w:sz w:val="22"/>
                <w:szCs w:val="22"/>
              </w:rPr>
            </w:pPr>
            <w:r w:rsidRPr="00D20316">
              <w:rPr>
                <w:b w:val="0"/>
                <w:iCs/>
                <w:color w:val="000000"/>
                <w:sz w:val="22"/>
                <w:szCs w:val="22"/>
              </w:rPr>
              <w:t>Ведущий специалист</w:t>
            </w:r>
          </w:p>
          <w:p w14:paraId="0A8F1C11" w14:textId="77777777" w:rsidR="00B61AC5" w:rsidRPr="00D20316" w:rsidRDefault="00B61AC5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D20316">
              <w:rPr>
                <w:bCs/>
                <w:color w:val="000000"/>
                <w:sz w:val="22"/>
                <w:szCs w:val="22"/>
                <w:lang w:val="ky-KG"/>
              </w:rPr>
              <w:t>каб. № 318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F346B21" w14:textId="77777777" w:rsidR="00B61AC5" w:rsidRPr="00D20316" w:rsidRDefault="00B61AC5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Туратбекова </w:t>
            </w:r>
          </w:p>
          <w:p w14:paraId="08FE9840" w14:textId="77777777" w:rsidR="00B61AC5" w:rsidRPr="00D20316" w:rsidRDefault="00B61AC5" w:rsidP="009024BE">
            <w:pPr>
              <w:shd w:val="clear" w:color="auto" w:fill="FFFFFF"/>
              <w:rPr>
                <w:sz w:val="22"/>
                <w:szCs w:val="22"/>
                <w:lang w:val="en-US"/>
              </w:rPr>
            </w:pPr>
            <w:r w:rsidRPr="00D20316">
              <w:rPr>
                <w:sz w:val="22"/>
                <w:szCs w:val="22"/>
              </w:rPr>
              <w:t>Бермет Туратбековна</w:t>
            </w:r>
          </w:p>
          <w:p w14:paraId="2A2378C3" w14:textId="77777777" w:rsidR="00B61AC5" w:rsidRPr="00D20316" w:rsidRDefault="00B61AC5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DC9C72" w14:textId="77777777" w:rsidR="00B61AC5" w:rsidRPr="00D20316" w:rsidRDefault="00B61AC5" w:rsidP="00B61AC5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  <w:lang w:val="ky-KG"/>
              </w:rPr>
              <w:t xml:space="preserve">32-53-51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36A7F75" w14:textId="33DAD4AC" w:rsidR="00B61AC5" w:rsidRPr="00D20316" w:rsidRDefault="00B61AC5" w:rsidP="00B61AC5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7A86E44" w14:textId="77777777" w:rsidR="00B61AC5" w:rsidRPr="00D20316" w:rsidRDefault="0007029D" w:rsidP="00B61AC5">
            <w:pPr>
              <w:rPr>
                <w:b/>
                <w:bCs/>
                <w:color w:val="000000"/>
                <w:sz w:val="18"/>
                <w:szCs w:val="18"/>
              </w:rPr>
            </w:pPr>
            <w:hyperlink r:id="rId11" w:history="1">
              <w:r w:rsidR="00B61AC5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bturatbekova@stat.kg</w:t>
              </w:r>
            </w:hyperlink>
            <w:r w:rsidR="00B61AC5" w:rsidRPr="00D20316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B61AC5" w:rsidRPr="00D20316" w14:paraId="1112F90E" w14:textId="77777777" w:rsidTr="004533AD"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B87D0A4" w14:textId="77777777" w:rsidR="00B61AC5" w:rsidRPr="00916A6B" w:rsidRDefault="00B61AC5" w:rsidP="009024BE">
            <w:pPr>
              <w:pStyle w:val="7"/>
              <w:shd w:val="clear" w:color="auto" w:fill="FFFFFF"/>
              <w:rPr>
                <w:bCs w:val="0"/>
                <w:sz w:val="16"/>
                <w:szCs w:val="16"/>
                <w:u w:val="none"/>
              </w:rPr>
            </w:pPr>
          </w:p>
          <w:p w14:paraId="545C17DE" w14:textId="77777777" w:rsidR="00B61AC5" w:rsidRPr="00D20316" w:rsidRDefault="00B61AC5" w:rsidP="009024BE">
            <w:pPr>
              <w:pStyle w:val="7"/>
              <w:shd w:val="clear" w:color="auto" w:fill="FFFFFF"/>
              <w:rPr>
                <w:bCs w:val="0"/>
                <w:sz w:val="22"/>
                <w:szCs w:val="22"/>
                <w:u w:val="none"/>
              </w:rPr>
            </w:pPr>
            <w:r w:rsidRPr="00D20316">
              <w:rPr>
                <w:bCs w:val="0"/>
                <w:sz w:val="22"/>
                <w:szCs w:val="22"/>
                <w:u w:val="none"/>
              </w:rPr>
              <w:t>ОТДЕЛ СИСТЕМЫ НАЦИОНАЛЬНЫХ СЧЕТОВ И ЭКОНОМИЧЕСКИХ БАЛАНСОВ</w:t>
            </w:r>
          </w:p>
          <w:p w14:paraId="6C0C75E3" w14:textId="77777777" w:rsidR="00B61AC5" w:rsidRPr="00D20316" w:rsidRDefault="00B61AC5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2"/>
                <w:szCs w:val="22"/>
              </w:rPr>
            </w:pPr>
            <w:r w:rsidRPr="00D20316">
              <w:rPr>
                <w:b/>
                <w:caps/>
                <w:color w:val="000000"/>
                <w:sz w:val="22"/>
                <w:szCs w:val="22"/>
              </w:rPr>
              <w:t>УПРАВЛЕНИя ЭКОНОМИЧЕСКОЙ СТАТИСТИКИ</w:t>
            </w:r>
          </w:p>
          <w:p w14:paraId="3513884A" w14:textId="77777777" w:rsidR="00B61AC5" w:rsidRDefault="00B61AC5" w:rsidP="00B61AC5">
            <w:pPr>
              <w:jc w:val="center"/>
              <w:rPr>
                <w:b/>
                <w:caps/>
                <w:color w:val="000000"/>
                <w:sz w:val="22"/>
                <w:szCs w:val="22"/>
              </w:rPr>
            </w:pPr>
            <w:r w:rsidRPr="00D20316">
              <w:rPr>
                <w:b/>
                <w:caps/>
                <w:color w:val="000000"/>
                <w:sz w:val="22"/>
                <w:szCs w:val="22"/>
              </w:rPr>
              <w:t>И НАЦИОНАЛЬНЫХ СЧЕТОВ</w:t>
            </w:r>
          </w:p>
          <w:p w14:paraId="49605E6B" w14:textId="77777777" w:rsidR="0003668F" w:rsidRPr="00916A6B" w:rsidRDefault="0003668F" w:rsidP="00B61AC5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6A041D" w:rsidRPr="00D20316" w14:paraId="605FE1BC" w14:textId="77777777" w:rsidTr="00787A09">
        <w:trPr>
          <w:trHeight w:val="63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93AD2" w14:textId="77777777" w:rsidR="006A041D" w:rsidRPr="004B793E" w:rsidRDefault="006A041D" w:rsidP="009024BE">
            <w:pPr>
              <w:pStyle w:val="7"/>
              <w:shd w:val="clear" w:color="auto" w:fill="FFFFFF"/>
              <w:jc w:val="left"/>
              <w:rPr>
                <w:sz w:val="22"/>
                <w:szCs w:val="22"/>
                <w:u w:val="none"/>
              </w:rPr>
            </w:pPr>
            <w:r w:rsidRPr="004B793E">
              <w:rPr>
                <w:color w:val="000000"/>
                <w:sz w:val="22"/>
                <w:szCs w:val="22"/>
                <w:u w:val="none"/>
                <w:lang w:val="ky-KG"/>
              </w:rPr>
              <w:t>Заведующий отделом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824E9F" w14:textId="77777777" w:rsidR="006A041D" w:rsidRPr="00787A09" w:rsidRDefault="00787A09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Өмуралиев </w:t>
            </w:r>
            <w:r>
              <w:rPr>
                <w:sz w:val="22"/>
                <w:szCs w:val="22"/>
                <w:lang w:val="ky-KG"/>
              </w:rPr>
              <w:br/>
              <w:t>Рыскельди Советбекович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F0F1CC8" w14:textId="77777777" w:rsidR="006A041D" w:rsidRPr="00D20316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1CFD12A" w14:textId="77777777" w:rsidR="006A041D" w:rsidRPr="00D20316" w:rsidRDefault="006A041D" w:rsidP="006A041D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C980E0D" w14:textId="77777777" w:rsidR="006A041D" w:rsidRPr="00D20316" w:rsidRDefault="006A041D" w:rsidP="006A041D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A041D" w:rsidRPr="00D20316" w14:paraId="35C07FB1" w14:textId="77777777" w:rsidTr="00787A09">
        <w:trPr>
          <w:trHeight w:val="839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3E168" w14:textId="77777777" w:rsidR="006A041D" w:rsidRPr="00D20316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  <w:lang w:val="ky-KG"/>
              </w:rPr>
              <w:t xml:space="preserve">Главный </w:t>
            </w:r>
            <w:r w:rsidRPr="00D20316">
              <w:rPr>
                <w:color w:val="000000"/>
                <w:sz w:val="22"/>
                <w:szCs w:val="22"/>
              </w:rPr>
              <w:t>специалист</w:t>
            </w:r>
          </w:p>
          <w:p w14:paraId="67CB3323" w14:textId="77777777" w:rsidR="006A041D" w:rsidRPr="00D20316" w:rsidRDefault="006A041D" w:rsidP="009024BE">
            <w:pPr>
              <w:pStyle w:val="7"/>
              <w:shd w:val="clear" w:color="auto" w:fill="FFFFFF"/>
              <w:jc w:val="left"/>
              <w:rPr>
                <w:b w:val="0"/>
                <w:bCs w:val="0"/>
                <w:color w:val="000000"/>
                <w:sz w:val="22"/>
                <w:szCs w:val="22"/>
                <w:u w:val="none"/>
                <w:lang w:val="ky-KG"/>
              </w:rPr>
            </w:pPr>
            <w:r w:rsidRPr="00D20316">
              <w:rPr>
                <w:b w:val="0"/>
                <w:bCs w:val="0"/>
                <w:color w:val="000000"/>
                <w:sz w:val="22"/>
                <w:szCs w:val="22"/>
                <w:u w:val="none"/>
              </w:rPr>
              <w:t>каб</w:t>
            </w:r>
            <w:r w:rsidRPr="00D20316">
              <w:rPr>
                <w:b w:val="0"/>
                <w:bCs w:val="0"/>
                <w:sz w:val="22"/>
                <w:szCs w:val="22"/>
                <w:u w:val="none"/>
              </w:rPr>
              <w:t>.</w:t>
            </w:r>
            <w:r w:rsidRPr="00D20316">
              <w:rPr>
                <w:b w:val="0"/>
                <w:bCs w:val="0"/>
                <w:color w:val="000000"/>
                <w:sz w:val="22"/>
                <w:szCs w:val="22"/>
                <w:u w:val="none"/>
              </w:rPr>
              <w:t xml:space="preserve"> № 318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975B62E" w14:textId="77777777" w:rsidR="006A041D" w:rsidRPr="00D20316" w:rsidRDefault="006A041D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Нурдин кызы Жанара</w:t>
            </w:r>
          </w:p>
          <w:p w14:paraId="33DAF534" w14:textId="77777777" w:rsidR="006A041D" w:rsidRPr="00D20316" w:rsidRDefault="006A041D" w:rsidP="009024BE">
            <w:pPr>
              <w:shd w:val="clear" w:color="auto" w:fill="FFFFFF"/>
              <w:ind w:right="-75"/>
              <w:rPr>
                <w:color w:val="303030"/>
                <w:sz w:val="22"/>
                <w:szCs w:val="22"/>
                <w:shd w:val="clear" w:color="auto" w:fill="FFFFFF"/>
              </w:rPr>
            </w:pPr>
          </w:p>
          <w:p w14:paraId="71FD9458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830E69C" w14:textId="77777777" w:rsidR="006A041D" w:rsidRPr="00D20316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32-53-51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70BC536" w14:textId="45AE5F40" w:rsidR="006A041D" w:rsidRPr="00D20316" w:rsidRDefault="006A041D" w:rsidP="006A041D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999A0F4" w14:textId="77777777" w:rsidR="006A041D" w:rsidRPr="00D20316" w:rsidRDefault="006A041D" w:rsidP="006A041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t>jnurdin@stat.kg</w:t>
            </w:r>
          </w:p>
        </w:tc>
      </w:tr>
      <w:tr w:rsidR="006A041D" w:rsidRPr="00D20316" w14:paraId="067B60E5" w14:textId="77777777" w:rsidTr="00787A09">
        <w:trPr>
          <w:trHeight w:val="823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F74FB" w14:textId="77777777" w:rsidR="006A041D" w:rsidRPr="00D20316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D20316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  <w:p w14:paraId="61678631" w14:textId="77777777" w:rsidR="006A041D" w:rsidRPr="00D20316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D20316">
              <w:rPr>
                <w:color w:val="000000"/>
                <w:sz w:val="22"/>
                <w:szCs w:val="22"/>
                <w:lang w:val="ky-KG"/>
              </w:rPr>
              <w:t>каб. № 318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93EACE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Назарова </w:t>
            </w:r>
          </w:p>
          <w:p w14:paraId="54A3B4FB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</w:rPr>
              <w:t>Айзада Назаровна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762DA5A" w14:textId="77777777" w:rsidR="006A041D" w:rsidRPr="00D20316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  <w:lang w:val="ky-KG"/>
              </w:rPr>
              <w:t>32-53-51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65F6805" w14:textId="61464622" w:rsidR="006A041D" w:rsidRPr="0067631C" w:rsidRDefault="006A041D" w:rsidP="006A041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5263991" w14:textId="77777777" w:rsidR="006A041D" w:rsidRPr="00D20316" w:rsidRDefault="006A041D" w:rsidP="006A041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sz w:val="18"/>
                <w:szCs w:val="18"/>
                <w:lang w:val="en-US"/>
              </w:rPr>
              <w:t>a.nazarova@stat.kg</w:t>
            </w:r>
          </w:p>
        </w:tc>
      </w:tr>
      <w:tr w:rsidR="006A041D" w:rsidRPr="00D20316" w14:paraId="20444525" w14:textId="77777777" w:rsidTr="00787A09">
        <w:trPr>
          <w:trHeight w:val="777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640F646" w14:textId="77777777" w:rsidR="006A041D" w:rsidRPr="00D20316" w:rsidRDefault="006A041D" w:rsidP="009024BE">
            <w:pPr>
              <w:pStyle w:val="8"/>
              <w:shd w:val="clear" w:color="auto" w:fill="FFFFFF"/>
              <w:rPr>
                <w:b w:val="0"/>
                <w:bCs w:val="0"/>
                <w:iCs/>
                <w:color w:val="000000"/>
                <w:sz w:val="22"/>
                <w:szCs w:val="22"/>
              </w:rPr>
            </w:pPr>
            <w:r w:rsidRPr="00D20316">
              <w:rPr>
                <w:b w:val="0"/>
                <w:bCs w:val="0"/>
                <w:iCs/>
                <w:color w:val="000000"/>
                <w:sz w:val="22"/>
                <w:szCs w:val="22"/>
              </w:rPr>
              <w:t>Ведущий специалист</w:t>
            </w:r>
          </w:p>
          <w:p w14:paraId="4534C767" w14:textId="77777777" w:rsidR="006A041D" w:rsidRPr="00D20316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D20316">
              <w:rPr>
                <w:color w:val="000000"/>
                <w:sz w:val="22"/>
                <w:szCs w:val="22"/>
                <w:lang w:val="ky-KG"/>
              </w:rPr>
              <w:t>каб. № 318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4D28A72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Курманова </w:t>
            </w:r>
          </w:p>
          <w:p w14:paraId="6C15EA96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</w:rPr>
              <w:t>Гулзат Адылбековна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D57F05" w14:textId="77777777" w:rsidR="006A041D" w:rsidRPr="00D20316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  <w:lang w:val="ky-KG"/>
              </w:rPr>
              <w:t>32-53-51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C76A67A" w14:textId="398D4E7D" w:rsidR="006A041D" w:rsidRPr="00D20316" w:rsidRDefault="006A041D" w:rsidP="006A041D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EDD70FC" w14:textId="77777777" w:rsidR="006A041D" w:rsidRPr="00D20316" w:rsidRDefault="006A041D" w:rsidP="006A041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sz w:val="18"/>
                <w:szCs w:val="18"/>
                <w:lang w:val="en-US"/>
              </w:rPr>
              <w:t>pretty.kurmanova@</w:t>
            </w:r>
            <w:r w:rsidRPr="00D20316">
              <w:rPr>
                <w:sz w:val="18"/>
                <w:szCs w:val="18"/>
              </w:rPr>
              <w:br/>
            </w:r>
            <w:r w:rsidRPr="00D20316">
              <w:rPr>
                <w:sz w:val="18"/>
                <w:szCs w:val="18"/>
                <w:lang w:val="en-US"/>
              </w:rPr>
              <w:t>mail.ru</w:t>
            </w:r>
          </w:p>
        </w:tc>
      </w:tr>
      <w:tr w:rsidR="006A041D" w:rsidRPr="00D20316" w14:paraId="4000A6CE" w14:textId="77777777" w:rsidTr="004533AD"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61D6EDC" w14:textId="77777777" w:rsidR="006A041D" w:rsidRPr="00D20316" w:rsidRDefault="006A041D" w:rsidP="009024BE">
            <w:pPr>
              <w:pStyle w:val="7"/>
              <w:shd w:val="clear" w:color="auto" w:fill="FFFFFF"/>
              <w:rPr>
                <w:color w:val="000000"/>
                <w:sz w:val="22"/>
                <w:szCs w:val="22"/>
                <w:u w:val="none"/>
              </w:rPr>
            </w:pPr>
          </w:p>
          <w:p w14:paraId="6232E6A1" w14:textId="77777777" w:rsidR="00916A6B" w:rsidRDefault="006A041D" w:rsidP="00916A6B">
            <w:pPr>
              <w:pStyle w:val="7"/>
              <w:shd w:val="clear" w:color="auto" w:fill="FFFFFF"/>
              <w:rPr>
                <w:bCs w:val="0"/>
                <w:sz w:val="22"/>
                <w:szCs w:val="22"/>
                <w:u w:val="none"/>
                <w:lang w:val="ky-KG"/>
              </w:rPr>
            </w:pPr>
            <w:r w:rsidRPr="00D20316">
              <w:rPr>
                <w:color w:val="000000"/>
                <w:sz w:val="22"/>
                <w:szCs w:val="22"/>
                <w:u w:val="none"/>
                <w:lang w:val="en-US"/>
              </w:rPr>
              <w:t>II</w:t>
            </w:r>
            <w:r w:rsidRPr="00D20316">
              <w:rPr>
                <w:color w:val="000000"/>
                <w:sz w:val="22"/>
                <w:szCs w:val="22"/>
                <w:u w:val="none"/>
              </w:rPr>
              <w:t xml:space="preserve">. </w:t>
            </w:r>
            <w:r w:rsidRPr="00D20316">
              <w:rPr>
                <w:bCs w:val="0"/>
                <w:sz w:val="22"/>
                <w:szCs w:val="22"/>
                <w:u w:val="none"/>
              </w:rPr>
              <w:t xml:space="preserve">ОТДЕЛ </w:t>
            </w:r>
            <w:r w:rsidRPr="00D20316">
              <w:rPr>
                <w:bCs w:val="0"/>
                <w:sz w:val="22"/>
                <w:szCs w:val="22"/>
                <w:u w:val="none"/>
                <w:lang w:val="ky-KG"/>
              </w:rPr>
              <w:t>СТАТИСТИКИ ПРОМЫШЛЕННОСТИ И ЭНЕРГЕТИКИ</w:t>
            </w:r>
          </w:p>
          <w:p w14:paraId="55C6A04E" w14:textId="77777777" w:rsidR="006A041D" w:rsidRPr="00D20316" w:rsidRDefault="006A041D" w:rsidP="00916A6B">
            <w:pPr>
              <w:pStyle w:val="7"/>
              <w:shd w:val="clear" w:color="auto" w:fill="FFFFFF"/>
              <w:rPr>
                <w:bCs w:val="0"/>
                <w:sz w:val="22"/>
                <w:szCs w:val="22"/>
                <w:u w:val="none"/>
                <w:lang w:val="ky-KG"/>
              </w:rPr>
            </w:pPr>
            <w:r w:rsidRPr="00D20316">
              <w:rPr>
                <w:bCs w:val="0"/>
                <w:sz w:val="22"/>
                <w:szCs w:val="22"/>
                <w:u w:val="none"/>
                <w:lang w:val="ky-KG"/>
              </w:rPr>
              <w:t xml:space="preserve"> </w:t>
            </w:r>
          </w:p>
        </w:tc>
      </w:tr>
      <w:tr w:rsidR="006A041D" w:rsidRPr="00D20316" w14:paraId="10232905" w14:textId="77777777" w:rsidTr="004533AD"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BF7D6" w14:textId="77777777" w:rsidR="006A041D" w:rsidRPr="004B793E" w:rsidRDefault="006A041D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Заведующая</w:t>
            </w:r>
          </w:p>
          <w:p w14:paraId="0A2FC621" w14:textId="77777777" w:rsidR="006A041D" w:rsidRPr="004B793E" w:rsidRDefault="006A041D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>отделом</w:t>
            </w:r>
          </w:p>
          <w:p w14:paraId="65D09D5A" w14:textId="77777777" w:rsidR="006A041D" w:rsidRPr="00D20316" w:rsidRDefault="006A041D" w:rsidP="009024BE">
            <w:pPr>
              <w:pStyle w:val="7"/>
              <w:shd w:val="clear" w:color="auto" w:fill="FFFFFF"/>
              <w:jc w:val="left"/>
              <w:rPr>
                <w:b w:val="0"/>
                <w:bCs w:val="0"/>
                <w:color w:val="000000"/>
                <w:sz w:val="22"/>
                <w:szCs w:val="22"/>
                <w:u w:val="none"/>
                <w:lang w:val="en-US"/>
              </w:rPr>
            </w:pPr>
            <w:r w:rsidRPr="00D20316">
              <w:rPr>
                <w:b w:val="0"/>
                <w:bCs w:val="0"/>
                <w:color w:val="000000"/>
                <w:sz w:val="22"/>
                <w:szCs w:val="22"/>
                <w:u w:val="none"/>
              </w:rPr>
              <w:t>каб</w:t>
            </w:r>
            <w:r w:rsidRPr="00D20316">
              <w:rPr>
                <w:b w:val="0"/>
                <w:bCs w:val="0"/>
                <w:sz w:val="22"/>
                <w:szCs w:val="22"/>
                <w:u w:val="none"/>
              </w:rPr>
              <w:t>.</w:t>
            </w:r>
            <w:r w:rsidRPr="00D20316">
              <w:rPr>
                <w:b w:val="0"/>
                <w:bCs w:val="0"/>
                <w:color w:val="000000"/>
                <w:sz w:val="22"/>
                <w:szCs w:val="22"/>
                <w:u w:val="none"/>
              </w:rPr>
              <w:t xml:space="preserve"> № 205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F317CD6" w14:textId="77777777" w:rsidR="006A041D" w:rsidRPr="00D20316" w:rsidRDefault="006A041D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Маманова </w:t>
            </w:r>
          </w:p>
          <w:p w14:paraId="788EC9DF" w14:textId="77777777" w:rsidR="006A041D" w:rsidRPr="00D20316" w:rsidRDefault="006A041D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>Айнура Т</w:t>
            </w:r>
            <w:r w:rsidRPr="00D20316">
              <w:rPr>
                <w:sz w:val="22"/>
                <w:szCs w:val="22"/>
                <w:lang w:val="ky-KG"/>
              </w:rPr>
              <w:t>ө</w:t>
            </w:r>
            <w:r w:rsidRPr="00D20316">
              <w:rPr>
                <w:sz w:val="22"/>
                <w:szCs w:val="22"/>
              </w:rPr>
              <w:t>р</w:t>
            </w:r>
            <w:r w:rsidRPr="00D20316">
              <w:rPr>
                <w:sz w:val="22"/>
                <w:szCs w:val="22"/>
                <w:lang w:val="ky-KG"/>
              </w:rPr>
              <w:t>ө</w:t>
            </w:r>
            <w:r w:rsidRPr="00D20316">
              <w:rPr>
                <w:sz w:val="22"/>
                <w:szCs w:val="22"/>
              </w:rPr>
              <w:t>бековна</w:t>
            </w:r>
          </w:p>
          <w:p w14:paraId="18E36FB1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840A08E" w14:textId="77777777" w:rsidR="006A041D" w:rsidRPr="00D20316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66-40-44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25C5DD3" w14:textId="6FDBEBBD" w:rsidR="006A041D" w:rsidRPr="0067631C" w:rsidRDefault="006A041D" w:rsidP="006A041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883340" w14:textId="77777777" w:rsidR="006A041D" w:rsidRPr="00D20316" w:rsidRDefault="0007029D" w:rsidP="006A041D">
            <w:pPr>
              <w:rPr>
                <w:b/>
                <w:bCs/>
                <w:color w:val="000000"/>
                <w:sz w:val="18"/>
                <w:szCs w:val="18"/>
              </w:rPr>
            </w:pPr>
            <w:hyperlink r:id="rId12" w:history="1">
              <w:r w:rsidR="006A041D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a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mamanova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</w:rPr>
                <w:t>@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stat</w:t>
              </w:r>
            </w:hyperlink>
            <w:r w:rsidR="006A041D" w:rsidRPr="00D20316">
              <w:rPr>
                <w:color w:val="000000"/>
                <w:sz w:val="18"/>
                <w:szCs w:val="18"/>
              </w:rPr>
              <w:t>.</w:t>
            </w:r>
            <w:r w:rsidR="006A041D" w:rsidRPr="00D20316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6A041D" w:rsidRPr="00D20316" w14:paraId="3197C6C3" w14:textId="77777777" w:rsidTr="004A05EC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96794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>Главный специалист</w:t>
            </w:r>
          </w:p>
          <w:p w14:paraId="28376C8A" w14:textId="77777777" w:rsidR="006A041D" w:rsidRPr="00D20316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>каб. № 206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4BA074" w14:textId="77777777" w:rsidR="006A041D" w:rsidRPr="00D20316" w:rsidRDefault="006A041D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  <w:lang w:val="ky-KG"/>
              </w:rPr>
            </w:pPr>
            <w:r w:rsidRPr="00D20316">
              <w:rPr>
                <w:color w:val="000000"/>
                <w:sz w:val="22"/>
                <w:szCs w:val="22"/>
                <w:lang w:val="ky-KG"/>
              </w:rPr>
              <w:t xml:space="preserve">Джайчибекова    </w:t>
            </w:r>
          </w:p>
          <w:p w14:paraId="7D57766D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D20316">
              <w:rPr>
                <w:color w:val="000000"/>
                <w:sz w:val="22"/>
                <w:szCs w:val="22"/>
                <w:lang w:val="ky-KG"/>
              </w:rPr>
              <w:t>Салтанат Джайлообековна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F673035" w14:textId="77777777" w:rsidR="006A041D" w:rsidRPr="00D20316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>66-4</w:t>
            </w:r>
            <w:r w:rsidRPr="00D20316">
              <w:rPr>
                <w:sz w:val="22"/>
                <w:szCs w:val="22"/>
                <w:lang w:val="en-US"/>
              </w:rPr>
              <w:t>3</w:t>
            </w:r>
            <w:r w:rsidRPr="00D20316">
              <w:rPr>
                <w:sz w:val="22"/>
                <w:szCs w:val="22"/>
              </w:rPr>
              <w:t>-3</w:t>
            </w:r>
            <w:r w:rsidRPr="00D20316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4B1176D" w14:textId="2CE09B69" w:rsidR="006A041D" w:rsidRPr="00D20316" w:rsidRDefault="006A041D" w:rsidP="006A041D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8DC96F4" w14:textId="77777777" w:rsidR="006A041D" w:rsidRPr="00D20316" w:rsidRDefault="006A041D" w:rsidP="006A041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sz w:val="18"/>
                <w:szCs w:val="18"/>
                <w:lang w:val="en-US"/>
              </w:rPr>
              <w:t>d.saltanat@stat.kg</w:t>
            </w:r>
          </w:p>
        </w:tc>
      </w:tr>
      <w:tr w:rsidR="006A041D" w:rsidRPr="00D20316" w14:paraId="698D71D4" w14:textId="77777777" w:rsidTr="004533AD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1028E" w14:textId="77777777" w:rsidR="006A041D" w:rsidRPr="00D20316" w:rsidRDefault="006A041D" w:rsidP="009024BE">
            <w:pPr>
              <w:pStyle w:val="8"/>
              <w:shd w:val="clear" w:color="auto" w:fill="FFFFFF"/>
              <w:rPr>
                <w:b w:val="0"/>
                <w:bCs w:val="0"/>
                <w:iCs/>
                <w:color w:val="000000"/>
                <w:sz w:val="22"/>
                <w:szCs w:val="22"/>
              </w:rPr>
            </w:pPr>
            <w:r w:rsidRPr="00D20316">
              <w:rPr>
                <w:b w:val="0"/>
                <w:bCs w:val="0"/>
                <w:iCs/>
                <w:color w:val="000000"/>
                <w:sz w:val="22"/>
                <w:szCs w:val="22"/>
              </w:rPr>
              <w:t>Ведущий специалист</w:t>
            </w:r>
          </w:p>
          <w:p w14:paraId="6FBBC1A6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iCs/>
                <w:color w:val="000000"/>
                <w:sz w:val="22"/>
                <w:szCs w:val="22"/>
              </w:rPr>
              <w:t>каб. № 206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00E2C3" w14:textId="77777777" w:rsidR="006A041D" w:rsidRPr="00D20316" w:rsidRDefault="006A041D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 xml:space="preserve">Абдылдабекова </w:t>
            </w:r>
          </w:p>
          <w:p w14:paraId="6A080437" w14:textId="77777777" w:rsidR="006A041D" w:rsidRPr="00D20316" w:rsidRDefault="006A041D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Калия Тегизбековна</w:t>
            </w:r>
          </w:p>
          <w:p w14:paraId="5096A6B8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E86BA89" w14:textId="77777777" w:rsidR="006A041D" w:rsidRPr="00D20316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66-40-39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C747F7F" w14:textId="2180069A" w:rsidR="006A041D" w:rsidRPr="0067631C" w:rsidRDefault="006A041D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4BF89C" w14:textId="77777777" w:rsidR="006A041D" w:rsidRPr="00D20316" w:rsidRDefault="006A041D" w:rsidP="006A041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color w:val="000000"/>
                <w:sz w:val="18"/>
                <w:szCs w:val="18"/>
                <w:lang w:val="en-US"/>
              </w:rPr>
              <w:t>k.abdyldabekova@stat.kg</w:t>
            </w:r>
          </w:p>
        </w:tc>
      </w:tr>
      <w:tr w:rsidR="006A041D" w:rsidRPr="00D20316" w14:paraId="41F705AB" w14:textId="77777777" w:rsidTr="00787A09">
        <w:trPr>
          <w:trHeight w:val="747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254C733" w14:textId="77777777" w:rsidR="006A041D" w:rsidRPr="00D20316" w:rsidRDefault="006A041D" w:rsidP="009024BE">
            <w:pPr>
              <w:shd w:val="clear" w:color="auto" w:fill="FFFFFF"/>
              <w:rPr>
                <w:iCs/>
                <w:color w:val="000000"/>
                <w:sz w:val="22"/>
                <w:szCs w:val="22"/>
              </w:rPr>
            </w:pPr>
            <w:r w:rsidRPr="00D20316">
              <w:rPr>
                <w:iCs/>
                <w:color w:val="000000"/>
                <w:sz w:val="22"/>
                <w:szCs w:val="22"/>
              </w:rPr>
              <w:t xml:space="preserve">Ведущий </w:t>
            </w:r>
          </w:p>
          <w:p w14:paraId="396AF307" w14:textId="77777777" w:rsidR="006A041D" w:rsidRPr="00D20316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  <w:lang w:val="en-US"/>
              </w:rPr>
              <w:t>c</w:t>
            </w:r>
            <w:r w:rsidRPr="00D20316">
              <w:rPr>
                <w:color w:val="000000"/>
                <w:sz w:val="22"/>
                <w:szCs w:val="22"/>
              </w:rPr>
              <w:t>пециалист</w:t>
            </w:r>
          </w:p>
          <w:p w14:paraId="56FA24FD" w14:textId="77777777" w:rsidR="006A041D" w:rsidRPr="00D20316" w:rsidRDefault="006A041D" w:rsidP="009024BE">
            <w:pPr>
              <w:pStyle w:val="8"/>
              <w:shd w:val="clear" w:color="auto" w:fill="FFFFFF"/>
              <w:rPr>
                <w:b w:val="0"/>
                <w:bCs w:val="0"/>
                <w:iCs/>
                <w:color w:val="000000"/>
                <w:sz w:val="22"/>
                <w:szCs w:val="22"/>
              </w:rPr>
            </w:pPr>
            <w:r w:rsidRPr="00D20316">
              <w:rPr>
                <w:b w:val="0"/>
                <w:bCs w:val="0"/>
                <w:color w:val="000000"/>
                <w:sz w:val="22"/>
                <w:szCs w:val="22"/>
              </w:rPr>
              <w:t>каб. № 206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569E8C2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</w:rPr>
              <w:t xml:space="preserve">Рузиева </w:t>
            </w:r>
          </w:p>
          <w:p w14:paraId="5B133510" w14:textId="77777777" w:rsidR="006A041D" w:rsidRPr="00D20316" w:rsidRDefault="006A041D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</w:rPr>
              <w:t>Яна Владимировна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E797CF" w14:textId="77777777" w:rsidR="006A041D" w:rsidRPr="00D20316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66-40-39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1B79060" w14:textId="771682B4" w:rsidR="006A041D" w:rsidRPr="00D20316" w:rsidRDefault="006A041D" w:rsidP="006A041D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A2AAB36" w14:textId="77777777" w:rsidR="006A041D" w:rsidRPr="00D20316" w:rsidRDefault="006A041D" w:rsidP="006A041D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D20316">
              <w:rPr>
                <w:sz w:val="18"/>
                <w:szCs w:val="18"/>
                <w:lang w:val="en-US"/>
              </w:rPr>
              <w:t>yaruzieva@stat.kg</w:t>
            </w:r>
          </w:p>
        </w:tc>
      </w:tr>
      <w:tr w:rsidR="006A041D" w:rsidRPr="00D20316" w14:paraId="0A2C7ACC" w14:textId="77777777" w:rsidTr="004533AD">
        <w:trPr>
          <w:trHeight w:val="411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CA13CCD" w14:textId="77777777" w:rsidR="0003668F" w:rsidRPr="00916A6B" w:rsidRDefault="0003668F" w:rsidP="009024BE">
            <w:pPr>
              <w:shd w:val="clear" w:color="auto" w:fill="FFFFFF"/>
              <w:jc w:val="center"/>
              <w:rPr>
                <w:b/>
                <w:bCs/>
                <w:caps/>
                <w:color w:val="000000"/>
                <w:sz w:val="16"/>
                <w:szCs w:val="16"/>
              </w:rPr>
            </w:pPr>
          </w:p>
          <w:p w14:paraId="10A6497C" w14:textId="77777777" w:rsidR="006A041D" w:rsidRPr="00D20316" w:rsidRDefault="006A041D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aps/>
                <w:color w:val="000000"/>
                <w:sz w:val="24"/>
                <w:szCs w:val="24"/>
                <w:lang w:val="en-US"/>
              </w:rPr>
              <w:t>III</w:t>
            </w:r>
            <w:r w:rsidRPr="00D20316">
              <w:rPr>
                <w:caps/>
                <w:color w:val="000000"/>
              </w:rPr>
              <w:t xml:space="preserve">. </w:t>
            </w:r>
            <w:r w:rsidRPr="00D20316">
              <w:rPr>
                <w:b/>
                <w:bCs/>
                <w:color w:val="000000"/>
                <w:sz w:val="24"/>
                <w:szCs w:val="24"/>
              </w:rPr>
              <w:t xml:space="preserve">УПРАВЛЕНИЕ ЦИФРОВОГО РАЗВИТИЯ И СТАТИСТИКИ </w:t>
            </w:r>
          </w:p>
          <w:p w14:paraId="565DD8B0" w14:textId="77777777" w:rsidR="006A041D" w:rsidRPr="00D20316" w:rsidRDefault="006A041D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 xml:space="preserve">УСТОЙЧИВОГО РАЗВИТИЯ </w:t>
            </w:r>
          </w:p>
          <w:p w14:paraId="694EAC14" w14:textId="77777777" w:rsidR="006A041D" w:rsidRPr="00916A6B" w:rsidRDefault="006A041D" w:rsidP="006A041D">
            <w:pPr>
              <w:rPr>
                <w:sz w:val="16"/>
                <w:szCs w:val="16"/>
                <w:lang w:val="en-US"/>
              </w:rPr>
            </w:pPr>
          </w:p>
        </w:tc>
      </w:tr>
      <w:tr w:rsidR="006A041D" w:rsidRPr="006A041D" w14:paraId="7886B612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676F9D6D" w14:textId="77777777" w:rsidR="006A041D" w:rsidRPr="00D20316" w:rsidRDefault="006A041D" w:rsidP="009024BE">
            <w:pPr>
              <w:pStyle w:val="23"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D20316">
              <w:rPr>
                <w:color w:val="000000"/>
                <w:sz w:val="22"/>
                <w:szCs w:val="22"/>
              </w:rPr>
              <w:t>Начальник управления</w:t>
            </w:r>
          </w:p>
          <w:p w14:paraId="3FF75D14" w14:textId="77777777" w:rsidR="006A041D" w:rsidRPr="00D20316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  <w:r w:rsidRPr="00D20316">
              <w:rPr>
                <w:color w:val="000000"/>
                <w:sz w:val="22"/>
                <w:szCs w:val="22"/>
              </w:rPr>
              <w:t>каб. № 41</w:t>
            </w:r>
            <w:r w:rsidRPr="00D20316">
              <w:rPr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FF"/>
          </w:tcPr>
          <w:p w14:paraId="0FBA931F" w14:textId="77777777" w:rsidR="006A041D" w:rsidRPr="00D20316" w:rsidRDefault="006A041D" w:rsidP="009024BE">
            <w:pPr>
              <w:shd w:val="clear" w:color="auto" w:fill="FFFFFF"/>
              <w:ind w:right="-284"/>
              <w:rPr>
                <w:sz w:val="22"/>
                <w:szCs w:val="22"/>
                <w:lang w:val="ky-KG"/>
              </w:rPr>
            </w:pPr>
            <w:r w:rsidRPr="00D20316">
              <w:rPr>
                <w:sz w:val="22"/>
                <w:szCs w:val="22"/>
                <w:lang w:val="ky-KG"/>
              </w:rPr>
              <w:t xml:space="preserve">Мамбеталиев </w:t>
            </w:r>
          </w:p>
          <w:p w14:paraId="03AAD15A" w14:textId="77777777" w:rsidR="006A041D" w:rsidRPr="00D20316" w:rsidRDefault="006A041D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D20316">
              <w:rPr>
                <w:sz w:val="22"/>
                <w:szCs w:val="22"/>
                <w:lang w:val="ky-KG"/>
              </w:rPr>
              <w:t>Тимур Айтбекович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</w:tcPr>
          <w:p w14:paraId="4B2E08F1" w14:textId="77777777" w:rsidR="006A041D" w:rsidRPr="00D20316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D20316">
              <w:rPr>
                <w:bCs/>
                <w:color w:val="000000"/>
                <w:sz w:val="22"/>
                <w:szCs w:val="22"/>
              </w:rPr>
              <w:t>32-46-55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3A2341F1" w14:textId="4F58842F" w:rsidR="006A041D" w:rsidRPr="0067631C" w:rsidRDefault="006A041D" w:rsidP="0067631C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  <w:p w14:paraId="75A596B6" w14:textId="77777777" w:rsidR="006A041D" w:rsidRPr="00D20316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6C93ADFD" w14:textId="77777777" w:rsidR="006A041D" w:rsidRPr="006A041D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13" w:history="1">
              <w:r w:rsidR="006A041D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t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mambetaliev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</w:rPr>
                <w:t>@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stat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6A041D" w:rsidRPr="00D20316">
                <w:rPr>
                  <w:rStyle w:val="a8"/>
                  <w:sz w:val="18"/>
                  <w:szCs w:val="18"/>
                  <w:u w:val="none"/>
                  <w:lang w:val="en-US"/>
                </w:rPr>
                <w:t>kg</w:t>
              </w:r>
            </w:hyperlink>
          </w:p>
        </w:tc>
      </w:tr>
      <w:tr w:rsidR="006A041D" w:rsidRPr="006A041D" w14:paraId="7E812DEA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5"/>
        </w:trPr>
        <w:tc>
          <w:tcPr>
            <w:tcW w:w="1843" w:type="dxa"/>
            <w:shd w:val="clear" w:color="auto" w:fill="FFFFFF"/>
          </w:tcPr>
          <w:p w14:paraId="6303D7C8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Главный</w:t>
            </w:r>
          </w:p>
          <w:p w14:paraId="257A0E9E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специалист</w:t>
            </w:r>
          </w:p>
          <w:p w14:paraId="568F79A5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каб</w:t>
            </w:r>
            <w:r w:rsidRPr="006A041D">
              <w:rPr>
                <w:sz w:val="22"/>
                <w:szCs w:val="22"/>
              </w:rPr>
              <w:t>. № 413</w:t>
            </w:r>
          </w:p>
        </w:tc>
        <w:tc>
          <w:tcPr>
            <w:tcW w:w="3260" w:type="dxa"/>
            <w:shd w:val="clear" w:color="auto" w:fill="FFFFFF"/>
          </w:tcPr>
          <w:p w14:paraId="593A9C43" w14:textId="77777777" w:rsidR="006A041D" w:rsidRPr="006A041D" w:rsidRDefault="006A041D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  <w:lang w:val="en-US"/>
              </w:rPr>
              <w:t>Данияр уулу Адылбек</w:t>
            </w:r>
          </w:p>
        </w:tc>
        <w:tc>
          <w:tcPr>
            <w:tcW w:w="1276" w:type="dxa"/>
            <w:shd w:val="clear" w:color="auto" w:fill="FFFFFF"/>
          </w:tcPr>
          <w:p w14:paraId="388990B4" w14:textId="77777777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62-56-07</w:t>
            </w:r>
          </w:p>
        </w:tc>
        <w:tc>
          <w:tcPr>
            <w:tcW w:w="1701" w:type="dxa"/>
            <w:shd w:val="clear" w:color="auto" w:fill="FFFFFF"/>
          </w:tcPr>
          <w:p w14:paraId="1081257B" w14:textId="4CDB0D55" w:rsidR="006A041D" w:rsidRPr="006A041D" w:rsidRDefault="006A041D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FFFFFF"/>
          </w:tcPr>
          <w:p w14:paraId="45879C3A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6A041D">
              <w:rPr>
                <w:color w:val="000000"/>
                <w:sz w:val="18"/>
                <w:szCs w:val="18"/>
                <w:lang w:val="en-US"/>
              </w:rPr>
              <w:t>adaniyarov</w:t>
            </w:r>
            <w:r w:rsidRPr="006A041D">
              <w:rPr>
                <w:color w:val="000000"/>
                <w:sz w:val="18"/>
                <w:szCs w:val="18"/>
              </w:rPr>
              <w:t>@</w:t>
            </w:r>
            <w:r w:rsidRPr="006A041D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6A041D">
              <w:rPr>
                <w:color w:val="000000"/>
                <w:sz w:val="18"/>
                <w:szCs w:val="18"/>
              </w:rPr>
              <w:t>.</w:t>
            </w:r>
            <w:r w:rsidRPr="006A041D">
              <w:rPr>
                <w:color w:val="000000"/>
                <w:sz w:val="18"/>
                <w:szCs w:val="18"/>
                <w:lang w:val="en-US"/>
              </w:rPr>
              <w:t>kg</w:t>
            </w:r>
            <w:r w:rsidRPr="006A041D">
              <w:rPr>
                <w:color w:val="000000"/>
                <w:sz w:val="18"/>
                <w:szCs w:val="18"/>
              </w:rPr>
              <w:t xml:space="preserve"> </w:t>
            </w:r>
          </w:p>
        </w:tc>
      </w:tr>
      <w:tr w:rsidR="006A041D" w:rsidRPr="006A041D" w14:paraId="11A35135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shd w:val="clear" w:color="auto" w:fill="FFFFFF"/>
          </w:tcPr>
          <w:p w14:paraId="3CCB69D6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62A80C15" w14:textId="77777777" w:rsidR="006A041D" w:rsidRPr="006A041D" w:rsidRDefault="006A041D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Вакансия</w:t>
            </w:r>
          </w:p>
        </w:tc>
        <w:tc>
          <w:tcPr>
            <w:tcW w:w="1276" w:type="dxa"/>
            <w:shd w:val="clear" w:color="auto" w:fill="FFFFFF"/>
          </w:tcPr>
          <w:p w14:paraId="63E47D8F" w14:textId="77777777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4FB1C16C" w14:textId="77777777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FFFFFF"/>
          </w:tcPr>
          <w:p w14:paraId="71562A57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</w:p>
        </w:tc>
      </w:tr>
      <w:tr w:rsidR="006A041D" w:rsidRPr="006A041D" w14:paraId="4F24ED7D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shd w:val="clear" w:color="auto" w:fill="FFFFFF"/>
          </w:tcPr>
          <w:p w14:paraId="416F0CA2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5C448D66" w14:textId="77777777" w:rsidR="006A041D" w:rsidRPr="006A041D" w:rsidRDefault="006A041D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Вакансия</w:t>
            </w:r>
          </w:p>
        </w:tc>
        <w:tc>
          <w:tcPr>
            <w:tcW w:w="1276" w:type="dxa"/>
            <w:shd w:val="clear" w:color="auto" w:fill="FFFFFF"/>
          </w:tcPr>
          <w:p w14:paraId="4CF16722" w14:textId="77777777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640E5E76" w14:textId="77777777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FFFFFF"/>
          </w:tcPr>
          <w:p w14:paraId="164AD047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6A041D" w:rsidRPr="006A041D" w14:paraId="40EA81AF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shd w:val="clear" w:color="auto" w:fill="FFFFFF"/>
          </w:tcPr>
          <w:p w14:paraId="56B7A901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Специалист</w:t>
            </w:r>
          </w:p>
          <w:p w14:paraId="5EDB67F9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  <w:r w:rsidRPr="006A041D">
              <w:rPr>
                <w:color w:val="000000"/>
                <w:sz w:val="22"/>
                <w:szCs w:val="22"/>
              </w:rPr>
              <w:t>каб. № 117</w:t>
            </w:r>
          </w:p>
        </w:tc>
        <w:tc>
          <w:tcPr>
            <w:tcW w:w="3260" w:type="dxa"/>
            <w:shd w:val="clear" w:color="auto" w:fill="FFFFFF"/>
          </w:tcPr>
          <w:p w14:paraId="2230A8C8" w14:textId="6C32C329" w:rsidR="006A041D" w:rsidRPr="006A041D" w:rsidRDefault="006A041D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 xml:space="preserve">Дуйшалиев </w:t>
            </w:r>
            <w:r w:rsidR="0099366D">
              <w:rPr>
                <w:sz w:val="22"/>
                <w:szCs w:val="22"/>
              </w:rPr>
              <w:br/>
            </w:r>
            <w:r w:rsidRPr="006A041D">
              <w:rPr>
                <w:sz w:val="22"/>
                <w:szCs w:val="22"/>
              </w:rPr>
              <w:t>Жаныбек Сагыналиевич</w:t>
            </w:r>
          </w:p>
        </w:tc>
        <w:tc>
          <w:tcPr>
            <w:tcW w:w="1276" w:type="dxa"/>
            <w:shd w:val="clear" w:color="auto" w:fill="FFFFFF"/>
          </w:tcPr>
          <w:p w14:paraId="3FC7B4A8" w14:textId="77777777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6B6A6D1E" w14:textId="2BE46C20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FFFFFF"/>
          </w:tcPr>
          <w:p w14:paraId="6CE8FACD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6A041D">
              <w:rPr>
                <w:color w:val="000000"/>
                <w:sz w:val="18"/>
                <w:szCs w:val="18"/>
                <w:lang w:val="en-US"/>
              </w:rPr>
              <w:t>joniminote@gmail.</w:t>
            </w:r>
            <w:r>
              <w:rPr>
                <w:color w:val="000000"/>
                <w:sz w:val="18"/>
                <w:szCs w:val="18"/>
              </w:rPr>
              <w:br/>
            </w:r>
            <w:r w:rsidRPr="006A041D">
              <w:rPr>
                <w:color w:val="000000"/>
                <w:sz w:val="18"/>
                <w:szCs w:val="18"/>
                <w:lang w:val="en-US"/>
              </w:rPr>
              <w:t>com</w:t>
            </w:r>
          </w:p>
        </w:tc>
      </w:tr>
      <w:tr w:rsidR="006A041D" w:rsidRPr="006A041D" w14:paraId="40036E39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7F7DF01C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Специалист</w:t>
            </w:r>
          </w:p>
          <w:p w14:paraId="1D7164B3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  <w:r w:rsidRPr="006A041D">
              <w:rPr>
                <w:color w:val="000000"/>
                <w:sz w:val="22"/>
                <w:szCs w:val="22"/>
              </w:rPr>
              <w:t>каб. № 117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FF"/>
          </w:tcPr>
          <w:p w14:paraId="2230EAB1" w14:textId="77777777" w:rsidR="006A041D" w:rsidRPr="006A041D" w:rsidRDefault="006A041D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 xml:space="preserve">Таалайбеков </w:t>
            </w:r>
          </w:p>
          <w:p w14:paraId="49A83C9A" w14:textId="77777777" w:rsidR="006A041D" w:rsidRPr="006A041D" w:rsidRDefault="006A041D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Байтик Таалайбекович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</w:tcPr>
          <w:p w14:paraId="5629B18B" w14:textId="77777777" w:rsidR="006A041D" w:rsidRPr="006A041D" w:rsidRDefault="006A041D" w:rsidP="009024BE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188CF3EC" w14:textId="6617F604" w:rsidR="006A041D" w:rsidRPr="0067631C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727650B7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6A041D">
              <w:rPr>
                <w:color w:val="000000"/>
                <w:sz w:val="18"/>
                <w:szCs w:val="18"/>
                <w:lang w:val="en-US"/>
              </w:rPr>
              <w:t>baitiktaalaybekov@</w:t>
            </w:r>
            <w:r>
              <w:rPr>
                <w:color w:val="000000"/>
                <w:sz w:val="18"/>
                <w:szCs w:val="18"/>
              </w:rPr>
              <w:br/>
            </w:r>
            <w:r w:rsidRPr="006A041D">
              <w:rPr>
                <w:color w:val="000000"/>
                <w:sz w:val="18"/>
                <w:szCs w:val="18"/>
                <w:lang w:val="en-US"/>
              </w:rPr>
              <w:t>gmail.com</w:t>
            </w:r>
          </w:p>
        </w:tc>
      </w:tr>
      <w:tr w:rsidR="006A041D" w:rsidRPr="006A041D" w14:paraId="30D1773B" w14:textId="77777777" w:rsidTr="00916A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A8505B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1F901E" w14:textId="77777777" w:rsidR="006A041D" w:rsidRPr="006A041D" w:rsidRDefault="006A041D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Вакансия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E8BFAB" w14:textId="77777777" w:rsidR="006A041D" w:rsidRPr="006A041D" w:rsidRDefault="006A041D" w:rsidP="009024BE">
            <w:pPr>
              <w:shd w:val="clear" w:color="auto" w:fill="FFFFFF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0DC4D6" w14:textId="77777777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4504AE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6A041D" w:rsidRPr="004B7C2F" w14:paraId="3AD2203D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ED7DB1D" w14:textId="77777777" w:rsidR="0003668F" w:rsidRDefault="0003668F" w:rsidP="009024BE">
            <w:pPr>
              <w:shd w:val="clear" w:color="auto" w:fill="FFFFFF"/>
              <w:jc w:val="center"/>
              <w:rPr>
                <w:b/>
                <w:color w:val="000000"/>
                <w:sz w:val="24"/>
                <w:szCs w:val="24"/>
              </w:rPr>
            </w:pPr>
          </w:p>
          <w:p w14:paraId="69FDC8B7" w14:textId="77777777" w:rsidR="006A041D" w:rsidRDefault="006A041D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ОТДЕЛ СТАТИСТИКИ</w:t>
            </w:r>
          </w:p>
          <w:p w14:paraId="480A04F3" w14:textId="77777777" w:rsidR="006A041D" w:rsidRDefault="006A041D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УСТОЙЧИВОГО РАЗВИТИЯ УПРАВЛЕНИЯ ЦИФРОВОГО РАЗВИТИЯ И СТАТИСТИКИ УСТОЙЧИВОГО РАЗВИТИЯ</w:t>
            </w:r>
          </w:p>
          <w:p w14:paraId="436CAA68" w14:textId="77777777" w:rsidR="0003668F" w:rsidRPr="006A041D" w:rsidRDefault="0003668F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6A041D" w:rsidRPr="006A041D" w14:paraId="2377ECF1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B9070" w14:textId="77777777" w:rsidR="006A041D" w:rsidRPr="006A041D" w:rsidRDefault="006A041D" w:rsidP="009024BE">
            <w:pPr>
              <w:shd w:val="clear" w:color="auto" w:fill="FFFFFF"/>
              <w:rPr>
                <w:iCs/>
                <w:color w:val="000000"/>
                <w:sz w:val="22"/>
                <w:szCs w:val="22"/>
                <w:highlight w:val="yellow"/>
              </w:rPr>
            </w:pPr>
            <w:r w:rsidRPr="006A041D">
              <w:rPr>
                <w:b/>
                <w:bCs/>
                <w:sz w:val="22"/>
                <w:szCs w:val="22"/>
              </w:rPr>
              <w:t>Заведующий отделом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450EF14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Вакансия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FF0BCAB" w14:textId="77777777" w:rsidR="006A041D" w:rsidRPr="006A041D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1829CE7" w14:textId="77777777" w:rsidR="006A041D" w:rsidRPr="006A041D" w:rsidRDefault="006A041D" w:rsidP="006A041D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ACA06E9" w14:textId="77777777" w:rsidR="006A041D" w:rsidRPr="006A041D" w:rsidRDefault="006A041D" w:rsidP="006A041D">
            <w:pPr>
              <w:rPr>
                <w:sz w:val="18"/>
                <w:szCs w:val="18"/>
              </w:rPr>
            </w:pPr>
          </w:p>
        </w:tc>
      </w:tr>
      <w:tr w:rsidR="006A041D" w:rsidRPr="006A041D" w14:paraId="4DFDCACC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99A4A" w14:textId="77777777" w:rsidR="006A041D" w:rsidRPr="006A041D" w:rsidRDefault="006A041D" w:rsidP="009024BE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330E053" w14:textId="77777777" w:rsidR="006A041D" w:rsidRPr="006A041D" w:rsidRDefault="006A041D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Вакансия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51AA904" w14:textId="77777777" w:rsidR="006A041D" w:rsidRPr="006A041D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AD2E8A1" w14:textId="77777777" w:rsidR="006A041D" w:rsidRPr="006A041D" w:rsidRDefault="006A041D" w:rsidP="006A041D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8332ACD" w14:textId="77777777" w:rsidR="006A041D" w:rsidRPr="006A041D" w:rsidRDefault="006A041D" w:rsidP="006A041D">
            <w:pPr>
              <w:rPr>
                <w:sz w:val="18"/>
                <w:szCs w:val="18"/>
              </w:rPr>
            </w:pPr>
          </w:p>
        </w:tc>
      </w:tr>
      <w:tr w:rsidR="006A041D" w:rsidRPr="006A041D" w14:paraId="5A840F5C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9C329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Ведущий</w:t>
            </w:r>
          </w:p>
          <w:p w14:paraId="3AA0C793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специалист</w:t>
            </w:r>
          </w:p>
          <w:p w14:paraId="45151769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каб</w:t>
            </w:r>
            <w:r w:rsidRPr="006A041D">
              <w:rPr>
                <w:sz w:val="22"/>
                <w:szCs w:val="22"/>
              </w:rPr>
              <w:t>. № 413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52FFC26" w14:textId="77777777" w:rsidR="006A041D" w:rsidRPr="006A041D" w:rsidRDefault="006A041D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 xml:space="preserve">Доронина </w:t>
            </w:r>
          </w:p>
          <w:p w14:paraId="2CE911F3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Елена Валерьевна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4627072" w14:textId="77777777" w:rsidR="006A041D" w:rsidRPr="006A041D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62-56-07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F807EBC" w14:textId="625489A8" w:rsidR="006A041D" w:rsidRPr="0067631C" w:rsidRDefault="006A041D" w:rsidP="006A041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F8ACA6A" w14:textId="77777777" w:rsidR="006A041D" w:rsidRPr="006A041D" w:rsidRDefault="006A041D" w:rsidP="006A041D">
            <w:pPr>
              <w:rPr>
                <w:sz w:val="18"/>
                <w:szCs w:val="18"/>
              </w:rPr>
            </w:pPr>
            <w:r w:rsidRPr="006A041D">
              <w:rPr>
                <w:color w:val="000000"/>
                <w:sz w:val="18"/>
                <w:szCs w:val="18"/>
                <w:lang w:val="en-US"/>
              </w:rPr>
              <w:t>e</w:t>
            </w:r>
            <w:r w:rsidRPr="006A041D">
              <w:rPr>
                <w:color w:val="000000"/>
                <w:sz w:val="18"/>
                <w:szCs w:val="18"/>
              </w:rPr>
              <w:t>.</w:t>
            </w:r>
            <w:r w:rsidRPr="006A041D">
              <w:rPr>
                <w:color w:val="000000"/>
                <w:sz w:val="18"/>
                <w:szCs w:val="18"/>
                <w:lang w:val="en-US"/>
              </w:rPr>
              <w:t>doronina@stat.kg</w:t>
            </w:r>
          </w:p>
        </w:tc>
      </w:tr>
      <w:tr w:rsidR="006A041D" w:rsidRPr="006A041D" w14:paraId="31C2F205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E27DF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Ведущий</w:t>
            </w:r>
          </w:p>
          <w:p w14:paraId="2C5C5B9F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специалист</w:t>
            </w:r>
          </w:p>
          <w:p w14:paraId="6E33B2C8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каб</w:t>
            </w:r>
            <w:r w:rsidRPr="006A041D">
              <w:rPr>
                <w:sz w:val="22"/>
                <w:szCs w:val="22"/>
              </w:rPr>
              <w:t>. № 413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05EA28F" w14:textId="77777777" w:rsidR="006A041D" w:rsidRPr="006A041D" w:rsidRDefault="006A041D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 xml:space="preserve">Байханова </w:t>
            </w:r>
          </w:p>
          <w:p w14:paraId="598F242F" w14:textId="77777777" w:rsidR="006A041D" w:rsidRPr="006A041D" w:rsidRDefault="006A041D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Наргиза Алишеровна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36C0FEA" w14:textId="77777777" w:rsidR="006A041D" w:rsidRPr="006A041D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62-56-07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3AB72FA" w14:textId="02C22D0D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  <w:p w14:paraId="2366BB09" w14:textId="77777777" w:rsidR="006A041D" w:rsidRPr="006A041D" w:rsidRDefault="006A041D" w:rsidP="006A041D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722166C" w14:textId="77777777" w:rsidR="006A041D" w:rsidRPr="006A041D" w:rsidRDefault="006A041D" w:rsidP="006A041D">
            <w:pPr>
              <w:rPr>
                <w:color w:val="000000"/>
                <w:sz w:val="18"/>
                <w:szCs w:val="18"/>
                <w:lang w:val="en-US"/>
              </w:rPr>
            </w:pPr>
            <w:r w:rsidRPr="006A041D">
              <w:rPr>
                <w:color w:val="000000"/>
                <w:sz w:val="18"/>
                <w:szCs w:val="18"/>
                <w:lang w:val="en-US"/>
              </w:rPr>
              <w:t>nargiza</w:t>
            </w:r>
            <w:r w:rsidRPr="006A041D">
              <w:rPr>
                <w:color w:val="000000"/>
                <w:sz w:val="18"/>
                <w:szCs w:val="18"/>
              </w:rPr>
              <w:t>.1995@</w:t>
            </w:r>
            <w:r w:rsidRPr="006A041D">
              <w:rPr>
                <w:color w:val="000000"/>
                <w:sz w:val="18"/>
                <w:szCs w:val="18"/>
                <w:lang w:val="en-US"/>
              </w:rPr>
              <w:t>mail</w:t>
            </w:r>
            <w:r w:rsidRPr="006A041D">
              <w:rPr>
                <w:color w:val="000000"/>
                <w:sz w:val="18"/>
                <w:szCs w:val="18"/>
              </w:rPr>
              <w:t>.</w:t>
            </w:r>
            <w:r w:rsidRPr="006A041D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6A041D" w:rsidRPr="006A041D" w14:paraId="52EDD98D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ECB79EB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Cпециалист</w:t>
            </w:r>
          </w:p>
          <w:p w14:paraId="7F10E683" w14:textId="77777777" w:rsidR="006A041D" w:rsidRPr="006A041D" w:rsidRDefault="006A041D" w:rsidP="009024BE">
            <w:pPr>
              <w:shd w:val="clear" w:color="auto" w:fill="FFFFFF"/>
              <w:rPr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каб</w:t>
            </w:r>
            <w:r w:rsidRPr="006A041D">
              <w:rPr>
                <w:sz w:val="22"/>
                <w:szCs w:val="22"/>
              </w:rPr>
              <w:t>. № 4</w:t>
            </w:r>
            <w:r w:rsidRPr="006A041D"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6682DFE" w14:textId="77777777" w:rsidR="006A041D" w:rsidRPr="006A041D" w:rsidRDefault="006A041D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 xml:space="preserve">Сазбакова </w:t>
            </w:r>
          </w:p>
          <w:p w14:paraId="25B95399" w14:textId="77777777" w:rsidR="006A041D" w:rsidRPr="006A041D" w:rsidRDefault="006A041D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6A041D">
              <w:rPr>
                <w:sz w:val="22"/>
                <w:szCs w:val="22"/>
              </w:rPr>
              <w:t>Седеп Дайырбековна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C8E4C1" w14:textId="77777777" w:rsidR="006A041D" w:rsidRPr="006A041D" w:rsidRDefault="006A041D" w:rsidP="006A041D">
            <w:pPr>
              <w:jc w:val="center"/>
              <w:rPr>
                <w:color w:val="000000"/>
                <w:sz w:val="22"/>
                <w:szCs w:val="22"/>
              </w:rPr>
            </w:pPr>
            <w:r w:rsidRPr="006A041D">
              <w:rPr>
                <w:color w:val="000000"/>
                <w:sz w:val="22"/>
                <w:szCs w:val="22"/>
              </w:rPr>
              <w:t>32-46-03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2FCA797" w14:textId="50D93258" w:rsidR="006A041D" w:rsidRPr="006A041D" w:rsidRDefault="006A041D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1B61FC6" w14:textId="77777777" w:rsidR="006A041D" w:rsidRPr="006A041D" w:rsidRDefault="006A041D" w:rsidP="006A041D">
            <w:pPr>
              <w:rPr>
                <w:color w:val="000000"/>
                <w:sz w:val="18"/>
                <w:szCs w:val="18"/>
                <w:lang w:val="en-US"/>
              </w:rPr>
            </w:pPr>
            <w:r w:rsidRPr="006A041D">
              <w:rPr>
                <w:sz w:val="18"/>
                <w:szCs w:val="18"/>
                <w:lang w:val="en-US"/>
              </w:rPr>
              <w:t>sedepsazbakova@gmail.com</w:t>
            </w:r>
          </w:p>
        </w:tc>
      </w:tr>
      <w:tr w:rsidR="006A041D" w:rsidRPr="006A041D" w14:paraId="4018ED2F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BFE246" w14:textId="77777777" w:rsidR="00E360CA" w:rsidRDefault="00E360CA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2158480F" w14:textId="77777777" w:rsidR="00E360CA" w:rsidRPr="000C7A57" w:rsidRDefault="00E360CA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УПРАВЛЕНИЯ СТАТИСТИКИ </w:t>
            </w:r>
            <w:r>
              <w:rPr>
                <w:b/>
                <w:color w:val="000000"/>
                <w:sz w:val="24"/>
                <w:szCs w:val="24"/>
              </w:rPr>
              <w:t>ДОМАШНИХ ХОЗЯЙСТВ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52D13CDE" w14:textId="77777777" w:rsidR="006A041D" w:rsidRPr="006A041D" w:rsidRDefault="006A041D" w:rsidP="006A041D">
            <w:pPr>
              <w:rPr>
                <w:sz w:val="18"/>
                <w:szCs w:val="18"/>
                <w:lang w:val="en-US"/>
              </w:rPr>
            </w:pPr>
          </w:p>
        </w:tc>
      </w:tr>
      <w:tr w:rsidR="00E360CA" w:rsidRPr="006A041D" w14:paraId="591505C2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00A6E" w14:textId="77777777" w:rsidR="00E360CA" w:rsidRPr="00E360CA" w:rsidRDefault="00E360CA" w:rsidP="009024BE">
            <w:pPr>
              <w:pStyle w:val="23"/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  <w:r w:rsidRPr="00E360CA">
              <w:rPr>
                <w:color w:val="000000"/>
                <w:sz w:val="22"/>
                <w:szCs w:val="22"/>
              </w:rPr>
              <w:t>Начальник управления</w:t>
            </w:r>
          </w:p>
          <w:p w14:paraId="74ACD614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</w:t>
            </w:r>
            <w:r w:rsidRPr="00E360CA">
              <w:rPr>
                <w:sz w:val="22"/>
                <w:szCs w:val="22"/>
              </w:rPr>
              <w:t>.</w:t>
            </w:r>
            <w:r w:rsidRPr="00E360CA">
              <w:rPr>
                <w:color w:val="000000"/>
                <w:sz w:val="22"/>
                <w:szCs w:val="22"/>
              </w:rPr>
              <w:t xml:space="preserve"> № 415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59DBF58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Калымбетова </w:t>
            </w:r>
          </w:p>
          <w:p w14:paraId="2FC25309" w14:textId="77777777" w:rsidR="00E360CA" w:rsidRPr="00E360CA" w:rsidRDefault="00E360C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Ырыскан Изаковна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CF83F5C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</w:rPr>
            </w:pPr>
            <w:r w:rsidRPr="00E360CA">
              <w:rPr>
                <w:bCs/>
                <w:color w:val="000000"/>
                <w:sz w:val="22"/>
                <w:szCs w:val="22"/>
              </w:rPr>
              <w:t>32-46-55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AA38403" w14:textId="587F4D96" w:rsidR="00E360CA" w:rsidRPr="00E360CA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E0C4DE5" w14:textId="77777777" w:rsidR="00E360CA" w:rsidRPr="00E360CA" w:rsidRDefault="00E360CA" w:rsidP="00E360CA">
            <w:pPr>
              <w:rPr>
                <w:sz w:val="18"/>
                <w:szCs w:val="18"/>
                <w:lang w:val="en-US"/>
              </w:rPr>
            </w:pPr>
            <w:r w:rsidRPr="00E360CA">
              <w:rPr>
                <w:color w:val="000000"/>
                <w:sz w:val="18"/>
                <w:szCs w:val="18"/>
                <w:lang w:val="en-US"/>
              </w:rPr>
              <w:t>ykalymbetova@stat.kg</w:t>
            </w:r>
          </w:p>
        </w:tc>
      </w:tr>
      <w:tr w:rsidR="00E360CA" w:rsidRPr="006A041D" w14:paraId="7FA0768A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ACCD4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Главный</w:t>
            </w:r>
          </w:p>
          <w:p w14:paraId="65E0A353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специалист</w:t>
            </w:r>
          </w:p>
          <w:p w14:paraId="75E69DD6" w14:textId="77777777" w:rsidR="00E360CA" w:rsidRPr="004B793E" w:rsidRDefault="00E360CA" w:rsidP="009024BE">
            <w:pPr>
              <w:pStyle w:val="23"/>
              <w:shd w:val="clear" w:color="auto" w:fill="FFFFFF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4B793E">
              <w:rPr>
                <w:b w:val="0"/>
                <w:bCs w:val="0"/>
                <w:color w:val="000000"/>
                <w:sz w:val="22"/>
                <w:szCs w:val="22"/>
              </w:rPr>
              <w:t>каб</w:t>
            </w:r>
            <w:r w:rsidRPr="004B793E">
              <w:rPr>
                <w:b w:val="0"/>
                <w:bCs w:val="0"/>
                <w:sz w:val="22"/>
                <w:szCs w:val="22"/>
              </w:rPr>
              <w:t>. № 407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B421028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 xml:space="preserve">Матраева </w:t>
            </w:r>
          </w:p>
          <w:p w14:paraId="20729A49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Венера Джусупбековна</w:t>
            </w:r>
          </w:p>
          <w:p w14:paraId="6795AE7F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4541F04" w14:textId="77777777" w:rsidR="00E360CA" w:rsidRPr="00E360CA" w:rsidRDefault="00E360CA" w:rsidP="00E360CA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66-41-64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A36D756" w14:textId="49FEA245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4EFD3E4" w14:textId="77777777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  <w:r w:rsidRPr="00E360CA">
              <w:rPr>
                <w:color w:val="000000"/>
                <w:sz w:val="18"/>
                <w:szCs w:val="18"/>
                <w:lang w:val="en-US"/>
              </w:rPr>
              <w:t>vmatraeva@</w:t>
            </w:r>
            <w:r w:rsidRPr="00E360CA">
              <w:rPr>
                <w:sz w:val="18"/>
                <w:szCs w:val="18"/>
              </w:rPr>
              <w:t xml:space="preserve"> </w:t>
            </w:r>
            <w:r w:rsidRPr="00E360CA">
              <w:rPr>
                <w:color w:val="000000"/>
                <w:sz w:val="18"/>
                <w:szCs w:val="18"/>
                <w:lang w:val="en-US"/>
              </w:rPr>
              <w:t>stat.kg</w:t>
            </w:r>
          </w:p>
        </w:tc>
      </w:tr>
      <w:tr w:rsidR="00E360CA" w:rsidRPr="006A041D" w14:paraId="282E5477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08C7C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Главный</w:t>
            </w:r>
          </w:p>
          <w:p w14:paraId="2C4A50BB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специалист</w:t>
            </w:r>
          </w:p>
          <w:p w14:paraId="3A07EE0D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</w:t>
            </w:r>
            <w:r w:rsidRPr="00E360CA">
              <w:rPr>
                <w:sz w:val="22"/>
                <w:szCs w:val="22"/>
              </w:rPr>
              <w:t>. № 407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443393" w14:textId="0E624D0E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  <w:lang w:val="ky-KG"/>
              </w:rPr>
              <w:t xml:space="preserve">Акматова </w:t>
            </w:r>
            <w:r w:rsidR="0099366D">
              <w:rPr>
                <w:sz w:val="22"/>
                <w:szCs w:val="22"/>
                <w:lang w:val="ky-KG"/>
              </w:rPr>
              <w:br/>
            </w:r>
            <w:r w:rsidRPr="00E360CA">
              <w:rPr>
                <w:sz w:val="22"/>
                <w:szCs w:val="22"/>
                <w:lang w:val="ky-KG"/>
              </w:rPr>
              <w:t>Бермет Куванычбековна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C7B79DA" w14:textId="77777777" w:rsidR="00E360CA" w:rsidRPr="00E360CA" w:rsidRDefault="00E360CA" w:rsidP="00E360CA">
            <w:pPr>
              <w:jc w:val="center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  <w:lang w:val="en-US"/>
              </w:rPr>
              <w:t>66-41-64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7FE65CE" w14:textId="04972652" w:rsidR="00E360CA" w:rsidRPr="00E360CA" w:rsidRDefault="00E360CA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5945FDD" w14:textId="77777777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  <w:r w:rsidRPr="00E360CA">
              <w:rPr>
                <w:color w:val="000000"/>
                <w:sz w:val="18"/>
                <w:szCs w:val="18"/>
                <w:lang w:val="en-US"/>
              </w:rPr>
              <w:t>bakmatova@stat.kg</w:t>
            </w:r>
          </w:p>
        </w:tc>
      </w:tr>
      <w:tr w:rsidR="00E360CA" w:rsidRPr="006A041D" w14:paraId="61434DFD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B0F08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Ведущий</w:t>
            </w:r>
          </w:p>
          <w:p w14:paraId="6A2C696A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специалист</w:t>
            </w:r>
          </w:p>
          <w:p w14:paraId="44D4FA99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41</w:t>
            </w:r>
            <w:r w:rsidRPr="00E360CA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99E996C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  <w:r w:rsidRPr="00E360CA">
              <w:rPr>
                <w:sz w:val="22"/>
                <w:szCs w:val="22"/>
                <w:lang w:val="ky-KG"/>
              </w:rPr>
              <w:t xml:space="preserve">Шаршенбекова </w:t>
            </w:r>
          </w:p>
          <w:p w14:paraId="147095E9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  <w:r w:rsidRPr="00E360CA">
              <w:rPr>
                <w:sz w:val="22"/>
                <w:szCs w:val="22"/>
                <w:lang w:val="ky-KG"/>
              </w:rPr>
              <w:t>Мейли Шаршенбековна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E33BEAC" w14:textId="77777777" w:rsidR="00E360CA" w:rsidRPr="00E360CA" w:rsidRDefault="00E360CA" w:rsidP="00E360CA">
            <w:pPr>
              <w:jc w:val="center"/>
              <w:rPr>
                <w:sz w:val="22"/>
                <w:szCs w:val="22"/>
                <w:lang w:val="en-US"/>
              </w:rPr>
            </w:pPr>
            <w:r w:rsidRPr="00E360CA">
              <w:rPr>
                <w:sz w:val="22"/>
                <w:szCs w:val="22"/>
                <w:lang w:val="en-US"/>
              </w:rPr>
              <w:t>66-41-64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2269AB5" w14:textId="78BE0C19" w:rsidR="00E360CA" w:rsidRPr="00E360CA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E0A03DE" w14:textId="77777777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  <w:r w:rsidRPr="00E360CA">
              <w:rPr>
                <w:color w:val="000000"/>
                <w:sz w:val="18"/>
                <w:szCs w:val="18"/>
                <w:lang w:val="en-US"/>
              </w:rPr>
              <w:t>msharshenbekova@</w:t>
            </w:r>
            <w:r>
              <w:rPr>
                <w:color w:val="000000"/>
                <w:sz w:val="18"/>
                <w:szCs w:val="18"/>
              </w:rPr>
              <w:br/>
            </w:r>
            <w:r w:rsidRPr="00E360CA">
              <w:rPr>
                <w:color w:val="000000"/>
                <w:sz w:val="18"/>
                <w:szCs w:val="18"/>
                <w:lang w:val="en-US"/>
              </w:rPr>
              <w:t>stat.kg</w:t>
            </w:r>
          </w:p>
        </w:tc>
      </w:tr>
      <w:tr w:rsidR="00E360CA" w:rsidRPr="006A041D" w14:paraId="477905F2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3C3F1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Ведущий</w:t>
            </w:r>
          </w:p>
          <w:p w14:paraId="0750D703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специалист</w:t>
            </w:r>
          </w:p>
          <w:p w14:paraId="43553547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41</w:t>
            </w:r>
            <w:r w:rsidRPr="00E360CA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E9BE8F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  <w:r w:rsidRPr="00E360CA">
              <w:rPr>
                <w:sz w:val="22"/>
                <w:szCs w:val="22"/>
                <w:lang w:val="ky-KG"/>
              </w:rPr>
              <w:t xml:space="preserve">Матыева </w:t>
            </w:r>
          </w:p>
          <w:p w14:paraId="40403EA7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  <w:r w:rsidRPr="00E360CA">
              <w:rPr>
                <w:sz w:val="22"/>
                <w:szCs w:val="22"/>
                <w:lang w:val="ky-KG"/>
              </w:rPr>
              <w:t>Назгул Мировна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BB06A2D" w14:textId="77777777" w:rsidR="00E360CA" w:rsidRPr="00E360CA" w:rsidRDefault="00E360CA" w:rsidP="00E360CA">
            <w:pPr>
              <w:jc w:val="center"/>
              <w:rPr>
                <w:sz w:val="22"/>
                <w:szCs w:val="22"/>
                <w:lang w:val="en-US"/>
              </w:rPr>
            </w:pPr>
            <w:r w:rsidRPr="00E360CA">
              <w:rPr>
                <w:color w:val="000000"/>
                <w:sz w:val="22"/>
                <w:szCs w:val="22"/>
                <w:lang w:val="en-US"/>
              </w:rPr>
              <w:t>32-46-91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9E63490" w14:textId="7352966D" w:rsidR="00E360CA" w:rsidRPr="0067631C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7B47A9" w14:textId="77777777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  <w:r w:rsidRPr="00E360CA">
              <w:rPr>
                <w:color w:val="000000"/>
                <w:sz w:val="18"/>
                <w:szCs w:val="18"/>
                <w:lang w:val="en-US"/>
              </w:rPr>
              <w:t>nazgul.matyeva@</w:t>
            </w:r>
            <w:r>
              <w:rPr>
                <w:color w:val="000000"/>
                <w:sz w:val="18"/>
                <w:szCs w:val="18"/>
              </w:rPr>
              <w:br/>
            </w:r>
            <w:r w:rsidRPr="00E360CA">
              <w:rPr>
                <w:color w:val="000000"/>
                <w:sz w:val="18"/>
                <w:szCs w:val="18"/>
                <w:lang w:val="en-US"/>
              </w:rPr>
              <w:t>gmail.com</w:t>
            </w:r>
          </w:p>
        </w:tc>
      </w:tr>
      <w:tr w:rsidR="00E360CA" w:rsidRPr="006A041D" w14:paraId="32E79AF7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8E5EFCE" w14:textId="59E6FBE3" w:rsidR="00E360CA" w:rsidRPr="00162027" w:rsidRDefault="00162027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  <w:p w14:paraId="027A49E2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41</w:t>
            </w:r>
            <w:r w:rsidRPr="00E360CA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23EC0B3" w14:textId="7D50588E" w:rsidR="00E360CA" w:rsidRDefault="000124EF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Курманалиева </w:t>
            </w:r>
            <w:r w:rsidR="0099366D">
              <w:rPr>
                <w:sz w:val="22"/>
                <w:szCs w:val="22"/>
                <w:lang w:val="ky-KG"/>
              </w:rPr>
              <w:br/>
            </w:r>
            <w:r>
              <w:rPr>
                <w:sz w:val="22"/>
                <w:szCs w:val="22"/>
                <w:lang w:val="ky-KG"/>
              </w:rPr>
              <w:t>Назира Музурхатовна</w:t>
            </w:r>
          </w:p>
          <w:p w14:paraId="28711049" w14:textId="77777777" w:rsidR="00162027" w:rsidRPr="00E360CA" w:rsidRDefault="00162027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8A884E" w14:textId="77777777" w:rsidR="00E360CA" w:rsidRPr="000124EF" w:rsidRDefault="000124EF" w:rsidP="00E360CA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>
              <w:rPr>
                <w:color w:val="000000"/>
                <w:sz w:val="22"/>
                <w:szCs w:val="22"/>
                <w:lang w:val="ky-KG"/>
              </w:rPr>
              <w:t>32-46-91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19BE344" w14:textId="614E1DC7" w:rsidR="00E360CA" w:rsidRPr="0067631C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46A73C1" w14:textId="06F214A8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E360CA" w:rsidRPr="00E360CA" w14:paraId="2FB0400D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A30C646" w14:textId="77777777" w:rsidR="0003668F" w:rsidRDefault="0003668F" w:rsidP="009024BE">
            <w:pPr>
              <w:pStyle w:val="7"/>
              <w:shd w:val="clear" w:color="auto" w:fill="FFFFFF"/>
              <w:rPr>
                <w:caps/>
                <w:color w:val="000000"/>
                <w:u w:val="none"/>
              </w:rPr>
            </w:pPr>
          </w:p>
          <w:p w14:paraId="3C3375BF" w14:textId="77777777" w:rsidR="00E360CA" w:rsidRDefault="00E360CA" w:rsidP="009024BE">
            <w:pPr>
              <w:pStyle w:val="7"/>
              <w:shd w:val="clear" w:color="auto" w:fill="FFFFFF"/>
              <w:rPr>
                <w:bCs w:val="0"/>
                <w:caps/>
                <w:color w:val="000000"/>
                <w:u w:val="none"/>
              </w:rPr>
            </w:pPr>
            <w:r>
              <w:rPr>
                <w:caps/>
                <w:color w:val="000000"/>
                <w:u w:val="none"/>
              </w:rPr>
              <w:t>I</w:t>
            </w:r>
            <w:r>
              <w:rPr>
                <w:caps/>
                <w:color w:val="000000"/>
                <w:u w:val="none"/>
                <w:lang w:val="en-US"/>
              </w:rPr>
              <w:t>V</w:t>
            </w:r>
            <w:r>
              <w:rPr>
                <w:caps/>
                <w:color w:val="000000"/>
                <w:u w:val="none"/>
              </w:rPr>
              <w:t>.</w:t>
            </w:r>
            <w:r>
              <w:rPr>
                <w:bCs w:val="0"/>
                <w:caps/>
                <w:color w:val="000000"/>
                <w:u w:val="none"/>
              </w:rPr>
              <w:t xml:space="preserve"> отдел статистики инвестиций</w:t>
            </w:r>
          </w:p>
          <w:p w14:paraId="1D390637" w14:textId="77777777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E360CA" w:rsidRPr="00E360CA" w14:paraId="04D58EDC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604EC" w14:textId="77777777" w:rsidR="00E360CA" w:rsidRPr="00E360CA" w:rsidRDefault="00E360C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E360CA">
              <w:rPr>
                <w:b/>
                <w:bCs/>
                <w:color w:val="000000"/>
                <w:sz w:val="22"/>
                <w:szCs w:val="22"/>
              </w:rPr>
              <w:t>Заведующая отделом</w:t>
            </w:r>
          </w:p>
          <w:p w14:paraId="71478F2C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211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4C8916" w14:textId="77777777" w:rsidR="00E360CA" w:rsidRPr="00E360CA" w:rsidRDefault="00E360CA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Бирюкова </w:t>
            </w:r>
          </w:p>
          <w:p w14:paraId="503405CE" w14:textId="77777777" w:rsidR="00E360CA" w:rsidRPr="00E360CA" w:rsidRDefault="00E360CA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Виктория Ивановна </w:t>
            </w:r>
          </w:p>
          <w:p w14:paraId="76CF907E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3E717C1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360CA">
              <w:rPr>
                <w:color w:val="000000"/>
                <w:sz w:val="22"/>
                <w:szCs w:val="22"/>
              </w:rPr>
              <w:t>32-46-42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D84764E" w14:textId="1CE14251" w:rsidR="00E360CA" w:rsidRPr="0067631C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DBB4868" w14:textId="77777777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  <w:r w:rsidRPr="00E360CA">
              <w:rPr>
                <w:color w:val="000000"/>
                <w:sz w:val="18"/>
                <w:szCs w:val="18"/>
                <w:lang w:val="en-US"/>
              </w:rPr>
              <w:t>birukova</w:t>
            </w:r>
            <w:r w:rsidRPr="00E360CA">
              <w:rPr>
                <w:color w:val="000000"/>
                <w:sz w:val="18"/>
                <w:szCs w:val="18"/>
              </w:rPr>
              <w:t>@</w:t>
            </w:r>
            <w:r w:rsidRPr="00E360CA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E360CA">
              <w:rPr>
                <w:color w:val="000000"/>
                <w:sz w:val="18"/>
                <w:szCs w:val="18"/>
              </w:rPr>
              <w:t>.</w:t>
            </w:r>
            <w:r w:rsidRPr="00E360CA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E360CA" w:rsidRPr="00E360CA" w14:paraId="5C1ABA55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62F91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26EB9682" w14:textId="77777777" w:rsidR="00E360CA" w:rsidRPr="00E360CA" w:rsidRDefault="00E360C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203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6F9C1FC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Мажикова </w:t>
            </w:r>
          </w:p>
          <w:p w14:paraId="2693A256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Гулбара Бакировна </w:t>
            </w:r>
          </w:p>
          <w:p w14:paraId="08C78327" w14:textId="77777777" w:rsidR="00E360CA" w:rsidRPr="00E360CA" w:rsidRDefault="00E360CA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8FF34B3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66-41-63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51F4114" w14:textId="7A432B95" w:rsidR="00E360CA" w:rsidRPr="00E360CA" w:rsidRDefault="00E360CA" w:rsidP="0067631C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B1051B1" w14:textId="77777777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  <w:r w:rsidRPr="00E360CA">
              <w:rPr>
                <w:color w:val="000000"/>
                <w:sz w:val="18"/>
                <w:szCs w:val="18"/>
                <w:lang w:val="en-US"/>
              </w:rPr>
              <w:t>g.majikova@stat.kg</w:t>
            </w:r>
          </w:p>
        </w:tc>
      </w:tr>
      <w:tr w:rsidR="00E360CA" w:rsidRPr="00E360CA" w14:paraId="2E625610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B3037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Ведущий</w:t>
            </w:r>
          </w:p>
          <w:p w14:paraId="13255F96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специалист</w:t>
            </w:r>
          </w:p>
          <w:p w14:paraId="1BD0BA69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203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18C1B79" w14:textId="77777777" w:rsidR="00E360CA" w:rsidRPr="00E360CA" w:rsidRDefault="00E360C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Джунушалиева </w:t>
            </w:r>
          </w:p>
          <w:p w14:paraId="6706B5D0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Чынаркуль Кашимбековна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779E9FF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66-41-63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26AD8CF" w14:textId="52B43909" w:rsidR="00E360CA" w:rsidRPr="0067631C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80C63EE" w14:textId="77777777" w:rsidR="00E360CA" w:rsidRPr="00E360CA" w:rsidRDefault="0007029D" w:rsidP="00E360CA">
            <w:pPr>
              <w:rPr>
                <w:color w:val="000000"/>
                <w:sz w:val="18"/>
                <w:szCs w:val="18"/>
                <w:lang w:val="en-US"/>
              </w:rPr>
            </w:pPr>
            <w:hyperlink r:id="rId14" w:history="1">
              <w:r w:rsidR="00E360CA" w:rsidRPr="00E360CA">
                <w:rPr>
                  <w:rStyle w:val="a8"/>
                  <w:sz w:val="18"/>
                  <w:szCs w:val="18"/>
                  <w:u w:val="none"/>
                  <w:lang w:val="en-US"/>
                </w:rPr>
                <w:t>Chinara1970@list.ru</w:t>
              </w:r>
            </w:hyperlink>
            <w:r w:rsidR="00E360CA" w:rsidRPr="00E360CA"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E360CA" w:rsidRPr="00E360CA" w14:paraId="1AC148FF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D8C6AEC" w14:textId="77777777" w:rsidR="00E360CA" w:rsidRPr="00E360CA" w:rsidRDefault="00E360CA" w:rsidP="009024BE">
            <w:pPr>
              <w:pStyle w:val="8"/>
              <w:shd w:val="clear" w:color="auto" w:fill="FFFFFF"/>
              <w:rPr>
                <w:b w:val="0"/>
                <w:color w:val="000000"/>
                <w:sz w:val="22"/>
                <w:szCs w:val="22"/>
              </w:rPr>
            </w:pPr>
            <w:r w:rsidRPr="00E360CA">
              <w:rPr>
                <w:b w:val="0"/>
                <w:color w:val="000000"/>
                <w:sz w:val="22"/>
                <w:szCs w:val="22"/>
              </w:rPr>
              <w:t>Ведущий</w:t>
            </w:r>
          </w:p>
          <w:p w14:paraId="5EEEA1AB" w14:textId="77777777" w:rsidR="00E360CA" w:rsidRPr="00E360CA" w:rsidRDefault="00E360CA" w:rsidP="009024BE">
            <w:pPr>
              <w:pStyle w:val="8"/>
              <w:shd w:val="clear" w:color="auto" w:fill="FFFFFF"/>
              <w:rPr>
                <w:b w:val="0"/>
                <w:color w:val="000000"/>
                <w:sz w:val="22"/>
                <w:szCs w:val="22"/>
              </w:rPr>
            </w:pPr>
            <w:r w:rsidRPr="00E360CA">
              <w:rPr>
                <w:b w:val="0"/>
                <w:color w:val="000000"/>
                <w:sz w:val="22"/>
                <w:szCs w:val="22"/>
              </w:rPr>
              <w:t>специалист</w:t>
            </w:r>
          </w:p>
          <w:p w14:paraId="03BD1755" w14:textId="77777777" w:rsidR="00E360CA" w:rsidRPr="00162027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E360CA">
              <w:rPr>
                <w:color w:val="000000"/>
                <w:sz w:val="22"/>
                <w:szCs w:val="22"/>
              </w:rPr>
              <w:t>каб. № 203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834D52D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  <w:r w:rsidRPr="00E360CA">
              <w:rPr>
                <w:color w:val="000000"/>
                <w:sz w:val="22"/>
                <w:szCs w:val="22"/>
                <w:lang w:val="ky-KG"/>
              </w:rPr>
              <w:t xml:space="preserve">Мырзакматова </w:t>
            </w:r>
          </w:p>
          <w:p w14:paraId="6DE2C2C9" w14:textId="77777777" w:rsidR="00E360CA" w:rsidRPr="00E360CA" w:rsidRDefault="00E360C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  <w:lang w:val="ky-KG"/>
              </w:rPr>
              <w:t>Эстера Талантбековна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579600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  <w:lang w:val="ky-KG"/>
              </w:rPr>
              <w:t>66-41-63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E2256F0" w14:textId="27F9A7A5" w:rsidR="00E360CA" w:rsidRPr="00E360CA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66E2655" w14:textId="77777777" w:rsidR="00E360CA" w:rsidRPr="00E360CA" w:rsidRDefault="0007029D" w:rsidP="00E360CA">
            <w:pPr>
              <w:rPr>
                <w:sz w:val="18"/>
                <w:szCs w:val="18"/>
              </w:rPr>
            </w:pPr>
            <w:hyperlink r:id="rId15" w:history="1">
              <w:r w:rsidR="00E360CA" w:rsidRPr="00D56781">
                <w:rPr>
                  <w:rStyle w:val="a8"/>
                  <w:sz w:val="18"/>
                  <w:szCs w:val="18"/>
                  <w:lang w:val="en-US"/>
                </w:rPr>
                <w:t>myrzakmatovaestera@gmail.com</w:t>
              </w:r>
            </w:hyperlink>
          </w:p>
        </w:tc>
      </w:tr>
      <w:tr w:rsidR="00E360CA" w:rsidRPr="00E360CA" w14:paraId="66464A89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41A285F" w14:textId="77777777" w:rsidR="00E360CA" w:rsidRDefault="00E360CA" w:rsidP="009024BE">
            <w:pPr>
              <w:shd w:val="clear" w:color="auto" w:fill="FFFFFF"/>
              <w:jc w:val="center"/>
              <w:rPr>
                <w:b/>
                <w:bCs/>
                <w:caps/>
                <w:color w:val="000000"/>
                <w:sz w:val="24"/>
                <w:szCs w:val="24"/>
              </w:rPr>
            </w:pPr>
          </w:p>
          <w:p w14:paraId="7A8B6DCB" w14:textId="77777777" w:rsidR="00E360CA" w:rsidRPr="00A415B4" w:rsidRDefault="00E360CA" w:rsidP="009024BE">
            <w:pPr>
              <w:shd w:val="clear" w:color="auto" w:fill="FFFFFF"/>
              <w:jc w:val="center"/>
              <w:rPr>
                <w:b/>
                <w:bCs/>
                <w:caps/>
                <w:color w:val="000000"/>
                <w:sz w:val="24"/>
                <w:szCs w:val="24"/>
              </w:rPr>
            </w:pPr>
            <w:r w:rsidRPr="00A415B4">
              <w:rPr>
                <w:b/>
                <w:bCs/>
                <w:caps/>
                <w:color w:val="000000"/>
                <w:sz w:val="24"/>
                <w:szCs w:val="24"/>
                <w:lang w:val="en-US"/>
              </w:rPr>
              <w:t>V</w:t>
            </w:r>
            <w:r w:rsidRPr="00A415B4">
              <w:rPr>
                <w:b/>
                <w:bCs/>
                <w:caps/>
                <w:color w:val="000000"/>
                <w:sz w:val="24"/>
                <w:szCs w:val="24"/>
              </w:rPr>
              <w:t>. ОТДЕЛ СТАТИСТИКИ СЕЛЬСКОГО ХОЗЯЙСТВА</w:t>
            </w:r>
          </w:p>
          <w:p w14:paraId="5200082B" w14:textId="77777777" w:rsid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E360CA" w:rsidRPr="00E360CA" w14:paraId="041E7E48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65FB5" w14:textId="77777777" w:rsidR="00E360CA" w:rsidRPr="00E360CA" w:rsidRDefault="00E360C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E360CA">
              <w:rPr>
                <w:b/>
                <w:bCs/>
                <w:color w:val="000000"/>
                <w:sz w:val="22"/>
                <w:szCs w:val="22"/>
              </w:rPr>
              <w:t>Заведующая отделом</w:t>
            </w:r>
          </w:p>
          <w:p w14:paraId="56B278D8" w14:textId="77777777" w:rsidR="00E360CA" w:rsidRPr="004B793E" w:rsidRDefault="00E360CA" w:rsidP="009024BE">
            <w:pPr>
              <w:pStyle w:val="8"/>
              <w:shd w:val="clear" w:color="auto" w:fill="FFFFFF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4B793E">
              <w:rPr>
                <w:b w:val="0"/>
                <w:bCs w:val="0"/>
                <w:color w:val="000000"/>
                <w:sz w:val="22"/>
                <w:szCs w:val="22"/>
              </w:rPr>
              <w:t>каб. № 221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7D2EB5C" w14:textId="1F904914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Мурсабекова </w:t>
            </w:r>
            <w:r w:rsidR="0099366D">
              <w:rPr>
                <w:color w:val="000000"/>
                <w:sz w:val="22"/>
                <w:szCs w:val="22"/>
              </w:rPr>
              <w:br/>
            </w:r>
            <w:r w:rsidRPr="00E360CA">
              <w:rPr>
                <w:color w:val="000000"/>
                <w:sz w:val="22"/>
                <w:szCs w:val="22"/>
              </w:rPr>
              <w:t>Гульзейнеп Турдубековна</w:t>
            </w:r>
          </w:p>
          <w:p w14:paraId="119BE9B0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560C06F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E360CA">
              <w:rPr>
                <w:color w:val="000000"/>
                <w:sz w:val="22"/>
                <w:szCs w:val="22"/>
              </w:rPr>
              <w:t>66-40-43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BC31E58" w14:textId="2F92F623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  <w:p w14:paraId="576FDC66" w14:textId="77777777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9672B5D" w14:textId="77777777" w:rsidR="00E360CA" w:rsidRPr="00E360CA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hyperlink r:id="rId16" w:history="1">
              <w:r w:rsidR="00E360CA" w:rsidRPr="00E360CA">
                <w:rPr>
                  <w:rStyle w:val="a8"/>
                  <w:sz w:val="18"/>
                  <w:szCs w:val="18"/>
                  <w:u w:val="none"/>
                  <w:lang w:val="en-US"/>
                </w:rPr>
                <w:t>gmursabekova</w:t>
              </w:r>
              <w:r w:rsidR="00E360CA" w:rsidRPr="00E360CA">
                <w:rPr>
                  <w:rStyle w:val="a8"/>
                  <w:sz w:val="18"/>
                  <w:szCs w:val="18"/>
                  <w:u w:val="none"/>
                </w:rPr>
                <w:t>@</w:t>
              </w:r>
              <w:r w:rsidR="00E360CA" w:rsidRPr="00E360CA">
                <w:rPr>
                  <w:rStyle w:val="a8"/>
                  <w:sz w:val="18"/>
                  <w:szCs w:val="18"/>
                  <w:u w:val="none"/>
                  <w:lang w:val="en-US"/>
                </w:rPr>
                <w:t>stat</w:t>
              </w:r>
              <w:r w:rsidR="00E360CA" w:rsidRPr="00E360CA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E360CA" w:rsidRPr="00E360CA">
                <w:rPr>
                  <w:rStyle w:val="a8"/>
                  <w:sz w:val="18"/>
                  <w:szCs w:val="18"/>
                  <w:u w:val="none"/>
                  <w:lang w:val="en-US"/>
                </w:rPr>
                <w:t>kg</w:t>
              </w:r>
            </w:hyperlink>
          </w:p>
          <w:p w14:paraId="05F787B9" w14:textId="77777777" w:rsidR="00E360CA" w:rsidRPr="00E360CA" w:rsidRDefault="00E360CA" w:rsidP="00E360CA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E360CA" w:rsidRPr="00E360CA" w14:paraId="66F5AFB1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F3ADE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2EE21EA8" w14:textId="77777777" w:rsidR="00E360CA" w:rsidRPr="004B793E" w:rsidRDefault="00E360CA" w:rsidP="009024BE">
            <w:pPr>
              <w:pStyle w:val="8"/>
              <w:shd w:val="clear" w:color="auto" w:fill="FFFFFF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4B793E">
              <w:rPr>
                <w:b w:val="0"/>
                <w:bCs w:val="0"/>
                <w:color w:val="000000"/>
                <w:sz w:val="22"/>
                <w:szCs w:val="22"/>
              </w:rPr>
              <w:t>каб. № 216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3BEDBDD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 xml:space="preserve">Дубанаева </w:t>
            </w:r>
          </w:p>
          <w:p w14:paraId="3C05760B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  <w:r w:rsidRPr="00E360CA">
              <w:rPr>
                <w:sz w:val="22"/>
                <w:szCs w:val="22"/>
              </w:rPr>
              <w:t>Жаныл Джеенкуловна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88E45C9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E360CA">
              <w:rPr>
                <w:color w:val="000000"/>
                <w:sz w:val="22"/>
                <w:szCs w:val="22"/>
                <w:lang w:val="en-US"/>
              </w:rPr>
              <w:t>32-46-21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517F5ED" w14:textId="676690C6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34270FF" w14:textId="77777777" w:rsidR="00E360CA" w:rsidRPr="00E360CA" w:rsidRDefault="0007029D" w:rsidP="00E360CA">
            <w:pPr>
              <w:rPr>
                <w:color w:val="000000"/>
                <w:sz w:val="18"/>
                <w:szCs w:val="18"/>
                <w:lang w:val="en-US"/>
              </w:rPr>
            </w:pPr>
            <w:hyperlink r:id="rId17" w:history="1">
              <w:r w:rsidR="00E360CA" w:rsidRPr="00E360CA">
                <w:rPr>
                  <w:rStyle w:val="a8"/>
                  <w:sz w:val="18"/>
                  <w:szCs w:val="18"/>
                  <w:u w:val="none"/>
                  <w:lang w:val="en-US"/>
                </w:rPr>
                <w:t>Zh.dubanaeva@mail.ru</w:t>
              </w:r>
            </w:hyperlink>
            <w:r w:rsidR="00E360CA" w:rsidRPr="00E360CA"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E360CA" w:rsidRPr="00E360CA" w14:paraId="4737A5DA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61F6F5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1B4C1728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221 «а»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2120A3" w14:textId="77777777" w:rsidR="00E360CA" w:rsidRPr="00E360CA" w:rsidRDefault="00E360C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Арынов Абдулазиз Абдыкалыкович</w:t>
            </w:r>
          </w:p>
          <w:p w14:paraId="7EEDF583" w14:textId="77777777" w:rsidR="00E360CA" w:rsidRPr="00E360CA" w:rsidRDefault="00E360CA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9F09CCD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360CA">
              <w:rPr>
                <w:color w:val="000000"/>
                <w:sz w:val="22"/>
                <w:szCs w:val="22"/>
              </w:rPr>
              <w:t>62-57-35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EBC21D6" w14:textId="563AC5F8" w:rsidR="00E360CA" w:rsidRPr="00E360CA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  <w:p w14:paraId="426B05E1" w14:textId="77777777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ECD5B63" w14:textId="77777777" w:rsidR="00E360CA" w:rsidRPr="00E360CA" w:rsidRDefault="0007029D" w:rsidP="00E360CA">
            <w:pPr>
              <w:rPr>
                <w:sz w:val="18"/>
                <w:szCs w:val="18"/>
              </w:rPr>
            </w:pPr>
            <w:hyperlink r:id="rId18" w:history="1">
              <w:r w:rsidR="00E360CA" w:rsidRPr="00E360CA">
                <w:rPr>
                  <w:rStyle w:val="a8"/>
                  <w:sz w:val="18"/>
                  <w:szCs w:val="18"/>
                  <w:u w:val="none"/>
                  <w:lang w:val="en-US"/>
                </w:rPr>
                <w:t>arynov.2018@inbox</w:t>
              </w:r>
            </w:hyperlink>
            <w:r w:rsidR="00E360CA" w:rsidRPr="00E360CA">
              <w:rPr>
                <w:color w:val="000000"/>
                <w:sz w:val="18"/>
                <w:szCs w:val="18"/>
                <w:lang w:val="en-US"/>
              </w:rPr>
              <w:t>.ru</w:t>
            </w:r>
          </w:p>
        </w:tc>
      </w:tr>
      <w:tr w:rsidR="00E360CA" w:rsidRPr="00E360CA" w14:paraId="0B235049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28193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5891B506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№221 «а»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8DA921A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Оморалиева </w:t>
            </w:r>
          </w:p>
          <w:p w14:paraId="2423D101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Гулжакан Асанкуловна</w:t>
            </w:r>
          </w:p>
          <w:p w14:paraId="0D15D9E0" w14:textId="77777777" w:rsidR="00E360CA" w:rsidRPr="00E360CA" w:rsidRDefault="00E360C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A5416EE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62-57-35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70076EA" w14:textId="60143114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  <w:p w14:paraId="57DEA94D" w14:textId="77777777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411D4F4" w14:textId="77777777" w:rsidR="00E360CA" w:rsidRPr="00E360CA" w:rsidRDefault="0007029D" w:rsidP="00E360CA">
            <w:pPr>
              <w:rPr>
                <w:sz w:val="18"/>
                <w:szCs w:val="18"/>
              </w:rPr>
            </w:pPr>
            <w:hyperlink r:id="rId19" w:history="1">
              <w:r w:rsidR="00E360CA" w:rsidRPr="00E360CA">
                <w:rPr>
                  <w:rStyle w:val="a8"/>
                  <w:sz w:val="18"/>
                  <w:szCs w:val="18"/>
                  <w:u w:val="none"/>
                </w:rPr>
                <w:t>g.omoralieva@stat</w:t>
              </w:r>
            </w:hyperlink>
            <w:r w:rsidR="00E360CA" w:rsidRPr="00E360CA">
              <w:rPr>
                <w:color w:val="000000"/>
                <w:sz w:val="18"/>
                <w:szCs w:val="18"/>
              </w:rPr>
              <w:t>.kg</w:t>
            </w:r>
          </w:p>
        </w:tc>
      </w:tr>
      <w:tr w:rsidR="00E360CA" w:rsidRPr="00E360CA" w14:paraId="7BF0AE1F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4CBCA79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Специалист</w:t>
            </w:r>
          </w:p>
          <w:p w14:paraId="79236882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E360CA">
              <w:rPr>
                <w:color w:val="000000"/>
                <w:sz w:val="22"/>
                <w:szCs w:val="22"/>
              </w:rPr>
              <w:t>каб. № 216</w:t>
            </w:r>
          </w:p>
          <w:p w14:paraId="5E6D3A49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F61F47D" w14:textId="77777777" w:rsidR="00E360CA" w:rsidRPr="00E360CA" w:rsidRDefault="00E360C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 xml:space="preserve">Мамбеталиева </w:t>
            </w:r>
          </w:p>
          <w:p w14:paraId="0BED1D74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Асира Табылдыевна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8FADE7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32-46-21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D0F4AAF" w14:textId="49E8F7F0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EB11EA0" w14:textId="77777777" w:rsidR="00E360CA" w:rsidRPr="00E360CA" w:rsidRDefault="0007029D" w:rsidP="00E360CA">
            <w:pPr>
              <w:rPr>
                <w:sz w:val="18"/>
                <w:szCs w:val="18"/>
              </w:rPr>
            </w:pPr>
            <w:hyperlink r:id="rId20" w:history="1">
              <w:r w:rsidR="00E360CA" w:rsidRPr="00E360CA">
                <w:rPr>
                  <w:rStyle w:val="a8"/>
                  <w:sz w:val="18"/>
                  <w:szCs w:val="18"/>
                  <w:u w:val="none"/>
                  <w:lang w:val="en-US"/>
                </w:rPr>
                <w:t>amambetalieva@stat.kg</w:t>
              </w:r>
            </w:hyperlink>
            <w:r w:rsidR="00E360CA" w:rsidRPr="00E360CA"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E360CA" w:rsidRPr="00E360CA" w14:paraId="518E3774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B54DED6" w14:textId="77777777" w:rsidR="00E360CA" w:rsidRDefault="00E360CA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61F59015" w14:textId="77777777" w:rsidR="00E360CA" w:rsidRDefault="00E360CA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VI</w:t>
            </w:r>
            <w:r>
              <w:rPr>
                <w:b/>
                <w:bCs/>
                <w:color w:val="000000"/>
                <w:sz w:val="24"/>
                <w:szCs w:val="24"/>
              </w:rPr>
              <w:t>. УПРАВЛЕНИЕ СТАТИСТИКИ ТОРГОВЛИ И УСЛУГ,</w:t>
            </w:r>
          </w:p>
          <w:p w14:paraId="24A55564" w14:textId="77777777" w:rsidR="00E360CA" w:rsidRDefault="00E360CA" w:rsidP="00E360CA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>
              <w:rPr>
                <w:b/>
                <w:bCs/>
                <w:sz w:val="24"/>
                <w:szCs w:val="24"/>
              </w:rPr>
              <w:t xml:space="preserve">ИНФОРМАЦИОННО-КОММУНИКАЦИОННЫХ ТЕХНОЛОГИЙ И </w:t>
            </w:r>
            <w:r>
              <w:rPr>
                <w:b/>
                <w:bCs/>
                <w:sz w:val="24"/>
                <w:szCs w:val="24"/>
                <w:lang w:val="ky-KG"/>
              </w:rPr>
              <w:t>ТУРИЗМА</w:t>
            </w:r>
          </w:p>
          <w:p w14:paraId="75C9960C" w14:textId="77777777" w:rsidR="004A05EC" w:rsidRPr="00E360CA" w:rsidRDefault="004A05EC" w:rsidP="00E360CA">
            <w:pPr>
              <w:jc w:val="center"/>
              <w:rPr>
                <w:sz w:val="18"/>
                <w:szCs w:val="18"/>
              </w:rPr>
            </w:pPr>
          </w:p>
        </w:tc>
      </w:tr>
      <w:tr w:rsidR="00E360CA" w:rsidRPr="00E360CA" w14:paraId="66B049DA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F248F6" w14:textId="77777777" w:rsidR="00E360CA" w:rsidRPr="00E360CA" w:rsidRDefault="00E360CA" w:rsidP="009024BE">
            <w:pPr>
              <w:shd w:val="clear" w:color="auto" w:fill="FFFFFF"/>
              <w:rPr>
                <w:b/>
                <w:sz w:val="22"/>
                <w:szCs w:val="22"/>
              </w:rPr>
            </w:pPr>
            <w:r w:rsidRPr="00E360CA">
              <w:rPr>
                <w:b/>
                <w:sz w:val="22"/>
                <w:szCs w:val="22"/>
              </w:rPr>
              <w:t>Начальник управления</w:t>
            </w:r>
          </w:p>
          <w:p w14:paraId="04E5EDD2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каб. № 221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E14CB6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  <w:lang w:val="ky-KG"/>
              </w:rPr>
              <w:t>Текее</w:t>
            </w:r>
            <w:r w:rsidRPr="00E360CA">
              <w:rPr>
                <w:color w:val="000000"/>
                <w:sz w:val="22"/>
                <w:szCs w:val="22"/>
              </w:rPr>
              <w:t xml:space="preserve">ва </w:t>
            </w:r>
          </w:p>
          <w:p w14:paraId="7548972A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  <w:lang w:val="ky-KG"/>
              </w:rPr>
              <w:t>Люксина Айгуфо</w:t>
            </w:r>
            <w:r w:rsidRPr="00E360CA">
              <w:rPr>
                <w:color w:val="000000"/>
                <w:sz w:val="22"/>
                <w:szCs w:val="22"/>
              </w:rPr>
              <w:t>вна</w:t>
            </w:r>
          </w:p>
          <w:p w14:paraId="7CDC172C" w14:textId="77777777" w:rsidR="00E360CA" w:rsidRPr="00E360CA" w:rsidRDefault="00E360C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271E900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32-47-25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7045BC7" w14:textId="4F8D6351" w:rsidR="00E360CA" w:rsidRPr="00E360CA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D418C4D" w14:textId="77777777" w:rsidR="00E360CA" w:rsidRPr="00E360CA" w:rsidRDefault="00E360CA" w:rsidP="00E360CA">
            <w:pPr>
              <w:rPr>
                <w:sz w:val="18"/>
                <w:szCs w:val="18"/>
              </w:rPr>
            </w:pPr>
            <w:r w:rsidRPr="00E360CA">
              <w:rPr>
                <w:color w:val="000000"/>
                <w:sz w:val="18"/>
                <w:szCs w:val="18"/>
                <w:lang w:val="en-US"/>
              </w:rPr>
              <w:t>Ltekeeva</w:t>
            </w:r>
            <w:r w:rsidRPr="00E360CA">
              <w:rPr>
                <w:color w:val="000000"/>
                <w:sz w:val="18"/>
                <w:szCs w:val="18"/>
              </w:rPr>
              <w:t>@</w:t>
            </w:r>
            <w:r w:rsidRPr="00E360CA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E360CA">
              <w:rPr>
                <w:color w:val="000000"/>
                <w:sz w:val="18"/>
                <w:szCs w:val="18"/>
              </w:rPr>
              <w:t>.</w:t>
            </w:r>
            <w:r w:rsidRPr="00E360CA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E360CA" w:rsidRPr="00E360CA" w14:paraId="59564E7C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E0EE8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7A5EA488" w14:textId="77777777" w:rsidR="00E360CA" w:rsidRPr="00E360CA" w:rsidRDefault="00E360CA" w:rsidP="009024BE">
            <w:pPr>
              <w:shd w:val="clear" w:color="auto" w:fill="FFFFFF"/>
              <w:rPr>
                <w:b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2</w:t>
            </w:r>
            <w:r w:rsidRPr="00E360CA">
              <w:rPr>
                <w:color w:val="000000"/>
                <w:sz w:val="22"/>
                <w:szCs w:val="22"/>
                <w:lang w:val="ky-KG"/>
              </w:rPr>
              <w:t>19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BDAF5D6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 xml:space="preserve">Супатаева </w:t>
            </w:r>
          </w:p>
          <w:p w14:paraId="3A15D31B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E360CA">
              <w:rPr>
                <w:sz w:val="22"/>
                <w:szCs w:val="22"/>
              </w:rPr>
              <w:t>Бактыг</w:t>
            </w:r>
            <w:r w:rsidRPr="00E360CA">
              <w:rPr>
                <w:sz w:val="22"/>
                <w:szCs w:val="22"/>
                <w:lang w:val="ky-KG"/>
              </w:rPr>
              <w:t>ү</w:t>
            </w:r>
            <w:r w:rsidRPr="00E360CA">
              <w:rPr>
                <w:sz w:val="22"/>
                <w:szCs w:val="22"/>
              </w:rPr>
              <w:t>л Таштандиевна</w:t>
            </w:r>
          </w:p>
          <w:p w14:paraId="72508DC5" w14:textId="77777777" w:rsidR="00E360CA" w:rsidRPr="00E360CA" w:rsidRDefault="00E360C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75BAC0A" w14:textId="77777777" w:rsidR="00E360CA" w:rsidRPr="00E360CA" w:rsidRDefault="00E360CA" w:rsidP="00E360CA">
            <w:pPr>
              <w:jc w:val="center"/>
              <w:rPr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  <w:lang w:val="en-US"/>
              </w:rPr>
              <w:t>32-49-18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5EF3DC1" w14:textId="24940A53" w:rsidR="00E360CA" w:rsidRPr="0067631C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620F4A6" w14:textId="77777777" w:rsidR="00E360CA" w:rsidRPr="00E360CA" w:rsidRDefault="0007029D" w:rsidP="00E360CA">
            <w:pPr>
              <w:rPr>
                <w:color w:val="000000"/>
                <w:sz w:val="18"/>
                <w:szCs w:val="18"/>
                <w:lang w:val="en-US"/>
              </w:rPr>
            </w:pPr>
            <w:hyperlink r:id="rId21" w:history="1">
              <w:r w:rsidR="00E360CA" w:rsidRPr="00E360CA">
                <w:rPr>
                  <w:rStyle w:val="a8"/>
                  <w:color w:val="000000"/>
                  <w:sz w:val="18"/>
                  <w:szCs w:val="18"/>
                  <w:lang w:val="en-US"/>
                </w:rPr>
                <w:t>b</w:t>
              </w:r>
              <w:r w:rsidR="00E360CA" w:rsidRPr="00E360CA">
                <w:rPr>
                  <w:rStyle w:val="a8"/>
                  <w:color w:val="000000"/>
                  <w:sz w:val="18"/>
                  <w:szCs w:val="18"/>
                </w:rPr>
                <w:t>.su</w:t>
              </w:r>
              <w:r w:rsidR="00E360CA" w:rsidRPr="00E360CA">
                <w:rPr>
                  <w:rStyle w:val="a8"/>
                  <w:color w:val="000000"/>
                  <w:sz w:val="18"/>
                  <w:szCs w:val="18"/>
                  <w:lang w:val="en-US"/>
                </w:rPr>
                <w:t>p</w:t>
              </w:r>
              <w:r w:rsidR="00E360CA" w:rsidRPr="00E360CA">
                <w:rPr>
                  <w:rStyle w:val="a8"/>
                  <w:color w:val="000000"/>
                  <w:sz w:val="18"/>
                  <w:szCs w:val="18"/>
                </w:rPr>
                <w:t>at</w:t>
              </w:r>
              <w:r w:rsidR="00E360CA" w:rsidRPr="00E360CA">
                <w:rPr>
                  <w:rStyle w:val="a8"/>
                  <w:color w:val="000000"/>
                  <w:sz w:val="18"/>
                  <w:szCs w:val="18"/>
                  <w:lang w:val="en-US"/>
                </w:rPr>
                <w:t>aeva@stat</w:t>
              </w:r>
            </w:hyperlink>
            <w:r w:rsidR="00E360CA" w:rsidRPr="00E360CA">
              <w:rPr>
                <w:color w:val="000000"/>
                <w:sz w:val="18"/>
                <w:szCs w:val="18"/>
                <w:lang w:val="en-US"/>
              </w:rPr>
              <w:t>.kg</w:t>
            </w:r>
          </w:p>
        </w:tc>
      </w:tr>
      <w:tr w:rsidR="00E360CA" w:rsidRPr="00E360CA" w14:paraId="42BFC69F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DBE24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2D4455C7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2</w:t>
            </w:r>
            <w:r w:rsidRPr="00E360CA">
              <w:rPr>
                <w:color w:val="000000"/>
                <w:sz w:val="22"/>
                <w:szCs w:val="22"/>
                <w:lang w:val="ky-KG"/>
              </w:rPr>
              <w:t>19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19B7FF2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 xml:space="preserve">Бутумбаева </w:t>
            </w:r>
          </w:p>
          <w:p w14:paraId="358839C9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Суюмкан Асеиновна</w:t>
            </w:r>
          </w:p>
          <w:p w14:paraId="461DA9D0" w14:textId="77777777" w:rsidR="00E360CA" w:rsidRPr="00E360CA" w:rsidRDefault="00E360C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B086993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360CA">
              <w:rPr>
                <w:color w:val="000000"/>
                <w:sz w:val="22"/>
                <w:szCs w:val="22"/>
                <w:lang w:val="en-US"/>
              </w:rPr>
              <w:t>32-46-50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ED09606" w14:textId="0C79A76B" w:rsidR="00E360CA" w:rsidRPr="0067631C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3183541" w14:textId="77777777" w:rsidR="00E360CA" w:rsidRPr="00E360CA" w:rsidRDefault="0007029D" w:rsidP="00E360CA">
            <w:pPr>
              <w:rPr>
                <w:sz w:val="18"/>
                <w:szCs w:val="18"/>
              </w:rPr>
            </w:pPr>
            <w:hyperlink r:id="rId22" w:history="1">
              <w:r w:rsidR="00E360CA" w:rsidRPr="00E360CA">
                <w:rPr>
                  <w:rStyle w:val="a8"/>
                  <w:color w:val="000000"/>
                  <w:sz w:val="18"/>
                  <w:szCs w:val="18"/>
                  <w:lang w:val="en-US"/>
                </w:rPr>
                <w:t>s.butumbaeva@stat</w:t>
              </w:r>
            </w:hyperlink>
            <w:r w:rsidR="00E360CA" w:rsidRPr="00E360CA">
              <w:rPr>
                <w:color w:val="000000"/>
                <w:sz w:val="18"/>
                <w:szCs w:val="18"/>
                <w:lang w:val="en-US"/>
              </w:rPr>
              <w:t>.kg</w:t>
            </w:r>
          </w:p>
        </w:tc>
      </w:tr>
      <w:tr w:rsidR="00E360CA" w:rsidRPr="00E360CA" w14:paraId="6D4A217E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38A97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1E58B1FA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</w:rPr>
              <w:t>каб. № 2</w:t>
            </w:r>
            <w:r w:rsidRPr="00E360CA">
              <w:rPr>
                <w:color w:val="000000"/>
                <w:sz w:val="22"/>
                <w:szCs w:val="22"/>
                <w:lang w:val="ky-KG"/>
              </w:rPr>
              <w:t>19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BB0859B" w14:textId="77777777" w:rsidR="00E360CA" w:rsidRPr="00E360CA" w:rsidRDefault="00E360C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E360CA">
              <w:rPr>
                <w:color w:val="000000"/>
                <w:sz w:val="22"/>
                <w:szCs w:val="22"/>
                <w:lang w:val="ky-KG"/>
              </w:rPr>
              <w:t>Тойчубекова Атыркуль Тойчубековна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E027794" w14:textId="77777777" w:rsidR="00E360CA" w:rsidRPr="00E360CA" w:rsidRDefault="00E360CA" w:rsidP="00E360CA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360CA">
              <w:rPr>
                <w:color w:val="000000"/>
                <w:sz w:val="22"/>
                <w:szCs w:val="22"/>
                <w:lang w:val="en-US"/>
              </w:rPr>
              <w:t>32-46-50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FB254A9" w14:textId="5C78837E" w:rsidR="00E360CA" w:rsidRPr="00E360CA" w:rsidRDefault="00E360CA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  <w:p w14:paraId="0766C6D1" w14:textId="77777777" w:rsidR="00E360CA" w:rsidRPr="00E360CA" w:rsidRDefault="00E360C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CE5F73A" w14:textId="77777777" w:rsidR="00E360CA" w:rsidRPr="00E360CA" w:rsidRDefault="00E360CA" w:rsidP="00E360CA">
            <w:pPr>
              <w:rPr>
                <w:sz w:val="18"/>
                <w:szCs w:val="18"/>
              </w:rPr>
            </w:pPr>
            <w:r w:rsidRPr="00E360CA">
              <w:rPr>
                <w:color w:val="000000"/>
                <w:sz w:val="18"/>
                <w:szCs w:val="18"/>
              </w:rPr>
              <w:t>atoychubekova@</w:t>
            </w:r>
            <w:r>
              <w:rPr>
                <w:color w:val="000000"/>
                <w:sz w:val="18"/>
                <w:szCs w:val="18"/>
              </w:rPr>
              <w:br/>
            </w:r>
            <w:r w:rsidRPr="00E360CA">
              <w:rPr>
                <w:color w:val="000000"/>
                <w:sz w:val="18"/>
                <w:szCs w:val="18"/>
                <w:lang w:val="en-US"/>
              </w:rPr>
              <w:t>stat.kg</w:t>
            </w:r>
          </w:p>
        </w:tc>
      </w:tr>
    </w:tbl>
    <w:p w14:paraId="4FF3CC2B" w14:textId="77777777" w:rsidR="004533AD" w:rsidRPr="00DF5BA0" w:rsidRDefault="004533AD">
      <w:pPr>
        <w:rPr>
          <w:lang w:val="ky-KG"/>
        </w:rPr>
      </w:pPr>
    </w:p>
    <w:tbl>
      <w:tblPr>
        <w:tblW w:w="9923" w:type="dxa"/>
        <w:tblInd w:w="1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E360CA" w:rsidRPr="00E360CA" w14:paraId="305F4397" w14:textId="77777777" w:rsidTr="004533AD">
        <w:trPr>
          <w:trHeight w:val="276"/>
        </w:trPr>
        <w:tc>
          <w:tcPr>
            <w:tcW w:w="9923" w:type="dxa"/>
            <w:gridSpan w:val="5"/>
            <w:tcBorders>
              <w:bottom w:val="single" w:sz="4" w:space="0" w:color="auto"/>
            </w:tcBorders>
          </w:tcPr>
          <w:p w14:paraId="56EC6EF4" w14:textId="77777777" w:rsidR="00CA0BE1" w:rsidRDefault="00CA0BE1" w:rsidP="009024BE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ОТДЕЛ СТАТИСТИКИ ТОРГОВЛИ И УСЛУГ УПРАВЛЕНИЯ СТАТИСТИКИ ТОРГОВЛИ И УСЛУГ, ИНФОРМАШИОННО-КОММУНИКАЦИОННЫХ ТЕХНОЛОГИЙ И ТУРИЗМА</w:t>
            </w:r>
          </w:p>
          <w:p w14:paraId="47695E9B" w14:textId="77777777" w:rsidR="00E360CA" w:rsidRPr="0003668F" w:rsidRDefault="00E360CA" w:rsidP="00E360CA">
            <w:pPr>
              <w:rPr>
                <w:color w:val="000000"/>
                <w:sz w:val="16"/>
                <w:szCs w:val="16"/>
              </w:rPr>
            </w:pPr>
          </w:p>
        </w:tc>
      </w:tr>
      <w:tr w:rsidR="004A05EC" w:rsidRPr="004A05EC" w14:paraId="03F91B63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B0C52E" w14:textId="77777777" w:rsidR="004A05EC" w:rsidRPr="004A05EC" w:rsidRDefault="004A05EC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</w:rPr>
            </w:pPr>
            <w:r w:rsidRPr="004A05EC">
              <w:rPr>
                <w:b/>
                <w:color w:val="000000"/>
                <w:sz w:val="22"/>
                <w:szCs w:val="22"/>
              </w:rPr>
              <w:t>Заведующий отделом</w:t>
            </w:r>
          </w:p>
          <w:p w14:paraId="058960F0" w14:textId="77777777" w:rsidR="004A05EC" w:rsidRPr="004A05EC" w:rsidRDefault="004A05EC" w:rsidP="009024BE">
            <w:pPr>
              <w:shd w:val="clear" w:color="auto" w:fill="FFFFFF"/>
              <w:rPr>
                <w:b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2</w:t>
            </w:r>
            <w:r w:rsidRPr="004A05EC">
              <w:rPr>
                <w:color w:val="000000"/>
                <w:sz w:val="22"/>
                <w:szCs w:val="22"/>
                <w:lang w:val="ky-KG"/>
              </w:rPr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887E5" w14:textId="232A0F0E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  <w:lang w:val="ky-KG"/>
              </w:rPr>
            </w:pPr>
            <w:r w:rsidRPr="004A05EC">
              <w:rPr>
                <w:color w:val="000000"/>
                <w:sz w:val="22"/>
                <w:szCs w:val="22"/>
                <w:lang w:val="ky-KG"/>
              </w:rPr>
              <w:t xml:space="preserve">Асанканова </w:t>
            </w:r>
            <w:r w:rsidR="0099366D">
              <w:rPr>
                <w:color w:val="000000"/>
                <w:sz w:val="22"/>
                <w:szCs w:val="22"/>
                <w:lang w:val="ky-KG"/>
              </w:rPr>
              <w:br/>
            </w:r>
            <w:r w:rsidRPr="004A05EC">
              <w:rPr>
                <w:color w:val="000000"/>
                <w:sz w:val="22"/>
                <w:szCs w:val="22"/>
                <w:lang w:val="ky-KG"/>
              </w:rPr>
              <w:t>Айзада Дуланбековна</w:t>
            </w:r>
          </w:p>
          <w:p w14:paraId="19621238" w14:textId="77777777" w:rsidR="004A05EC" w:rsidRPr="004A05EC" w:rsidRDefault="004A05EC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261A065" w14:textId="77777777" w:rsidR="004A05EC" w:rsidRPr="004A05EC" w:rsidRDefault="004A05EC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66-41-66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3406C" w14:textId="7276964E" w:rsidR="004A05EC" w:rsidRPr="004A05EC" w:rsidRDefault="004A05EC" w:rsidP="009024BE">
            <w:pPr>
              <w:shd w:val="clear" w:color="auto" w:fill="FFFFFF"/>
              <w:spacing w:line="254" w:lineRule="auto"/>
              <w:jc w:val="both"/>
              <w:rPr>
                <w:sz w:val="22"/>
                <w:szCs w:val="22"/>
                <w:lang w:val="ky-KG" w:eastAsia="en-US"/>
              </w:rPr>
            </w:pPr>
          </w:p>
          <w:p w14:paraId="52DB4121" w14:textId="77777777" w:rsidR="004A05EC" w:rsidRPr="004A05EC" w:rsidRDefault="004A05EC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05E7D48" w14:textId="77777777" w:rsidR="004A05EC" w:rsidRPr="004A05EC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23" w:history="1">
              <w:r w:rsidR="004A05EC" w:rsidRPr="004A05EC">
                <w:rPr>
                  <w:rStyle w:val="a8"/>
                  <w:color w:val="000000"/>
                  <w:sz w:val="18"/>
                  <w:szCs w:val="18"/>
                  <w:lang w:val="ky-KG" w:eastAsia="en-US"/>
                </w:rPr>
                <w:t>asankanova</w:t>
              </w:r>
            </w:hyperlink>
            <w:r w:rsidR="004A05EC" w:rsidRPr="004A05EC">
              <w:rPr>
                <w:rStyle w:val="a8"/>
                <w:sz w:val="18"/>
                <w:szCs w:val="18"/>
                <w:lang w:val="ky-KG" w:eastAsia="en-US"/>
              </w:rPr>
              <w:t>@stat.kg</w:t>
            </w:r>
          </w:p>
        </w:tc>
      </w:tr>
      <w:tr w:rsidR="004A05EC" w:rsidRPr="004A05EC" w14:paraId="2AA2A090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69C4B7B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 xml:space="preserve">Главный </w:t>
            </w:r>
            <w:r w:rsidRPr="004A05EC">
              <w:rPr>
                <w:color w:val="000000"/>
                <w:sz w:val="22"/>
                <w:szCs w:val="22"/>
                <w:lang w:val="en-US"/>
              </w:rPr>
              <w:t>c</w:t>
            </w:r>
            <w:r w:rsidRPr="004A05EC">
              <w:rPr>
                <w:color w:val="000000"/>
                <w:sz w:val="22"/>
                <w:szCs w:val="22"/>
              </w:rPr>
              <w:t>пециалист</w:t>
            </w:r>
          </w:p>
          <w:p w14:paraId="35086F19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  <w:r w:rsidRPr="004A05EC">
              <w:rPr>
                <w:color w:val="000000"/>
                <w:sz w:val="22"/>
                <w:szCs w:val="22"/>
              </w:rPr>
              <w:t>каб. № 202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F9ADB84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  <w:lang w:val="ky-KG"/>
              </w:rPr>
            </w:pPr>
            <w:r w:rsidRPr="004A05EC">
              <w:rPr>
                <w:color w:val="000000"/>
                <w:sz w:val="22"/>
                <w:szCs w:val="22"/>
              </w:rPr>
              <w:t>Кубанычбек кызы Жылдыз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2E40ABB" w14:textId="77777777" w:rsidR="004A05EC" w:rsidRPr="004A05EC" w:rsidRDefault="004A05EC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32-47-02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7C6F1D" w14:textId="3277AE59" w:rsidR="004A05EC" w:rsidRPr="004A05EC" w:rsidRDefault="004A05EC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DBF9ACE" w14:textId="77777777" w:rsidR="004A05EC" w:rsidRPr="004A05EC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24" w:history="1">
              <w:r w:rsidR="004A05EC" w:rsidRPr="004A05EC">
                <w:rPr>
                  <w:rStyle w:val="a8"/>
                  <w:color w:val="000000"/>
                  <w:sz w:val="18"/>
                  <w:szCs w:val="18"/>
                  <w:lang w:val="en-US"/>
                </w:rPr>
                <w:t>jkubanichbek@stat.kg</w:t>
              </w:r>
            </w:hyperlink>
            <w:r w:rsidR="004A05EC" w:rsidRPr="004A05EC"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4A05EC" w:rsidRPr="004A05EC" w14:paraId="0E98582F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BF671FB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Главный специалист каб. № 221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7F7077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Заводбекова Анар Улановна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0A6D9B" w14:textId="77777777" w:rsidR="004A05EC" w:rsidRPr="004A05EC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32-47-25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71BAE32" w14:textId="4E58BBD1" w:rsidR="004A05EC" w:rsidRPr="004A05EC" w:rsidRDefault="004A05EC" w:rsidP="0067631C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BF69AAB" w14:textId="77777777" w:rsidR="004A05EC" w:rsidRPr="004A05EC" w:rsidRDefault="004A05EC" w:rsidP="009024BE">
            <w:pPr>
              <w:shd w:val="clear" w:color="auto" w:fill="FFFFFF"/>
              <w:rPr>
                <w:sz w:val="18"/>
                <w:szCs w:val="18"/>
              </w:rPr>
            </w:pPr>
            <w:r w:rsidRPr="004A05EC">
              <w:rPr>
                <w:sz w:val="18"/>
                <w:szCs w:val="18"/>
              </w:rPr>
              <w:t>azavodbekova@stat.kg</w:t>
            </w:r>
          </w:p>
        </w:tc>
      </w:tr>
      <w:tr w:rsidR="004A05EC" w:rsidRPr="004A05EC" w14:paraId="2452A82D" w14:textId="77777777" w:rsidTr="009024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7BB02F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7522BBE2" w14:textId="77777777" w:rsidR="004A05EC" w:rsidRPr="004A05EC" w:rsidRDefault="004A05EC" w:rsidP="009024BE">
            <w:pPr>
              <w:shd w:val="clear" w:color="auto" w:fill="FFFFFF"/>
              <w:rPr>
                <w:b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2</w:t>
            </w:r>
            <w:r w:rsidRPr="004A05EC">
              <w:rPr>
                <w:color w:val="000000"/>
                <w:sz w:val="22"/>
                <w:szCs w:val="22"/>
                <w:lang w:val="en-US"/>
              </w:rPr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8ED1E0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 xml:space="preserve">Жолдошева </w:t>
            </w:r>
          </w:p>
          <w:p w14:paraId="1216531F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Азадаг</w:t>
            </w:r>
            <w:r w:rsidRPr="004A05EC">
              <w:rPr>
                <w:color w:val="000000"/>
                <w:sz w:val="22"/>
                <w:szCs w:val="22"/>
                <w:lang w:val="ky-KG"/>
              </w:rPr>
              <w:t>ү</w:t>
            </w:r>
            <w:r w:rsidRPr="004A05EC">
              <w:rPr>
                <w:color w:val="000000"/>
                <w:sz w:val="22"/>
                <w:szCs w:val="22"/>
              </w:rPr>
              <w:t xml:space="preserve">л Туйгуновна </w:t>
            </w:r>
          </w:p>
          <w:p w14:paraId="7D7F9071" w14:textId="77777777" w:rsidR="004A05EC" w:rsidRPr="004A05EC" w:rsidRDefault="004A05EC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1D54A7F" w14:textId="77777777" w:rsidR="004A05EC" w:rsidRPr="004A05EC" w:rsidRDefault="004A05EC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  <w:lang w:val="en-US"/>
              </w:rPr>
              <w:t>66-41-66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E979EF7" w14:textId="33DC27EF" w:rsidR="004A05EC" w:rsidRPr="004A05EC" w:rsidRDefault="004A05EC" w:rsidP="0067631C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9BA1F60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4A05EC">
              <w:rPr>
                <w:color w:val="000000"/>
                <w:sz w:val="18"/>
                <w:szCs w:val="18"/>
              </w:rPr>
              <w:t>a.joldosheva@st</w:t>
            </w:r>
            <w:hyperlink r:id="rId25" w:history="1">
              <w:r w:rsidRPr="004A05EC">
                <w:rPr>
                  <w:rStyle w:val="a8"/>
                  <w:color w:val="000000"/>
                  <w:sz w:val="18"/>
                  <w:szCs w:val="18"/>
                  <w:lang w:val="en-US"/>
                </w:rPr>
                <w:t>at</w:t>
              </w:r>
            </w:hyperlink>
            <w:r w:rsidRPr="004A05EC">
              <w:rPr>
                <w:color w:val="000000"/>
                <w:sz w:val="18"/>
                <w:szCs w:val="18"/>
                <w:lang w:val="en-US"/>
              </w:rPr>
              <w:t>.kg</w:t>
            </w:r>
          </w:p>
        </w:tc>
      </w:tr>
    </w:tbl>
    <w:p w14:paraId="120A9B52" w14:textId="77777777" w:rsidR="00DF5BA0" w:rsidRDefault="00DF5BA0">
      <w:r>
        <w:br w:type="page"/>
      </w:r>
    </w:p>
    <w:tbl>
      <w:tblPr>
        <w:tblW w:w="9923" w:type="dxa"/>
        <w:tblInd w:w="1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4A05EC" w:rsidRPr="00E360CA" w14:paraId="6EB77F5B" w14:textId="77777777" w:rsidTr="00DF5BA0">
        <w:trPr>
          <w:trHeight w:val="276"/>
        </w:trPr>
        <w:tc>
          <w:tcPr>
            <w:tcW w:w="9923" w:type="dxa"/>
            <w:gridSpan w:val="5"/>
            <w:tcBorders>
              <w:bottom w:val="single" w:sz="4" w:space="0" w:color="auto"/>
            </w:tcBorders>
          </w:tcPr>
          <w:p w14:paraId="3BF54B84" w14:textId="77777777" w:rsidR="004A05EC" w:rsidRDefault="004A05EC" w:rsidP="004A05EC">
            <w:pPr>
              <w:jc w:val="center"/>
              <w:rPr>
                <w:b/>
                <w:sz w:val="24"/>
                <w:szCs w:val="24"/>
              </w:rPr>
            </w:pPr>
            <w:r w:rsidRPr="00A415B4">
              <w:rPr>
                <w:b/>
                <w:sz w:val="24"/>
                <w:szCs w:val="24"/>
                <w:lang w:val="en-US"/>
              </w:rPr>
              <w:t xml:space="preserve">VII. </w:t>
            </w:r>
            <w:r w:rsidRPr="00A415B4">
              <w:rPr>
                <w:b/>
                <w:sz w:val="24"/>
                <w:szCs w:val="24"/>
              </w:rPr>
              <w:t xml:space="preserve">ОТДЕЛ </w:t>
            </w:r>
            <w:r w:rsidRPr="00A415B4">
              <w:rPr>
                <w:b/>
                <w:sz w:val="24"/>
                <w:szCs w:val="24"/>
                <w:lang w:val="ky-KG"/>
              </w:rPr>
              <w:t xml:space="preserve">ДЕМОГРАФИЧЕСКОЙ </w:t>
            </w:r>
            <w:r w:rsidRPr="00A415B4">
              <w:rPr>
                <w:b/>
                <w:sz w:val="24"/>
                <w:szCs w:val="24"/>
              </w:rPr>
              <w:t>СТАТИСТИКИ</w:t>
            </w:r>
          </w:p>
          <w:p w14:paraId="4C5EDFAB" w14:textId="77777777" w:rsidR="0003668F" w:rsidRPr="0003668F" w:rsidRDefault="0003668F" w:rsidP="004A05EC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BD39E1" w:rsidRPr="00E360CA" w14:paraId="1E991199" w14:textId="77777777" w:rsidTr="00DF5BA0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DB6E7" w14:textId="77777777" w:rsidR="00BD39E1" w:rsidRPr="004A05EC" w:rsidRDefault="00BD39E1" w:rsidP="00BD39E1">
            <w:pPr>
              <w:shd w:val="clear" w:color="auto" w:fill="FFFFFF"/>
              <w:rPr>
                <w:b/>
                <w:color w:val="000000"/>
                <w:sz w:val="22"/>
                <w:szCs w:val="22"/>
              </w:rPr>
            </w:pPr>
            <w:r w:rsidRPr="004A05EC">
              <w:rPr>
                <w:b/>
                <w:color w:val="000000"/>
                <w:sz w:val="22"/>
                <w:szCs w:val="22"/>
              </w:rPr>
              <w:t>Заведующий отделом</w:t>
            </w:r>
          </w:p>
          <w:p w14:paraId="0D7E84AD" w14:textId="77777777" w:rsidR="00BD39E1" w:rsidRPr="004A05EC" w:rsidRDefault="00BD39E1" w:rsidP="00BD39E1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212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CF12D3B" w14:textId="77777777" w:rsidR="00BD39E1" w:rsidRPr="004A05EC" w:rsidRDefault="00BD39E1" w:rsidP="00BD39E1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 xml:space="preserve">Мааткулова </w:t>
            </w:r>
          </w:p>
          <w:p w14:paraId="0B6101CF" w14:textId="77777777" w:rsidR="00BD39E1" w:rsidRPr="004A05EC" w:rsidRDefault="00BD39E1" w:rsidP="00BD39E1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>Жанаркуль Байбосуновна</w:t>
            </w:r>
          </w:p>
          <w:p w14:paraId="15944A29" w14:textId="77777777" w:rsidR="00BD39E1" w:rsidRPr="004A05EC" w:rsidRDefault="00BD39E1" w:rsidP="00BD39E1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4EDCFF2" w14:textId="77777777" w:rsidR="00BD39E1" w:rsidRPr="004A05EC" w:rsidRDefault="00BD39E1" w:rsidP="00BD39E1">
            <w:pPr>
              <w:jc w:val="center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32-55-46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24F7AF0" w14:textId="062B2457" w:rsidR="00BD39E1" w:rsidRPr="004A05EC" w:rsidRDefault="00BD39E1" w:rsidP="00BD39E1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E2C2520" w14:textId="769B3470" w:rsidR="00BD39E1" w:rsidRPr="004A05EC" w:rsidRDefault="0007029D" w:rsidP="00BD39E1">
            <w:pPr>
              <w:rPr>
                <w:sz w:val="18"/>
                <w:szCs w:val="18"/>
                <w:lang w:val="en-US"/>
              </w:rPr>
            </w:pPr>
            <w:hyperlink r:id="rId26" w:history="1">
              <w:r w:rsidR="00BD39E1" w:rsidRPr="004A05EC">
                <w:rPr>
                  <w:rStyle w:val="a8"/>
                  <w:sz w:val="18"/>
                  <w:szCs w:val="18"/>
                  <w:u w:val="none"/>
                  <w:lang w:val="en-US"/>
                </w:rPr>
                <w:t>j</w:t>
              </w:r>
              <w:r w:rsidR="00BD39E1" w:rsidRPr="004A05EC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BD39E1" w:rsidRPr="004A05EC">
                <w:rPr>
                  <w:rStyle w:val="a8"/>
                  <w:sz w:val="18"/>
                  <w:szCs w:val="18"/>
                  <w:u w:val="none"/>
                  <w:lang w:val="en-US"/>
                </w:rPr>
                <w:t>maatkulova@stat</w:t>
              </w:r>
            </w:hyperlink>
            <w:r w:rsidR="00BD39E1" w:rsidRPr="004A05EC">
              <w:rPr>
                <w:color w:val="000000"/>
                <w:sz w:val="18"/>
                <w:szCs w:val="18"/>
                <w:lang w:val="en-US"/>
              </w:rPr>
              <w:t>.kg</w:t>
            </w:r>
          </w:p>
        </w:tc>
      </w:tr>
      <w:tr w:rsidR="004A05EC" w:rsidRPr="00E360CA" w14:paraId="28739D67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44CD4E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77852869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218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A6C46BF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 xml:space="preserve">Таипова </w:t>
            </w:r>
          </w:p>
          <w:p w14:paraId="36E2D7F1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Тамара Сабыровна</w:t>
            </w:r>
          </w:p>
          <w:p w14:paraId="37830820" w14:textId="77777777" w:rsidR="004A05EC" w:rsidRPr="004A05EC" w:rsidRDefault="004A05EC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8DB89B8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32-46-3</w:t>
            </w:r>
            <w:r w:rsidRPr="004A05EC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6AFCBC6" w14:textId="48750788" w:rsidR="004A05EC" w:rsidRPr="0067631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1294CCA" w14:textId="77777777" w:rsidR="004A05EC" w:rsidRPr="004A05EC" w:rsidRDefault="004A05EC" w:rsidP="004A05EC">
            <w:pPr>
              <w:rPr>
                <w:sz w:val="18"/>
                <w:szCs w:val="18"/>
                <w:lang w:val="en-US"/>
              </w:rPr>
            </w:pPr>
            <w:r w:rsidRPr="004A05EC">
              <w:rPr>
                <w:sz w:val="18"/>
                <w:szCs w:val="18"/>
                <w:lang w:val="en-US"/>
              </w:rPr>
              <w:t>tamarataipova@mail.ru</w:t>
            </w:r>
          </w:p>
        </w:tc>
      </w:tr>
      <w:tr w:rsidR="004A05EC" w:rsidRPr="00E360CA" w14:paraId="07CB023A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A3ED9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64FA0CA5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 xml:space="preserve">каб. № </w:t>
            </w:r>
            <w:r w:rsidRPr="004A05EC">
              <w:rPr>
                <w:color w:val="000000"/>
                <w:sz w:val="22"/>
                <w:szCs w:val="22"/>
                <w:lang w:val="en-US"/>
              </w:rPr>
              <w:t>218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86BD5F8" w14:textId="0AD070D8" w:rsidR="004A05EC" w:rsidRPr="00EE4DD4" w:rsidRDefault="00EE4DD4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>
              <w:rPr>
                <w:color w:val="000000"/>
                <w:sz w:val="22"/>
                <w:szCs w:val="22"/>
                <w:lang w:val="ky-KG"/>
              </w:rPr>
              <w:t>Вакансия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BFC7EC9" w14:textId="59B2EF81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098A9E1" w14:textId="60528B32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B9F3CE" w14:textId="3B37A21A" w:rsidR="004A05EC" w:rsidRPr="004A05EC" w:rsidRDefault="004A05EC" w:rsidP="004A05EC">
            <w:pPr>
              <w:rPr>
                <w:sz w:val="18"/>
                <w:szCs w:val="18"/>
                <w:lang w:val="en-US"/>
              </w:rPr>
            </w:pPr>
          </w:p>
        </w:tc>
      </w:tr>
      <w:tr w:rsidR="004A05EC" w:rsidRPr="00E360CA" w14:paraId="78B27633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2211D20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1B6714FE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218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C9D08DF" w14:textId="77777777" w:rsidR="004A05EC" w:rsidRPr="004A05EC" w:rsidRDefault="004A05EC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 xml:space="preserve">Дооткулова </w:t>
            </w:r>
          </w:p>
          <w:p w14:paraId="0F6A407C" w14:textId="77777777" w:rsidR="004A05EC" w:rsidRPr="004A05EC" w:rsidRDefault="004A05EC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Назира Асаналиевна</w:t>
            </w:r>
          </w:p>
          <w:p w14:paraId="7A3896FB" w14:textId="77777777" w:rsidR="004A05EC" w:rsidRPr="004A05EC" w:rsidRDefault="004A05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051564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32-46-36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612810F" w14:textId="69A84163" w:rsidR="004A05EC" w:rsidRPr="0067631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EEDED39" w14:textId="77777777" w:rsidR="004A05EC" w:rsidRPr="004A05EC" w:rsidRDefault="004A05EC" w:rsidP="004A05EC">
            <w:pPr>
              <w:rPr>
                <w:sz w:val="18"/>
                <w:szCs w:val="18"/>
              </w:rPr>
            </w:pPr>
            <w:r w:rsidRPr="004A05EC">
              <w:rPr>
                <w:sz w:val="18"/>
                <w:szCs w:val="18"/>
                <w:lang w:val="en-US"/>
              </w:rPr>
              <w:t>ndootkulova81@mail.</w:t>
            </w:r>
            <w:r>
              <w:rPr>
                <w:sz w:val="18"/>
                <w:szCs w:val="18"/>
              </w:rPr>
              <w:br/>
            </w:r>
            <w:r w:rsidRPr="004A05EC">
              <w:rPr>
                <w:sz w:val="18"/>
                <w:szCs w:val="18"/>
                <w:lang w:val="en-US"/>
              </w:rPr>
              <w:t>ru</w:t>
            </w:r>
          </w:p>
        </w:tc>
      </w:tr>
      <w:tr w:rsidR="004A05EC" w:rsidRPr="00E360CA" w14:paraId="08808FB5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16D8234" w14:textId="77777777" w:rsidR="0003668F" w:rsidRPr="004533AD" w:rsidRDefault="0003668F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16"/>
                <w:szCs w:val="16"/>
              </w:rPr>
            </w:pPr>
          </w:p>
          <w:p w14:paraId="1128F284" w14:textId="77777777" w:rsidR="004A05EC" w:rsidRDefault="004A05EC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4"/>
                <w:szCs w:val="24"/>
                <w:lang w:val="ky-KG"/>
              </w:rPr>
            </w:pPr>
            <w:r w:rsidRPr="00A415B4">
              <w:rPr>
                <w:b/>
                <w:caps/>
                <w:color w:val="000000"/>
                <w:sz w:val="24"/>
                <w:szCs w:val="24"/>
                <w:lang w:val="en-US"/>
              </w:rPr>
              <w:t xml:space="preserve">VIII. </w:t>
            </w:r>
            <w:r w:rsidRPr="00A415B4">
              <w:rPr>
                <w:b/>
                <w:caps/>
                <w:color w:val="000000"/>
                <w:sz w:val="24"/>
                <w:szCs w:val="24"/>
                <w:lang w:val="ky-KG"/>
              </w:rPr>
              <w:t xml:space="preserve">отдел социальной статистики </w:t>
            </w:r>
          </w:p>
          <w:p w14:paraId="6AEC5B89" w14:textId="77777777" w:rsidR="004A05EC" w:rsidRPr="0003668F" w:rsidRDefault="004A05EC" w:rsidP="004A05EC">
            <w:pPr>
              <w:rPr>
                <w:sz w:val="16"/>
                <w:szCs w:val="16"/>
                <w:lang w:val="en-US"/>
              </w:rPr>
            </w:pPr>
          </w:p>
        </w:tc>
      </w:tr>
      <w:tr w:rsidR="004A05EC" w:rsidRPr="00E360CA" w14:paraId="717035BC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5CCD3" w14:textId="77777777" w:rsidR="004A05EC" w:rsidRPr="004A05EC" w:rsidRDefault="004A05EC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</w:rPr>
            </w:pPr>
            <w:r w:rsidRPr="004A05EC">
              <w:rPr>
                <w:b/>
                <w:color w:val="000000"/>
                <w:sz w:val="22"/>
                <w:szCs w:val="22"/>
              </w:rPr>
              <w:t>Заведующая отделом</w:t>
            </w:r>
          </w:p>
          <w:p w14:paraId="2A5F8BBA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417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E802694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 xml:space="preserve">Рахманова </w:t>
            </w:r>
          </w:p>
          <w:p w14:paraId="0554C49A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Жылдыз Жалиловна</w:t>
            </w:r>
          </w:p>
          <w:p w14:paraId="2006EA57" w14:textId="77777777" w:rsidR="004A05EC" w:rsidRPr="004A05EC" w:rsidRDefault="004A05EC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458CD64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32-46-52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DCC619A" w14:textId="4E46C12E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4C9167B" w14:textId="77777777" w:rsidR="004A05EC" w:rsidRPr="004A05EC" w:rsidRDefault="004A05EC" w:rsidP="004A05EC">
            <w:pPr>
              <w:rPr>
                <w:sz w:val="18"/>
                <w:szCs w:val="18"/>
                <w:lang w:val="en-US"/>
              </w:rPr>
            </w:pPr>
            <w:r w:rsidRPr="004A05EC">
              <w:rPr>
                <w:color w:val="000000"/>
                <w:sz w:val="18"/>
                <w:szCs w:val="18"/>
                <w:lang w:val="en-US"/>
              </w:rPr>
              <w:t>rakhmanovazz</w:t>
            </w:r>
            <w:r w:rsidRPr="004A05EC">
              <w:rPr>
                <w:color w:val="000000"/>
                <w:sz w:val="18"/>
                <w:szCs w:val="18"/>
              </w:rPr>
              <w:t>@</w:t>
            </w:r>
            <w:r w:rsidRPr="004A05EC">
              <w:rPr>
                <w:color w:val="000000"/>
                <w:sz w:val="18"/>
                <w:szCs w:val="18"/>
                <w:lang w:val="en-US"/>
              </w:rPr>
              <w:t>mail.</w:t>
            </w:r>
            <w:r>
              <w:rPr>
                <w:color w:val="000000"/>
                <w:sz w:val="18"/>
                <w:szCs w:val="18"/>
              </w:rPr>
              <w:br/>
            </w:r>
            <w:r>
              <w:rPr>
                <w:color w:val="000000"/>
                <w:sz w:val="18"/>
                <w:szCs w:val="18"/>
              </w:rPr>
              <w:br/>
            </w:r>
            <w:r w:rsidRPr="004A05EC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4A05EC" w:rsidRPr="00E360CA" w14:paraId="4F12C0AE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A7151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096A32BB" w14:textId="77777777" w:rsidR="004A05EC" w:rsidRPr="004A05EC" w:rsidRDefault="004A05EC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409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A28DE9D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 xml:space="preserve">Сооромбаева </w:t>
            </w:r>
          </w:p>
          <w:p w14:paraId="1CF10D18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Динара Кумаевна</w:t>
            </w:r>
          </w:p>
          <w:p w14:paraId="66902650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31AA7AD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66-40-40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D04DF33" w14:textId="562DFF58" w:rsidR="004A05EC" w:rsidRPr="004A05EC" w:rsidRDefault="004A05EC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EF383C4" w14:textId="77777777" w:rsidR="004A05EC" w:rsidRPr="004A05EC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  <w:r w:rsidRPr="004A05EC">
              <w:rPr>
                <w:color w:val="000000"/>
                <w:sz w:val="18"/>
                <w:szCs w:val="18"/>
                <w:lang w:val="en-US"/>
              </w:rPr>
              <w:t>d.soorombaeva@stat.</w:t>
            </w:r>
            <w:r>
              <w:rPr>
                <w:color w:val="000000"/>
                <w:sz w:val="18"/>
                <w:szCs w:val="18"/>
              </w:rPr>
              <w:br/>
            </w:r>
            <w:r w:rsidRPr="004A05EC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4A05EC" w:rsidRPr="00E360CA" w14:paraId="18CBBD05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6C22F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700438EC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408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08AA3F" w14:textId="77777777" w:rsidR="004A05EC" w:rsidRPr="004A05EC" w:rsidRDefault="004A05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 xml:space="preserve">Кошматова </w:t>
            </w:r>
          </w:p>
          <w:p w14:paraId="00781E1D" w14:textId="77777777" w:rsidR="004A05EC" w:rsidRPr="004A05EC" w:rsidRDefault="004A05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>Айнур Торокуловна</w:t>
            </w:r>
          </w:p>
          <w:p w14:paraId="1B27EF51" w14:textId="77777777" w:rsidR="004A05EC" w:rsidRPr="004A05EC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614B36B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66-40-42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333EFAB" w14:textId="30C459B2" w:rsidR="004A05EC" w:rsidRPr="004A05EC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7E428C" w14:textId="77777777" w:rsidR="004A05EC" w:rsidRPr="004A05EC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  <w:r w:rsidRPr="004A05EC">
              <w:rPr>
                <w:color w:val="000000"/>
                <w:sz w:val="18"/>
                <w:szCs w:val="18"/>
                <w:lang w:val="en-US"/>
              </w:rPr>
              <w:t>a.koshmatova@mail.ru</w:t>
            </w:r>
          </w:p>
        </w:tc>
      </w:tr>
      <w:tr w:rsidR="004A05EC" w:rsidRPr="00E360CA" w14:paraId="00AD09E3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F1938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53176038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408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2D32D3E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 xml:space="preserve">Бакаева </w:t>
            </w:r>
          </w:p>
          <w:p w14:paraId="3A7B88C1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 xml:space="preserve">Айгуль Эликбаевна </w:t>
            </w:r>
          </w:p>
          <w:p w14:paraId="303A16CD" w14:textId="77777777" w:rsidR="004A05EC" w:rsidRPr="004A05EC" w:rsidRDefault="004A05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F898346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  <w:lang w:val="en-US"/>
              </w:rPr>
              <w:t>66-40-42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97DF53D" w14:textId="5037216F" w:rsidR="004A05EC" w:rsidRPr="0067631C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035F2B7" w14:textId="77777777" w:rsidR="004A05EC" w:rsidRPr="004A05EC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  <w:r w:rsidRPr="004A05EC">
              <w:rPr>
                <w:color w:val="000000"/>
                <w:sz w:val="18"/>
                <w:szCs w:val="18"/>
                <w:lang w:val="en-US"/>
              </w:rPr>
              <w:t>bakaeva.a80@mail.ru</w:t>
            </w:r>
          </w:p>
        </w:tc>
      </w:tr>
      <w:tr w:rsidR="004A05EC" w:rsidRPr="00E360CA" w14:paraId="75BF17B1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960EDCF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Специалист</w:t>
            </w:r>
          </w:p>
          <w:p w14:paraId="668FD558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40</w:t>
            </w:r>
            <w:r w:rsidRPr="004A05EC"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6F890AF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>Асанбек кызы Асель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D36788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4A05EC">
              <w:rPr>
                <w:color w:val="000000"/>
                <w:sz w:val="22"/>
                <w:szCs w:val="22"/>
                <w:lang w:val="en-US"/>
              </w:rPr>
              <w:t>66-40-42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37C411" w14:textId="6A19A7F9" w:rsidR="004A05EC" w:rsidRPr="004A05EC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3699D2A" w14:textId="77777777" w:rsidR="004A05EC" w:rsidRPr="004A05EC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  <w:r w:rsidRPr="004A05EC">
              <w:rPr>
                <w:color w:val="000000"/>
                <w:sz w:val="18"/>
                <w:szCs w:val="18"/>
                <w:lang w:val="en-US"/>
              </w:rPr>
              <w:t>AselAsanbek1991@</w:t>
            </w:r>
            <w:r>
              <w:rPr>
                <w:color w:val="000000"/>
                <w:sz w:val="18"/>
                <w:szCs w:val="18"/>
              </w:rPr>
              <w:br/>
            </w:r>
            <w:r w:rsidRPr="004A05EC">
              <w:rPr>
                <w:color w:val="000000"/>
                <w:sz w:val="18"/>
                <w:szCs w:val="18"/>
                <w:lang w:val="en-US"/>
              </w:rPr>
              <w:t>gmail.com</w:t>
            </w:r>
          </w:p>
        </w:tc>
      </w:tr>
      <w:tr w:rsidR="004A05EC" w:rsidRPr="00E360CA" w14:paraId="04FFDEAC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EFCCD6C" w14:textId="77777777" w:rsidR="0003668F" w:rsidRDefault="0003668F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</w:p>
          <w:p w14:paraId="03618646" w14:textId="77777777" w:rsidR="004A05EC" w:rsidRDefault="004A05EC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ky-KG"/>
              </w:rPr>
              <w:t>О</w:t>
            </w:r>
            <w:r w:rsidRPr="007A3173">
              <w:rPr>
                <w:b/>
                <w:bCs/>
                <w:color w:val="000000"/>
                <w:sz w:val="24"/>
                <w:szCs w:val="24"/>
                <w:lang w:val="ky-KG"/>
              </w:rPr>
              <w:t>ТДЕЛ ОРГАНИЗАЦИИ, РЕГЛАМЕНТА И ПРОТОКОЛА</w:t>
            </w:r>
          </w:p>
          <w:p w14:paraId="4F68DD55" w14:textId="77777777" w:rsidR="004A05EC" w:rsidRPr="0003668F" w:rsidRDefault="004A05EC" w:rsidP="004A05EC">
            <w:pPr>
              <w:rPr>
                <w:color w:val="000000"/>
                <w:sz w:val="18"/>
                <w:szCs w:val="18"/>
              </w:rPr>
            </w:pPr>
          </w:p>
        </w:tc>
      </w:tr>
      <w:tr w:rsidR="004A05EC" w:rsidRPr="00E360CA" w14:paraId="721BDA93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0E2953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b/>
                <w:bCs/>
                <w:sz w:val="22"/>
                <w:szCs w:val="22"/>
              </w:rPr>
              <w:t>Заведующий отделом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55441E0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 xml:space="preserve">Орунтаев </w:t>
            </w:r>
          </w:p>
          <w:p w14:paraId="2C6FF75B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>Канатбек Калиевич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E7134C0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80189A9" w14:textId="63BFE287" w:rsidR="004A05EC" w:rsidRPr="004A05EC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E0ADF0E" w14:textId="77777777" w:rsidR="004A05EC" w:rsidRPr="004A05EC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4A05EC" w:rsidRPr="00E360CA" w14:paraId="16B35635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D25FA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74C6A2F0" w14:textId="77777777" w:rsidR="004A05EC" w:rsidRPr="004A05EC" w:rsidRDefault="004A05EC" w:rsidP="009024BE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217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65B718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4A05EC">
              <w:rPr>
                <w:color w:val="000000"/>
                <w:sz w:val="22"/>
                <w:szCs w:val="22"/>
                <w:lang w:val="ky-KG"/>
              </w:rPr>
              <w:t xml:space="preserve">Асанбеков </w:t>
            </w:r>
          </w:p>
          <w:p w14:paraId="702DC864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  <w:lang w:val="ky-KG"/>
              </w:rPr>
              <w:t>Омурзак Нурзакович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76D98C5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28A7B89" w14:textId="54C7006C" w:rsidR="004A05EC" w:rsidRPr="004A05EC" w:rsidRDefault="004A05EC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5B1F291" w14:textId="77777777" w:rsidR="004A05EC" w:rsidRPr="004A05EC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  <w:r w:rsidRPr="004A05EC">
              <w:rPr>
                <w:color w:val="000000"/>
                <w:sz w:val="18"/>
                <w:szCs w:val="18"/>
                <w:lang w:val="en-US"/>
              </w:rPr>
              <w:t>oasanbekov@stat.kg</w:t>
            </w:r>
          </w:p>
        </w:tc>
      </w:tr>
      <w:tr w:rsidR="004A05EC" w:rsidRPr="00E360CA" w14:paraId="2CB96362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EE533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65ABCD56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каб. № 217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AF1472B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 xml:space="preserve">Азимов </w:t>
            </w:r>
          </w:p>
          <w:p w14:paraId="6543F7D0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  <w:lang w:val="en-US"/>
              </w:rPr>
            </w:pPr>
            <w:r w:rsidRPr="004A05EC">
              <w:rPr>
                <w:sz w:val="22"/>
                <w:szCs w:val="22"/>
              </w:rPr>
              <w:t>Эрулан Мунарбекович</w:t>
            </w:r>
          </w:p>
          <w:p w14:paraId="7B86D36E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E6A203D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863B8F9" w14:textId="3B03DBE5" w:rsidR="004A05EC" w:rsidRPr="00575767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4BC0931" w14:textId="77777777" w:rsidR="004A05EC" w:rsidRPr="004A05EC" w:rsidRDefault="0007029D" w:rsidP="004A05EC">
            <w:pPr>
              <w:rPr>
                <w:color w:val="000000"/>
                <w:sz w:val="18"/>
                <w:szCs w:val="18"/>
                <w:lang w:val="en-US"/>
              </w:rPr>
            </w:pPr>
            <w:hyperlink r:id="rId27" w:history="1">
              <w:r w:rsidR="004A05EC" w:rsidRPr="004A05EC">
                <w:rPr>
                  <w:rStyle w:val="a8"/>
                  <w:sz w:val="18"/>
                  <w:szCs w:val="18"/>
                  <w:u w:val="none"/>
                  <w:lang w:val="en-US"/>
                </w:rPr>
                <w:t>erulan.azimov</w:t>
              </w:r>
              <w:r w:rsidR="004A05EC" w:rsidRPr="004A05EC">
                <w:rPr>
                  <w:rStyle w:val="a8"/>
                  <w:sz w:val="18"/>
                  <w:szCs w:val="18"/>
                  <w:u w:val="none"/>
                </w:rPr>
                <w:t>@</w:t>
              </w:r>
              <w:r w:rsidR="004A05EC" w:rsidRPr="004A05EC">
                <w:rPr>
                  <w:rStyle w:val="a8"/>
                  <w:sz w:val="18"/>
                  <w:szCs w:val="18"/>
                  <w:u w:val="none"/>
                  <w:lang w:val="en-US"/>
                </w:rPr>
                <w:t>mail</w:t>
              </w:r>
            </w:hyperlink>
            <w:r w:rsidR="004A05EC" w:rsidRPr="004A05EC">
              <w:rPr>
                <w:color w:val="000000"/>
                <w:sz w:val="18"/>
                <w:szCs w:val="18"/>
                <w:lang w:val="en-US"/>
              </w:rPr>
              <w:t>.</w:t>
            </w:r>
            <w:r w:rsidR="004A05EC">
              <w:rPr>
                <w:color w:val="000000"/>
                <w:sz w:val="18"/>
                <w:szCs w:val="18"/>
              </w:rPr>
              <w:br/>
            </w:r>
            <w:r w:rsidR="004A05EC" w:rsidRPr="004A05EC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4A05EC" w:rsidRPr="00E360CA" w14:paraId="308A0F99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F26847C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sz w:val="22"/>
                <w:szCs w:val="22"/>
              </w:rPr>
              <w:t>Ведущий специалист</w:t>
            </w:r>
          </w:p>
          <w:p w14:paraId="63B579BD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каб</w:t>
            </w:r>
            <w:r w:rsidRPr="004A05EC">
              <w:rPr>
                <w:sz w:val="22"/>
                <w:szCs w:val="22"/>
              </w:rPr>
              <w:t>. № 4</w:t>
            </w:r>
            <w:r w:rsidRPr="004A05EC"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40C28B1" w14:textId="77777777" w:rsidR="004A05EC" w:rsidRPr="004A05EC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 xml:space="preserve">Абдымаликов </w:t>
            </w:r>
          </w:p>
          <w:p w14:paraId="2181F0C2" w14:textId="77777777" w:rsidR="004A05EC" w:rsidRPr="004A05EC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5EC">
              <w:rPr>
                <w:color w:val="000000"/>
                <w:sz w:val="22"/>
                <w:szCs w:val="22"/>
              </w:rPr>
              <w:t>Алманбет Тынычбекович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FE0FE1" w14:textId="77777777" w:rsidR="004A05EC" w:rsidRPr="004A05EC" w:rsidRDefault="004A05EC" w:rsidP="004A05EC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DB3F690" w14:textId="70CC2A6A" w:rsidR="004A05EC" w:rsidRPr="004A05EC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C06EB9E" w14:textId="77777777" w:rsidR="004A05EC" w:rsidRPr="004A05EC" w:rsidRDefault="004A05EC" w:rsidP="004A05EC">
            <w:pPr>
              <w:rPr>
                <w:sz w:val="18"/>
                <w:szCs w:val="18"/>
              </w:rPr>
            </w:pPr>
            <w:r w:rsidRPr="004A05EC">
              <w:rPr>
                <w:color w:val="000000"/>
                <w:sz w:val="18"/>
                <w:szCs w:val="18"/>
                <w:lang w:val="en-US"/>
              </w:rPr>
              <w:t>by.almanbet@gmail.</w:t>
            </w:r>
            <w:r>
              <w:rPr>
                <w:color w:val="000000"/>
                <w:sz w:val="18"/>
                <w:szCs w:val="18"/>
              </w:rPr>
              <w:br/>
            </w:r>
            <w:r w:rsidRPr="004A05EC">
              <w:rPr>
                <w:color w:val="000000"/>
                <w:sz w:val="18"/>
                <w:szCs w:val="18"/>
                <w:lang w:val="en-US"/>
              </w:rPr>
              <w:t>com</w:t>
            </w:r>
          </w:p>
        </w:tc>
      </w:tr>
      <w:tr w:rsidR="004A05EC" w:rsidRPr="00E360CA" w14:paraId="28C88564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B853C85" w14:textId="77777777" w:rsidR="009056EC" w:rsidRDefault="009056EC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4"/>
                <w:szCs w:val="24"/>
              </w:rPr>
            </w:pPr>
          </w:p>
          <w:p w14:paraId="016F8F4A" w14:textId="77777777" w:rsidR="004A05EC" w:rsidRDefault="00BE339F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aps/>
                <w:color w:val="000000"/>
                <w:sz w:val="24"/>
                <w:szCs w:val="24"/>
                <w:lang w:val="en-US"/>
              </w:rPr>
              <w:t>I</w:t>
            </w:r>
            <w:r w:rsidR="004A05EC">
              <w:rPr>
                <w:b/>
                <w:caps/>
                <w:color w:val="000000"/>
                <w:sz w:val="24"/>
                <w:szCs w:val="24"/>
                <w:lang w:val="en-US"/>
              </w:rPr>
              <w:t>X</w:t>
            </w:r>
            <w:r w:rsidR="004A05EC">
              <w:rPr>
                <w:b/>
                <w:caps/>
                <w:color w:val="000000"/>
                <w:sz w:val="24"/>
                <w:szCs w:val="24"/>
              </w:rPr>
              <w:t xml:space="preserve">. </w:t>
            </w:r>
            <w:r w:rsidR="004A05EC">
              <w:rPr>
                <w:b/>
                <w:caps/>
                <w:color w:val="000000"/>
                <w:sz w:val="24"/>
                <w:szCs w:val="24"/>
                <w:lang w:val="ky-KG"/>
              </w:rPr>
              <w:t>отдел статистики труда и занятости</w:t>
            </w:r>
          </w:p>
          <w:p w14:paraId="2FD8BC9C" w14:textId="77777777" w:rsidR="009056EC" w:rsidRPr="00BE339F" w:rsidRDefault="009056EC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4"/>
                <w:szCs w:val="24"/>
                <w:lang w:val="ky-KG"/>
              </w:rPr>
            </w:pPr>
          </w:p>
        </w:tc>
      </w:tr>
      <w:tr w:rsidR="004A05EC" w:rsidRPr="00E360CA" w14:paraId="6CF5FE6D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20EB4" w14:textId="77777777" w:rsidR="004A05EC" w:rsidRPr="00BE339F" w:rsidRDefault="004A05EC" w:rsidP="009024BE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BE339F">
              <w:rPr>
                <w:b/>
                <w:bCs/>
                <w:sz w:val="22"/>
                <w:szCs w:val="22"/>
              </w:rPr>
              <w:t>Заведующий</w:t>
            </w:r>
          </w:p>
          <w:p w14:paraId="5CEAE884" w14:textId="77777777" w:rsidR="004A05EC" w:rsidRPr="00BE339F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BE339F">
              <w:rPr>
                <w:b/>
                <w:bCs/>
                <w:sz w:val="22"/>
                <w:szCs w:val="22"/>
              </w:rPr>
              <w:t>отделом</w:t>
            </w:r>
          </w:p>
          <w:p w14:paraId="3AE6FF56" w14:textId="77777777" w:rsidR="004A05EC" w:rsidRPr="00BE339F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>каб. № 215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ADE4D46" w14:textId="77777777" w:rsidR="004A05EC" w:rsidRPr="00BE339F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 xml:space="preserve">Джайлобаева </w:t>
            </w:r>
          </w:p>
          <w:p w14:paraId="4D4757C3" w14:textId="77777777" w:rsidR="004A05EC" w:rsidRPr="00BE339F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>Гульнара Жылкычиевна</w:t>
            </w:r>
          </w:p>
          <w:p w14:paraId="44FEABCE" w14:textId="77777777" w:rsidR="004A05EC" w:rsidRPr="00BE339F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911E11D" w14:textId="77777777" w:rsidR="004A05EC" w:rsidRPr="00BE339F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>62-60-76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DF6093A" w14:textId="11AB5030" w:rsidR="004A05EC" w:rsidRPr="00575767" w:rsidRDefault="004A05EC" w:rsidP="00575767">
            <w:pPr>
              <w:shd w:val="clear" w:color="auto" w:fill="FFFFFF"/>
              <w:rPr>
                <w:sz w:val="22"/>
                <w:szCs w:val="22"/>
              </w:rPr>
            </w:pPr>
          </w:p>
          <w:p w14:paraId="22CCBAEE" w14:textId="77777777" w:rsidR="004A05EC" w:rsidRPr="00BE339F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32C1388" w14:textId="77777777" w:rsidR="004A05EC" w:rsidRPr="00BE339F" w:rsidRDefault="004A05EC" w:rsidP="004A05EC">
            <w:pPr>
              <w:rPr>
                <w:color w:val="000000"/>
                <w:sz w:val="18"/>
                <w:szCs w:val="18"/>
              </w:rPr>
            </w:pPr>
            <w:r w:rsidRPr="00BE339F">
              <w:rPr>
                <w:sz w:val="18"/>
                <w:szCs w:val="18"/>
                <w:lang w:val="en-US"/>
              </w:rPr>
              <w:t>jailobaeva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@stat.kg</w:t>
            </w:r>
          </w:p>
        </w:tc>
      </w:tr>
      <w:tr w:rsidR="004A05EC" w:rsidRPr="00E360CA" w14:paraId="51FC3001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E9A61" w14:textId="77777777" w:rsidR="004A05EC" w:rsidRPr="00BE339F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7AE53B99" w14:textId="77777777" w:rsidR="004A05EC" w:rsidRPr="00BE339F" w:rsidRDefault="004A05EC" w:rsidP="009024BE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каб. № 217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72C5DE8" w14:textId="77777777" w:rsidR="004A05EC" w:rsidRPr="00BE339F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 xml:space="preserve">Шакенова </w:t>
            </w:r>
          </w:p>
          <w:p w14:paraId="0C1B7AE8" w14:textId="77777777" w:rsidR="004A05EC" w:rsidRPr="00BE339F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Айнур Макеевна</w:t>
            </w:r>
          </w:p>
          <w:p w14:paraId="1546BFCB" w14:textId="77777777" w:rsidR="004A05EC" w:rsidRPr="00BE339F" w:rsidRDefault="004A05EC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6389A59" w14:textId="77777777" w:rsidR="004A05EC" w:rsidRPr="00BE339F" w:rsidRDefault="004A05EC" w:rsidP="004A05EC">
            <w:pPr>
              <w:jc w:val="center"/>
              <w:rPr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32-47-2</w:t>
            </w:r>
            <w:r w:rsidRPr="00BE339F">
              <w:rPr>
                <w:color w:val="000000"/>
                <w:sz w:val="22"/>
                <w:szCs w:val="22"/>
                <w:lang w:val="ky-KG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4862CBC" w14:textId="544F9117" w:rsidR="004A05EC" w:rsidRPr="00BE339F" w:rsidRDefault="004A05EC" w:rsidP="009024BE">
            <w:pPr>
              <w:shd w:val="clear" w:color="auto" w:fill="FFFFFF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6F116C" w14:textId="77777777" w:rsidR="004A05EC" w:rsidRPr="00BE339F" w:rsidRDefault="004A05EC" w:rsidP="004A05EC">
            <w:pPr>
              <w:rPr>
                <w:sz w:val="18"/>
                <w:szCs w:val="18"/>
                <w:lang w:val="en-US"/>
              </w:rPr>
            </w:pPr>
            <w:r w:rsidRPr="00BE339F">
              <w:rPr>
                <w:color w:val="000000"/>
                <w:sz w:val="18"/>
                <w:szCs w:val="18"/>
                <w:lang w:val="en-US"/>
              </w:rPr>
              <w:t>a.shakenova</w:t>
            </w:r>
            <w:r w:rsidRPr="00BE339F">
              <w:rPr>
                <w:color w:val="000000"/>
                <w:sz w:val="18"/>
                <w:szCs w:val="18"/>
              </w:rPr>
              <w:t>@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BE339F">
              <w:rPr>
                <w:color w:val="000000"/>
                <w:sz w:val="18"/>
                <w:szCs w:val="18"/>
              </w:rPr>
              <w:t>.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4A05EC" w:rsidRPr="00E360CA" w14:paraId="3CDAC332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A730C" w14:textId="77777777" w:rsidR="004A05EC" w:rsidRPr="00BE339F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iCs/>
                <w:color w:val="000000"/>
                <w:sz w:val="22"/>
                <w:szCs w:val="22"/>
              </w:rPr>
              <w:t>Ведущий специалист</w:t>
            </w:r>
            <w:r w:rsidRPr="00BE339F">
              <w:rPr>
                <w:iCs/>
                <w:color w:val="000000"/>
                <w:sz w:val="22"/>
                <w:szCs w:val="22"/>
              </w:rPr>
              <w:br/>
              <w:t>каб.</w:t>
            </w:r>
            <w:r w:rsidRPr="00BE339F">
              <w:rPr>
                <w:iCs/>
                <w:color w:val="000000"/>
                <w:sz w:val="22"/>
                <w:szCs w:val="22"/>
                <w:lang w:val="en-US"/>
              </w:rPr>
              <w:t xml:space="preserve"> </w:t>
            </w:r>
            <w:r w:rsidRPr="00BE339F">
              <w:rPr>
                <w:iCs/>
                <w:color w:val="000000"/>
                <w:sz w:val="22"/>
                <w:szCs w:val="22"/>
              </w:rPr>
              <w:t>№ 217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AC87A6" w14:textId="77777777" w:rsidR="004A05EC" w:rsidRPr="00BE339F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 xml:space="preserve">Акматова Шайырбубу Абдылдабековна </w:t>
            </w:r>
          </w:p>
          <w:p w14:paraId="64DCC18C" w14:textId="77777777" w:rsidR="004A05EC" w:rsidRPr="00BE339F" w:rsidRDefault="004A05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3F9F453" w14:textId="77777777" w:rsidR="004A05EC" w:rsidRPr="00BE339F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32-47-24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71ECD2D" w14:textId="6AB2B4E1" w:rsidR="004A05EC" w:rsidRPr="00575767" w:rsidRDefault="004A05EC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3B1F397" w14:textId="77777777" w:rsidR="004A05EC" w:rsidRPr="00BE339F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  <w:r w:rsidRPr="00BE339F">
              <w:rPr>
                <w:color w:val="000000"/>
                <w:sz w:val="18"/>
                <w:szCs w:val="18"/>
                <w:lang w:val="en-US"/>
              </w:rPr>
              <w:t>sh</w:t>
            </w:r>
            <w:r w:rsidRPr="00BE339F">
              <w:rPr>
                <w:color w:val="000000"/>
                <w:sz w:val="18"/>
                <w:szCs w:val="18"/>
              </w:rPr>
              <w:t>.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akmatova</w:t>
            </w:r>
            <w:r w:rsidRPr="00BE339F">
              <w:rPr>
                <w:color w:val="000000"/>
                <w:sz w:val="18"/>
                <w:szCs w:val="18"/>
              </w:rPr>
              <w:t>@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BE339F">
              <w:rPr>
                <w:color w:val="000000"/>
                <w:sz w:val="18"/>
                <w:szCs w:val="18"/>
              </w:rPr>
              <w:t>.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4A05EC" w:rsidRPr="00E360CA" w14:paraId="11E18179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F18C0" w14:textId="77777777" w:rsidR="004A05EC" w:rsidRPr="00BE339F" w:rsidRDefault="004A05EC" w:rsidP="009024BE">
            <w:pPr>
              <w:shd w:val="clear" w:color="auto" w:fill="FFFFFF"/>
              <w:rPr>
                <w:iCs/>
                <w:color w:val="000000"/>
                <w:sz w:val="22"/>
                <w:szCs w:val="22"/>
              </w:rPr>
            </w:pPr>
            <w:r w:rsidRPr="00BE339F">
              <w:rPr>
                <w:iCs/>
                <w:color w:val="000000"/>
                <w:sz w:val="22"/>
                <w:szCs w:val="22"/>
              </w:rPr>
              <w:t>Ведущий специалист</w:t>
            </w:r>
            <w:r w:rsidRPr="00BE339F">
              <w:rPr>
                <w:iCs/>
                <w:color w:val="000000"/>
                <w:sz w:val="22"/>
                <w:szCs w:val="22"/>
              </w:rPr>
              <w:br/>
              <w:t>каб. № 217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9E55172" w14:textId="77777777" w:rsidR="004A05EC" w:rsidRPr="00BE339F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 xml:space="preserve">Кубаналиева </w:t>
            </w:r>
          </w:p>
          <w:p w14:paraId="2D725822" w14:textId="77777777" w:rsidR="004A05EC" w:rsidRPr="00BE339F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Тунук Кубатовна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6ABE267" w14:textId="77777777" w:rsidR="004A05EC" w:rsidRPr="00BE339F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32-47-24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B1938EC" w14:textId="01A3B978" w:rsidR="004A05EC" w:rsidRPr="00BE339F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A995B7" w14:textId="77777777" w:rsidR="004A05EC" w:rsidRPr="00BE339F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  <w:r w:rsidRPr="00BE339F">
              <w:rPr>
                <w:color w:val="000000"/>
                <w:sz w:val="18"/>
                <w:szCs w:val="18"/>
                <w:lang w:val="en-US"/>
              </w:rPr>
              <w:t>kubanalieva.tunuk@</w:t>
            </w:r>
            <w:r w:rsidR="00BE339F">
              <w:rPr>
                <w:color w:val="000000"/>
                <w:sz w:val="18"/>
                <w:szCs w:val="18"/>
              </w:rPr>
              <w:br/>
            </w:r>
            <w:r w:rsidRPr="00BE339F">
              <w:rPr>
                <w:color w:val="000000"/>
                <w:sz w:val="18"/>
                <w:szCs w:val="18"/>
                <w:lang w:val="en-US"/>
              </w:rPr>
              <w:t>gmail.com</w:t>
            </w:r>
          </w:p>
        </w:tc>
      </w:tr>
      <w:tr w:rsidR="004A05EC" w:rsidRPr="00E360CA" w14:paraId="7FAEB34B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330B954" w14:textId="77777777" w:rsidR="004A05EC" w:rsidRPr="00BE339F" w:rsidRDefault="004A05EC" w:rsidP="009024BE">
            <w:pPr>
              <w:shd w:val="clear" w:color="auto" w:fill="FFFFFF"/>
              <w:rPr>
                <w:iCs/>
                <w:color w:val="000000"/>
                <w:sz w:val="22"/>
                <w:szCs w:val="22"/>
              </w:rPr>
            </w:pPr>
            <w:r w:rsidRPr="00BE339F">
              <w:rPr>
                <w:iCs/>
                <w:color w:val="000000"/>
                <w:sz w:val="22"/>
                <w:szCs w:val="22"/>
              </w:rPr>
              <w:t>Специалист</w:t>
            </w:r>
            <w:r w:rsidRPr="00BE339F">
              <w:rPr>
                <w:iCs/>
                <w:color w:val="000000"/>
                <w:sz w:val="22"/>
                <w:szCs w:val="22"/>
              </w:rPr>
              <w:br/>
              <w:t>каб. № 217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F429219" w14:textId="77777777" w:rsidR="004A05EC" w:rsidRPr="00BE339F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 xml:space="preserve">Жумагазиева </w:t>
            </w:r>
          </w:p>
          <w:p w14:paraId="47EBA6F8" w14:textId="77777777" w:rsidR="004A05EC" w:rsidRPr="00BE339F" w:rsidRDefault="004A05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Айсулуу Мелисовна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71426C" w14:textId="77777777" w:rsidR="004A05EC" w:rsidRPr="00BE339F" w:rsidRDefault="004A05EC" w:rsidP="004A05EC">
            <w:pPr>
              <w:jc w:val="center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32-47-24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20E0A45" w14:textId="6A159DC8" w:rsidR="004A05EC" w:rsidRPr="00BE339F" w:rsidRDefault="004A05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FACB528" w14:textId="77777777" w:rsidR="004A05EC" w:rsidRPr="00BE339F" w:rsidRDefault="004A05EC" w:rsidP="004A05EC">
            <w:pPr>
              <w:rPr>
                <w:color w:val="000000"/>
                <w:sz w:val="18"/>
                <w:szCs w:val="18"/>
                <w:lang w:val="en-US"/>
              </w:rPr>
            </w:pPr>
            <w:r w:rsidRPr="00BE339F">
              <w:rPr>
                <w:color w:val="000000"/>
                <w:sz w:val="18"/>
                <w:szCs w:val="18"/>
                <w:lang w:val="en-US"/>
              </w:rPr>
              <w:t>aisuluu@mail.com</w:t>
            </w:r>
          </w:p>
        </w:tc>
      </w:tr>
      <w:tr w:rsidR="00BE339F" w:rsidRPr="00E360CA" w14:paraId="565AB3CC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C21366F" w14:textId="77777777" w:rsidR="009056EC" w:rsidRDefault="009056EC" w:rsidP="00BE339F">
            <w:pPr>
              <w:jc w:val="center"/>
              <w:rPr>
                <w:b/>
                <w:caps/>
                <w:color w:val="000000"/>
                <w:sz w:val="24"/>
                <w:szCs w:val="24"/>
              </w:rPr>
            </w:pPr>
          </w:p>
          <w:p w14:paraId="513239A2" w14:textId="77777777" w:rsidR="00BE339F" w:rsidRDefault="00BE339F" w:rsidP="00BE339F">
            <w:pPr>
              <w:jc w:val="center"/>
              <w:rPr>
                <w:b/>
                <w:caps/>
                <w:color w:val="000000"/>
                <w:sz w:val="24"/>
                <w:szCs w:val="24"/>
              </w:rPr>
            </w:pPr>
            <w:r>
              <w:rPr>
                <w:b/>
                <w:caps/>
                <w:color w:val="000000"/>
                <w:sz w:val="24"/>
                <w:szCs w:val="24"/>
                <w:lang w:val="en-US"/>
              </w:rPr>
              <w:t>X</w:t>
            </w:r>
            <w:r>
              <w:rPr>
                <w:b/>
                <w:caps/>
                <w:color w:val="000000"/>
                <w:sz w:val="24"/>
                <w:szCs w:val="24"/>
              </w:rPr>
              <w:t>. отдел СТАТИСТИКИ внешней торговли</w:t>
            </w:r>
          </w:p>
          <w:p w14:paraId="0ED9D8B1" w14:textId="77777777" w:rsidR="009056EC" w:rsidRPr="00BE339F" w:rsidRDefault="009056EC" w:rsidP="00BE339F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BE339F" w:rsidRPr="00E360CA" w14:paraId="41F0DBAE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08D78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b/>
                <w:bCs/>
                <w:color w:val="000000"/>
                <w:sz w:val="22"/>
                <w:szCs w:val="22"/>
              </w:rPr>
              <w:t>Заведующий отделом</w:t>
            </w:r>
          </w:p>
          <w:p w14:paraId="4030382B" w14:textId="77777777" w:rsidR="00BE339F" w:rsidRPr="00BE339F" w:rsidRDefault="00BE339F" w:rsidP="009024BE">
            <w:pPr>
              <w:shd w:val="clear" w:color="auto" w:fill="FFFFFF"/>
              <w:rPr>
                <w:iCs/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 xml:space="preserve">каб. № </w:t>
            </w:r>
            <w:r w:rsidRPr="00BE339F">
              <w:rPr>
                <w:color w:val="000000"/>
                <w:sz w:val="22"/>
                <w:szCs w:val="22"/>
                <w:lang w:val="en-US"/>
              </w:rPr>
              <w:t>214</w:t>
            </w:r>
            <w:r w:rsidRPr="00BE339F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4E7A1F7" w14:textId="77777777" w:rsidR="00BE339F" w:rsidRPr="00BE339F" w:rsidRDefault="00BE339F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 xml:space="preserve">Сулайманова </w:t>
            </w:r>
          </w:p>
          <w:p w14:paraId="153D3A21" w14:textId="77777777" w:rsidR="00BE339F" w:rsidRPr="00BE339F" w:rsidRDefault="00BE339F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Гульсара Назарбековна</w:t>
            </w:r>
          </w:p>
          <w:p w14:paraId="68EBBCB5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6B358DA" w14:textId="77777777" w:rsidR="00BE339F" w:rsidRPr="00BE339F" w:rsidRDefault="00BE339F" w:rsidP="00BE339F">
            <w:pPr>
              <w:jc w:val="center"/>
              <w:rPr>
                <w:color w:val="000000"/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>32-4</w:t>
            </w:r>
            <w:r w:rsidRPr="00BE339F">
              <w:rPr>
                <w:sz w:val="22"/>
                <w:szCs w:val="22"/>
                <w:lang w:val="ky-KG"/>
              </w:rPr>
              <w:t>7</w:t>
            </w:r>
            <w:r w:rsidRPr="00BE339F">
              <w:rPr>
                <w:sz w:val="22"/>
                <w:szCs w:val="22"/>
              </w:rPr>
              <w:t>-</w:t>
            </w:r>
            <w:r w:rsidRPr="00BE339F">
              <w:rPr>
                <w:sz w:val="22"/>
                <w:szCs w:val="22"/>
                <w:lang w:val="ky-KG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96468A8" w14:textId="55ED6EBC" w:rsidR="00BE339F" w:rsidRPr="0067631C" w:rsidRDefault="00BE339F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C0FB71E" w14:textId="77777777" w:rsidR="00BE339F" w:rsidRPr="00BE339F" w:rsidRDefault="00BE339F" w:rsidP="00BE339F">
            <w:pPr>
              <w:rPr>
                <w:color w:val="000000"/>
                <w:sz w:val="18"/>
                <w:szCs w:val="18"/>
              </w:rPr>
            </w:pPr>
            <w:r w:rsidRPr="00BE339F">
              <w:rPr>
                <w:color w:val="000000"/>
                <w:sz w:val="18"/>
                <w:szCs w:val="18"/>
                <w:lang w:val="en-US"/>
              </w:rPr>
              <w:t>gsulaimanova</w:t>
            </w:r>
            <w:r w:rsidRPr="00BE339F">
              <w:rPr>
                <w:color w:val="000000"/>
                <w:sz w:val="18"/>
                <w:szCs w:val="18"/>
              </w:rPr>
              <w:t>@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BE339F">
              <w:rPr>
                <w:color w:val="000000"/>
                <w:sz w:val="18"/>
                <w:szCs w:val="18"/>
              </w:rPr>
              <w:t>.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BE339F" w:rsidRPr="00E360CA" w14:paraId="334F9A5B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87D9F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3C682DAE" w14:textId="77777777" w:rsidR="00BE339F" w:rsidRPr="00BE339F" w:rsidRDefault="00BE339F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каб. №</w:t>
            </w:r>
            <w:r w:rsidRPr="00BE339F">
              <w:rPr>
                <w:color w:val="000000"/>
                <w:sz w:val="22"/>
                <w:szCs w:val="22"/>
                <w:lang w:val="en-US"/>
              </w:rPr>
              <w:t xml:space="preserve"> 220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AD3BCA" w14:textId="77777777" w:rsidR="00BE339F" w:rsidRPr="00BE339F" w:rsidRDefault="00BE339F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 xml:space="preserve">Айтмамбетова </w:t>
            </w:r>
          </w:p>
          <w:p w14:paraId="27DB641D" w14:textId="77777777" w:rsidR="00BE339F" w:rsidRPr="00BE339F" w:rsidRDefault="00BE339F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>Айнура Жакшылыковна</w:t>
            </w:r>
          </w:p>
          <w:p w14:paraId="269C7B10" w14:textId="77777777" w:rsidR="00BE339F" w:rsidRPr="00BE339F" w:rsidRDefault="00BE339F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C29D613" w14:textId="77777777" w:rsidR="00BE339F" w:rsidRPr="00BE339F" w:rsidRDefault="00BE339F" w:rsidP="00BE339F">
            <w:pPr>
              <w:jc w:val="center"/>
              <w:rPr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32-46-37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C0678C2" w14:textId="3EE93677" w:rsidR="00BE339F" w:rsidRPr="00BE339F" w:rsidRDefault="00BE339F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F538CDC" w14:textId="77777777" w:rsidR="00BE339F" w:rsidRPr="00BE339F" w:rsidRDefault="00BE339F" w:rsidP="00BE339F">
            <w:pPr>
              <w:rPr>
                <w:color w:val="000000"/>
                <w:sz w:val="18"/>
                <w:szCs w:val="18"/>
                <w:lang w:val="en-US"/>
              </w:rPr>
            </w:pPr>
            <w:r w:rsidRPr="00BE339F">
              <w:rPr>
                <w:color w:val="000000"/>
                <w:sz w:val="18"/>
                <w:szCs w:val="18"/>
                <w:lang w:val="en-US"/>
              </w:rPr>
              <w:t>aitmambetova@stat.kg</w:t>
            </w:r>
          </w:p>
        </w:tc>
      </w:tr>
      <w:tr w:rsidR="00BE339F" w:rsidRPr="00E360CA" w14:paraId="787315C2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16503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54ECD04C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каб. № 2</w:t>
            </w:r>
            <w:r w:rsidRPr="00BE339F">
              <w:rPr>
                <w:color w:val="000000"/>
                <w:sz w:val="22"/>
                <w:szCs w:val="22"/>
                <w:lang w:val="ky-KG"/>
              </w:rPr>
              <w:t>20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BFFD3E5" w14:textId="77777777" w:rsidR="00BE339F" w:rsidRPr="00BE339F" w:rsidRDefault="00BE339F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 xml:space="preserve">Мамоева </w:t>
            </w:r>
          </w:p>
          <w:p w14:paraId="4070BB54" w14:textId="77777777" w:rsidR="00BE339F" w:rsidRPr="00BE339F" w:rsidRDefault="00BE339F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BE339F">
              <w:rPr>
                <w:sz w:val="22"/>
                <w:szCs w:val="22"/>
              </w:rPr>
              <w:t>Айжара Досматовна</w:t>
            </w:r>
          </w:p>
          <w:p w14:paraId="3FCF55C4" w14:textId="77777777" w:rsidR="00BE339F" w:rsidRPr="00BE339F" w:rsidRDefault="00BE339F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01A084A" w14:textId="77777777" w:rsidR="00BE339F" w:rsidRPr="00BE339F" w:rsidRDefault="00BE339F" w:rsidP="00BE339F">
            <w:pPr>
              <w:jc w:val="center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32-46-37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1BCA851" w14:textId="013BFA6F" w:rsidR="00BE339F" w:rsidRPr="00BE339F" w:rsidRDefault="00BE339F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D92166C" w14:textId="77777777" w:rsidR="00BE339F" w:rsidRPr="00BE339F" w:rsidRDefault="00BE339F" w:rsidP="00BE339F">
            <w:pPr>
              <w:rPr>
                <w:color w:val="000000"/>
                <w:sz w:val="18"/>
                <w:szCs w:val="18"/>
                <w:lang w:val="en-US"/>
              </w:rPr>
            </w:pPr>
            <w:r w:rsidRPr="00BE339F">
              <w:rPr>
                <w:color w:val="000000"/>
                <w:sz w:val="18"/>
                <w:szCs w:val="18"/>
                <w:lang w:val="en-US"/>
              </w:rPr>
              <w:t>amamoeva</w:t>
            </w:r>
            <w:r w:rsidRPr="00BE339F">
              <w:rPr>
                <w:color w:val="000000"/>
                <w:sz w:val="18"/>
                <w:szCs w:val="18"/>
              </w:rPr>
              <w:t>@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BE339F">
              <w:rPr>
                <w:color w:val="000000"/>
                <w:sz w:val="18"/>
                <w:szCs w:val="18"/>
              </w:rPr>
              <w:t>.</w:t>
            </w:r>
            <w:r w:rsidRPr="00BE339F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BE339F" w:rsidRPr="00E360CA" w14:paraId="64A4F2F7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69C39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68743482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каб. № 220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D0F5E87" w14:textId="77777777" w:rsidR="00BE339F" w:rsidRPr="00BE339F" w:rsidRDefault="00BE339F" w:rsidP="009024BE">
            <w:pPr>
              <w:shd w:val="clear" w:color="auto" w:fill="FFFFFF"/>
              <w:ind w:left="12" w:right="-75" w:hanging="12"/>
              <w:rPr>
                <w:color w:val="000000"/>
                <w:sz w:val="22"/>
                <w:szCs w:val="22"/>
                <w:lang w:val="ky-KG"/>
              </w:rPr>
            </w:pPr>
            <w:r w:rsidRPr="00BE339F">
              <w:rPr>
                <w:color w:val="000000"/>
                <w:sz w:val="22"/>
                <w:szCs w:val="22"/>
                <w:lang w:val="ky-KG"/>
              </w:rPr>
              <w:t xml:space="preserve">Мамбетова </w:t>
            </w:r>
          </w:p>
          <w:p w14:paraId="61AA522F" w14:textId="77777777" w:rsidR="00BE339F" w:rsidRPr="00BE339F" w:rsidRDefault="00BE339F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  <w:lang w:val="ky-KG"/>
              </w:rPr>
              <w:t>Таалайкүл Максүтовна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E1FB98D" w14:textId="77777777" w:rsidR="00BE339F" w:rsidRPr="00BE339F" w:rsidRDefault="00BE339F" w:rsidP="00BE339F">
            <w:pPr>
              <w:jc w:val="center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32-46-37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21E4652" w14:textId="674075DA" w:rsidR="00BE339F" w:rsidRPr="00BE339F" w:rsidRDefault="00BE339F" w:rsidP="0067631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E7C6113" w14:textId="77777777" w:rsidR="00BE339F" w:rsidRPr="00BE339F" w:rsidRDefault="00BE339F" w:rsidP="00BE339F">
            <w:pPr>
              <w:rPr>
                <w:color w:val="000000"/>
                <w:sz w:val="18"/>
                <w:szCs w:val="18"/>
                <w:lang w:val="en-US"/>
              </w:rPr>
            </w:pPr>
            <w:r w:rsidRPr="00BE339F">
              <w:rPr>
                <w:rFonts w:eastAsia="Arial"/>
                <w:color w:val="333333"/>
                <w:sz w:val="18"/>
                <w:szCs w:val="18"/>
                <w:shd w:val="clear" w:color="auto" w:fill="FFFFFF"/>
              </w:rPr>
              <w:t>mm.taalaykul83@mail.ru</w:t>
            </w:r>
          </w:p>
        </w:tc>
      </w:tr>
      <w:tr w:rsidR="00BE339F" w:rsidRPr="00E360CA" w14:paraId="5DCF23E4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9CF24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  <w:lang w:val="en-US"/>
              </w:rPr>
              <w:t>C</w:t>
            </w:r>
            <w:r w:rsidRPr="00BE339F">
              <w:rPr>
                <w:color w:val="000000"/>
                <w:sz w:val="22"/>
                <w:szCs w:val="22"/>
              </w:rPr>
              <w:t>пециалист</w:t>
            </w:r>
          </w:p>
          <w:p w14:paraId="3E5C50A6" w14:textId="77777777" w:rsidR="00BE339F" w:rsidRPr="00BE339F" w:rsidRDefault="00BE339F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каб. № 220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8ECF76" w14:textId="77777777" w:rsidR="00BE339F" w:rsidRPr="00BE339F" w:rsidRDefault="00BE339F" w:rsidP="009024BE">
            <w:pPr>
              <w:shd w:val="clear" w:color="auto" w:fill="FFFFFF"/>
              <w:ind w:left="12" w:right="-75" w:hanging="12"/>
              <w:rPr>
                <w:color w:val="000000"/>
                <w:sz w:val="22"/>
                <w:szCs w:val="22"/>
                <w:lang w:val="ky-KG"/>
              </w:rPr>
            </w:pPr>
            <w:r w:rsidRPr="00BE339F">
              <w:rPr>
                <w:color w:val="000000"/>
                <w:sz w:val="22"/>
                <w:szCs w:val="22"/>
                <w:lang w:val="ky-KG"/>
              </w:rPr>
              <w:t xml:space="preserve">Орозалиева </w:t>
            </w:r>
          </w:p>
          <w:p w14:paraId="5FB9D5EE" w14:textId="77777777" w:rsidR="0003668F" w:rsidRPr="00BE339F" w:rsidRDefault="00BE339F" w:rsidP="00DF5BA0">
            <w:pPr>
              <w:shd w:val="clear" w:color="auto" w:fill="FFFFFF"/>
              <w:ind w:left="12" w:right="-75" w:hanging="12"/>
              <w:rPr>
                <w:color w:val="000000"/>
                <w:sz w:val="22"/>
                <w:szCs w:val="22"/>
                <w:lang w:val="ky-KG"/>
              </w:rPr>
            </w:pPr>
            <w:r w:rsidRPr="00BE339F">
              <w:rPr>
                <w:color w:val="000000"/>
                <w:sz w:val="22"/>
                <w:szCs w:val="22"/>
                <w:lang w:val="ky-KG"/>
              </w:rPr>
              <w:t>Айзат Акималиевна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750F33C" w14:textId="77777777" w:rsidR="00BE339F" w:rsidRPr="00BE339F" w:rsidRDefault="00BE339F" w:rsidP="00BE339F">
            <w:pPr>
              <w:jc w:val="center"/>
              <w:rPr>
                <w:color w:val="000000"/>
                <w:sz w:val="22"/>
                <w:szCs w:val="22"/>
              </w:rPr>
            </w:pPr>
            <w:r w:rsidRPr="00BE339F">
              <w:rPr>
                <w:color w:val="000000"/>
                <w:sz w:val="22"/>
                <w:szCs w:val="22"/>
              </w:rPr>
              <w:t>32-46-37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7903496" w14:textId="67CC02B5" w:rsidR="00BE339F" w:rsidRPr="00BE339F" w:rsidRDefault="00BE339F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23E5EFE" w14:textId="77777777" w:rsidR="00BE339F" w:rsidRPr="00BE339F" w:rsidRDefault="00BE339F" w:rsidP="00BE339F">
            <w:pPr>
              <w:rPr>
                <w:rFonts w:eastAsia="Arial"/>
                <w:color w:val="333333"/>
                <w:sz w:val="18"/>
                <w:szCs w:val="18"/>
                <w:shd w:val="clear" w:color="auto" w:fill="FFFFFF"/>
              </w:rPr>
            </w:pPr>
            <w:r w:rsidRPr="00BE339F">
              <w:rPr>
                <w:rFonts w:eastAsia="Arial"/>
                <w:color w:val="333333"/>
                <w:sz w:val="18"/>
                <w:szCs w:val="18"/>
                <w:shd w:val="clear" w:color="auto" w:fill="FFFFFF"/>
              </w:rPr>
              <w:t>aizat.jami@gmail.com</w:t>
            </w:r>
          </w:p>
        </w:tc>
      </w:tr>
    </w:tbl>
    <w:p w14:paraId="6EA0D823" w14:textId="77777777" w:rsidR="0003668F" w:rsidRPr="00DF5BA0" w:rsidRDefault="0003668F">
      <w:pPr>
        <w:rPr>
          <w:lang w:val="ky-KG"/>
        </w:rPr>
      </w:pPr>
    </w:p>
    <w:tbl>
      <w:tblPr>
        <w:tblW w:w="9923" w:type="dxa"/>
        <w:tblInd w:w="1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9056EC" w:rsidRPr="00E360CA" w14:paraId="292C4ABC" w14:textId="77777777" w:rsidTr="004533AD">
        <w:trPr>
          <w:trHeight w:val="276"/>
        </w:trPr>
        <w:tc>
          <w:tcPr>
            <w:tcW w:w="9923" w:type="dxa"/>
            <w:gridSpan w:val="5"/>
            <w:tcBorders>
              <w:bottom w:val="single" w:sz="4" w:space="0" w:color="auto"/>
            </w:tcBorders>
          </w:tcPr>
          <w:p w14:paraId="2B90AFA7" w14:textId="77777777" w:rsidR="009056EC" w:rsidRDefault="004533AD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4"/>
                <w:szCs w:val="24"/>
              </w:rPr>
            </w:pPr>
            <w:r>
              <w:br w:type="page"/>
            </w:r>
            <w:r w:rsidR="009056EC">
              <w:rPr>
                <w:b/>
                <w:caps/>
                <w:color w:val="000000"/>
                <w:sz w:val="24"/>
                <w:szCs w:val="24"/>
                <w:lang w:val="en-US"/>
              </w:rPr>
              <w:t>XI</w:t>
            </w:r>
            <w:r w:rsidR="009056EC">
              <w:rPr>
                <w:b/>
                <w:caps/>
                <w:color w:val="000000"/>
                <w:sz w:val="24"/>
                <w:szCs w:val="24"/>
              </w:rPr>
              <w:t>. ОТДЕЛ СТАТИСТИЧЕСКИХ ПЕРЕПИСЕЙ</w:t>
            </w:r>
            <w:r w:rsidR="009056EC">
              <w:rPr>
                <w:caps/>
                <w:color w:val="000000"/>
              </w:rPr>
              <w:t xml:space="preserve"> </w:t>
            </w:r>
            <w:r w:rsidR="009056EC">
              <w:rPr>
                <w:b/>
                <w:caps/>
                <w:color w:val="000000"/>
                <w:sz w:val="24"/>
                <w:szCs w:val="24"/>
              </w:rPr>
              <w:t>и геоинформационных систем</w:t>
            </w:r>
          </w:p>
          <w:p w14:paraId="68AF53BC" w14:textId="77777777" w:rsidR="009056EC" w:rsidRPr="00BE339F" w:rsidRDefault="009056EC" w:rsidP="00BE339F">
            <w:pPr>
              <w:rPr>
                <w:rFonts w:eastAsia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 w:rsidR="009056EC" w:rsidRPr="00E360CA" w14:paraId="6D62A68D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BD64E" w14:textId="77777777" w:rsidR="009056EC" w:rsidRPr="009056EC" w:rsidRDefault="009056EC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4999372A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</w:t>
            </w:r>
            <w:r w:rsidRPr="009056EC">
              <w:rPr>
                <w:sz w:val="22"/>
                <w:szCs w:val="22"/>
              </w:rPr>
              <w:t>. № 225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5E63561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 xml:space="preserve">Кудакеева </w:t>
            </w:r>
          </w:p>
          <w:p w14:paraId="3B9A8C07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EE4DD4">
              <w:rPr>
                <w:sz w:val="22"/>
                <w:szCs w:val="22"/>
                <w:lang w:val="ky-KG"/>
              </w:rPr>
              <w:t>Анар</w:t>
            </w:r>
            <w:r w:rsidRPr="009056EC">
              <w:rPr>
                <w:color w:val="000000"/>
                <w:sz w:val="22"/>
                <w:szCs w:val="22"/>
                <w:lang w:val="ky-KG"/>
              </w:rPr>
              <w:t xml:space="preserve">   Ашимовна</w:t>
            </w:r>
          </w:p>
          <w:p w14:paraId="32FAAE74" w14:textId="77777777" w:rsidR="009056EC" w:rsidRPr="009056EC" w:rsidRDefault="009056EC" w:rsidP="009024BE">
            <w:pPr>
              <w:shd w:val="clear" w:color="auto" w:fill="FFFFFF"/>
              <w:ind w:left="12" w:right="-75" w:hanging="12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6035DAC" w14:textId="77777777" w:rsidR="009056EC" w:rsidRPr="009056EC" w:rsidRDefault="009056EC" w:rsidP="009056EC">
            <w:pPr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32-53-36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A2D7EE7" w14:textId="65E992B7" w:rsidR="009056EC" w:rsidRPr="0067631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E6A4195" w14:textId="77777777" w:rsidR="009056EC" w:rsidRPr="009056EC" w:rsidRDefault="0007029D" w:rsidP="009056EC">
            <w:pPr>
              <w:rPr>
                <w:rFonts w:eastAsia="Arial"/>
                <w:color w:val="333333"/>
                <w:sz w:val="18"/>
                <w:szCs w:val="18"/>
                <w:shd w:val="clear" w:color="auto" w:fill="FFFFFF"/>
              </w:rPr>
            </w:pPr>
            <w:hyperlink r:id="rId28" w:history="1"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Akudakeeva</w:t>
              </w:r>
              <w:r w:rsidR="009056EC" w:rsidRPr="009056EC">
                <w:rPr>
                  <w:rStyle w:val="a8"/>
                  <w:sz w:val="18"/>
                  <w:szCs w:val="18"/>
                  <w:u w:val="none"/>
                </w:rPr>
                <w:t>@</w:t>
              </w:r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stat</w:t>
              </w:r>
              <w:r w:rsidR="009056EC" w:rsidRPr="009056EC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kg</w:t>
              </w:r>
            </w:hyperlink>
          </w:p>
        </w:tc>
      </w:tr>
      <w:tr w:rsidR="009056EC" w:rsidRPr="00E360CA" w14:paraId="525540E0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C5C9D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1599FABC" w14:textId="77777777" w:rsidR="009056EC" w:rsidRPr="009056EC" w:rsidRDefault="009056EC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</w:t>
            </w:r>
            <w:r w:rsidRPr="009056EC">
              <w:rPr>
                <w:sz w:val="22"/>
                <w:szCs w:val="22"/>
              </w:rPr>
              <w:t xml:space="preserve">. № </w:t>
            </w:r>
            <w:r w:rsidRPr="009056EC">
              <w:rPr>
                <w:sz w:val="22"/>
                <w:szCs w:val="22"/>
                <w:lang w:val="en-US"/>
              </w:rPr>
              <w:t>20</w:t>
            </w:r>
            <w:r w:rsidRPr="009056EC">
              <w:rPr>
                <w:sz w:val="22"/>
                <w:szCs w:val="22"/>
                <w:lang w:val="ky-KG"/>
              </w:rPr>
              <w:t>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34AFF9" w14:textId="77777777" w:rsidR="009056EC" w:rsidRPr="009056EC" w:rsidRDefault="009056EC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  <w:r w:rsidRPr="009056EC">
              <w:rPr>
                <w:sz w:val="22"/>
                <w:szCs w:val="22"/>
                <w:lang w:val="ky-KG"/>
              </w:rPr>
              <w:t xml:space="preserve">Орозбаев </w:t>
            </w:r>
          </w:p>
          <w:p w14:paraId="334FCDB5" w14:textId="77777777" w:rsidR="009056EC" w:rsidRPr="009056EC" w:rsidRDefault="009056EC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sz w:val="22"/>
                <w:szCs w:val="22"/>
                <w:lang w:val="ky-KG"/>
              </w:rPr>
              <w:t>Бактыбек Бирикович</w:t>
            </w:r>
          </w:p>
          <w:p w14:paraId="179361F6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C21DF9B" w14:textId="77777777" w:rsidR="009056EC" w:rsidRPr="009056EC" w:rsidRDefault="009056EC" w:rsidP="009056EC">
            <w:pPr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  <w:lang w:val="en-US"/>
              </w:rPr>
              <w:t>32-49-45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8BEA7E" w14:textId="715CAD9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4AFAB8E" w14:textId="77777777" w:rsidR="009056EC" w:rsidRPr="009056EC" w:rsidRDefault="009056EC" w:rsidP="009056EC">
            <w:pPr>
              <w:rPr>
                <w:sz w:val="18"/>
                <w:szCs w:val="18"/>
              </w:rPr>
            </w:pPr>
            <w:r w:rsidRPr="009056EC">
              <w:rPr>
                <w:color w:val="000000"/>
                <w:sz w:val="18"/>
                <w:szCs w:val="18"/>
                <w:lang w:val="en-US"/>
              </w:rPr>
              <w:t>b.oroz@mail.ru</w:t>
            </w:r>
          </w:p>
        </w:tc>
      </w:tr>
      <w:tr w:rsidR="009056EC" w:rsidRPr="00E360CA" w14:paraId="4F16A3C3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A6A67F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Специалист</w:t>
            </w:r>
          </w:p>
          <w:p w14:paraId="334E16CD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каб. № </w:t>
            </w:r>
            <w:r w:rsidRPr="009056EC">
              <w:rPr>
                <w:sz w:val="22"/>
                <w:szCs w:val="22"/>
                <w:lang w:val="en-US"/>
              </w:rPr>
              <w:t>20</w:t>
            </w:r>
            <w:r w:rsidRPr="009056EC">
              <w:rPr>
                <w:sz w:val="22"/>
                <w:szCs w:val="22"/>
                <w:lang w:val="ky-KG"/>
              </w:rPr>
              <w:t>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5CD86F2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Джунушалиева </w:t>
            </w:r>
          </w:p>
          <w:p w14:paraId="48BECEE6" w14:textId="77777777" w:rsidR="009056EC" w:rsidRPr="009056EC" w:rsidRDefault="009056EC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</w:rPr>
              <w:t>Анаркуль Советбековна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B14375A" w14:textId="77777777" w:rsidR="009056EC" w:rsidRPr="009056EC" w:rsidRDefault="009056EC" w:rsidP="009056EC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9056EC">
              <w:rPr>
                <w:color w:val="000000"/>
                <w:sz w:val="22"/>
                <w:szCs w:val="22"/>
              </w:rPr>
              <w:t>32-49-45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19C63D1" w14:textId="1A475125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7AE26E2" w14:textId="77777777" w:rsidR="009056EC" w:rsidRPr="009056EC" w:rsidRDefault="009056EC" w:rsidP="009056EC">
            <w:pPr>
              <w:rPr>
                <w:color w:val="000000"/>
                <w:sz w:val="18"/>
                <w:szCs w:val="18"/>
                <w:lang w:val="en-US"/>
              </w:rPr>
            </w:pPr>
            <w:r w:rsidRPr="009056EC">
              <w:rPr>
                <w:sz w:val="18"/>
                <w:szCs w:val="18"/>
                <w:lang w:val="en-US"/>
              </w:rPr>
              <w:t>Djunushalieva anara3b</w:t>
            </w:r>
          </w:p>
        </w:tc>
      </w:tr>
      <w:tr w:rsidR="009056EC" w:rsidRPr="00E360CA" w14:paraId="4C6E9C87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2954CC1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Специалист</w:t>
            </w:r>
          </w:p>
          <w:p w14:paraId="24AE4495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каб. № </w:t>
            </w:r>
            <w:r w:rsidRPr="009056EC">
              <w:rPr>
                <w:color w:val="000000"/>
                <w:sz w:val="22"/>
                <w:szCs w:val="22"/>
                <w:lang w:val="en-US"/>
              </w:rPr>
              <w:t xml:space="preserve">209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C89D202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 xml:space="preserve">Керимбаева </w:t>
            </w:r>
          </w:p>
          <w:p w14:paraId="5E4A744F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Айзада Ашымовна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5CF5E1" w14:textId="77777777" w:rsidR="009056EC" w:rsidRPr="009056EC" w:rsidRDefault="009056EC" w:rsidP="009056EC">
            <w:pPr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  <w:lang w:val="en-US"/>
              </w:rPr>
              <w:t>32-47-13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E51AA42" w14:textId="33E91D94" w:rsidR="009056EC" w:rsidRPr="009056EC" w:rsidRDefault="009056EC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DFD6093" w14:textId="77777777" w:rsidR="009056EC" w:rsidRPr="009056EC" w:rsidRDefault="0007029D" w:rsidP="009056EC">
            <w:pPr>
              <w:rPr>
                <w:sz w:val="18"/>
                <w:szCs w:val="18"/>
                <w:lang w:val="en-US"/>
              </w:rPr>
            </w:pPr>
            <w:hyperlink r:id="rId29" w:history="1"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aizadakerimbaefa@</w:t>
              </w:r>
              <w:r w:rsidR="009056EC">
                <w:rPr>
                  <w:rStyle w:val="a8"/>
                  <w:sz w:val="18"/>
                  <w:szCs w:val="18"/>
                  <w:u w:val="none"/>
                </w:rPr>
                <w:br/>
              </w:r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mail.ru</w:t>
              </w:r>
            </w:hyperlink>
            <w:r w:rsidR="009056EC" w:rsidRPr="009056EC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9056EC" w:rsidRPr="00E360CA" w14:paraId="783C12FC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A77B891" w14:textId="77777777" w:rsidR="0003668F" w:rsidRPr="0003668F" w:rsidRDefault="0003668F" w:rsidP="009024BE">
            <w:pPr>
              <w:shd w:val="clear" w:color="auto" w:fill="FFFFFF"/>
              <w:jc w:val="center"/>
              <w:rPr>
                <w:b/>
                <w:bCs/>
                <w:caps/>
                <w:sz w:val="22"/>
                <w:szCs w:val="22"/>
              </w:rPr>
            </w:pPr>
          </w:p>
          <w:p w14:paraId="6DF05E20" w14:textId="77777777" w:rsidR="009056EC" w:rsidRDefault="009056EC" w:rsidP="009024BE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aps/>
                <w:sz w:val="24"/>
                <w:szCs w:val="24"/>
                <w:lang w:val="en-US"/>
              </w:rPr>
              <w:t>XII</w:t>
            </w:r>
            <w:r>
              <w:rPr>
                <w:b/>
                <w:bCs/>
                <w:caps/>
                <w:sz w:val="24"/>
                <w:szCs w:val="24"/>
              </w:rPr>
              <w:t xml:space="preserve">. Управление РАСПРОСТРАНЕНИЯ СТАТИСТИЧЕСКОЙ ИНФОРМАЦИИ И </w:t>
            </w:r>
          </w:p>
          <w:p w14:paraId="3957EE75" w14:textId="77777777" w:rsidR="009056EC" w:rsidRDefault="009056EC" w:rsidP="009024BE">
            <w:pPr>
              <w:shd w:val="clear" w:color="auto" w:fill="FFFFFF"/>
              <w:jc w:val="center"/>
              <w:rPr>
                <w:b/>
                <w:bCs/>
                <w:caps/>
                <w:sz w:val="24"/>
                <w:szCs w:val="24"/>
              </w:rPr>
            </w:pPr>
            <w:r>
              <w:rPr>
                <w:b/>
                <w:bCs/>
                <w:caps/>
                <w:sz w:val="24"/>
                <w:szCs w:val="24"/>
              </w:rPr>
              <w:t>коммуникаций</w:t>
            </w:r>
          </w:p>
          <w:p w14:paraId="7D63C9A7" w14:textId="77777777" w:rsidR="009056EC" w:rsidRPr="009056EC" w:rsidRDefault="009056EC" w:rsidP="009056EC">
            <w:pPr>
              <w:rPr>
                <w:sz w:val="18"/>
                <w:szCs w:val="18"/>
              </w:rPr>
            </w:pPr>
          </w:p>
        </w:tc>
      </w:tr>
      <w:tr w:rsidR="009056EC" w:rsidRPr="00E360CA" w14:paraId="567F5F5B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B14F8C" w14:textId="77777777" w:rsidR="009056EC" w:rsidRPr="009056EC" w:rsidRDefault="009056EC" w:rsidP="009024BE">
            <w:pPr>
              <w:pStyle w:val="8"/>
              <w:shd w:val="clear" w:color="auto" w:fill="FFFFFF"/>
              <w:rPr>
                <w:bCs w:val="0"/>
                <w:iCs/>
                <w:color w:val="000000"/>
                <w:sz w:val="22"/>
                <w:szCs w:val="22"/>
              </w:rPr>
            </w:pPr>
            <w:r w:rsidRPr="009056EC">
              <w:rPr>
                <w:bCs w:val="0"/>
                <w:iCs/>
                <w:color w:val="000000"/>
                <w:sz w:val="22"/>
                <w:szCs w:val="22"/>
              </w:rPr>
              <w:t>Начальник управления</w:t>
            </w:r>
          </w:p>
          <w:p w14:paraId="34458D65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каб. № 314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4E25DE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Турдубаева </w:t>
            </w:r>
          </w:p>
          <w:p w14:paraId="300FAF1C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Чинара Сейтказиевна</w:t>
            </w:r>
          </w:p>
          <w:p w14:paraId="64BD8994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653ECBF" w14:textId="77777777" w:rsidR="009056EC" w:rsidRPr="009056EC" w:rsidRDefault="009056EC" w:rsidP="009056EC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9056EC">
              <w:rPr>
                <w:color w:val="000000"/>
                <w:sz w:val="22"/>
                <w:szCs w:val="22"/>
              </w:rPr>
              <w:t>62-56-62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CAE507F" w14:textId="3A9FF895" w:rsidR="009056EC" w:rsidRPr="009056EC" w:rsidRDefault="009056EC" w:rsidP="00575767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5314AA" w14:textId="77777777" w:rsidR="009056EC" w:rsidRPr="009056EC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hyperlink r:id="rId30" w:history="1"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chturdubaeva</w:t>
              </w:r>
              <w:r w:rsidR="009056EC" w:rsidRPr="009056EC">
                <w:rPr>
                  <w:rStyle w:val="a8"/>
                  <w:sz w:val="18"/>
                  <w:szCs w:val="18"/>
                  <w:u w:val="none"/>
                </w:rPr>
                <w:t>@</w:t>
              </w:r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stat</w:t>
              </w:r>
              <w:r w:rsidR="009056EC" w:rsidRPr="009056EC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kg</w:t>
              </w:r>
            </w:hyperlink>
          </w:p>
          <w:p w14:paraId="6C4CB9C3" w14:textId="77777777" w:rsidR="009056EC" w:rsidRPr="009056EC" w:rsidRDefault="009056EC" w:rsidP="009056EC">
            <w:pPr>
              <w:rPr>
                <w:sz w:val="18"/>
                <w:szCs w:val="18"/>
              </w:rPr>
            </w:pPr>
          </w:p>
        </w:tc>
      </w:tr>
      <w:tr w:rsidR="009056EC" w:rsidRPr="00E360CA" w14:paraId="221FBE5C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A0717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376EDFD0" w14:textId="77777777" w:rsidR="009056EC" w:rsidRPr="004B793E" w:rsidRDefault="009056EC" w:rsidP="009024BE">
            <w:pPr>
              <w:pStyle w:val="8"/>
              <w:shd w:val="clear" w:color="auto" w:fill="FFFFFF"/>
              <w:rPr>
                <w:b w:val="0"/>
                <w:bCs w:val="0"/>
                <w:iCs/>
                <w:color w:val="000000"/>
                <w:sz w:val="22"/>
                <w:szCs w:val="22"/>
              </w:rPr>
            </w:pPr>
            <w:r w:rsidRPr="004B793E">
              <w:rPr>
                <w:b w:val="0"/>
                <w:bCs w:val="0"/>
                <w:color w:val="000000"/>
                <w:sz w:val="22"/>
                <w:szCs w:val="22"/>
              </w:rPr>
              <w:t>каб. № 314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38CFC1D" w14:textId="77777777" w:rsidR="009056EC" w:rsidRPr="009056EC" w:rsidRDefault="009056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056EC">
              <w:rPr>
                <w:sz w:val="22"/>
                <w:szCs w:val="22"/>
              </w:rPr>
              <w:t xml:space="preserve">Жамалдинова </w:t>
            </w:r>
          </w:p>
          <w:p w14:paraId="42B0BE4D" w14:textId="77777777" w:rsidR="009056EC" w:rsidRPr="009056EC" w:rsidRDefault="009056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056EC">
              <w:rPr>
                <w:sz w:val="22"/>
                <w:szCs w:val="22"/>
              </w:rPr>
              <w:t>Гулзамира Жамалдиновна</w:t>
            </w:r>
          </w:p>
          <w:p w14:paraId="11815AAE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A807C5C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62-55-59</w:t>
            </w:r>
          </w:p>
          <w:p w14:paraId="1E2FA346" w14:textId="77777777" w:rsidR="009056EC" w:rsidRPr="009056EC" w:rsidRDefault="009056EC" w:rsidP="009056E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49783B5" w14:textId="1D387C49" w:rsidR="009056EC" w:rsidRPr="009056EC" w:rsidRDefault="009056EC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3A470F9" w14:textId="77777777" w:rsidR="009056EC" w:rsidRPr="009056EC" w:rsidRDefault="009056EC" w:rsidP="009024BE">
            <w:pPr>
              <w:shd w:val="clear" w:color="auto" w:fill="FFFFFF"/>
              <w:rPr>
                <w:sz w:val="18"/>
                <w:szCs w:val="18"/>
              </w:rPr>
            </w:pPr>
            <w:r w:rsidRPr="009056EC">
              <w:rPr>
                <w:sz w:val="18"/>
                <w:szCs w:val="18"/>
                <w:lang w:val="en-US"/>
              </w:rPr>
              <w:t xml:space="preserve">gjamaldinova@stat.kg </w:t>
            </w:r>
          </w:p>
          <w:p w14:paraId="368EDF78" w14:textId="77777777" w:rsidR="009056EC" w:rsidRPr="009056EC" w:rsidRDefault="009056EC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9056EC" w:rsidRPr="00E360CA" w14:paraId="4590E2D5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69901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61B87D13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каб. № 204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DA32734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Супатаев </w:t>
            </w:r>
          </w:p>
          <w:p w14:paraId="7723E5E8" w14:textId="77777777" w:rsidR="009056EC" w:rsidRPr="009056EC" w:rsidRDefault="009056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Тынарбек Усубалиевич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737E467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62-57-58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6420547" w14:textId="52232292" w:rsidR="009056EC" w:rsidRPr="009056EC" w:rsidRDefault="009056EC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D16808" w14:textId="77777777" w:rsidR="009056EC" w:rsidRPr="009056EC" w:rsidRDefault="009056EC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r w:rsidRPr="009056EC">
              <w:rPr>
                <w:color w:val="303030"/>
                <w:sz w:val="18"/>
                <w:szCs w:val="18"/>
                <w:shd w:val="clear" w:color="auto" w:fill="FFFFFF"/>
              </w:rPr>
              <w:t>supatayev21@bk.ru</w:t>
            </w:r>
          </w:p>
        </w:tc>
      </w:tr>
      <w:tr w:rsidR="009056EC" w:rsidRPr="00E360CA" w14:paraId="39CE4E52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ADCBE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Ведущий специалист </w:t>
            </w:r>
          </w:p>
          <w:p w14:paraId="52D35D48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каб. № 204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AE8174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Сулайманов </w:t>
            </w:r>
          </w:p>
          <w:p w14:paraId="6EA90100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Азамат Калыбекович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498503D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</w:rPr>
              <w:t>62-57-58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24B1C16" w14:textId="04428A97" w:rsidR="009056EC" w:rsidRPr="009056EC" w:rsidRDefault="009056EC" w:rsidP="009024BE">
            <w:pPr>
              <w:shd w:val="clear" w:color="auto" w:fill="FFFFFF"/>
              <w:jc w:val="center"/>
              <w:rPr>
                <w:color w:val="30303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814F5C" w14:textId="77777777" w:rsidR="009056EC" w:rsidRPr="009056EC" w:rsidRDefault="0007029D" w:rsidP="009024BE">
            <w:pPr>
              <w:shd w:val="clear" w:color="auto" w:fill="FFFFFF"/>
              <w:rPr>
                <w:color w:val="303030"/>
                <w:sz w:val="18"/>
                <w:szCs w:val="18"/>
                <w:shd w:val="clear" w:color="auto" w:fill="FFFFFF"/>
              </w:rPr>
            </w:pPr>
            <w:hyperlink r:id="rId31" w:history="1">
              <w:r w:rsidR="009056EC" w:rsidRPr="009056EC">
                <w:rPr>
                  <w:rStyle w:val="a8"/>
                  <w:sz w:val="18"/>
                  <w:szCs w:val="18"/>
                  <w:u w:val="none"/>
                </w:rPr>
                <w:t>azamat_sulaymanov@bk.ru</w:t>
              </w:r>
            </w:hyperlink>
            <w:r w:rsidR="009056EC" w:rsidRPr="009056EC">
              <w:rPr>
                <w:color w:val="000000"/>
                <w:sz w:val="18"/>
                <w:szCs w:val="18"/>
              </w:rPr>
              <w:t xml:space="preserve"> </w:t>
            </w:r>
          </w:p>
        </w:tc>
      </w:tr>
      <w:tr w:rsidR="009056EC" w:rsidRPr="00E360CA" w14:paraId="656B65FD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F67B9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Ведущий с</w:t>
            </w:r>
            <w:r w:rsidRPr="009056EC">
              <w:rPr>
                <w:color w:val="000000"/>
                <w:sz w:val="22"/>
                <w:szCs w:val="22"/>
              </w:rPr>
              <w:t>пециалист</w:t>
            </w:r>
          </w:p>
          <w:p w14:paraId="105AE612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каб. № 320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A390D6B" w14:textId="77777777" w:rsidR="009056EC" w:rsidRPr="009056EC" w:rsidRDefault="009056EC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9056EC">
              <w:rPr>
                <w:sz w:val="22"/>
                <w:szCs w:val="22"/>
                <w:lang w:val="ky-KG"/>
              </w:rPr>
              <w:t xml:space="preserve">Анарбекова </w:t>
            </w:r>
          </w:p>
          <w:p w14:paraId="49C48349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sz w:val="22"/>
                <w:szCs w:val="22"/>
                <w:lang w:val="ky-KG"/>
              </w:rPr>
              <w:t>Альмира Анарбековна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2ED50F4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62-56-26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547546B" w14:textId="5E2CB365" w:rsidR="009056EC" w:rsidRPr="009056EC" w:rsidRDefault="009056EC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C7E540E" w14:textId="77777777" w:rsidR="009056EC" w:rsidRPr="009056EC" w:rsidRDefault="009056EC" w:rsidP="009024BE">
            <w:pPr>
              <w:shd w:val="clear" w:color="auto" w:fill="FFFFFF"/>
              <w:rPr>
                <w:sz w:val="18"/>
                <w:szCs w:val="18"/>
              </w:rPr>
            </w:pPr>
            <w:r w:rsidRPr="009056EC">
              <w:rPr>
                <w:sz w:val="18"/>
                <w:szCs w:val="18"/>
                <w:lang w:val="en-US"/>
              </w:rPr>
              <w:t>Aanarbekovna845@</w:t>
            </w:r>
            <w:r>
              <w:rPr>
                <w:sz w:val="18"/>
                <w:szCs w:val="18"/>
              </w:rPr>
              <w:br/>
            </w:r>
            <w:r w:rsidRPr="009056EC">
              <w:rPr>
                <w:sz w:val="18"/>
                <w:szCs w:val="18"/>
                <w:lang w:val="en-US"/>
              </w:rPr>
              <w:t>gmail.com</w:t>
            </w:r>
          </w:p>
        </w:tc>
      </w:tr>
      <w:tr w:rsidR="009056EC" w:rsidRPr="00E360CA" w14:paraId="6FA6F95E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490FF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Специалист</w:t>
            </w:r>
          </w:p>
          <w:p w14:paraId="4FAB6AAA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</w:rPr>
              <w:t>каб. № 204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E27E866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Анарбекова </w:t>
            </w:r>
          </w:p>
          <w:p w14:paraId="5C0B9FCB" w14:textId="77777777" w:rsidR="009056EC" w:rsidRPr="009056EC" w:rsidRDefault="009056EC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</w:rPr>
              <w:t>Алтынай Осмонкуловна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4FE09A2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62-57-58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0C4725A" w14:textId="07D223BC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63D31D" w14:textId="77777777" w:rsidR="009056EC" w:rsidRPr="009056EC" w:rsidRDefault="009056EC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r w:rsidRPr="009056EC">
              <w:rPr>
                <w:color w:val="000000"/>
                <w:sz w:val="18"/>
                <w:szCs w:val="18"/>
                <w:lang w:val="en-US"/>
              </w:rPr>
              <w:t>Anarbekovaaltynai96@gmail.com</w:t>
            </w:r>
          </w:p>
        </w:tc>
      </w:tr>
      <w:tr w:rsidR="009056EC" w:rsidRPr="00E360CA" w14:paraId="1C502275" w14:textId="77777777" w:rsidTr="004533AD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3B97279" w14:textId="77777777" w:rsidR="009056EC" w:rsidRPr="009056EC" w:rsidRDefault="009056EC" w:rsidP="009024BE">
            <w:pPr>
              <w:keepNext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Специалист</w:t>
            </w:r>
          </w:p>
          <w:p w14:paraId="2C697861" w14:textId="77777777" w:rsidR="009056EC" w:rsidRPr="0003668F" w:rsidRDefault="009056EC" w:rsidP="009024BE">
            <w:pPr>
              <w:keepNext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каб. № </w:t>
            </w:r>
            <w:r w:rsidRPr="009056EC">
              <w:rPr>
                <w:color w:val="000000"/>
                <w:sz w:val="22"/>
                <w:szCs w:val="22"/>
                <w:lang w:val="en-US"/>
              </w:rPr>
              <w:t>204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53BF4C8" w14:textId="77777777" w:rsidR="009056EC" w:rsidRPr="009056EC" w:rsidRDefault="009056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056EC">
              <w:rPr>
                <w:sz w:val="22"/>
                <w:szCs w:val="22"/>
              </w:rPr>
              <w:t xml:space="preserve">Жаанбаев </w:t>
            </w:r>
          </w:p>
          <w:p w14:paraId="482A8ACD" w14:textId="77777777" w:rsidR="009056EC" w:rsidRPr="0003668F" w:rsidRDefault="009056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056EC">
              <w:rPr>
                <w:sz w:val="22"/>
                <w:szCs w:val="22"/>
              </w:rPr>
              <w:t>Нургазы Нурланбекович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1BB4C3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32-49-23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8F271F5" w14:textId="23440D4E" w:rsidR="009056EC" w:rsidRPr="009056EC" w:rsidRDefault="009056EC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80AAB09" w14:textId="77777777" w:rsidR="009056EC" w:rsidRPr="009056EC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32" w:history="1">
              <w:r w:rsidR="009056EC" w:rsidRPr="00D56781">
                <w:rPr>
                  <w:rStyle w:val="a8"/>
                  <w:sz w:val="18"/>
                  <w:szCs w:val="18"/>
                  <w:shd w:val="clear" w:color="auto" w:fill="FFFFFF"/>
                  <w:lang w:val="en-US"/>
                </w:rPr>
                <w:t>Region.stat19@mail.ru</w:t>
              </w:r>
            </w:hyperlink>
          </w:p>
        </w:tc>
      </w:tr>
      <w:tr w:rsidR="009056EC" w:rsidRPr="00E360CA" w14:paraId="08D98CE1" w14:textId="77777777" w:rsidTr="004533AD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946A018" w14:textId="77777777" w:rsidR="0003668F" w:rsidRPr="003D440C" w:rsidRDefault="0003668F" w:rsidP="009024BE">
            <w:pPr>
              <w:shd w:val="clear" w:color="auto" w:fill="FFFFFF"/>
              <w:jc w:val="center"/>
              <w:rPr>
                <w:b/>
                <w:bCs/>
                <w:caps/>
                <w:sz w:val="16"/>
                <w:szCs w:val="16"/>
              </w:rPr>
            </w:pPr>
          </w:p>
          <w:p w14:paraId="35789E66" w14:textId="77777777" w:rsidR="009056EC" w:rsidRDefault="009056EC" w:rsidP="009024BE">
            <w:pPr>
              <w:shd w:val="clear" w:color="auto" w:fill="FFFFFF"/>
              <w:jc w:val="center"/>
              <w:rPr>
                <w:b/>
                <w:bCs/>
                <w:caps/>
                <w:sz w:val="24"/>
                <w:szCs w:val="24"/>
              </w:rPr>
            </w:pPr>
            <w:r>
              <w:rPr>
                <w:b/>
                <w:bCs/>
                <w:caps/>
                <w:sz w:val="24"/>
                <w:szCs w:val="24"/>
                <w:lang w:val="en-US"/>
              </w:rPr>
              <w:t>XIV</w:t>
            </w:r>
            <w:r>
              <w:rPr>
                <w:b/>
                <w:bCs/>
                <w:caps/>
                <w:sz w:val="24"/>
                <w:szCs w:val="24"/>
              </w:rPr>
              <w:t xml:space="preserve">. УПРАВЛЕНИЕ СТРАТЕГИЧЕСКОГО ПЛАНИРОВАНИЯ И ОПТИМИЗАЦИИ БИЗНЕС-ПРОЦЕССОВ </w:t>
            </w:r>
          </w:p>
          <w:p w14:paraId="6F61752F" w14:textId="77777777" w:rsidR="009056EC" w:rsidRPr="003D440C" w:rsidRDefault="009056EC" w:rsidP="009024BE">
            <w:pPr>
              <w:shd w:val="clear" w:color="auto" w:fill="FFFFFF"/>
              <w:rPr>
                <w:sz w:val="16"/>
                <w:szCs w:val="16"/>
                <w:shd w:val="clear" w:color="auto" w:fill="FFFFFF"/>
              </w:rPr>
            </w:pPr>
          </w:p>
        </w:tc>
      </w:tr>
      <w:tr w:rsidR="009056EC" w:rsidRPr="00E360CA" w14:paraId="5FBCFF09" w14:textId="77777777" w:rsidTr="004533AD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E5082" w14:textId="77777777" w:rsidR="009056EC" w:rsidRPr="009056EC" w:rsidRDefault="009056EC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>Начальник управления</w:t>
            </w:r>
          </w:p>
          <w:p w14:paraId="63634A9D" w14:textId="77777777" w:rsidR="009056EC" w:rsidRPr="009056EC" w:rsidRDefault="009056EC" w:rsidP="009024BE">
            <w:pPr>
              <w:keepNext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каб. № 403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E1370D1" w14:textId="49FE7621" w:rsidR="009056EC" w:rsidRPr="009056EC" w:rsidRDefault="003E52D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Абдулаева Гульхумар Турсуновна</w:t>
            </w:r>
          </w:p>
          <w:p w14:paraId="7ADBE55A" w14:textId="77777777" w:rsidR="009056EC" w:rsidRPr="009056EC" w:rsidRDefault="009056EC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0FAAF65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  <w:lang w:val="en-US"/>
              </w:rPr>
              <w:t>62-56-39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C279FB8" w14:textId="1B29C683" w:rsidR="009056EC" w:rsidRPr="009056EC" w:rsidRDefault="009056EC" w:rsidP="00575767">
            <w:pPr>
              <w:shd w:val="clear" w:color="auto" w:fill="FFFFFF"/>
              <w:rPr>
                <w:color w:val="30303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7270A24" w14:textId="35B0D574" w:rsidR="009056EC" w:rsidRPr="003E52DC" w:rsidRDefault="00BD39E1" w:rsidP="009024BE">
            <w:pPr>
              <w:shd w:val="clear" w:color="auto" w:fill="FFFFFF"/>
              <w:rPr>
                <w:color w:val="FF0000"/>
                <w:sz w:val="18"/>
                <w:szCs w:val="18"/>
                <w:shd w:val="clear" w:color="auto" w:fill="FFFFFF"/>
              </w:rPr>
            </w:pPr>
            <w:r w:rsidRPr="004A05EC">
              <w:rPr>
                <w:color w:val="000000"/>
                <w:sz w:val="18"/>
                <w:szCs w:val="18"/>
                <w:lang w:val="en-US"/>
              </w:rPr>
              <w:t>gabdullaeva</w:t>
            </w:r>
            <w:r w:rsidRPr="004A05EC">
              <w:rPr>
                <w:color w:val="000000"/>
                <w:sz w:val="18"/>
                <w:szCs w:val="18"/>
              </w:rPr>
              <w:t>@</w:t>
            </w:r>
            <w:r w:rsidRPr="004A05EC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4A05EC">
              <w:rPr>
                <w:color w:val="000000"/>
                <w:sz w:val="18"/>
                <w:szCs w:val="18"/>
              </w:rPr>
              <w:t>.</w:t>
            </w:r>
            <w:r w:rsidRPr="004A05EC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9056EC" w:rsidRPr="00E360CA" w14:paraId="32949DDA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0F50D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0415EC70" w14:textId="77777777" w:rsidR="009056EC" w:rsidRPr="009056EC" w:rsidRDefault="009056EC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каб. № 402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81C29C7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 xml:space="preserve">Талантова </w:t>
            </w:r>
          </w:p>
          <w:p w14:paraId="4B7B8DC3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Салтанат Талантовна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DFA3CD7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66-42-12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3FCFD7D" w14:textId="0E48A711" w:rsidR="009056EC" w:rsidRPr="009056EC" w:rsidRDefault="009056EC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B958823" w14:textId="77777777" w:rsidR="009056EC" w:rsidRPr="009056EC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33" w:history="1">
              <w:r w:rsidR="009056EC" w:rsidRPr="009056EC">
                <w:rPr>
                  <w:rStyle w:val="a8"/>
                  <w:sz w:val="18"/>
                  <w:szCs w:val="18"/>
                  <w:u w:val="none"/>
                  <w:lang w:val="ky-KG"/>
                </w:rPr>
                <w:t>stalantova@stat.kg</w:t>
              </w:r>
            </w:hyperlink>
            <w:r w:rsidR="009056EC" w:rsidRPr="009056EC">
              <w:rPr>
                <w:color w:val="000000"/>
                <w:sz w:val="18"/>
                <w:szCs w:val="18"/>
                <w:lang w:val="ky-KG"/>
              </w:rPr>
              <w:t xml:space="preserve"> </w:t>
            </w:r>
          </w:p>
        </w:tc>
      </w:tr>
      <w:tr w:rsidR="009056EC" w:rsidRPr="00E360CA" w14:paraId="440AF865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886D8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CD9CD5B" w14:textId="22CEEFD7" w:rsidR="009056EC" w:rsidRPr="003E52DC" w:rsidRDefault="003E52DC" w:rsidP="009024BE">
            <w:pPr>
              <w:shd w:val="clear" w:color="auto" w:fill="FFFFFF"/>
              <w:ind w:left="72" w:right="-75" w:hanging="72"/>
              <w:rPr>
                <w:color w:val="FF0000"/>
                <w:sz w:val="22"/>
                <w:szCs w:val="22"/>
                <w:lang w:val="ky-KG"/>
              </w:rPr>
            </w:pPr>
            <w:r w:rsidRPr="00BD39E1">
              <w:rPr>
                <w:sz w:val="22"/>
                <w:szCs w:val="22"/>
              </w:rPr>
              <w:t>Мамбеталиева Салтанат Ба</w:t>
            </w:r>
            <w:r w:rsidR="00BD39E1" w:rsidRPr="00BD39E1">
              <w:rPr>
                <w:sz w:val="22"/>
                <w:szCs w:val="22"/>
                <w:lang w:val="ky-KG"/>
              </w:rPr>
              <w:t>к</w:t>
            </w:r>
            <w:r w:rsidRPr="00BD39E1">
              <w:rPr>
                <w:sz w:val="22"/>
                <w:szCs w:val="22"/>
              </w:rPr>
              <w:t>ытовна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AA8016F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A4BF64F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351F9F" w14:textId="77777777" w:rsidR="009056EC" w:rsidRPr="009056EC" w:rsidRDefault="009056EC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9056EC" w:rsidRPr="00E360CA" w14:paraId="06D1F158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8082A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Ведущий</w:t>
            </w:r>
          </w:p>
          <w:p w14:paraId="278E2C6B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специалист</w:t>
            </w:r>
          </w:p>
          <w:p w14:paraId="144AD3C6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каб. № 402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5AB10AC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Мукамбетова </w:t>
            </w:r>
          </w:p>
          <w:p w14:paraId="5EAB63BC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Эльвира Джапаровна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01E078C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66-42-12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B148769" w14:textId="5C60EB44" w:rsidR="009056EC" w:rsidRPr="00575767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9BA33B" w14:textId="77777777" w:rsidR="009056EC" w:rsidRPr="009056EC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34" w:history="1"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emykambetova@</w:t>
              </w:r>
              <w:r w:rsidR="009056EC">
                <w:rPr>
                  <w:rStyle w:val="a8"/>
                  <w:sz w:val="18"/>
                  <w:szCs w:val="18"/>
                  <w:u w:val="none"/>
                </w:rPr>
                <w:br/>
              </w:r>
              <w:r w:rsidR="009056EC" w:rsidRPr="009056EC">
                <w:rPr>
                  <w:rStyle w:val="a8"/>
                  <w:sz w:val="18"/>
                  <w:szCs w:val="18"/>
                  <w:u w:val="none"/>
                  <w:lang w:val="en-US"/>
                </w:rPr>
                <w:t>stat.kg</w:t>
              </w:r>
            </w:hyperlink>
          </w:p>
        </w:tc>
      </w:tr>
      <w:tr w:rsidR="009056EC" w:rsidRPr="00E360CA" w14:paraId="068AE10D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46774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Ведущий</w:t>
            </w:r>
          </w:p>
          <w:p w14:paraId="72A1A69A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E815D81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 w:rsidRPr="009056EC">
              <w:rPr>
                <w:sz w:val="22"/>
                <w:szCs w:val="22"/>
              </w:rPr>
              <w:t>Вакансия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3ECE593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22FE55C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27ED3A9" w14:textId="77777777" w:rsidR="009056EC" w:rsidRPr="009056EC" w:rsidRDefault="009056EC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9056EC" w:rsidRPr="00E360CA" w14:paraId="1A0DD6BD" w14:textId="77777777" w:rsidTr="00DF5BA0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85D82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Специалист</w:t>
            </w:r>
          </w:p>
          <w:p w14:paraId="2557F708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каб. № 402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ACA73A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Джаркымбаева </w:t>
            </w:r>
          </w:p>
          <w:p w14:paraId="0C983430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Нзгуль Орусбековна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616E04A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66-42-12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6A76254" w14:textId="09788BF0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E741C7E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9056EC">
              <w:rPr>
                <w:color w:val="000000"/>
                <w:sz w:val="18"/>
                <w:szCs w:val="18"/>
                <w:lang w:val="en-US"/>
              </w:rPr>
              <w:t>Dnazgul@stat.kg</w:t>
            </w:r>
          </w:p>
          <w:p w14:paraId="1775B783" w14:textId="77777777" w:rsidR="009056EC" w:rsidRPr="009056EC" w:rsidRDefault="009056EC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9056EC" w:rsidRPr="00E360CA" w14:paraId="557DDB1F" w14:textId="77777777" w:rsidTr="00DF5BA0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FF3C257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Специалист</w:t>
            </w:r>
          </w:p>
          <w:p w14:paraId="6573477D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каб. № 402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28A75FB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 xml:space="preserve">Туменбаева </w:t>
            </w:r>
          </w:p>
          <w:p w14:paraId="64DCE36A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 w:rsidRPr="009056EC">
              <w:rPr>
                <w:color w:val="000000"/>
                <w:sz w:val="22"/>
                <w:szCs w:val="22"/>
              </w:rPr>
              <w:t>Наргиза Муратбековна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0D536B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9056EC">
              <w:rPr>
                <w:color w:val="000000"/>
                <w:sz w:val="22"/>
                <w:szCs w:val="22"/>
                <w:lang w:val="ky-KG"/>
              </w:rPr>
              <w:t>66-42-12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F45F7A7" w14:textId="0DC24902" w:rsidR="009056EC" w:rsidRPr="009056EC" w:rsidRDefault="009056EC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A3A9BF6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9056EC">
              <w:rPr>
                <w:color w:val="000000"/>
                <w:sz w:val="18"/>
                <w:szCs w:val="18"/>
                <w:lang w:val="en-US"/>
              </w:rPr>
              <w:t>nt3108internet.ru</w:t>
            </w:r>
          </w:p>
        </w:tc>
      </w:tr>
      <w:tr w:rsidR="009056EC" w:rsidRPr="00E360CA" w14:paraId="166A285D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4E84F2F" w14:textId="77777777" w:rsidR="0003668F" w:rsidRPr="00DF5BA0" w:rsidRDefault="0003668F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14:paraId="5F326CE7" w14:textId="77777777" w:rsidR="009056EC" w:rsidRDefault="009056EC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726503">
              <w:rPr>
                <w:b/>
                <w:bCs/>
                <w:color w:val="000000"/>
                <w:sz w:val="24"/>
                <w:szCs w:val="24"/>
              </w:rPr>
              <w:t>ОТДЕЛ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РАБОТЫ С МЕТАДАННЫМИ, СТАНДАРТОВ И КЛАССИФИКАТОРОВ</w:t>
            </w:r>
          </w:p>
          <w:p w14:paraId="2C88C7EA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</w:p>
        </w:tc>
      </w:tr>
      <w:tr w:rsidR="009056EC" w:rsidRPr="00E360CA" w14:paraId="45EABEB0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9B2EC9" w14:textId="77777777" w:rsidR="009056EC" w:rsidRPr="00726503" w:rsidRDefault="009056EC" w:rsidP="009024BE">
            <w:pPr>
              <w:shd w:val="clear" w:color="auto" w:fill="FFFFFF"/>
              <w:rPr>
                <w:b/>
                <w:bCs/>
                <w:color w:val="000000"/>
                <w:sz w:val="24"/>
                <w:szCs w:val="24"/>
              </w:rPr>
            </w:pPr>
            <w:r w:rsidRPr="00726503">
              <w:rPr>
                <w:b/>
                <w:bCs/>
                <w:color w:val="000000"/>
                <w:sz w:val="24"/>
                <w:szCs w:val="24"/>
              </w:rPr>
              <w:t>Заведующий отделом</w:t>
            </w:r>
          </w:p>
          <w:p w14:paraId="395E94EF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каб. №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846C57" w14:textId="77777777" w:rsidR="009056EC" w:rsidRDefault="009056EC" w:rsidP="009024B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Уланбекова</w:t>
            </w:r>
          </w:p>
          <w:p w14:paraId="7F3D30E6" w14:textId="77777777" w:rsidR="009056EC" w:rsidRDefault="009056EC" w:rsidP="009024B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Ширин Уланбековна</w:t>
            </w:r>
          </w:p>
          <w:p w14:paraId="6989EBF3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B2DC7FB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65DC7F1" w14:textId="29261CFB" w:rsidR="009056EC" w:rsidRPr="00575767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6CC47C8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9056EC">
              <w:rPr>
                <w:color w:val="000000"/>
                <w:sz w:val="18"/>
                <w:szCs w:val="18"/>
                <w:lang w:val="en-US"/>
              </w:rPr>
              <w:t>ulanbekova@stat.kg</w:t>
            </w:r>
          </w:p>
        </w:tc>
      </w:tr>
      <w:tr w:rsidR="009056EC" w:rsidRPr="00E360CA" w14:paraId="410EFCD0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24984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Ведущий</w:t>
            </w:r>
          </w:p>
          <w:p w14:paraId="41EB3627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специалист</w:t>
            </w:r>
          </w:p>
          <w:p w14:paraId="778950E7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каб. №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9F1ACD8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  <w:lang w:val="ky-KG"/>
              </w:rPr>
            </w:pPr>
            <w:r>
              <w:rPr>
                <w:color w:val="000000"/>
                <w:sz w:val="24"/>
                <w:szCs w:val="24"/>
                <w:lang w:val="ky-KG"/>
              </w:rPr>
              <w:t xml:space="preserve">Назарова </w:t>
            </w:r>
          </w:p>
          <w:p w14:paraId="7780CF47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  <w:lang w:val="ky-KG"/>
              </w:rPr>
              <w:t>Венера Аалыевна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39CDDD1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3F65AB0" w14:textId="012D6EAC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D0201E2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9056EC">
              <w:rPr>
                <w:color w:val="000000"/>
                <w:sz w:val="18"/>
                <w:szCs w:val="18"/>
                <w:lang w:val="en-US"/>
              </w:rPr>
              <w:t>v</w:t>
            </w:r>
            <w:r w:rsidRPr="009056EC">
              <w:rPr>
                <w:color w:val="000000"/>
                <w:sz w:val="18"/>
                <w:szCs w:val="18"/>
              </w:rPr>
              <w:t>.</w:t>
            </w:r>
            <w:r w:rsidRPr="009056EC">
              <w:rPr>
                <w:color w:val="000000"/>
                <w:sz w:val="18"/>
                <w:szCs w:val="18"/>
                <w:lang w:val="en-US"/>
              </w:rPr>
              <w:t>nazarova</w:t>
            </w:r>
            <w:r w:rsidRPr="009056EC">
              <w:rPr>
                <w:color w:val="000000"/>
                <w:sz w:val="18"/>
                <w:szCs w:val="18"/>
              </w:rPr>
              <w:t>@</w:t>
            </w:r>
            <w:r w:rsidRPr="009056EC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9056EC">
              <w:rPr>
                <w:color w:val="000000"/>
                <w:sz w:val="18"/>
                <w:szCs w:val="18"/>
              </w:rPr>
              <w:t>.</w:t>
            </w:r>
            <w:r w:rsidRPr="009056EC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9056EC" w:rsidRPr="00E360CA" w14:paraId="0BA3356D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59CDD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Ведущий</w:t>
            </w:r>
          </w:p>
          <w:p w14:paraId="2D5FBA4E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специалист</w:t>
            </w:r>
          </w:p>
          <w:p w14:paraId="4C7B0B17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каб. №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7655982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  <w:lang w:val="ky-KG"/>
              </w:rPr>
            </w:pPr>
            <w:r>
              <w:rPr>
                <w:color w:val="000000"/>
                <w:sz w:val="24"/>
                <w:szCs w:val="24"/>
                <w:lang w:val="ky-KG"/>
              </w:rPr>
              <w:t xml:space="preserve">Кошоева </w:t>
            </w:r>
          </w:p>
          <w:p w14:paraId="76279622" w14:textId="77777777" w:rsidR="009056EC" w:rsidRPr="009056EC" w:rsidRDefault="009056EC" w:rsidP="009024BE">
            <w:pPr>
              <w:shd w:val="clear" w:color="auto" w:fill="FFFFFF"/>
              <w:ind w:left="72" w:right="-75" w:hanging="7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  <w:lang w:val="ky-KG"/>
              </w:rPr>
              <w:t>Сайракуль Дуйшекуловна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7B7823F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60C9A4F" w14:textId="30B75239" w:rsidR="009056EC" w:rsidRPr="00575767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C887FFF" w14:textId="77777777" w:rsidR="009056EC" w:rsidRPr="009056EC" w:rsidRDefault="009056EC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</w:p>
        </w:tc>
      </w:tr>
      <w:tr w:rsidR="009056EC" w:rsidRPr="00E360CA" w14:paraId="253819A2" w14:textId="77777777" w:rsidTr="003D440C">
        <w:trPr>
          <w:trHeight w:val="428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F455DA2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Специалист</w:t>
            </w:r>
          </w:p>
          <w:p w14:paraId="7325CAD1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каб. №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BE2B242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Окенова </w:t>
            </w:r>
          </w:p>
          <w:p w14:paraId="12DD4B0C" w14:textId="77777777" w:rsidR="009056EC" w:rsidRDefault="009056EC" w:rsidP="009024BE">
            <w:pPr>
              <w:shd w:val="clear" w:color="auto" w:fill="FFFFFF"/>
              <w:rPr>
                <w:color w:val="000000"/>
                <w:sz w:val="24"/>
                <w:szCs w:val="24"/>
                <w:lang w:val="ky-KG"/>
              </w:rPr>
            </w:pPr>
            <w:r>
              <w:rPr>
                <w:color w:val="000000"/>
                <w:sz w:val="24"/>
                <w:szCs w:val="24"/>
              </w:rPr>
              <w:t>Бактыгуль Асланбековна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94C042" w14:textId="77777777" w:rsidR="009056EC" w:rsidRPr="009056EC" w:rsidRDefault="009056EC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BA086F5" w14:textId="7B54E625" w:rsidR="009056EC" w:rsidRPr="00575767" w:rsidRDefault="009056EC" w:rsidP="009024BE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8663CD3" w14:textId="77777777" w:rsidR="009056EC" w:rsidRPr="009056EC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hyperlink r:id="rId35" w:history="1">
              <w:r w:rsidR="009056EC" w:rsidRPr="00D56781">
                <w:rPr>
                  <w:rStyle w:val="a8"/>
                  <w:sz w:val="18"/>
                  <w:szCs w:val="18"/>
                  <w:lang w:val="en-US"/>
                </w:rPr>
                <w:t>b.okenova@stat.kg</w:t>
              </w:r>
            </w:hyperlink>
          </w:p>
        </w:tc>
      </w:tr>
      <w:tr w:rsidR="009056EC" w:rsidRPr="00E360CA" w14:paraId="7634945E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43C316B" w14:textId="77777777" w:rsidR="0003668F" w:rsidRPr="003D440C" w:rsidRDefault="0003668F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14:paraId="4440C058" w14:textId="77777777" w:rsidR="009F3854" w:rsidRDefault="009F3854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75267">
              <w:rPr>
                <w:b/>
                <w:bCs/>
                <w:color w:val="000000"/>
                <w:sz w:val="24"/>
                <w:szCs w:val="24"/>
              </w:rPr>
              <w:t>ОТДЕЛ РАБОТЫ С АДМИНИСТРАТИВНЫМИ ДАННЫМИ</w:t>
            </w:r>
          </w:p>
          <w:p w14:paraId="031FCE28" w14:textId="77777777" w:rsidR="009056EC" w:rsidRPr="003D440C" w:rsidRDefault="009056EC" w:rsidP="009024BE">
            <w:pPr>
              <w:shd w:val="clear" w:color="auto" w:fill="FFFFFF"/>
              <w:rPr>
                <w:color w:val="000000"/>
                <w:sz w:val="16"/>
                <w:szCs w:val="16"/>
              </w:rPr>
            </w:pPr>
          </w:p>
        </w:tc>
      </w:tr>
      <w:tr w:rsidR="009F3854" w:rsidRPr="00E360CA" w14:paraId="48DA3D78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CD110" w14:textId="77777777" w:rsidR="009F3854" w:rsidRPr="009F3854" w:rsidRDefault="009F3854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F3854">
              <w:rPr>
                <w:b/>
                <w:bCs/>
                <w:color w:val="000000"/>
                <w:sz w:val="22"/>
                <w:szCs w:val="22"/>
              </w:rPr>
              <w:t>Заведующий отделом</w:t>
            </w:r>
          </w:p>
          <w:p w14:paraId="045D2769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 439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4BD9D66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 xml:space="preserve">Дюшембаева </w:t>
            </w:r>
          </w:p>
          <w:p w14:paraId="794BF2A5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>Эльнура Кубанычбековна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1A8A4AA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color w:val="000000"/>
                <w:sz w:val="22"/>
                <w:szCs w:val="22"/>
                <w:lang w:val="en-US"/>
              </w:rPr>
              <w:t>62-58-31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DC2105B" w14:textId="24103A29" w:rsidR="009F3854" w:rsidRPr="00575767" w:rsidRDefault="009F3854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8FA63FA" w14:textId="77777777" w:rsidR="009F3854" w:rsidRPr="009F3854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36" w:history="1">
              <w:r w:rsidR="009F3854" w:rsidRPr="009F3854">
                <w:rPr>
                  <w:rStyle w:val="a8"/>
                  <w:rFonts w:eastAsia="Arial"/>
                  <w:sz w:val="18"/>
                  <w:szCs w:val="18"/>
                  <w:u w:val="none"/>
                  <w:shd w:val="clear" w:color="auto" w:fill="FFFFFF"/>
                </w:rPr>
                <w:t>eduishembaeva@</w:t>
              </w:r>
              <w:r w:rsidR="009F3854">
                <w:rPr>
                  <w:rStyle w:val="a8"/>
                  <w:rFonts w:eastAsia="Arial"/>
                  <w:sz w:val="18"/>
                  <w:szCs w:val="18"/>
                  <w:u w:val="none"/>
                  <w:shd w:val="clear" w:color="auto" w:fill="FFFFFF"/>
                </w:rPr>
                <w:br/>
              </w:r>
              <w:r w:rsidR="009F3854" w:rsidRPr="009F3854">
                <w:rPr>
                  <w:rStyle w:val="a8"/>
                  <w:rFonts w:eastAsia="Arial"/>
                  <w:sz w:val="18"/>
                  <w:szCs w:val="18"/>
                  <w:u w:val="none"/>
                  <w:shd w:val="clear" w:color="auto" w:fill="FFFFFF"/>
                </w:rPr>
                <w:t>stat.kg</w:t>
              </w:r>
            </w:hyperlink>
            <w:r w:rsidR="009F3854" w:rsidRPr="009F3854">
              <w:rPr>
                <w:rFonts w:eastAsia="Arial"/>
                <w:color w:val="333333"/>
                <w:sz w:val="18"/>
                <w:szCs w:val="18"/>
                <w:shd w:val="clear" w:color="auto" w:fill="FFFFFF"/>
                <w:lang w:val="ky-KG"/>
              </w:rPr>
              <w:t xml:space="preserve"> </w:t>
            </w:r>
          </w:p>
        </w:tc>
      </w:tr>
      <w:tr w:rsidR="009F3854" w:rsidRPr="00E360CA" w14:paraId="3D92C9B2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501A7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5ECD546F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каб. №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62D0E67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 xml:space="preserve">Чагарбаева </w:t>
            </w:r>
          </w:p>
          <w:p w14:paraId="098E445D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>Аида Сагынбековна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1E14714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sz w:val="22"/>
                <w:szCs w:val="22"/>
              </w:rPr>
              <w:t>62-58-97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BC22F19" w14:textId="42A78343" w:rsidR="009F3854" w:rsidRPr="00575767" w:rsidRDefault="009F3854" w:rsidP="00575767">
            <w:pPr>
              <w:shd w:val="clear" w:color="auto" w:fill="FFFFFF"/>
              <w:jc w:val="center"/>
              <w:rPr>
                <w:rFonts w:eastAsia="Arial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3959C1D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9F3854">
              <w:rPr>
                <w:sz w:val="18"/>
                <w:szCs w:val="18"/>
                <w:lang w:val="en-US"/>
              </w:rPr>
              <w:t>Aida@stat.kg</w:t>
            </w:r>
          </w:p>
        </w:tc>
      </w:tr>
      <w:tr w:rsidR="009F3854" w:rsidRPr="00E360CA" w14:paraId="35E413FB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07E3E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Специалист</w:t>
            </w:r>
          </w:p>
          <w:p w14:paraId="0207DC6E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2A01B84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 xml:space="preserve">Молдоканова </w:t>
            </w:r>
          </w:p>
          <w:p w14:paraId="534C493B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>Айгерим Бакытбековна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0A248B4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62-58-97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CCBDF48" w14:textId="32F36079" w:rsidR="009F3854" w:rsidRPr="009F3854" w:rsidRDefault="009F3854" w:rsidP="00575767">
            <w:pPr>
              <w:shd w:val="clear" w:color="auto" w:fill="FFFFFF"/>
              <w:rPr>
                <w:rFonts w:eastAsia="Arial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441A859" w14:textId="77777777" w:rsidR="009F3854" w:rsidRPr="009F3854" w:rsidRDefault="009F3854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r w:rsidRPr="009F3854">
              <w:rPr>
                <w:sz w:val="18"/>
                <w:szCs w:val="18"/>
                <w:lang w:val="en-US"/>
              </w:rPr>
              <w:t>majgerim165@</w:t>
            </w:r>
            <w:r>
              <w:rPr>
                <w:sz w:val="18"/>
                <w:szCs w:val="18"/>
              </w:rPr>
              <w:br/>
            </w:r>
            <w:r w:rsidRPr="009F3854">
              <w:rPr>
                <w:sz w:val="18"/>
                <w:szCs w:val="18"/>
                <w:lang w:val="en-US"/>
              </w:rPr>
              <w:t>gmail.com</w:t>
            </w:r>
          </w:p>
        </w:tc>
      </w:tr>
      <w:tr w:rsidR="009F3854" w:rsidRPr="00E360CA" w14:paraId="6375B9F0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9DF6020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9775A3B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sz w:val="22"/>
                <w:szCs w:val="22"/>
              </w:rPr>
              <w:t>Вакансия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CD6286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62-58-97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C498765" w14:textId="77777777" w:rsidR="009F3854" w:rsidRPr="009F3854" w:rsidRDefault="009F3854" w:rsidP="009024BE">
            <w:pPr>
              <w:shd w:val="clear" w:color="auto" w:fill="FFFFFF"/>
              <w:jc w:val="center"/>
              <w:rPr>
                <w:rFonts w:eastAsia="Arial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BDC09EE" w14:textId="77777777" w:rsidR="009F3854" w:rsidRPr="009F45BB" w:rsidRDefault="009F3854" w:rsidP="009024BE">
            <w:pPr>
              <w:shd w:val="clear" w:color="auto" w:fill="FFFFFF"/>
              <w:rPr>
                <w:lang w:val="en-US"/>
              </w:rPr>
            </w:pPr>
          </w:p>
        </w:tc>
      </w:tr>
      <w:tr w:rsidR="009F3854" w:rsidRPr="00E360CA" w14:paraId="70CF2AEA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66B1B28" w14:textId="77777777" w:rsidR="0003668F" w:rsidRPr="003D440C" w:rsidRDefault="0003668F" w:rsidP="009024BE">
            <w:pPr>
              <w:shd w:val="clear" w:color="auto" w:fill="FFFFFF"/>
              <w:jc w:val="center"/>
              <w:rPr>
                <w:b/>
                <w:sz w:val="14"/>
                <w:szCs w:val="14"/>
              </w:rPr>
            </w:pPr>
          </w:p>
          <w:p w14:paraId="45FDA7BF" w14:textId="77777777" w:rsidR="009F3854" w:rsidRDefault="009F3854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XV</w:t>
            </w:r>
            <w:r>
              <w:rPr>
                <w:b/>
                <w:sz w:val="24"/>
                <w:szCs w:val="24"/>
              </w:rPr>
              <w:t xml:space="preserve">. ОТДЕЛ ОБЕСПЕЧЕНИЯ КАЧЕСТВА И МЕТОДОЛОГИИ </w:t>
            </w:r>
          </w:p>
          <w:p w14:paraId="2F19188A" w14:textId="77777777" w:rsidR="009F3854" w:rsidRPr="003D440C" w:rsidRDefault="009F3854" w:rsidP="009024BE">
            <w:pPr>
              <w:shd w:val="clear" w:color="auto" w:fill="FFFFFF"/>
              <w:rPr>
                <w:sz w:val="14"/>
                <w:szCs w:val="14"/>
              </w:rPr>
            </w:pPr>
          </w:p>
        </w:tc>
      </w:tr>
      <w:tr w:rsidR="009F3854" w:rsidRPr="00E360CA" w14:paraId="20F847BD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E4978" w14:textId="77777777" w:rsidR="009F3854" w:rsidRPr="009F3854" w:rsidRDefault="009F3854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F3854">
              <w:rPr>
                <w:b/>
                <w:bCs/>
                <w:color w:val="000000"/>
                <w:sz w:val="22"/>
                <w:szCs w:val="22"/>
              </w:rPr>
              <w:t>Заведующий отделом</w:t>
            </w:r>
          </w:p>
          <w:p w14:paraId="7745612C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>каб. № 210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ADDA5B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Жаркынбаева </w:t>
            </w:r>
          </w:p>
          <w:p w14:paraId="179EBB30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Айгуль Жалиловна</w:t>
            </w:r>
          </w:p>
          <w:p w14:paraId="3F7FEA04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9418388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  <w:lang w:val="en-US"/>
              </w:rPr>
              <w:t>66-42-11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0099AFC" w14:textId="386CBED1" w:rsidR="009F3854" w:rsidRPr="00575767" w:rsidRDefault="009F3854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8BA497" w14:textId="77777777" w:rsidR="009F3854" w:rsidRPr="009F3854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ky-KG"/>
              </w:rPr>
            </w:pPr>
            <w:hyperlink r:id="rId37" w:history="1">
              <w:r w:rsidR="009F3854" w:rsidRPr="009F3854">
                <w:rPr>
                  <w:rStyle w:val="a8"/>
                  <w:sz w:val="18"/>
                  <w:szCs w:val="18"/>
                  <w:u w:val="none"/>
                  <w:lang w:val="en-US"/>
                </w:rPr>
                <w:t>azharkynbaeva</w:t>
              </w:r>
              <w:r w:rsidR="009F3854" w:rsidRPr="009F3854">
                <w:rPr>
                  <w:rStyle w:val="a8"/>
                  <w:sz w:val="18"/>
                  <w:szCs w:val="18"/>
                  <w:u w:val="none"/>
                </w:rPr>
                <w:t>@</w:t>
              </w:r>
              <w:r w:rsidR="009F3854">
                <w:rPr>
                  <w:rStyle w:val="a8"/>
                  <w:sz w:val="18"/>
                  <w:szCs w:val="18"/>
                  <w:u w:val="none"/>
                </w:rPr>
                <w:br/>
              </w:r>
              <w:r w:rsidR="009F3854" w:rsidRPr="009F3854">
                <w:rPr>
                  <w:rStyle w:val="a8"/>
                  <w:sz w:val="18"/>
                  <w:szCs w:val="18"/>
                  <w:u w:val="none"/>
                  <w:lang w:val="en-US"/>
                </w:rPr>
                <w:t>stat</w:t>
              </w:r>
              <w:r w:rsidR="009F3854" w:rsidRPr="009F3854">
                <w:rPr>
                  <w:rStyle w:val="a8"/>
                  <w:sz w:val="18"/>
                  <w:szCs w:val="18"/>
                  <w:u w:val="none"/>
                </w:rPr>
                <w:t>.</w:t>
              </w:r>
              <w:r w:rsidR="009F3854" w:rsidRPr="009F3854">
                <w:rPr>
                  <w:rStyle w:val="a8"/>
                  <w:sz w:val="18"/>
                  <w:szCs w:val="18"/>
                  <w:u w:val="none"/>
                  <w:lang w:val="en-US"/>
                </w:rPr>
                <w:t>kg</w:t>
              </w:r>
            </w:hyperlink>
          </w:p>
          <w:p w14:paraId="67361609" w14:textId="77777777" w:rsidR="009F3854" w:rsidRPr="009F3854" w:rsidRDefault="009F3854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9F3854" w:rsidRPr="00E360CA" w14:paraId="2F4FB01A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4E9C9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Ведущий</w:t>
            </w:r>
          </w:p>
          <w:p w14:paraId="3BE9B2D7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Специалист</w:t>
            </w:r>
          </w:p>
          <w:p w14:paraId="0F7EAE76" w14:textId="77777777" w:rsidR="009F3854" w:rsidRPr="009F3854" w:rsidRDefault="009F3854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 xml:space="preserve">каб. </w:t>
            </w:r>
            <w:r w:rsidRPr="009F3854">
              <w:rPr>
                <w:sz w:val="22"/>
                <w:szCs w:val="22"/>
                <w:lang w:val="ky-KG"/>
              </w:rPr>
              <w:t xml:space="preserve">№ </w:t>
            </w:r>
            <w:r w:rsidRPr="009F3854">
              <w:rPr>
                <w:sz w:val="22"/>
                <w:szCs w:val="22"/>
              </w:rPr>
              <w:t>207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9F79BDE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 xml:space="preserve">Сатыбекова </w:t>
            </w:r>
          </w:p>
          <w:p w14:paraId="7B23538F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Гулжан Бейшеновна</w:t>
            </w:r>
          </w:p>
          <w:p w14:paraId="154992D5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292AED9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9F3854">
              <w:rPr>
                <w:sz w:val="22"/>
                <w:szCs w:val="22"/>
                <w:lang w:val="en-US"/>
              </w:rPr>
              <w:t>32-49-23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04AA0E3" w14:textId="3E9F391D" w:rsidR="009F3854" w:rsidRPr="009F3854" w:rsidRDefault="009F3854" w:rsidP="00575767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A0AE714" w14:textId="77777777" w:rsidR="009F3854" w:rsidRPr="009F3854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38" w:history="1">
              <w:r w:rsidR="009F3854" w:rsidRPr="00D56781">
                <w:rPr>
                  <w:rStyle w:val="a8"/>
                  <w:sz w:val="18"/>
                  <w:szCs w:val="18"/>
                  <w:lang w:val="en-US"/>
                </w:rPr>
                <w:t>g</w:t>
              </w:r>
              <w:r w:rsidR="009F3854" w:rsidRPr="00D56781">
                <w:rPr>
                  <w:rStyle w:val="a8"/>
                  <w:sz w:val="18"/>
                  <w:szCs w:val="18"/>
                </w:rPr>
                <w:t>.</w:t>
              </w:r>
              <w:r w:rsidR="009F3854" w:rsidRPr="00D56781">
                <w:rPr>
                  <w:rStyle w:val="a8"/>
                  <w:sz w:val="18"/>
                  <w:szCs w:val="18"/>
                  <w:lang w:val="en-US"/>
                </w:rPr>
                <w:t>satybekova</w:t>
              </w:r>
              <w:r w:rsidR="009F3854" w:rsidRPr="00D56781">
                <w:rPr>
                  <w:rStyle w:val="a8"/>
                  <w:sz w:val="18"/>
                  <w:szCs w:val="18"/>
                </w:rPr>
                <w:t>@</w:t>
              </w:r>
              <w:r w:rsidR="009F3854" w:rsidRPr="00D56781">
                <w:rPr>
                  <w:rStyle w:val="a8"/>
                  <w:sz w:val="18"/>
                  <w:szCs w:val="18"/>
                </w:rPr>
                <w:br/>
              </w:r>
              <w:r w:rsidR="009F3854" w:rsidRPr="00D56781">
                <w:rPr>
                  <w:rStyle w:val="a8"/>
                  <w:sz w:val="18"/>
                  <w:szCs w:val="18"/>
                  <w:lang w:val="en-US"/>
                </w:rPr>
                <w:t>stat</w:t>
              </w:r>
            </w:hyperlink>
            <w:r w:rsidR="009F3854" w:rsidRPr="009F3854">
              <w:rPr>
                <w:color w:val="000000"/>
                <w:sz w:val="18"/>
                <w:szCs w:val="18"/>
              </w:rPr>
              <w:t>.</w:t>
            </w:r>
            <w:r w:rsidR="009F3854" w:rsidRPr="009F3854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9F3854" w:rsidRPr="00E360CA" w14:paraId="55FA8645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39403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Ведущий специалист</w:t>
            </w:r>
          </w:p>
          <w:p w14:paraId="32F20444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каб.</w:t>
            </w:r>
            <w:r w:rsidRPr="009F3854">
              <w:rPr>
                <w:sz w:val="22"/>
                <w:szCs w:val="22"/>
                <w:lang w:val="ky-KG"/>
              </w:rPr>
              <w:t xml:space="preserve"> № </w:t>
            </w:r>
            <w:r w:rsidRPr="009F3854">
              <w:rPr>
                <w:sz w:val="22"/>
                <w:szCs w:val="22"/>
              </w:rPr>
              <w:t>207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99A81FE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Бейшеева </w:t>
            </w:r>
          </w:p>
          <w:p w14:paraId="0779A639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Жазгул Асирдиновна</w:t>
            </w:r>
          </w:p>
          <w:p w14:paraId="60EA8DFB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155B5A5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  <w:lang w:val="en-US"/>
              </w:rPr>
            </w:pPr>
            <w:r w:rsidRPr="009F3854">
              <w:rPr>
                <w:sz w:val="22"/>
                <w:szCs w:val="22"/>
                <w:lang w:val="en-US"/>
              </w:rPr>
              <w:t>32-49-23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0263E26" w14:textId="2B5CF5C2" w:rsidR="009F3854" w:rsidRPr="00575767" w:rsidRDefault="009F3854" w:rsidP="00575767">
            <w:pPr>
              <w:shd w:val="clear" w:color="auto" w:fill="FFFFFF"/>
              <w:rPr>
                <w:sz w:val="22"/>
                <w:szCs w:val="22"/>
              </w:rPr>
            </w:pPr>
          </w:p>
          <w:p w14:paraId="062B3563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2ABDAED" w14:textId="77777777" w:rsidR="009F3854" w:rsidRPr="009F3854" w:rsidRDefault="009F3854" w:rsidP="009024BE">
            <w:pPr>
              <w:shd w:val="clear" w:color="auto" w:fill="FFFFFF"/>
              <w:rPr>
                <w:sz w:val="18"/>
                <w:szCs w:val="18"/>
              </w:rPr>
            </w:pPr>
            <w:r w:rsidRPr="009F3854">
              <w:rPr>
                <w:sz w:val="18"/>
                <w:szCs w:val="18"/>
                <w:lang w:val="en-US"/>
              </w:rPr>
              <w:t>Beysheeva78@</w:t>
            </w:r>
            <w:r>
              <w:rPr>
                <w:sz w:val="18"/>
                <w:szCs w:val="18"/>
              </w:rPr>
              <w:br/>
            </w:r>
            <w:r w:rsidRPr="009F3854">
              <w:rPr>
                <w:sz w:val="18"/>
                <w:szCs w:val="18"/>
                <w:lang w:val="en-US"/>
              </w:rPr>
              <w:t>mail.ru</w:t>
            </w:r>
          </w:p>
        </w:tc>
      </w:tr>
      <w:tr w:rsidR="009F3854" w:rsidRPr="00E360CA" w14:paraId="444A9ED9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6FDEC8C" w14:textId="77777777" w:rsidR="009F3854" w:rsidRPr="009F3854" w:rsidRDefault="009F3854" w:rsidP="009024BE">
            <w:pPr>
              <w:keepNext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Специалист</w:t>
            </w:r>
          </w:p>
          <w:p w14:paraId="5668646A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 207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DE12121" w14:textId="77777777" w:rsidR="009F3854" w:rsidRPr="009F3854" w:rsidRDefault="009F3854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Сагынбекова </w:t>
            </w:r>
          </w:p>
          <w:p w14:paraId="40C0DB09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Ракат Кубатовна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9FBF69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  <w:lang w:val="en-US"/>
              </w:rPr>
            </w:pPr>
            <w:r w:rsidRPr="009F3854">
              <w:rPr>
                <w:color w:val="000000"/>
                <w:sz w:val="22"/>
                <w:szCs w:val="22"/>
              </w:rPr>
              <w:t>32-49-23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87F0280" w14:textId="0105D671" w:rsidR="009F3854" w:rsidRPr="00575767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B8FBCCC" w14:textId="77777777" w:rsidR="009F3854" w:rsidRPr="009F3854" w:rsidRDefault="009F3854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r w:rsidRPr="009F3854">
              <w:rPr>
                <w:sz w:val="18"/>
                <w:szCs w:val="18"/>
              </w:rPr>
              <w:t>r.sagynbekova20@</w:t>
            </w:r>
            <w:r>
              <w:rPr>
                <w:sz w:val="18"/>
                <w:szCs w:val="18"/>
              </w:rPr>
              <w:br/>
            </w:r>
            <w:r w:rsidRPr="009F3854">
              <w:rPr>
                <w:sz w:val="18"/>
                <w:szCs w:val="18"/>
              </w:rPr>
              <w:t>gmail.com</w:t>
            </w:r>
          </w:p>
        </w:tc>
      </w:tr>
      <w:tr w:rsidR="009F3854" w:rsidRPr="00E360CA" w14:paraId="04C32C37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DBCC245" w14:textId="77777777" w:rsidR="0003668F" w:rsidRPr="003D440C" w:rsidRDefault="0003668F" w:rsidP="009024BE">
            <w:pPr>
              <w:pStyle w:val="7"/>
              <w:shd w:val="clear" w:color="auto" w:fill="FFFFFF"/>
              <w:rPr>
                <w:bCs w:val="0"/>
                <w:caps/>
                <w:color w:val="000000"/>
                <w:sz w:val="16"/>
                <w:szCs w:val="16"/>
                <w:u w:val="none"/>
              </w:rPr>
            </w:pPr>
          </w:p>
          <w:p w14:paraId="4D75D04B" w14:textId="77777777" w:rsidR="009F3854" w:rsidRDefault="009F3854" w:rsidP="009024BE">
            <w:pPr>
              <w:pStyle w:val="7"/>
              <w:shd w:val="clear" w:color="auto" w:fill="FFFFFF"/>
              <w:rPr>
                <w:bCs w:val="0"/>
                <w:caps/>
                <w:color w:val="000000"/>
                <w:u w:val="none"/>
              </w:rPr>
            </w:pPr>
            <w:r>
              <w:rPr>
                <w:bCs w:val="0"/>
                <w:caps/>
                <w:color w:val="000000"/>
                <w:u w:val="none"/>
                <w:lang w:val="en-US"/>
              </w:rPr>
              <w:t>XVI</w:t>
            </w:r>
            <w:r>
              <w:rPr>
                <w:bCs w:val="0"/>
                <w:caps/>
                <w:color w:val="000000"/>
                <w:u w:val="none"/>
              </w:rPr>
              <w:t>. УПРАВЛЕНИЕ СТАТИСТИКИ ФИНАНСОВ И ЦЕН</w:t>
            </w:r>
          </w:p>
          <w:p w14:paraId="3BC4B792" w14:textId="77777777" w:rsidR="009F3854" w:rsidRPr="009F3854" w:rsidRDefault="009F3854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9F3854" w:rsidRPr="00E360CA" w14:paraId="2D62996B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3FB18" w14:textId="77777777" w:rsidR="009F3854" w:rsidRPr="009F3854" w:rsidRDefault="009F3854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F3854">
              <w:rPr>
                <w:b/>
                <w:bCs/>
                <w:color w:val="000000"/>
                <w:sz w:val="22"/>
                <w:szCs w:val="22"/>
              </w:rPr>
              <w:t>Начальник управления</w:t>
            </w:r>
          </w:p>
          <w:p w14:paraId="38449BA4" w14:textId="77777777" w:rsidR="009F3854" w:rsidRPr="009F3854" w:rsidRDefault="009F3854" w:rsidP="009024BE">
            <w:pPr>
              <w:keepNext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 406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13A6D7" w14:textId="77777777" w:rsidR="009F3854" w:rsidRPr="009F3854" w:rsidRDefault="009F3854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Абдукадирова </w:t>
            </w:r>
          </w:p>
          <w:p w14:paraId="7BF44BC9" w14:textId="77777777" w:rsidR="009F3854" w:rsidRPr="009F3854" w:rsidRDefault="009F3854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Малика Азимовна </w:t>
            </w:r>
          </w:p>
          <w:p w14:paraId="660C5B5F" w14:textId="77777777" w:rsidR="009F3854" w:rsidRPr="009F3854" w:rsidRDefault="009F3854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31A475F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62-55-91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230C4A8" w14:textId="6925B718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3F51CE7" w14:textId="77777777" w:rsidR="009F3854" w:rsidRPr="009F3854" w:rsidRDefault="009F3854" w:rsidP="009024BE">
            <w:pPr>
              <w:shd w:val="clear" w:color="auto" w:fill="FFFFFF"/>
              <w:rPr>
                <w:sz w:val="18"/>
                <w:szCs w:val="18"/>
              </w:rPr>
            </w:pPr>
            <w:r w:rsidRPr="009F3854">
              <w:rPr>
                <w:color w:val="000000"/>
                <w:sz w:val="18"/>
                <w:szCs w:val="18"/>
                <w:lang w:val="en-US"/>
              </w:rPr>
              <w:t>m.abdukadirova@stat.kg</w:t>
            </w:r>
          </w:p>
        </w:tc>
      </w:tr>
      <w:tr w:rsidR="009F3854" w:rsidRPr="00E360CA" w14:paraId="20DD40CD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A46CFF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Главный специалист</w:t>
            </w:r>
          </w:p>
          <w:p w14:paraId="50F64548" w14:textId="77777777" w:rsidR="009F3854" w:rsidRPr="009F3854" w:rsidRDefault="009F3854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каб. № 412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2CCC269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 xml:space="preserve">Валуйская </w:t>
            </w:r>
          </w:p>
          <w:p w14:paraId="544AF529" w14:textId="77777777" w:rsidR="009F3854" w:rsidRPr="009F3854" w:rsidRDefault="009F3854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Светлана Юрьевна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AABF684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62-60-73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01D42F0" w14:textId="29E78A17" w:rsidR="009F3854" w:rsidRPr="00575767" w:rsidRDefault="009F3854" w:rsidP="00575767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D9D9154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9F3854">
              <w:rPr>
                <w:sz w:val="18"/>
                <w:szCs w:val="18"/>
                <w:lang w:val="en-US"/>
              </w:rPr>
              <w:t>s.valuyskaya</w:t>
            </w:r>
            <w:r w:rsidRPr="009F3854">
              <w:rPr>
                <w:color w:val="000000"/>
                <w:sz w:val="18"/>
                <w:szCs w:val="18"/>
                <w:lang w:val="en-US"/>
              </w:rPr>
              <w:t>@stat.kg</w:t>
            </w:r>
          </w:p>
        </w:tc>
      </w:tr>
      <w:tr w:rsidR="009F3854" w:rsidRPr="00E360CA" w14:paraId="7102ABF1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BAEF2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Главный специалист</w:t>
            </w:r>
          </w:p>
          <w:p w14:paraId="524355C6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каб. № 412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3E814A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 xml:space="preserve">Касымова </w:t>
            </w:r>
          </w:p>
          <w:p w14:paraId="04F2F776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Чолпон Тойчубековна</w:t>
            </w:r>
          </w:p>
          <w:p w14:paraId="780C1BD7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3950D3B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62-60-73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829494F" w14:textId="044A4A68" w:rsidR="009F3854" w:rsidRPr="00575767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2EE0A02" w14:textId="77777777" w:rsidR="009F3854" w:rsidRPr="009F3854" w:rsidRDefault="009F3854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r w:rsidRPr="009F3854">
              <w:rPr>
                <w:color w:val="000000"/>
                <w:sz w:val="18"/>
                <w:szCs w:val="18"/>
                <w:lang w:val="en-US"/>
              </w:rPr>
              <w:t>chkasymova@stat.kg</w:t>
            </w:r>
          </w:p>
        </w:tc>
      </w:tr>
      <w:tr w:rsidR="009F3854" w:rsidRPr="00E360CA" w14:paraId="19A540D6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E8B25C1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Главный</w:t>
            </w:r>
          </w:p>
          <w:p w14:paraId="0B34117E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специалист</w:t>
            </w:r>
          </w:p>
          <w:p w14:paraId="678FC0F9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каб. № 412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0EB0520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 xml:space="preserve">Орокова </w:t>
            </w:r>
          </w:p>
          <w:p w14:paraId="233048FC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Чолпон Бакиевна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6CB368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66-42-09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B2B57AC" w14:textId="137FFD3C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  <w:p w14:paraId="48CF58D8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5903DF2" w14:textId="77777777" w:rsidR="009F3854" w:rsidRPr="009F3854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39" w:history="1">
              <w:r w:rsidR="009F3854" w:rsidRPr="009F3854">
                <w:rPr>
                  <w:rStyle w:val="a8"/>
                  <w:sz w:val="18"/>
                  <w:szCs w:val="18"/>
                  <w:u w:val="none"/>
                </w:rPr>
                <w:t>orokova68@bk.ru</w:t>
              </w:r>
            </w:hyperlink>
            <w:r w:rsidR="009F3854" w:rsidRPr="009F3854">
              <w:rPr>
                <w:sz w:val="18"/>
                <w:szCs w:val="18"/>
              </w:rPr>
              <w:t xml:space="preserve"> </w:t>
            </w:r>
          </w:p>
        </w:tc>
      </w:tr>
      <w:tr w:rsidR="009F3854" w:rsidRPr="00E360CA" w14:paraId="4F34DFAA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51600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Ведущий специалист</w:t>
            </w:r>
          </w:p>
          <w:p w14:paraId="0519EA0D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каб. № 412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A580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 xml:space="preserve">Изенгулова </w:t>
            </w:r>
          </w:p>
          <w:p w14:paraId="54BE02DB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Анара Ишеновна</w:t>
            </w:r>
          </w:p>
          <w:p w14:paraId="18805FDB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A154D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66-42-09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FDC0E" w14:textId="716BA14A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B797" w14:textId="77777777" w:rsidR="009F3854" w:rsidRPr="009F3854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40" w:history="1">
              <w:r w:rsidR="009F3854" w:rsidRPr="00D56781">
                <w:rPr>
                  <w:rStyle w:val="a8"/>
                  <w:rFonts w:eastAsia="Arial"/>
                  <w:sz w:val="18"/>
                  <w:szCs w:val="18"/>
                  <w:shd w:val="clear" w:color="auto" w:fill="FFFFFF"/>
                </w:rPr>
                <w:t>aizengulova@stat.kg</w:t>
              </w:r>
            </w:hyperlink>
          </w:p>
        </w:tc>
      </w:tr>
      <w:tr w:rsidR="009F3854" w:rsidRPr="00E360CA" w14:paraId="3BF42C89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A75655C" w14:textId="77777777" w:rsidR="0003668F" w:rsidRPr="00DF5BA0" w:rsidRDefault="0003668F" w:rsidP="009024BE">
            <w:pPr>
              <w:pStyle w:val="7"/>
              <w:widowControl w:val="0"/>
              <w:shd w:val="clear" w:color="auto" w:fill="FFFFFF"/>
              <w:rPr>
                <w:bCs w:val="0"/>
                <w:caps/>
                <w:color w:val="000000"/>
                <w:sz w:val="16"/>
                <w:szCs w:val="16"/>
                <w:u w:val="none"/>
              </w:rPr>
            </w:pPr>
          </w:p>
          <w:p w14:paraId="44BE43C7" w14:textId="77777777" w:rsidR="009F3854" w:rsidRDefault="009F3854" w:rsidP="009024BE">
            <w:pPr>
              <w:pStyle w:val="7"/>
              <w:widowControl w:val="0"/>
              <w:shd w:val="clear" w:color="auto" w:fill="FFFFFF"/>
              <w:rPr>
                <w:bCs w:val="0"/>
                <w:caps/>
                <w:color w:val="000000"/>
                <w:u w:val="none"/>
              </w:rPr>
            </w:pPr>
            <w:r>
              <w:rPr>
                <w:bCs w:val="0"/>
                <w:caps/>
                <w:color w:val="000000"/>
                <w:u w:val="none"/>
                <w:lang w:val="en-US"/>
              </w:rPr>
              <w:t>XIII</w:t>
            </w:r>
            <w:r>
              <w:rPr>
                <w:bCs w:val="0"/>
                <w:caps/>
                <w:color w:val="000000"/>
                <w:u w:val="none"/>
              </w:rPr>
              <w:t>. Отдел статистики цен</w:t>
            </w:r>
            <w:r w:rsidRPr="00264A65">
              <w:rPr>
                <w:bCs w:val="0"/>
                <w:caps/>
                <w:color w:val="000000"/>
                <w:u w:val="none"/>
              </w:rPr>
              <w:t xml:space="preserve"> </w:t>
            </w:r>
            <w:r>
              <w:rPr>
                <w:bCs w:val="0"/>
                <w:caps/>
                <w:color w:val="000000"/>
                <w:u w:val="none"/>
              </w:rPr>
              <w:t>УПРАВЛЕНИЯ СТАТИСТИКИ ФИНАНСОВ И ЦЕН</w:t>
            </w:r>
          </w:p>
          <w:p w14:paraId="523AFC76" w14:textId="77777777" w:rsidR="009F3854" w:rsidRDefault="009F3854" w:rsidP="009024BE">
            <w:pPr>
              <w:shd w:val="clear" w:color="auto" w:fill="FFFFFF"/>
              <w:rPr>
                <w:rFonts w:eastAsia="Arial"/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 w:rsidR="009F3854" w:rsidRPr="00E360CA" w14:paraId="65147366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5D4C4D" w14:textId="003774FC" w:rsidR="009F3854" w:rsidRPr="009F3854" w:rsidRDefault="009F3854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F3854">
              <w:rPr>
                <w:b/>
                <w:bCs/>
                <w:color w:val="000000"/>
                <w:sz w:val="22"/>
                <w:szCs w:val="22"/>
              </w:rPr>
              <w:t>Заведующ</w:t>
            </w:r>
            <w:r w:rsidR="003D440C">
              <w:rPr>
                <w:b/>
                <w:bCs/>
                <w:color w:val="000000"/>
                <w:sz w:val="22"/>
                <w:szCs w:val="22"/>
              </w:rPr>
              <w:t>ий</w:t>
            </w:r>
          </w:p>
          <w:p w14:paraId="1344F939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b/>
                <w:bCs/>
                <w:color w:val="000000"/>
                <w:sz w:val="22"/>
                <w:szCs w:val="22"/>
              </w:rPr>
              <w:t>отделом</w:t>
            </w:r>
          </w:p>
          <w:p w14:paraId="5819AB9D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 315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D990CE" w14:textId="77777777" w:rsidR="009F3854" w:rsidRPr="009F3854" w:rsidRDefault="009F3854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Нурбаева </w:t>
            </w:r>
          </w:p>
          <w:p w14:paraId="149528D2" w14:textId="77777777" w:rsidR="009F3854" w:rsidRPr="009F3854" w:rsidRDefault="009F3854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Айнура Табылгановна </w:t>
            </w:r>
          </w:p>
          <w:p w14:paraId="394BCF0A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C5288CD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62-58-25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426E83D" w14:textId="6467EACC" w:rsidR="009F3854" w:rsidRPr="00575767" w:rsidRDefault="009F3854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A82808" w14:textId="77777777" w:rsidR="009F3854" w:rsidRPr="009F3854" w:rsidRDefault="0007029D" w:rsidP="009024BE">
            <w:pPr>
              <w:shd w:val="clear" w:color="auto" w:fill="FFFFFF"/>
              <w:rPr>
                <w:rFonts w:eastAsia="Arial"/>
                <w:color w:val="333333"/>
                <w:sz w:val="18"/>
                <w:szCs w:val="18"/>
                <w:shd w:val="clear" w:color="auto" w:fill="FFFFFF"/>
              </w:rPr>
            </w:pPr>
            <w:hyperlink r:id="rId41" w:history="1">
              <w:r w:rsidR="009F3854" w:rsidRPr="009F3854">
                <w:rPr>
                  <w:rStyle w:val="a8"/>
                  <w:sz w:val="18"/>
                  <w:szCs w:val="18"/>
                  <w:u w:val="none"/>
                  <w:lang w:val="en-US"/>
                </w:rPr>
                <w:t>anurbaeva@stat.kg</w:t>
              </w:r>
            </w:hyperlink>
          </w:p>
        </w:tc>
      </w:tr>
      <w:tr w:rsidR="009F3854" w:rsidRPr="00E360CA" w14:paraId="5B690483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C0E9B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69E9487E" w14:textId="77777777" w:rsidR="009F3854" w:rsidRPr="009F3854" w:rsidRDefault="009F3854" w:rsidP="009024BE">
            <w:pPr>
              <w:shd w:val="clear" w:color="auto" w:fill="FFFFFF"/>
              <w:rPr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 31</w:t>
            </w:r>
            <w:r w:rsidRPr="009F3854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58EF11A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 xml:space="preserve">Кочкорова </w:t>
            </w:r>
          </w:p>
          <w:p w14:paraId="47C4386E" w14:textId="77777777" w:rsidR="009F3854" w:rsidRPr="009F3854" w:rsidRDefault="009F3854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Эльнура Атамырзаевна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DB5A076" w14:textId="77777777" w:rsidR="009F3854" w:rsidRPr="009F3854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32-46-16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BD9BA2A" w14:textId="77FA983A" w:rsidR="009F3854" w:rsidRPr="00575767" w:rsidRDefault="009F385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AC7BB4A" w14:textId="77777777" w:rsidR="009F3854" w:rsidRPr="009F3854" w:rsidRDefault="009F3854" w:rsidP="009024BE">
            <w:pPr>
              <w:shd w:val="clear" w:color="auto" w:fill="FFFFFF"/>
              <w:rPr>
                <w:rFonts w:eastAsia="Arial"/>
                <w:color w:val="333333"/>
                <w:sz w:val="18"/>
                <w:szCs w:val="18"/>
                <w:shd w:val="clear" w:color="auto" w:fill="FFFFFF"/>
              </w:rPr>
            </w:pPr>
            <w:r w:rsidRPr="009F3854">
              <w:rPr>
                <w:color w:val="000000"/>
                <w:sz w:val="18"/>
                <w:szCs w:val="18"/>
                <w:lang w:val="en-US"/>
              </w:rPr>
              <w:t>akochkorova@stat.kg</w:t>
            </w:r>
          </w:p>
        </w:tc>
      </w:tr>
      <w:tr w:rsidR="009F3854" w:rsidRPr="00E360CA" w14:paraId="01B436D1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DEEE87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  <w:r w:rsidRPr="009F3854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1171A230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 31</w:t>
            </w:r>
            <w:r w:rsidRPr="009F3854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67C98D" w14:textId="77777777" w:rsidR="009F3854" w:rsidRPr="009F3854" w:rsidRDefault="009F3854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Болотбекова</w:t>
            </w:r>
          </w:p>
          <w:p w14:paraId="5BAC1650" w14:textId="77777777" w:rsidR="009F3854" w:rsidRPr="009F3854" w:rsidRDefault="009F3854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Бактыгуль Рыспековна</w:t>
            </w:r>
          </w:p>
          <w:p w14:paraId="73E0F112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78D42F7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32-46-16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14EC849" w14:textId="0CF2F868" w:rsidR="009F3854" w:rsidRPr="00575767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6666817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9F3854">
              <w:rPr>
                <w:color w:val="000000"/>
                <w:sz w:val="18"/>
                <w:szCs w:val="18"/>
                <w:lang w:val="en-US"/>
              </w:rPr>
              <w:t>b.bolotbekova</w:t>
            </w:r>
            <w:r w:rsidRPr="009F3854">
              <w:rPr>
                <w:color w:val="000000"/>
                <w:sz w:val="18"/>
                <w:szCs w:val="18"/>
              </w:rPr>
              <w:t xml:space="preserve">@ </w:t>
            </w:r>
            <w:r w:rsidRPr="009F3854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9F3854">
              <w:rPr>
                <w:color w:val="000000"/>
                <w:sz w:val="18"/>
                <w:szCs w:val="18"/>
              </w:rPr>
              <w:t>.</w:t>
            </w:r>
            <w:r w:rsidRPr="009F3854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9F3854" w:rsidRPr="00E360CA" w14:paraId="68AFCC71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79816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2D826B9F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 310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F678541" w14:textId="77777777" w:rsidR="009F3854" w:rsidRPr="009F3854" w:rsidRDefault="009F3854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 xml:space="preserve">Исакова </w:t>
            </w:r>
          </w:p>
          <w:p w14:paraId="41700E4B" w14:textId="77777777" w:rsidR="009F3854" w:rsidRPr="009F3854" w:rsidRDefault="009F3854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9F3854">
              <w:rPr>
                <w:sz w:val="22"/>
                <w:szCs w:val="22"/>
              </w:rPr>
              <w:t>Айнура Эркинбековна</w:t>
            </w:r>
          </w:p>
          <w:p w14:paraId="02E11A82" w14:textId="77777777" w:rsidR="009F3854" w:rsidRPr="009F3854" w:rsidRDefault="009F3854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0C296BD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32-47-05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41D9C45" w14:textId="76D55C96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00B1BF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9F3854">
              <w:rPr>
                <w:color w:val="303030"/>
                <w:sz w:val="18"/>
                <w:szCs w:val="18"/>
                <w:shd w:val="clear" w:color="auto" w:fill="FFFFFF"/>
              </w:rPr>
              <w:t>ainura.isakova.80@</w:t>
            </w:r>
            <w:r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9F3854">
              <w:rPr>
                <w:color w:val="303030"/>
                <w:sz w:val="18"/>
                <w:szCs w:val="18"/>
                <w:shd w:val="clear" w:color="auto" w:fill="FFFFFF"/>
              </w:rPr>
              <w:t>bk.ru</w:t>
            </w:r>
          </w:p>
        </w:tc>
      </w:tr>
      <w:tr w:rsidR="009F3854" w:rsidRPr="00E360CA" w14:paraId="6A1FE01E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B430602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  <w:lang w:val="en-US"/>
              </w:rPr>
              <w:t>C</w:t>
            </w:r>
            <w:r w:rsidRPr="009F3854">
              <w:rPr>
                <w:color w:val="000000"/>
                <w:sz w:val="22"/>
                <w:szCs w:val="22"/>
              </w:rPr>
              <w:t>пециалист</w:t>
            </w:r>
          </w:p>
          <w:p w14:paraId="154A5757" w14:textId="77777777" w:rsidR="009F3854" w:rsidRPr="009F3854" w:rsidRDefault="009F3854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каб. № 310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0056B90" w14:textId="77777777" w:rsidR="009F3854" w:rsidRPr="009F3854" w:rsidRDefault="009F3854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 xml:space="preserve">Шатенова </w:t>
            </w:r>
          </w:p>
          <w:p w14:paraId="4AFC4DAD" w14:textId="77777777" w:rsidR="009F3854" w:rsidRPr="0050239A" w:rsidRDefault="009F3854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  <w:r w:rsidRPr="009F3854">
              <w:rPr>
                <w:color w:val="000000"/>
                <w:sz w:val="22"/>
                <w:szCs w:val="22"/>
                <w:lang w:val="ky-KG"/>
              </w:rPr>
              <w:t>Дамира       Авасовна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3CC1EF" w14:textId="77777777" w:rsidR="009F3854" w:rsidRPr="009F3854" w:rsidRDefault="009F3854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F3854">
              <w:rPr>
                <w:color w:val="000000"/>
                <w:sz w:val="22"/>
                <w:szCs w:val="22"/>
              </w:rPr>
              <w:t>32-4</w:t>
            </w:r>
            <w:r w:rsidRPr="009F3854">
              <w:rPr>
                <w:color w:val="000000"/>
                <w:sz w:val="22"/>
                <w:szCs w:val="22"/>
                <w:lang w:val="en-US"/>
              </w:rPr>
              <w:t>7</w:t>
            </w:r>
            <w:r w:rsidRPr="009F3854">
              <w:rPr>
                <w:color w:val="000000"/>
                <w:sz w:val="22"/>
                <w:szCs w:val="22"/>
              </w:rPr>
              <w:t>-</w:t>
            </w:r>
            <w:r w:rsidRPr="009F3854">
              <w:rPr>
                <w:color w:val="000000"/>
                <w:sz w:val="22"/>
                <w:szCs w:val="22"/>
                <w:lang w:val="en-US"/>
              </w:rPr>
              <w:t>05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E8D0BB" w14:textId="4A7165A2" w:rsidR="009F3854" w:rsidRPr="009F3854" w:rsidRDefault="009F3854" w:rsidP="009024BE">
            <w:pPr>
              <w:shd w:val="clear" w:color="auto" w:fill="FFFFFF"/>
              <w:jc w:val="center"/>
              <w:rPr>
                <w:color w:val="30303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B9C66C7" w14:textId="77777777" w:rsidR="009F3854" w:rsidRPr="0050239A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hyperlink r:id="rId42" w:history="1">
              <w:r w:rsidR="009F3854" w:rsidRPr="00D56781">
                <w:rPr>
                  <w:rStyle w:val="a8"/>
                  <w:sz w:val="18"/>
                  <w:szCs w:val="18"/>
                  <w:lang w:val="en-US"/>
                </w:rPr>
                <w:t>shatenova77@bk.ru</w:t>
              </w:r>
            </w:hyperlink>
          </w:p>
        </w:tc>
      </w:tr>
      <w:tr w:rsidR="0050239A" w:rsidRPr="00E360CA" w14:paraId="34821AF1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3E5DA9A" w14:textId="77777777" w:rsidR="0003668F" w:rsidRDefault="0003668F" w:rsidP="009024BE">
            <w:pPr>
              <w:shd w:val="clear" w:color="auto" w:fill="FFFFFF"/>
              <w:jc w:val="center"/>
              <w:rPr>
                <w:b/>
                <w:caps/>
                <w:color w:val="000000"/>
                <w:sz w:val="24"/>
                <w:szCs w:val="24"/>
              </w:rPr>
            </w:pPr>
          </w:p>
          <w:p w14:paraId="040041E1" w14:textId="77777777" w:rsidR="0050239A" w:rsidRDefault="0050239A" w:rsidP="009024BE">
            <w:pPr>
              <w:shd w:val="clear" w:color="auto" w:fill="FFFFFF"/>
              <w:jc w:val="center"/>
              <w:rPr>
                <w:b/>
                <w:bCs/>
                <w:cap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caps/>
                <w:color w:val="000000"/>
                <w:sz w:val="24"/>
                <w:szCs w:val="24"/>
                <w:lang w:val="en-US"/>
              </w:rPr>
              <w:t>XVII</w:t>
            </w:r>
            <w:r>
              <w:rPr>
                <w:b/>
                <w:bCs/>
                <w:caps/>
                <w:color w:val="000000"/>
                <w:sz w:val="24"/>
                <w:szCs w:val="24"/>
              </w:rPr>
              <w:t xml:space="preserve">. </w:t>
            </w:r>
            <w:r>
              <w:rPr>
                <w:b/>
                <w:bCs/>
                <w:caps/>
                <w:color w:val="000000"/>
                <w:sz w:val="24"/>
                <w:szCs w:val="24"/>
                <w:lang w:val="ky-KG"/>
              </w:rPr>
              <w:t>Управление БУХГАЛТЕРСКОГО УЧЕТА</w:t>
            </w:r>
          </w:p>
          <w:p w14:paraId="18EC18DA" w14:textId="77777777" w:rsid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50239A" w:rsidRPr="00E360CA" w14:paraId="169EA859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06EC8" w14:textId="77777777" w:rsidR="0050239A" w:rsidRPr="0050239A" w:rsidRDefault="0050239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50239A">
              <w:rPr>
                <w:b/>
                <w:bCs/>
                <w:color w:val="000000"/>
                <w:sz w:val="22"/>
                <w:szCs w:val="22"/>
              </w:rPr>
              <w:t>Начальник управления</w:t>
            </w:r>
          </w:p>
          <w:p w14:paraId="6EB6E9B0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  <w:r w:rsidRPr="0050239A">
              <w:rPr>
                <w:color w:val="000000"/>
                <w:sz w:val="22"/>
                <w:szCs w:val="22"/>
              </w:rPr>
              <w:t>каб. № 311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A2FE8AA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 xml:space="preserve">Токтогулова </w:t>
            </w:r>
          </w:p>
          <w:p w14:paraId="1AFDB8F9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Кулпунай Кынатбековна</w:t>
            </w:r>
          </w:p>
          <w:p w14:paraId="12ADDBA3" w14:textId="77777777" w:rsidR="0050239A" w:rsidRPr="0050239A" w:rsidRDefault="0050239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2CFB204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32-47-06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4ED06F6" w14:textId="5062BA6D" w:rsidR="0050239A" w:rsidRPr="00575767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430FE74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toktogylova@stat.kg</w:t>
            </w:r>
          </w:p>
        </w:tc>
      </w:tr>
      <w:tr w:rsidR="0050239A" w:rsidRPr="00E360CA" w14:paraId="1BAFAD72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AD09B7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0C5A91D7" w14:textId="77777777" w:rsidR="0050239A" w:rsidRPr="0050239A" w:rsidRDefault="0050239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каб. № 310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999AF37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Такырбашева </w:t>
            </w:r>
          </w:p>
          <w:p w14:paraId="67E376BE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Гульзат Курмангалиевна</w:t>
            </w:r>
          </w:p>
          <w:p w14:paraId="1C4F45D8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8373BBF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  <w:lang w:val="en-US"/>
              </w:rPr>
              <w:t>32-47-28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9FBE4C7" w14:textId="39051493" w:rsidR="0050239A" w:rsidRPr="00575767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F8490B0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g.takyrbasheva@stat.</w:t>
            </w:r>
            <w:r>
              <w:rPr>
                <w:color w:val="000000"/>
                <w:sz w:val="18"/>
                <w:szCs w:val="18"/>
              </w:rPr>
              <w:br/>
            </w:r>
            <w:r w:rsidRPr="0050239A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50239A" w:rsidRPr="00E360CA" w14:paraId="78F0B127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DAB7B" w14:textId="77777777" w:rsidR="0050239A" w:rsidRPr="0050239A" w:rsidRDefault="0050239A" w:rsidP="009024BE">
            <w:pPr>
              <w:shd w:val="clear" w:color="auto" w:fill="FFFFFF"/>
              <w:ind w:right="-70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64C868F2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каб. № 316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76EEEE4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Абдылдаева </w:t>
            </w:r>
          </w:p>
          <w:p w14:paraId="75CF9F01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Айзада Зарлыковна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913E512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50239A">
              <w:rPr>
                <w:color w:val="000000"/>
                <w:sz w:val="22"/>
                <w:szCs w:val="22"/>
              </w:rPr>
              <w:t>32-45-72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B47B92F" w14:textId="3353EB46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9980B28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abdyldaevaaizada@</w:t>
            </w:r>
            <w:r>
              <w:rPr>
                <w:color w:val="000000"/>
                <w:sz w:val="18"/>
                <w:szCs w:val="18"/>
              </w:rPr>
              <w:br/>
            </w:r>
            <w:r w:rsidRPr="0050239A">
              <w:rPr>
                <w:color w:val="000000"/>
                <w:sz w:val="18"/>
                <w:szCs w:val="18"/>
                <w:lang w:val="en-US"/>
              </w:rPr>
              <w:t>gmail.com</w:t>
            </w:r>
          </w:p>
        </w:tc>
      </w:tr>
      <w:tr w:rsidR="0050239A" w:rsidRPr="00E360CA" w14:paraId="2CB696F2" w14:textId="77777777" w:rsidTr="003D440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92B24" w14:textId="77777777" w:rsidR="0050239A" w:rsidRPr="0050239A" w:rsidRDefault="0050239A" w:rsidP="009024BE">
            <w:pPr>
              <w:shd w:val="clear" w:color="auto" w:fill="FFFFFF"/>
              <w:ind w:right="-70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7488D539" w14:textId="77777777" w:rsidR="0050239A" w:rsidRPr="0050239A" w:rsidRDefault="0050239A" w:rsidP="009024BE">
            <w:pPr>
              <w:shd w:val="clear" w:color="auto" w:fill="FFFFFF"/>
              <w:ind w:right="-70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каб. № 310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068E10C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Муратбекова </w:t>
            </w:r>
          </w:p>
          <w:p w14:paraId="128E4E39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Гульмира Муратбековна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85B9168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32-47-28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BE64587" w14:textId="2A20825A" w:rsidR="0050239A" w:rsidRPr="0050239A" w:rsidRDefault="0050239A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  <w:p w14:paraId="7C064AE5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  <w:p w14:paraId="187420F7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215B41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g.muratbekova@stat.</w:t>
            </w:r>
            <w:r>
              <w:rPr>
                <w:color w:val="000000"/>
                <w:sz w:val="18"/>
                <w:szCs w:val="18"/>
              </w:rPr>
              <w:br/>
            </w:r>
            <w:r w:rsidRPr="0050239A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50239A" w:rsidRPr="00E360CA" w14:paraId="5BFCCA01" w14:textId="77777777" w:rsidTr="003D440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3C97C95" w14:textId="77777777" w:rsidR="0050239A" w:rsidRPr="0050239A" w:rsidRDefault="0050239A" w:rsidP="009024BE">
            <w:pPr>
              <w:shd w:val="clear" w:color="auto" w:fill="FFFFFF"/>
              <w:ind w:right="-70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 xml:space="preserve">Ведущий специалист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3BD4296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Декрет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B0420B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AE279C3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D65F88B" w14:textId="77777777" w:rsidR="0050239A" w:rsidRPr="009F45BB" w:rsidRDefault="0050239A" w:rsidP="009024BE">
            <w:pPr>
              <w:shd w:val="clear" w:color="auto" w:fill="FFFFFF"/>
              <w:rPr>
                <w:color w:val="000000"/>
                <w:lang w:val="en-US"/>
              </w:rPr>
            </w:pPr>
          </w:p>
        </w:tc>
      </w:tr>
    </w:tbl>
    <w:p w14:paraId="2058F5F3" w14:textId="77777777" w:rsidR="003D440C" w:rsidRDefault="003D440C">
      <w:r>
        <w:br w:type="page"/>
      </w:r>
    </w:p>
    <w:tbl>
      <w:tblPr>
        <w:tblW w:w="9923" w:type="dxa"/>
        <w:tblInd w:w="1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50239A" w:rsidRPr="00E360CA" w14:paraId="3F8DA537" w14:textId="77777777" w:rsidTr="00E858D6">
        <w:trPr>
          <w:trHeight w:val="276"/>
        </w:trPr>
        <w:tc>
          <w:tcPr>
            <w:tcW w:w="9923" w:type="dxa"/>
            <w:gridSpan w:val="5"/>
            <w:tcBorders>
              <w:bottom w:val="single" w:sz="4" w:space="0" w:color="auto"/>
            </w:tcBorders>
          </w:tcPr>
          <w:p w14:paraId="0BDE7C95" w14:textId="1040C883" w:rsidR="0050239A" w:rsidRDefault="0050239A" w:rsidP="009024BE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 xml:space="preserve">СЕКТОР ФИНАНСОВОГО </w:t>
            </w:r>
            <w:r>
              <w:rPr>
                <w:b/>
                <w:bCs/>
                <w:sz w:val="24"/>
                <w:szCs w:val="24"/>
              </w:rPr>
              <w:t xml:space="preserve">ПЛАНИРОВАНИЯ </w:t>
            </w:r>
            <w:r>
              <w:rPr>
                <w:b/>
                <w:bCs/>
                <w:sz w:val="24"/>
                <w:szCs w:val="24"/>
                <w:lang w:val="ky-KG"/>
              </w:rPr>
              <w:t xml:space="preserve">И </w:t>
            </w:r>
            <w:r>
              <w:rPr>
                <w:b/>
                <w:bCs/>
                <w:sz w:val="24"/>
                <w:szCs w:val="24"/>
              </w:rPr>
              <w:t>ОБЕСПЕЧЕНИЯ</w:t>
            </w:r>
          </w:p>
          <w:p w14:paraId="715E0909" w14:textId="77777777" w:rsidR="0050239A" w:rsidRPr="003D440C" w:rsidRDefault="0050239A" w:rsidP="009024BE">
            <w:pPr>
              <w:shd w:val="clear" w:color="auto" w:fill="FFFFFF"/>
              <w:rPr>
                <w:color w:val="000000"/>
              </w:rPr>
            </w:pPr>
          </w:p>
        </w:tc>
      </w:tr>
      <w:tr w:rsidR="0050239A" w:rsidRPr="00E360CA" w14:paraId="5DE73C91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80E11" w14:textId="77777777" w:rsidR="0050239A" w:rsidRPr="0050239A" w:rsidRDefault="0050239A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</w:rPr>
            </w:pPr>
            <w:r w:rsidRPr="0050239A">
              <w:rPr>
                <w:b/>
                <w:color w:val="000000"/>
                <w:sz w:val="22"/>
                <w:szCs w:val="22"/>
              </w:rPr>
              <w:t>Заведующий  сектором</w:t>
            </w:r>
          </w:p>
          <w:p w14:paraId="281068E9" w14:textId="77777777" w:rsidR="0050239A" w:rsidRPr="0050239A" w:rsidRDefault="0050239A" w:rsidP="009024BE">
            <w:pPr>
              <w:shd w:val="clear" w:color="auto" w:fill="FFFFFF"/>
              <w:ind w:right="-70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каб. № 316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895781B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Абакирова </w:t>
            </w:r>
          </w:p>
          <w:p w14:paraId="392D65E5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sz w:val="22"/>
                <w:szCs w:val="22"/>
              </w:rPr>
              <w:t>Сезим Бакирсултановна</w:t>
            </w:r>
          </w:p>
          <w:p w14:paraId="1DAAE3FA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FF8A2DF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32-45-72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08D0F91" w14:textId="67B9BC7B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  <w:p w14:paraId="7E9AFD3F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AF25658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Sezim.86_86@mail.ru</w:t>
            </w:r>
          </w:p>
        </w:tc>
      </w:tr>
      <w:tr w:rsidR="0050239A" w:rsidRPr="00E360CA" w14:paraId="629DEFEF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B0B7546" w14:textId="77777777" w:rsidR="0050239A" w:rsidRPr="0050239A" w:rsidRDefault="0050239A" w:rsidP="009024BE">
            <w:pPr>
              <w:shd w:val="clear" w:color="auto" w:fill="FFFFFF"/>
              <w:ind w:right="-70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519EB5CD" w14:textId="77777777" w:rsidR="0050239A" w:rsidRPr="0050239A" w:rsidRDefault="0050239A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каб. № 310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0B15C3A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Орозакунова </w:t>
            </w:r>
          </w:p>
          <w:p w14:paraId="3F2C0658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Нурзат Орозакуновна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FC3FAE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32-47-28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623A44A" w14:textId="3DBA1DD5" w:rsidR="0050239A" w:rsidRPr="00575767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0629FED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t>n.orozakunova@stat.</w:t>
            </w:r>
            <w:r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50239A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t>kg</w:t>
            </w:r>
          </w:p>
        </w:tc>
      </w:tr>
      <w:tr w:rsidR="0050239A" w:rsidRPr="00E360CA" w14:paraId="1E96FA52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00A7D70" w14:textId="77777777" w:rsidR="0003668F" w:rsidRDefault="0003668F" w:rsidP="009024BE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  <w:p w14:paraId="0D7B2335" w14:textId="77777777" w:rsidR="0050239A" w:rsidRDefault="0050239A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X</w:t>
            </w:r>
            <w:r>
              <w:rPr>
                <w:b/>
                <w:bCs/>
                <w:sz w:val="24"/>
                <w:szCs w:val="24"/>
                <w:lang w:val="en-US"/>
              </w:rPr>
              <w:t>VIII</w:t>
            </w:r>
            <w:r>
              <w:rPr>
                <w:b/>
                <w:bCs/>
                <w:sz w:val="24"/>
                <w:szCs w:val="24"/>
                <w:lang w:val="ky-KG"/>
              </w:rPr>
              <w:t>.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УПРАВЛЕНИЕ ЧЕЛОВЕЧЕСКИМИ РЕСУРСАМИ, ДЕЛОПРОИЗВОДСТВА И АДМИНИСТРАТИВНОЙ РАБОТЫ </w:t>
            </w:r>
          </w:p>
          <w:p w14:paraId="480262D9" w14:textId="77777777" w:rsidR="0050239A" w:rsidRPr="0050239A" w:rsidRDefault="0050239A" w:rsidP="009024BE">
            <w:pPr>
              <w:shd w:val="clear" w:color="auto" w:fill="FFFFFF"/>
              <w:rPr>
                <w:color w:val="303030"/>
                <w:sz w:val="18"/>
                <w:szCs w:val="18"/>
                <w:shd w:val="clear" w:color="auto" w:fill="FFFFFF"/>
              </w:rPr>
            </w:pPr>
          </w:p>
        </w:tc>
      </w:tr>
      <w:tr w:rsidR="0050239A" w:rsidRPr="00E360CA" w14:paraId="217CFC6F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DED50" w14:textId="77777777" w:rsidR="0050239A" w:rsidRPr="0050239A" w:rsidRDefault="0050239A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</w:rPr>
            </w:pPr>
            <w:r w:rsidRPr="0050239A">
              <w:rPr>
                <w:b/>
                <w:color w:val="000000"/>
                <w:sz w:val="22"/>
                <w:szCs w:val="22"/>
              </w:rPr>
              <w:t>Начальник управления</w:t>
            </w:r>
          </w:p>
          <w:p w14:paraId="2E55E184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  <w:r w:rsidRPr="0050239A">
              <w:rPr>
                <w:color w:val="000000"/>
                <w:sz w:val="22"/>
                <w:szCs w:val="22"/>
              </w:rPr>
              <w:t>каб. № 315</w:t>
            </w:r>
          </w:p>
          <w:p w14:paraId="2FB95B6C" w14:textId="77777777" w:rsidR="0050239A" w:rsidRPr="0050239A" w:rsidRDefault="0050239A" w:rsidP="009024BE">
            <w:pPr>
              <w:shd w:val="clear" w:color="auto" w:fill="FFFFFF"/>
              <w:ind w:right="-70"/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4F5093C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 xml:space="preserve">Султанбаева </w:t>
            </w:r>
          </w:p>
          <w:p w14:paraId="77703C2D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Айкерим Кудайбердиевна</w:t>
            </w:r>
          </w:p>
          <w:p w14:paraId="27C19471" w14:textId="77777777" w:rsidR="0050239A" w:rsidRPr="0050239A" w:rsidRDefault="0050239A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86883E6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32-47-40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C98E804" w14:textId="60C1DA2F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  <w:p w14:paraId="4109DD03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30303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27083CC" w14:textId="77777777" w:rsidR="0050239A" w:rsidRPr="0050239A" w:rsidRDefault="0050239A" w:rsidP="009024BE">
            <w:pPr>
              <w:shd w:val="clear" w:color="auto" w:fill="FFFFFF"/>
              <w:rPr>
                <w:color w:val="303030"/>
                <w:sz w:val="18"/>
                <w:szCs w:val="18"/>
                <w:shd w:val="clear" w:color="auto" w:fill="FFFFFF"/>
              </w:rPr>
            </w:pPr>
            <w:r w:rsidRPr="0050239A">
              <w:rPr>
                <w:color w:val="000000"/>
                <w:sz w:val="18"/>
                <w:szCs w:val="18"/>
              </w:rPr>
              <w:t>sultanbaevaak@gmail.com</w:t>
            </w:r>
          </w:p>
        </w:tc>
      </w:tr>
      <w:tr w:rsidR="0050239A" w:rsidRPr="00E360CA" w14:paraId="03E78FF9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CE133" w14:textId="77777777" w:rsidR="0050239A" w:rsidRPr="0050239A" w:rsidRDefault="0050239A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50239A">
              <w:rPr>
                <w:bCs/>
                <w:color w:val="000000"/>
                <w:sz w:val="22"/>
                <w:szCs w:val="22"/>
              </w:rPr>
              <w:t>Главный специалист</w:t>
            </w:r>
          </w:p>
          <w:p w14:paraId="6488482D" w14:textId="77777777" w:rsidR="0050239A" w:rsidRPr="0050239A" w:rsidRDefault="0050239A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</w:t>
            </w:r>
            <w:r w:rsidRPr="0050239A">
              <w:rPr>
                <w:sz w:val="22"/>
                <w:szCs w:val="22"/>
              </w:rPr>
              <w:t>. № 309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45E0B4" w14:textId="77777777" w:rsidR="0050239A" w:rsidRPr="0050239A" w:rsidRDefault="0050239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Кендирбаева </w:t>
            </w:r>
          </w:p>
          <w:p w14:paraId="22CA4AFC" w14:textId="77777777" w:rsidR="0050239A" w:rsidRPr="0050239A" w:rsidRDefault="0050239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Гульмира Догдурбаевна</w:t>
            </w:r>
          </w:p>
          <w:p w14:paraId="45AB671C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B9F7489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66-41-65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F46A408" w14:textId="7A89226F" w:rsidR="0050239A" w:rsidRPr="00575767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40F8ED7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50239A">
              <w:rPr>
                <w:sz w:val="18"/>
                <w:szCs w:val="18"/>
                <w:lang w:val="en-US"/>
              </w:rPr>
              <w:t>gkendirbaeva@stat.kg</w:t>
            </w:r>
          </w:p>
        </w:tc>
      </w:tr>
      <w:tr w:rsidR="0050239A" w:rsidRPr="00E360CA" w14:paraId="15725451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AE9F8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1D3EB6DF" w14:textId="77777777" w:rsidR="0050239A" w:rsidRPr="0050239A" w:rsidRDefault="0050239A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каб. № 309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9FA5272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Кудайбергенова </w:t>
            </w:r>
          </w:p>
          <w:p w14:paraId="63399330" w14:textId="77777777" w:rsidR="0050239A" w:rsidRPr="0050239A" w:rsidRDefault="0050239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Сайкал Ормонбековна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2D085FC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66-41-65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4B0DD75" w14:textId="03C08FF8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02C7ADE" w14:textId="77777777" w:rsidR="0050239A" w:rsidRPr="0050239A" w:rsidRDefault="0050239A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kudaybergenova.saykal@bk.ru</w:t>
            </w:r>
          </w:p>
        </w:tc>
      </w:tr>
      <w:tr w:rsidR="0050239A" w:rsidRPr="00E360CA" w14:paraId="4C7D4AD6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96DB5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Ведущий</w:t>
            </w:r>
          </w:p>
          <w:p w14:paraId="1092A122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специалист</w:t>
            </w:r>
          </w:p>
          <w:p w14:paraId="643C49CD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7E81D01" w14:textId="3D71A35B" w:rsidR="0050239A" w:rsidRPr="003D440C" w:rsidRDefault="003D440C" w:rsidP="009024BE">
            <w:pPr>
              <w:shd w:val="clear" w:color="auto" w:fill="FFFFFF"/>
              <w:rPr>
                <w:color w:val="FF0000"/>
                <w:sz w:val="22"/>
                <w:szCs w:val="22"/>
              </w:rPr>
            </w:pPr>
            <w:r w:rsidRPr="004B78DF">
              <w:rPr>
                <w:sz w:val="22"/>
                <w:szCs w:val="22"/>
                <w:lang w:val="ky-KG"/>
              </w:rPr>
              <w:t>Асанжанова Мээрим Аа</w:t>
            </w:r>
            <w:r w:rsidR="00BD39E1" w:rsidRPr="004B78DF">
              <w:rPr>
                <w:sz w:val="22"/>
                <w:szCs w:val="22"/>
                <w:lang w:val="ky-KG"/>
              </w:rPr>
              <w:t>л</w:t>
            </w:r>
            <w:r w:rsidRPr="004B78DF">
              <w:rPr>
                <w:sz w:val="22"/>
                <w:szCs w:val="22"/>
                <w:lang w:val="ky-KG"/>
              </w:rPr>
              <w:t>и</w:t>
            </w:r>
            <w:r w:rsidR="00BD39E1" w:rsidRPr="004B78DF">
              <w:rPr>
                <w:sz w:val="22"/>
                <w:szCs w:val="22"/>
                <w:lang w:val="ky-KG"/>
              </w:rPr>
              <w:t>е</w:t>
            </w:r>
            <w:r w:rsidRPr="004B78DF">
              <w:rPr>
                <w:sz w:val="22"/>
                <w:szCs w:val="22"/>
                <w:lang w:val="ky-KG"/>
              </w:rPr>
              <w:t>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EAD9FE8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5DC5A88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89BF50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50239A" w:rsidRPr="00E360CA" w14:paraId="1908A203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CC76F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686BE967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каб. № 109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EE60CD5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 xml:space="preserve">Борбукова </w:t>
            </w:r>
          </w:p>
          <w:p w14:paraId="2A86F6E3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Алина Самалыковна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6BA1C16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32-46-35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CD4459D" w14:textId="614CD2F9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7F9F21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t>alinaborbukova59@gmail.com</w:t>
            </w:r>
          </w:p>
        </w:tc>
      </w:tr>
      <w:tr w:rsidR="0050239A" w:rsidRPr="00E360CA" w14:paraId="716576BB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C0BA7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4997F935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каб. № 109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64043B0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Эгембердиева </w:t>
            </w:r>
          </w:p>
          <w:p w14:paraId="4A71A42F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sz w:val="22"/>
                <w:szCs w:val="22"/>
              </w:rPr>
              <w:t>Айбегим Эркимбековна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4B47279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32-46-35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99845CE" w14:textId="2903D888" w:rsidR="0050239A" w:rsidRPr="00575767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1BAAC02" w14:textId="77777777" w:rsidR="0050239A" w:rsidRPr="0050239A" w:rsidRDefault="0050239A" w:rsidP="009024BE">
            <w:pPr>
              <w:shd w:val="clear" w:color="auto" w:fill="FFFFFF"/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aiperi.erkinbek@mail.</w:t>
            </w:r>
            <w:r>
              <w:rPr>
                <w:color w:val="000000"/>
                <w:sz w:val="18"/>
                <w:szCs w:val="18"/>
              </w:rPr>
              <w:br/>
            </w:r>
            <w:r w:rsidRPr="0050239A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50239A" w:rsidRPr="00E360CA" w14:paraId="28CBCAA7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8D201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Главный специалист</w:t>
            </w:r>
          </w:p>
          <w:p w14:paraId="07ED5AB1" w14:textId="77777777" w:rsidR="0050239A" w:rsidRPr="0050239A" w:rsidRDefault="0050239A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sz w:val="22"/>
                <w:szCs w:val="22"/>
              </w:rPr>
              <w:t>каб. № 20</w:t>
            </w:r>
            <w:r w:rsidRPr="0050239A">
              <w:rPr>
                <w:sz w:val="22"/>
                <w:szCs w:val="22"/>
                <w:lang w:val="ky-KG"/>
              </w:rPr>
              <w:t>4</w:t>
            </w:r>
          </w:p>
          <w:p w14:paraId="37BCE21D" w14:textId="77777777" w:rsidR="0050239A" w:rsidRPr="0050239A" w:rsidRDefault="0050239A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</w:p>
          <w:p w14:paraId="643B33A5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E393B39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Жумалиева </w:t>
            </w:r>
          </w:p>
          <w:p w14:paraId="04A1E455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  <w:lang w:val="ky-KG"/>
              </w:rPr>
              <w:t>Гүлнура Кулубаевна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1C15690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32-45-47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122A94F" w14:textId="707C2620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9C5EAC2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gulnuraz23@gmail.</w:t>
            </w:r>
            <w:r>
              <w:rPr>
                <w:color w:val="000000"/>
                <w:sz w:val="18"/>
                <w:szCs w:val="18"/>
              </w:rPr>
              <w:br/>
            </w:r>
            <w:r w:rsidRPr="0050239A">
              <w:rPr>
                <w:color w:val="000000"/>
                <w:sz w:val="18"/>
                <w:szCs w:val="18"/>
                <w:lang w:val="en-US"/>
              </w:rPr>
              <w:t>com</w:t>
            </w:r>
          </w:p>
        </w:tc>
      </w:tr>
      <w:tr w:rsidR="0050239A" w:rsidRPr="00E360CA" w14:paraId="30A9E381" w14:textId="77777777" w:rsidTr="00E858D6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D2A3429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Специалист</w:t>
            </w:r>
          </w:p>
          <w:p w14:paraId="471FCFAA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каб. № 20</w:t>
            </w:r>
            <w:r w:rsidRPr="0050239A">
              <w:rPr>
                <w:sz w:val="22"/>
                <w:szCs w:val="22"/>
                <w:lang w:val="ky-KG"/>
              </w:rPr>
              <w:t>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A6E88E2" w14:textId="77777777" w:rsidR="0050239A" w:rsidRPr="0050239A" w:rsidRDefault="0050239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 xml:space="preserve">Сыртбай </w:t>
            </w:r>
          </w:p>
          <w:p w14:paraId="6D861945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 xml:space="preserve">кызы Бермет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845DBB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32-45-47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D0CBDE8" w14:textId="4F9BE806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CDE2122" w14:textId="77777777" w:rsidR="0050239A" w:rsidRPr="0050239A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43" w:history="1">
              <w:r w:rsidR="0050239A" w:rsidRPr="0050239A">
                <w:rPr>
                  <w:rStyle w:val="a8"/>
                  <w:sz w:val="18"/>
                  <w:szCs w:val="18"/>
                  <w:u w:val="none"/>
                  <w:lang w:val="en-US"/>
                </w:rPr>
                <w:t>syrtbaikyzybermet@</w:t>
              </w:r>
              <w:r w:rsidR="0050239A">
                <w:rPr>
                  <w:rStyle w:val="a8"/>
                  <w:sz w:val="18"/>
                  <w:szCs w:val="18"/>
                  <w:u w:val="none"/>
                </w:rPr>
                <w:br/>
              </w:r>
              <w:r w:rsidR="0050239A" w:rsidRPr="0050239A">
                <w:rPr>
                  <w:rStyle w:val="a8"/>
                  <w:sz w:val="18"/>
                  <w:szCs w:val="18"/>
                  <w:u w:val="none"/>
                  <w:lang w:val="en-US"/>
                </w:rPr>
                <w:t>gmail.com</w:t>
              </w:r>
            </w:hyperlink>
            <w:r w:rsidR="0050239A" w:rsidRPr="0050239A"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50239A" w:rsidRPr="00E360CA" w14:paraId="57259A1F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08990A7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Специалист</w:t>
            </w:r>
          </w:p>
          <w:p w14:paraId="387F0067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B3F4FEC" w14:textId="77777777" w:rsidR="0050239A" w:rsidRPr="0050239A" w:rsidRDefault="0050239A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 xml:space="preserve">Абазова </w:t>
            </w:r>
          </w:p>
          <w:p w14:paraId="46EA1A9A" w14:textId="77777777" w:rsidR="0050239A" w:rsidRPr="0050239A" w:rsidRDefault="0050239A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Азиза Абдишевна</w:t>
            </w:r>
          </w:p>
          <w:p w14:paraId="1E0B682E" w14:textId="77777777" w:rsidR="0050239A" w:rsidRPr="0050239A" w:rsidRDefault="0050239A" w:rsidP="009024BE">
            <w:pPr>
              <w:shd w:val="clear" w:color="auto" w:fill="FFFFFF"/>
              <w:ind w:right="-284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A86535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53F7A71" w14:textId="084D852D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F49393D" w14:textId="77777777" w:rsidR="0050239A" w:rsidRPr="0050239A" w:rsidRDefault="0050239A" w:rsidP="009024BE">
            <w:pPr>
              <w:shd w:val="clear" w:color="auto" w:fill="FFFFFF"/>
              <w:rPr>
                <w:sz w:val="18"/>
                <w:szCs w:val="18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aziza.abazova@</w:t>
            </w:r>
            <w:r>
              <w:rPr>
                <w:color w:val="000000"/>
                <w:sz w:val="18"/>
                <w:szCs w:val="18"/>
              </w:rPr>
              <w:br/>
            </w:r>
            <w:r w:rsidRPr="0050239A">
              <w:rPr>
                <w:color w:val="000000"/>
                <w:sz w:val="18"/>
                <w:szCs w:val="18"/>
                <w:lang w:val="en-US"/>
              </w:rPr>
              <w:t>bk.ru</w:t>
            </w:r>
          </w:p>
        </w:tc>
      </w:tr>
      <w:tr w:rsidR="0050239A" w:rsidRPr="00E360CA" w14:paraId="38892331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896839B" w14:textId="77777777" w:rsidR="0003668F" w:rsidRDefault="0003668F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2143C42D" w14:textId="77777777" w:rsidR="0050239A" w:rsidRDefault="0050239A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X</w:t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IX</w:t>
            </w:r>
            <w:r>
              <w:rPr>
                <w:b/>
                <w:bCs/>
                <w:color w:val="000000"/>
                <w:sz w:val="24"/>
                <w:szCs w:val="24"/>
              </w:rPr>
              <w:t>. СЕКТОР ПРАВОВОЙ ЭКСПЕРТИЗЫ</w:t>
            </w:r>
          </w:p>
          <w:p w14:paraId="3FC9B748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50239A" w:rsidRPr="00E360CA" w14:paraId="60C0CCA1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7E712" w14:textId="77777777" w:rsidR="0050239A" w:rsidRPr="0050239A" w:rsidRDefault="0050239A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b/>
                <w:color w:val="000000"/>
                <w:sz w:val="22"/>
                <w:szCs w:val="22"/>
                <w:lang w:val="ky-KG"/>
              </w:rPr>
              <w:t>Заведующий сектором</w:t>
            </w:r>
          </w:p>
          <w:p w14:paraId="30084FF8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каб. № 2</w:t>
            </w:r>
            <w:r w:rsidRPr="0050239A">
              <w:rPr>
                <w:color w:val="000000"/>
                <w:sz w:val="22"/>
                <w:szCs w:val="22"/>
                <w:lang w:val="en-US"/>
              </w:rPr>
              <w:t>08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9F099F0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Вакансия</w:t>
            </w:r>
          </w:p>
          <w:p w14:paraId="2E4E602F" w14:textId="77777777" w:rsidR="0050239A" w:rsidRPr="0050239A" w:rsidRDefault="0050239A" w:rsidP="009024BE">
            <w:pPr>
              <w:shd w:val="clear" w:color="auto" w:fill="FFFFFF"/>
              <w:ind w:right="-142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FCCB64E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32-45-18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B7A8FE6" w14:textId="77777777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7EF41EB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50239A" w:rsidRPr="00E360CA" w14:paraId="2592050B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772AC8" w14:textId="77777777" w:rsidR="0050239A" w:rsidRPr="0050239A" w:rsidRDefault="0050239A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50239A">
              <w:rPr>
                <w:bCs/>
                <w:color w:val="000000"/>
                <w:sz w:val="22"/>
                <w:szCs w:val="22"/>
              </w:rPr>
              <w:t>Специалист</w:t>
            </w:r>
          </w:p>
          <w:p w14:paraId="79B122E1" w14:textId="77777777" w:rsidR="0050239A" w:rsidRPr="0050239A" w:rsidRDefault="0050239A" w:rsidP="009024BE">
            <w:pPr>
              <w:shd w:val="clear" w:color="auto" w:fill="FFFFFF"/>
              <w:rPr>
                <w:b/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</w:rPr>
              <w:t>каб</w:t>
            </w:r>
            <w:r w:rsidRPr="0050239A">
              <w:rPr>
                <w:sz w:val="22"/>
                <w:szCs w:val="22"/>
              </w:rPr>
              <w:t>. № 208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B9404FB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 xml:space="preserve">Анарбаев </w:t>
            </w:r>
          </w:p>
          <w:p w14:paraId="188FD2C0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</w:rPr>
              <w:t xml:space="preserve">Мырза Анарбаевич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094C0C0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32-45-18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5B37E03" w14:textId="0E501D48" w:rsidR="0050239A" w:rsidRPr="0050239A" w:rsidRDefault="0050239A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F60106" w14:textId="77777777" w:rsidR="0050239A" w:rsidRPr="0050239A" w:rsidRDefault="0007029D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hyperlink r:id="rId44" w:history="1">
              <w:r w:rsidR="0050239A" w:rsidRPr="0050239A">
                <w:rPr>
                  <w:rStyle w:val="a8"/>
                  <w:sz w:val="18"/>
                  <w:szCs w:val="18"/>
                  <w:u w:val="none"/>
                  <w:lang w:val="en-US"/>
                </w:rPr>
                <w:t>Anarbaev-2022@gmail.ru</w:t>
              </w:r>
            </w:hyperlink>
            <w:r w:rsidR="0050239A" w:rsidRPr="0050239A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50239A" w:rsidRPr="00E360CA" w14:paraId="6860AC92" w14:textId="77777777" w:rsidTr="001A2EE9">
        <w:trPr>
          <w:trHeight w:val="276"/>
        </w:trPr>
        <w:tc>
          <w:tcPr>
            <w:tcW w:w="99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D843DF" w14:textId="77777777" w:rsidR="0003668F" w:rsidRPr="003D440C" w:rsidRDefault="0003668F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14:paraId="1CB0A9CA" w14:textId="77777777" w:rsidR="0050239A" w:rsidRDefault="0050239A" w:rsidP="009024BE">
            <w:pPr>
              <w:shd w:val="clear" w:color="auto" w:fill="FFFFFF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>XX</w:t>
            </w:r>
            <w:r>
              <w:rPr>
                <w:b/>
                <w:bCs/>
                <w:color w:val="000000"/>
                <w:sz w:val="24"/>
                <w:szCs w:val="24"/>
              </w:rPr>
              <w:t>. ОТДЕЛ МЕЖДУНАРОДНОГО СОТРУДНИЧЕСТВА</w:t>
            </w:r>
          </w:p>
          <w:p w14:paraId="406E73E3" w14:textId="77777777" w:rsidR="0050239A" w:rsidRPr="0050239A" w:rsidRDefault="0050239A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50239A" w:rsidRPr="00E360CA" w14:paraId="439D9CDE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94676" w14:textId="77777777" w:rsidR="0050239A" w:rsidRPr="0050239A" w:rsidRDefault="0050239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50239A">
              <w:rPr>
                <w:b/>
                <w:bCs/>
                <w:color w:val="000000"/>
                <w:sz w:val="22"/>
                <w:szCs w:val="22"/>
              </w:rPr>
              <w:t>Заведующий отделом</w:t>
            </w:r>
          </w:p>
          <w:p w14:paraId="47A10C83" w14:textId="77777777" w:rsidR="0050239A" w:rsidRPr="0050239A" w:rsidRDefault="0050239A" w:rsidP="009024BE">
            <w:pPr>
              <w:shd w:val="clear" w:color="auto" w:fill="FFFFFF"/>
              <w:rPr>
                <w:bCs/>
                <w:color w:val="000000"/>
                <w:sz w:val="22"/>
                <w:szCs w:val="22"/>
              </w:rPr>
            </w:pPr>
            <w:r w:rsidRPr="0050239A">
              <w:rPr>
                <w:bCs/>
                <w:color w:val="000000"/>
                <w:sz w:val="22"/>
                <w:szCs w:val="22"/>
                <w:lang w:val="ky-KG"/>
              </w:rPr>
              <w:t>каб. № 320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869C9CC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 xml:space="preserve">Байматова </w:t>
            </w:r>
          </w:p>
          <w:p w14:paraId="5D6F402B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Лолахон Рахимджановна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FFDA025" w14:textId="77777777" w:rsidR="0050239A" w:rsidRPr="0050239A" w:rsidRDefault="0050239A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62-56-26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FF55BD9" w14:textId="25DFD949" w:rsidR="0050239A" w:rsidRPr="00575767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2D15458" w14:textId="77777777" w:rsidR="0050239A" w:rsidRPr="0050239A" w:rsidRDefault="0050239A" w:rsidP="009024BE">
            <w:pPr>
              <w:shd w:val="clear" w:color="auto" w:fill="FFFFFF"/>
              <w:rPr>
                <w:sz w:val="18"/>
                <w:szCs w:val="18"/>
              </w:rPr>
            </w:pPr>
            <w:r w:rsidRPr="0050239A">
              <w:rPr>
                <w:color w:val="000000"/>
                <w:sz w:val="18"/>
                <w:szCs w:val="18"/>
                <w:lang w:val="en-US"/>
              </w:rPr>
              <w:t>icd@stat.kg</w:t>
            </w:r>
          </w:p>
        </w:tc>
      </w:tr>
      <w:tr w:rsidR="0050239A" w:rsidRPr="00E360CA" w14:paraId="0D43F096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7D5E1" w14:textId="77777777" w:rsidR="0050239A" w:rsidRPr="0050239A" w:rsidRDefault="0050239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 xml:space="preserve">Главный специалист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BF4DB6D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Декрет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B92B166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5AC76DC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458C9D5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50239A" w:rsidRPr="00E360CA" w14:paraId="05849D49" w14:textId="77777777" w:rsidTr="003D440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7155E1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Ведущий с</w:t>
            </w:r>
            <w:r w:rsidRPr="0050239A">
              <w:rPr>
                <w:color w:val="000000"/>
                <w:sz w:val="22"/>
                <w:szCs w:val="22"/>
              </w:rPr>
              <w:t>пециалист</w:t>
            </w:r>
          </w:p>
          <w:p w14:paraId="50F852BB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каб. № 320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8AC067" w14:textId="77777777" w:rsidR="0050239A" w:rsidRPr="0050239A" w:rsidRDefault="0050239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 xml:space="preserve">Джумашева </w:t>
            </w:r>
          </w:p>
          <w:p w14:paraId="2304128D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50239A">
              <w:rPr>
                <w:sz w:val="22"/>
                <w:szCs w:val="22"/>
              </w:rPr>
              <w:t>Саадат Саматбековна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E486A9C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62-56-26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B2ED622" w14:textId="01DA621F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ED9D31B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18"/>
                <w:szCs w:val="18"/>
                <w:lang w:val="en-US"/>
              </w:rPr>
            </w:pPr>
            <w:r w:rsidRPr="0050239A">
              <w:rPr>
                <w:sz w:val="18"/>
                <w:szCs w:val="18"/>
                <w:lang w:val="en-US"/>
              </w:rPr>
              <w:t>Aanarbekovna845@</w:t>
            </w:r>
            <w:r>
              <w:rPr>
                <w:sz w:val="18"/>
                <w:szCs w:val="18"/>
              </w:rPr>
              <w:br/>
            </w:r>
            <w:r w:rsidRPr="0050239A">
              <w:rPr>
                <w:sz w:val="18"/>
                <w:szCs w:val="18"/>
                <w:lang w:val="en-US"/>
              </w:rPr>
              <w:t>gmail.com</w:t>
            </w:r>
          </w:p>
        </w:tc>
      </w:tr>
      <w:tr w:rsidR="0050239A" w:rsidRPr="00E360CA" w14:paraId="2F00DD45" w14:textId="77777777" w:rsidTr="003D440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92B157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Ведущий С</w:t>
            </w:r>
            <w:r w:rsidRPr="0050239A">
              <w:rPr>
                <w:color w:val="000000"/>
                <w:sz w:val="22"/>
                <w:szCs w:val="22"/>
              </w:rPr>
              <w:t>пециалист</w:t>
            </w:r>
            <w:r w:rsidRPr="0050239A">
              <w:rPr>
                <w:color w:val="000000"/>
                <w:sz w:val="22"/>
                <w:szCs w:val="22"/>
                <w:lang w:val="ky-KG"/>
              </w:rPr>
              <w:t xml:space="preserve"> </w:t>
            </w:r>
          </w:p>
          <w:p w14:paraId="55AA3CCF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каб. № 320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EEBA1BE" w14:textId="77777777" w:rsidR="0050239A" w:rsidRPr="0050239A" w:rsidRDefault="0050239A" w:rsidP="009024BE">
            <w:pPr>
              <w:shd w:val="clear" w:color="auto" w:fill="FFFFFF"/>
              <w:ind w:right="-284"/>
              <w:rPr>
                <w:sz w:val="22"/>
                <w:szCs w:val="22"/>
                <w:lang w:val="ky-KG"/>
              </w:rPr>
            </w:pPr>
            <w:r w:rsidRPr="0050239A">
              <w:rPr>
                <w:sz w:val="22"/>
                <w:szCs w:val="22"/>
                <w:lang w:val="ky-KG"/>
              </w:rPr>
              <w:t xml:space="preserve">Мамбетова </w:t>
            </w:r>
          </w:p>
          <w:p w14:paraId="30A90058" w14:textId="77777777" w:rsidR="0050239A" w:rsidRPr="0050239A" w:rsidRDefault="0050239A" w:rsidP="009024BE">
            <w:pPr>
              <w:shd w:val="clear" w:color="auto" w:fill="FFFFFF"/>
              <w:ind w:right="-284"/>
              <w:rPr>
                <w:sz w:val="22"/>
                <w:szCs w:val="22"/>
              </w:rPr>
            </w:pPr>
            <w:r w:rsidRPr="0050239A">
              <w:rPr>
                <w:sz w:val="22"/>
                <w:szCs w:val="22"/>
                <w:lang w:val="ky-KG"/>
              </w:rPr>
              <w:t>Чолпон Кермалыевна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7EEF6E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62-56-26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6B44965" w14:textId="632B2134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D7079E4" w14:textId="77777777" w:rsidR="0050239A" w:rsidRPr="0050239A" w:rsidRDefault="0050239A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r w:rsidRPr="0050239A">
              <w:rPr>
                <w:sz w:val="18"/>
                <w:szCs w:val="18"/>
                <w:lang w:val="ky-KG"/>
              </w:rPr>
              <w:t>mambetovach1@</w:t>
            </w:r>
            <w:r>
              <w:rPr>
                <w:sz w:val="18"/>
                <w:szCs w:val="18"/>
                <w:lang w:val="ky-KG"/>
              </w:rPr>
              <w:br/>
            </w:r>
            <w:r w:rsidRPr="0050239A">
              <w:rPr>
                <w:sz w:val="18"/>
                <w:szCs w:val="18"/>
                <w:lang w:val="ky-KG"/>
              </w:rPr>
              <w:t>gmail.com</w:t>
            </w:r>
          </w:p>
        </w:tc>
      </w:tr>
      <w:tr w:rsidR="0050239A" w:rsidRPr="00E360CA" w14:paraId="30804338" w14:textId="77777777" w:rsidTr="003D440C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A7B3051" w14:textId="77777777" w:rsidR="0003668F" w:rsidRDefault="0003668F" w:rsidP="009024BE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  <w:lang w:val="ky-KG"/>
              </w:rPr>
            </w:pPr>
          </w:p>
          <w:p w14:paraId="32F94F25" w14:textId="77777777" w:rsidR="0050239A" w:rsidRDefault="0050239A" w:rsidP="009024BE">
            <w:pPr>
              <w:shd w:val="clear" w:color="auto" w:fill="FFFFFF"/>
              <w:jc w:val="center"/>
              <w:rPr>
                <w:b/>
                <w:bCs/>
                <w:caps/>
                <w:color w:val="00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y-KG"/>
              </w:rPr>
              <w:t>X</w:t>
            </w:r>
            <w:r>
              <w:rPr>
                <w:b/>
                <w:bCs/>
                <w:sz w:val="24"/>
                <w:szCs w:val="24"/>
                <w:lang w:val="en-US"/>
              </w:rPr>
              <w:t>XI</w:t>
            </w:r>
            <w:r>
              <w:rPr>
                <w:b/>
                <w:bCs/>
                <w:caps/>
                <w:color w:val="000000"/>
                <w:sz w:val="24"/>
                <w:szCs w:val="24"/>
              </w:rPr>
              <w:t xml:space="preserve">. Отдел управления проектом Всемирного банка </w:t>
            </w:r>
          </w:p>
          <w:p w14:paraId="215E0F5E" w14:textId="77777777" w:rsidR="0050239A" w:rsidRPr="0050239A" w:rsidRDefault="0050239A" w:rsidP="009024BE">
            <w:pPr>
              <w:shd w:val="clear" w:color="auto" w:fill="FFFFFF"/>
            </w:pPr>
          </w:p>
        </w:tc>
      </w:tr>
      <w:tr w:rsidR="0050239A" w:rsidRPr="00E360CA" w14:paraId="51F3B70A" w14:textId="77777777" w:rsidTr="003D440C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39F8C6B" w14:textId="77777777" w:rsidR="0050239A" w:rsidRPr="0050239A" w:rsidRDefault="0050239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50239A">
              <w:rPr>
                <w:b/>
                <w:bCs/>
                <w:color w:val="000000"/>
                <w:sz w:val="22"/>
                <w:szCs w:val="22"/>
              </w:rPr>
              <w:t xml:space="preserve">Менеджер </w:t>
            </w:r>
          </w:p>
          <w:p w14:paraId="5ADAACE0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226FC92" w14:textId="77777777" w:rsidR="0050239A" w:rsidRPr="0050239A" w:rsidRDefault="0050239A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 xml:space="preserve">Абдыллаев </w:t>
            </w:r>
          </w:p>
          <w:p w14:paraId="7CB435CB" w14:textId="77777777" w:rsidR="0050239A" w:rsidRPr="0050239A" w:rsidRDefault="0050239A" w:rsidP="009024BE">
            <w:pPr>
              <w:shd w:val="clear" w:color="auto" w:fill="FFFFFF"/>
              <w:ind w:right="-284"/>
              <w:rPr>
                <w:sz w:val="22"/>
                <w:szCs w:val="22"/>
                <w:lang w:val="ky-KG"/>
              </w:rPr>
            </w:pPr>
            <w:r w:rsidRPr="0050239A">
              <w:rPr>
                <w:color w:val="000000"/>
                <w:sz w:val="22"/>
                <w:szCs w:val="22"/>
                <w:lang w:val="ky-KG"/>
              </w:rPr>
              <w:t>Бакыт Акимжанович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8094E6" w14:textId="77777777" w:rsidR="0050239A" w:rsidRPr="0050239A" w:rsidRDefault="0050239A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50239A">
              <w:rPr>
                <w:color w:val="000000"/>
                <w:sz w:val="22"/>
                <w:szCs w:val="22"/>
              </w:rPr>
              <w:t>66-40-37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7DD019C" w14:textId="77777777" w:rsidR="0050239A" w:rsidRPr="0050239A" w:rsidRDefault="0050239A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493B782" w14:textId="77777777" w:rsidR="0050239A" w:rsidRPr="0050239A" w:rsidRDefault="0007029D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hyperlink r:id="rId45" w:history="1">
              <w:r w:rsidR="0050239A" w:rsidRPr="0050239A">
                <w:rPr>
                  <w:rStyle w:val="a8"/>
                  <w:sz w:val="22"/>
                  <w:szCs w:val="22"/>
                  <w:u w:val="none"/>
                  <w:lang w:val="en-US"/>
                </w:rPr>
                <w:t>pmu.management@stat.kg</w:t>
              </w:r>
            </w:hyperlink>
            <w:r w:rsidR="0050239A" w:rsidRPr="0050239A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</w:tr>
      <w:tr w:rsidR="0050239A" w:rsidRPr="00E360CA" w14:paraId="1DDF0656" w14:textId="77777777" w:rsidTr="00E858D6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DC1D90C" w14:textId="77777777" w:rsidR="0003668F" w:rsidRDefault="0003668F" w:rsidP="009024BE">
            <w:pPr>
              <w:shd w:val="clear" w:color="auto" w:fill="FFFFFF"/>
              <w:jc w:val="center"/>
              <w:rPr>
                <w:b/>
                <w:bCs/>
                <w:sz w:val="24"/>
                <w:szCs w:val="28"/>
                <w:lang w:val="ky-KG"/>
              </w:rPr>
            </w:pPr>
          </w:p>
          <w:p w14:paraId="60B04FBD" w14:textId="523FC0A0" w:rsidR="0050239A" w:rsidRDefault="0050239A" w:rsidP="009024BE">
            <w:pPr>
              <w:shd w:val="clear" w:color="auto" w:fill="FFFFFF"/>
              <w:jc w:val="center"/>
              <w:rPr>
                <w:b/>
                <w:bCs/>
                <w:sz w:val="24"/>
                <w:szCs w:val="28"/>
                <w:lang w:val="ky-KG"/>
              </w:rPr>
            </w:pPr>
            <w:r>
              <w:rPr>
                <w:b/>
                <w:bCs/>
                <w:sz w:val="24"/>
                <w:szCs w:val="28"/>
                <w:lang w:val="ky-KG"/>
              </w:rPr>
              <w:t xml:space="preserve">АДМИНИСТРАТИВНО-ХОЗЯЙСТВЕННЫЙ ОТДЕЛ </w:t>
            </w:r>
            <w:r>
              <w:rPr>
                <w:b/>
                <w:bCs/>
                <w:sz w:val="24"/>
                <w:szCs w:val="28"/>
                <w:lang w:val="ky-KG"/>
              </w:rPr>
              <w:br/>
              <w:t xml:space="preserve">УПРАВЛЕНИЕ ЧЕЛОВЕЧЕСКИМИ РЕСУРСАМИ, РЕГЛАМЕНТА </w:t>
            </w:r>
            <w:r w:rsidR="00162027">
              <w:rPr>
                <w:b/>
                <w:bCs/>
                <w:sz w:val="24"/>
                <w:szCs w:val="28"/>
                <w:lang w:val="ky-KG"/>
              </w:rPr>
              <w:br/>
            </w:r>
            <w:r>
              <w:rPr>
                <w:b/>
                <w:bCs/>
                <w:sz w:val="24"/>
                <w:szCs w:val="28"/>
                <w:lang w:val="ky-KG"/>
              </w:rPr>
              <w:t>И АДМИНИСТРАТИВНОЙ РАБОТЫ</w:t>
            </w:r>
          </w:p>
          <w:p w14:paraId="66EFF035" w14:textId="77777777" w:rsidR="0050239A" w:rsidRPr="0050239A" w:rsidRDefault="0050239A" w:rsidP="009024BE">
            <w:pPr>
              <w:shd w:val="clear" w:color="auto" w:fill="FFFFFF"/>
            </w:pPr>
          </w:p>
        </w:tc>
      </w:tr>
      <w:tr w:rsidR="004A05B7" w:rsidRPr="00E360CA" w14:paraId="0E30488C" w14:textId="77777777" w:rsidTr="00E858D6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2C5FF" w14:textId="77777777" w:rsidR="004A05B7" w:rsidRPr="004B793E" w:rsidRDefault="004A05B7" w:rsidP="009024BE">
            <w:pPr>
              <w:pStyle w:val="7"/>
              <w:shd w:val="clear" w:color="auto" w:fill="FFFFFF"/>
              <w:jc w:val="left"/>
              <w:rPr>
                <w:bCs w:val="0"/>
                <w:sz w:val="22"/>
                <w:szCs w:val="22"/>
                <w:u w:val="none"/>
                <w:lang w:val="ky-KG"/>
              </w:rPr>
            </w:pPr>
            <w:r w:rsidRPr="004B793E">
              <w:rPr>
                <w:bCs w:val="0"/>
                <w:sz w:val="22"/>
                <w:szCs w:val="22"/>
                <w:u w:val="none"/>
                <w:lang w:val="ky-KG"/>
              </w:rPr>
              <w:t xml:space="preserve">Заведующий </w:t>
            </w:r>
          </w:p>
          <w:p w14:paraId="55727651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4B793E">
              <w:rPr>
                <w:b/>
                <w:sz w:val="22"/>
                <w:szCs w:val="22"/>
                <w:lang w:val="ky-KG"/>
              </w:rPr>
              <w:t>отделом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331E17C" w14:textId="77777777" w:rsidR="004A05B7" w:rsidRPr="004A05B7" w:rsidRDefault="004A05B7" w:rsidP="009024BE">
            <w:pPr>
              <w:shd w:val="clear" w:color="auto" w:fill="FFFFFF"/>
              <w:ind w:right="-75"/>
              <w:rPr>
                <w:sz w:val="22"/>
                <w:szCs w:val="22"/>
                <w:lang w:val="ky-KG"/>
              </w:rPr>
            </w:pPr>
            <w:r w:rsidRPr="004A05B7">
              <w:rPr>
                <w:sz w:val="22"/>
                <w:szCs w:val="22"/>
                <w:lang w:val="ky-KG"/>
              </w:rPr>
              <w:t xml:space="preserve">Сыдыков </w:t>
            </w:r>
          </w:p>
          <w:p w14:paraId="4BA426A4" w14:textId="77777777" w:rsidR="004A05B7" w:rsidRPr="004A05B7" w:rsidRDefault="004A05B7" w:rsidP="009024BE">
            <w:pPr>
              <w:shd w:val="clear" w:color="auto" w:fill="FFFFFF"/>
              <w:ind w:right="-284"/>
              <w:rPr>
                <w:sz w:val="22"/>
                <w:szCs w:val="22"/>
                <w:lang w:val="ky-KG"/>
              </w:rPr>
            </w:pPr>
            <w:r w:rsidRPr="004A05B7">
              <w:rPr>
                <w:sz w:val="22"/>
                <w:szCs w:val="22"/>
                <w:lang w:val="ky-KG"/>
              </w:rPr>
              <w:t>Жоомарт Муканбетович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36B3E30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62-57-51</w:t>
            </w:r>
          </w:p>
          <w:p w14:paraId="743DA4C1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BE680E9" w14:textId="28D76DF2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4EC7423" w14:textId="77777777" w:rsidR="004A05B7" w:rsidRPr="004A05B7" w:rsidRDefault="004A05B7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A05B7" w:rsidRPr="00E360CA" w14:paraId="19022CB6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BD090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Водитель</w:t>
            </w:r>
          </w:p>
          <w:p w14:paraId="765D1CDE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297AE4" w14:textId="77777777" w:rsidR="004A05B7" w:rsidRPr="004A05B7" w:rsidRDefault="004A05B7" w:rsidP="009024BE">
            <w:pPr>
              <w:shd w:val="clear" w:color="auto" w:fill="FFFFFF"/>
              <w:ind w:right="-75"/>
              <w:rPr>
                <w:sz w:val="22"/>
                <w:szCs w:val="22"/>
              </w:rPr>
            </w:pPr>
            <w:r w:rsidRPr="004A05B7">
              <w:rPr>
                <w:sz w:val="22"/>
                <w:szCs w:val="22"/>
              </w:rPr>
              <w:t xml:space="preserve">Белкин </w:t>
            </w:r>
          </w:p>
          <w:p w14:paraId="6B5C5B9C" w14:textId="77777777" w:rsidR="004A05B7" w:rsidRPr="004A05B7" w:rsidRDefault="004A05B7" w:rsidP="009024BE">
            <w:pPr>
              <w:shd w:val="clear" w:color="auto" w:fill="FFFFFF"/>
              <w:ind w:right="-284"/>
              <w:rPr>
                <w:sz w:val="22"/>
                <w:szCs w:val="22"/>
                <w:lang w:val="ky-KG"/>
              </w:rPr>
            </w:pPr>
            <w:r w:rsidRPr="004A05B7">
              <w:rPr>
                <w:sz w:val="22"/>
                <w:szCs w:val="22"/>
              </w:rPr>
              <w:t xml:space="preserve">Аркадий Федорович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1336755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D977C15" w14:textId="677926C7" w:rsidR="004A05B7" w:rsidRPr="00575767" w:rsidRDefault="004A05B7" w:rsidP="00575767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7801DC0" w14:textId="77777777" w:rsidR="004A05B7" w:rsidRPr="004A05B7" w:rsidRDefault="004A05B7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A05B7" w:rsidRPr="00E360CA" w14:paraId="2FCE91C4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A136B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ky-KG"/>
              </w:rPr>
            </w:pPr>
            <w:r w:rsidRPr="004A05B7">
              <w:rPr>
                <w:color w:val="000000"/>
                <w:sz w:val="22"/>
                <w:szCs w:val="22"/>
              </w:rPr>
              <w:t>Водитель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D47A66A" w14:textId="77777777" w:rsidR="004A05B7" w:rsidRPr="004A05B7" w:rsidRDefault="004A05B7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 xml:space="preserve">Касмалиев </w:t>
            </w:r>
          </w:p>
          <w:p w14:paraId="40C839B4" w14:textId="77777777" w:rsidR="004A05B7" w:rsidRPr="004A05B7" w:rsidRDefault="004A05B7" w:rsidP="009024BE">
            <w:pPr>
              <w:shd w:val="clear" w:color="auto" w:fill="FFFFFF"/>
              <w:ind w:right="-284"/>
              <w:rPr>
                <w:sz w:val="22"/>
                <w:szCs w:val="22"/>
                <w:lang w:val="ky-KG"/>
              </w:rPr>
            </w:pPr>
            <w:r w:rsidRPr="004A05B7">
              <w:rPr>
                <w:color w:val="000000"/>
                <w:sz w:val="22"/>
                <w:szCs w:val="22"/>
              </w:rPr>
              <w:t>Муканбек Ысакович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C5A7858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5C7AC87" w14:textId="48B1A69C" w:rsidR="004A05B7" w:rsidRPr="0057576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8326161" w14:textId="77777777" w:rsidR="004A05B7" w:rsidRPr="004A05B7" w:rsidRDefault="004A05B7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A05B7" w:rsidRPr="00E360CA" w14:paraId="49E3C6F0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BAE9A4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B7">
              <w:rPr>
                <w:bCs/>
                <w:sz w:val="22"/>
                <w:szCs w:val="22"/>
                <w:lang w:val="en-US"/>
              </w:rPr>
              <w:t>Водитель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7A1FF75" w14:textId="77777777" w:rsidR="004A05B7" w:rsidRPr="004A05B7" w:rsidRDefault="004A05B7" w:rsidP="009024BE">
            <w:pPr>
              <w:shd w:val="clear" w:color="auto" w:fill="FFFFFF"/>
              <w:ind w:right="-75"/>
              <w:rPr>
                <w:bCs/>
                <w:sz w:val="22"/>
                <w:szCs w:val="22"/>
              </w:rPr>
            </w:pPr>
            <w:r w:rsidRPr="004A05B7">
              <w:rPr>
                <w:bCs/>
                <w:sz w:val="22"/>
                <w:szCs w:val="22"/>
              </w:rPr>
              <w:t xml:space="preserve">Акматов </w:t>
            </w:r>
          </w:p>
          <w:p w14:paraId="1CD22544" w14:textId="77777777" w:rsidR="004A05B7" w:rsidRPr="004A05B7" w:rsidRDefault="004A05B7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B7">
              <w:rPr>
                <w:bCs/>
                <w:sz w:val="22"/>
                <w:szCs w:val="22"/>
              </w:rPr>
              <w:t>Женишбек Исабекович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4EC5B9F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A83CC43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D3FF696" w14:textId="77777777" w:rsidR="004A05B7" w:rsidRPr="004A05B7" w:rsidRDefault="004A05B7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A05B7" w:rsidRPr="00E360CA" w14:paraId="0D264B8B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3B523" w14:textId="77777777" w:rsidR="004A05B7" w:rsidRPr="004A05B7" w:rsidRDefault="004A05B7" w:rsidP="009024BE">
            <w:pPr>
              <w:shd w:val="clear" w:color="auto" w:fill="FFFFFF"/>
              <w:rPr>
                <w:bCs/>
                <w:sz w:val="22"/>
                <w:szCs w:val="22"/>
                <w:lang w:val="en-US"/>
              </w:rPr>
            </w:pPr>
            <w:r w:rsidRPr="004A05B7">
              <w:rPr>
                <w:bCs/>
                <w:sz w:val="22"/>
                <w:szCs w:val="22"/>
              </w:rPr>
              <w:t xml:space="preserve">Водитель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058D24A" w14:textId="77777777" w:rsidR="004A05B7" w:rsidRPr="004A05B7" w:rsidRDefault="004A05B7" w:rsidP="009024BE">
            <w:pPr>
              <w:shd w:val="clear" w:color="auto" w:fill="FFFFFF"/>
              <w:ind w:right="-75"/>
              <w:rPr>
                <w:bCs/>
                <w:sz w:val="22"/>
                <w:szCs w:val="22"/>
              </w:rPr>
            </w:pPr>
            <w:r w:rsidRPr="004A05B7">
              <w:rPr>
                <w:bCs/>
                <w:sz w:val="22"/>
                <w:szCs w:val="22"/>
              </w:rPr>
              <w:t xml:space="preserve">Кулмурзаев </w:t>
            </w:r>
          </w:p>
          <w:p w14:paraId="0A881ACE" w14:textId="77777777" w:rsidR="004A05B7" w:rsidRPr="004A05B7" w:rsidRDefault="004A05B7" w:rsidP="009024BE">
            <w:pPr>
              <w:shd w:val="clear" w:color="auto" w:fill="FFFFFF"/>
              <w:ind w:right="-75"/>
              <w:rPr>
                <w:bCs/>
                <w:sz w:val="22"/>
                <w:szCs w:val="22"/>
              </w:rPr>
            </w:pPr>
            <w:r w:rsidRPr="004A05B7">
              <w:rPr>
                <w:bCs/>
                <w:sz w:val="22"/>
                <w:szCs w:val="22"/>
              </w:rPr>
              <w:t>Абдыкаар Нармаматович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27913F9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A0007B5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E3472D7" w14:textId="77777777" w:rsidR="004A05B7" w:rsidRPr="004A05B7" w:rsidRDefault="004A05B7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A05B7" w:rsidRPr="00E360CA" w14:paraId="0F24F540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CD822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 xml:space="preserve">Курьер </w:t>
            </w:r>
          </w:p>
          <w:p w14:paraId="006C5284" w14:textId="77777777" w:rsidR="004A05B7" w:rsidRPr="004A05B7" w:rsidRDefault="004A05B7" w:rsidP="009024BE">
            <w:pPr>
              <w:shd w:val="clear" w:color="auto" w:fill="FFFFFF"/>
              <w:rPr>
                <w:bCs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A65457" w14:textId="77777777" w:rsidR="004A05B7" w:rsidRPr="004A05B7" w:rsidRDefault="004A05B7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 xml:space="preserve">Кулмамбетова </w:t>
            </w:r>
          </w:p>
          <w:p w14:paraId="45FE64E6" w14:textId="77777777" w:rsidR="004A05B7" w:rsidRPr="004A05B7" w:rsidRDefault="004A05B7" w:rsidP="009024BE">
            <w:pPr>
              <w:shd w:val="clear" w:color="auto" w:fill="FFFFFF"/>
              <w:ind w:right="-75"/>
              <w:rPr>
                <w:bCs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Мээрим Эркиновна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B71A1F2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15EAB4F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7DEF335" w14:textId="77777777" w:rsidR="004A05B7" w:rsidRPr="004A05B7" w:rsidRDefault="004A05B7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A05B7" w:rsidRPr="00E360CA" w14:paraId="09FFE1DB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1462F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 xml:space="preserve">Охрана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84E39D0" w14:textId="77777777" w:rsidR="004A05B7" w:rsidRPr="004A05B7" w:rsidRDefault="004A05B7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C0CB801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62-57-07</w:t>
            </w:r>
          </w:p>
          <w:p w14:paraId="7EFBD73A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32-47-15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E7CB63F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1685133" w14:textId="77777777" w:rsidR="004A05B7" w:rsidRPr="004A05B7" w:rsidRDefault="004A05B7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A05B7" w:rsidRPr="00E360CA" w14:paraId="68F48704" w14:textId="77777777" w:rsidTr="004A05EC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8373F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 xml:space="preserve">Архивариус </w:t>
            </w:r>
          </w:p>
          <w:p w14:paraId="5CBC3790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(ИСИПК)</w:t>
            </w:r>
          </w:p>
          <w:p w14:paraId="3BAC7AAF" w14:textId="77777777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каб. 406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2EB7093" w14:textId="77777777" w:rsidR="004A05B7" w:rsidRPr="004A05B7" w:rsidRDefault="004A05B7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 xml:space="preserve">Жунусова </w:t>
            </w:r>
          </w:p>
          <w:p w14:paraId="7D4AB1E8" w14:textId="77777777" w:rsidR="004A05B7" w:rsidRPr="004A05B7" w:rsidRDefault="004A05B7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Таалай Шаршековна</w:t>
            </w:r>
          </w:p>
          <w:p w14:paraId="359810CF" w14:textId="77777777" w:rsidR="004A05B7" w:rsidRPr="004A05B7" w:rsidRDefault="004A05B7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5C9B509" w14:textId="77777777" w:rsidR="004A05B7" w:rsidRPr="004A05B7" w:rsidRDefault="004A05B7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4A05B7">
              <w:rPr>
                <w:color w:val="000000"/>
                <w:sz w:val="22"/>
                <w:szCs w:val="22"/>
              </w:rPr>
              <w:t>32-53-20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632D9F5" w14:textId="278ED318" w:rsidR="004A05B7" w:rsidRPr="004A05B7" w:rsidRDefault="004A05B7" w:rsidP="009024BE">
            <w:pPr>
              <w:shd w:val="clear" w:color="auto" w:fill="FFFFFF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7E074FB" w14:textId="77777777" w:rsidR="004A05B7" w:rsidRPr="004A05B7" w:rsidRDefault="0007029D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  <w:hyperlink r:id="rId46" w:history="1">
              <w:r w:rsidR="004A05B7" w:rsidRPr="004A05B7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taalayz@inbox.ru</w:t>
              </w:r>
            </w:hyperlink>
            <w:r w:rsidR="004A05B7" w:rsidRPr="004A05B7">
              <w:rPr>
                <w:color w:val="303030"/>
                <w:sz w:val="18"/>
                <w:szCs w:val="18"/>
                <w:shd w:val="clear" w:color="auto" w:fill="FFFFFF"/>
                <w:lang w:val="ky-KG"/>
              </w:rPr>
              <w:t xml:space="preserve"> </w:t>
            </w:r>
          </w:p>
        </w:tc>
      </w:tr>
    </w:tbl>
    <w:p w14:paraId="07EC8963" w14:textId="77777777" w:rsidR="000F6A1B" w:rsidRDefault="004A05B7" w:rsidP="004A05B7">
      <w:pPr>
        <w:rPr>
          <w:b/>
          <w:bCs/>
          <w:sz w:val="24"/>
          <w:szCs w:val="28"/>
          <w:lang w:val="ky-KG"/>
        </w:rPr>
      </w:pPr>
      <w:r>
        <w:br w:type="page"/>
      </w:r>
    </w:p>
    <w:p w14:paraId="196B4C95" w14:textId="77777777" w:rsidR="00A8376B" w:rsidRPr="00A8376B" w:rsidRDefault="00A8376B" w:rsidP="00A8376B">
      <w:pPr>
        <w:keepNext/>
        <w:ind w:right="-284"/>
        <w:jc w:val="center"/>
        <w:outlineLvl w:val="0"/>
        <w:rPr>
          <w:sz w:val="24"/>
          <w:szCs w:val="24"/>
        </w:rPr>
      </w:pPr>
      <w:bookmarkStart w:id="1" w:name="_Hlk194069604"/>
      <w:r w:rsidRPr="00A8376B">
        <w:rPr>
          <w:b/>
          <w:bCs/>
          <w:color w:val="000000"/>
          <w:sz w:val="24"/>
          <w:szCs w:val="24"/>
          <w:lang w:val="ky-KG"/>
        </w:rPr>
        <w:t>Ц</w:t>
      </w:r>
      <w:r w:rsidRPr="00A8376B">
        <w:rPr>
          <w:b/>
          <w:bCs/>
          <w:color w:val="000000"/>
          <w:sz w:val="24"/>
          <w:szCs w:val="24"/>
        </w:rPr>
        <w:t>ЕНТР ИНТЕЛЛЕКТУАЛЬНЫХ ДАННЫХ</w:t>
      </w:r>
    </w:p>
    <w:p w14:paraId="4465A913" w14:textId="77777777" w:rsidR="00A8376B" w:rsidRPr="00A8376B" w:rsidRDefault="00A8376B" w:rsidP="00A8376B">
      <w:pPr>
        <w:jc w:val="center"/>
        <w:rPr>
          <w:b/>
          <w:bCs/>
          <w:color w:val="000000"/>
          <w:sz w:val="24"/>
          <w:szCs w:val="24"/>
        </w:rPr>
      </w:pPr>
      <w:r w:rsidRPr="00A8376B">
        <w:rPr>
          <w:b/>
          <w:bCs/>
          <w:color w:val="000000"/>
          <w:sz w:val="24"/>
          <w:szCs w:val="24"/>
        </w:rPr>
        <w:t>НАЦИОНАЛЬНОГО СТАТИСТИЧЕСКОГО КОМИТЕТА</w:t>
      </w:r>
    </w:p>
    <w:p w14:paraId="0B14198B" w14:textId="77777777" w:rsidR="00A8376B" w:rsidRPr="00A8376B" w:rsidRDefault="00A8376B" w:rsidP="00A8376B">
      <w:pPr>
        <w:jc w:val="center"/>
        <w:rPr>
          <w:b/>
          <w:bCs/>
          <w:color w:val="000000"/>
          <w:sz w:val="24"/>
          <w:szCs w:val="24"/>
          <w:lang w:val="ky-KG"/>
        </w:rPr>
      </w:pPr>
      <w:r w:rsidRPr="00A8376B">
        <w:rPr>
          <w:b/>
          <w:bCs/>
          <w:color w:val="000000"/>
          <w:sz w:val="24"/>
          <w:szCs w:val="24"/>
          <w:lang w:val="ky-KG"/>
        </w:rPr>
        <w:t>720033 г. Бишкек, ул. Фрунзе, 374</w:t>
      </w:r>
    </w:p>
    <w:p w14:paraId="1D24A298" w14:textId="77777777" w:rsidR="00A8376B" w:rsidRPr="00D20316" w:rsidRDefault="00A8376B" w:rsidP="00A8376B">
      <w:pPr>
        <w:jc w:val="center"/>
        <w:rPr>
          <w:lang w:val="en-US"/>
        </w:rPr>
      </w:pPr>
      <w:r w:rsidRPr="00A8376B">
        <w:rPr>
          <w:b/>
          <w:bCs/>
          <w:color w:val="000000"/>
          <w:sz w:val="24"/>
          <w:szCs w:val="24"/>
          <w:lang w:val="ky-KG"/>
        </w:rPr>
        <w:t xml:space="preserve">факс: 996(312) 62-56-71, </w:t>
      </w:r>
      <w:r w:rsidRPr="00A8376B">
        <w:rPr>
          <w:b/>
          <w:bCs/>
          <w:sz w:val="24"/>
          <w:szCs w:val="24"/>
          <w:lang w:val="ky-KG"/>
        </w:rPr>
        <w:t xml:space="preserve">e-mail: </w:t>
      </w:r>
      <w:hyperlink r:id="rId47" w:history="1">
        <w:r w:rsidRPr="00A8376B">
          <w:rPr>
            <w:b/>
            <w:bCs/>
            <w:sz w:val="24"/>
            <w:szCs w:val="24"/>
            <w:lang w:val="ky-KG"/>
          </w:rPr>
          <w:t>stat1@stat.kg</w:t>
        </w:r>
      </w:hyperlink>
    </w:p>
    <w:p w14:paraId="217E646E" w14:textId="77777777" w:rsidR="004A05B7" w:rsidRPr="00D20316" w:rsidRDefault="004A05B7" w:rsidP="00A8376B">
      <w:pPr>
        <w:jc w:val="center"/>
        <w:rPr>
          <w:b/>
          <w:bCs/>
          <w:sz w:val="24"/>
          <w:szCs w:val="24"/>
          <w:lang w:val="en-US"/>
        </w:rPr>
      </w:pPr>
    </w:p>
    <w:tbl>
      <w:tblPr>
        <w:tblW w:w="9923" w:type="dxa"/>
        <w:tblInd w:w="13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3260"/>
        <w:gridCol w:w="1276"/>
        <w:gridCol w:w="1701"/>
        <w:gridCol w:w="1843"/>
      </w:tblGrid>
      <w:tr w:rsidR="00FB3174" w:rsidRPr="00A8376B" w14:paraId="120AB9EB" w14:textId="77777777" w:rsidTr="00B27C07">
        <w:trPr>
          <w:trHeight w:val="372"/>
        </w:trPr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8DFA72E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Должность и</w:t>
            </w:r>
          </w:p>
          <w:p w14:paraId="071D53AD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№ кабинета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0B1FBDA9" w14:textId="20FC2A1D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Фамилия, имя, отчество</w:t>
            </w:r>
          </w:p>
          <w:p w14:paraId="5BBBBD81" w14:textId="3BB5EAC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C61F825" w14:textId="20E23446" w:rsidR="00FB3174" w:rsidRPr="00A8376B" w:rsidRDefault="003D23E2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D20316">
              <w:rPr>
                <w:b/>
                <w:bCs/>
                <w:color w:val="000000"/>
                <w:sz w:val="24"/>
                <w:szCs w:val="24"/>
              </w:rPr>
              <w:t>№</w:t>
            </w:r>
            <w:r w:rsidR="00FB3174" w:rsidRPr="00A8376B">
              <w:rPr>
                <w:b/>
                <w:bCs/>
                <w:color w:val="000000"/>
                <w:sz w:val="24"/>
                <w:szCs w:val="24"/>
              </w:rPr>
              <w:t xml:space="preserve"> телефонов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034BE7DD" w14:textId="066C2828" w:rsidR="00FB3174" w:rsidRPr="009927EA" w:rsidRDefault="005F4862" w:rsidP="009927EA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FB3174" w:rsidRPr="00A8376B">
              <w:rPr>
                <w:b/>
                <w:bCs/>
                <w:sz w:val="24"/>
                <w:szCs w:val="24"/>
                <w:lang w:val="en-US"/>
              </w:rPr>
              <w:t>-mail</w:t>
            </w:r>
          </w:p>
        </w:tc>
      </w:tr>
      <w:tr w:rsidR="00FB3174" w:rsidRPr="00A8376B" w14:paraId="6FE067C0" w14:textId="77777777" w:rsidTr="004C35A5">
        <w:trPr>
          <w:trHeight w:val="372"/>
        </w:trPr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8B1B6E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33A81823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2B2D400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17BE34F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домашний,</w:t>
            </w:r>
          </w:p>
          <w:p w14:paraId="78CC2955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1843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4B5AA7B3" w14:textId="77777777" w:rsidR="00FB3174" w:rsidRPr="00A8376B" w:rsidRDefault="00FB3174" w:rsidP="001A2EE9">
            <w:pPr>
              <w:tabs>
                <w:tab w:val="left" w:pos="300"/>
              </w:tabs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FB3174" w:rsidRPr="00A8376B" w14:paraId="68E6CC68" w14:textId="77777777" w:rsidTr="004C35A5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EF915E8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4CA2127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668DAA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E558AF3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2C05E19" w14:textId="77777777" w:rsidR="00FB3174" w:rsidRPr="00A8376B" w:rsidRDefault="00FB3174" w:rsidP="001A2E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8376B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4A05B7" w:rsidRPr="004A05B7" w14:paraId="38216FA9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93C9E20" w14:textId="77777777" w:rsidR="0003668F" w:rsidRDefault="0003668F" w:rsidP="009024BE">
            <w:pPr>
              <w:shd w:val="clear" w:color="auto" w:fill="FFFFFF"/>
              <w:jc w:val="center"/>
              <w:rPr>
                <w:b/>
                <w:sz w:val="24"/>
                <w:szCs w:val="24"/>
                <w:lang w:val="ky-KG"/>
              </w:rPr>
            </w:pPr>
          </w:p>
          <w:p w14:paraId="258B247E" w14:textId="77777777" w:rsidR="004A05B7" w:rsidRDefault="004A05B7" w:rsidP="009024BE">
            <w:pPr>
              <w:shd w:val="clear" w:color="auto" w:fill="FFFFFF"/>
              <w:jc w:val="center"/>
              <w:rPr>
                <w:b/>
                <w:sz w:val="24"/>
                <w:szCs w:val="24"/>
                <w:lang w:val="ky-KG"/>
              </w:rPr>
            </w:pPr>
            <w:r w:rsidRPr="00A8376B">
              <w:rPr>
                <w:b/>
                <w:sz w:val="24"/>
                <w:szCs w:val="24"/>
                <w:lang w:val="ky-KG"/>
              </w:rPr>
              <w:t>РУКОВОДСВО</w:t>
            </w:r>
          </w:p>
          <w:p w14:paraId="6603BAC8" w14:textId="77777777" w:rsidR="0003668F" w:rsidRPr="004A05B7" w:rsidRDefault="0003668F" w:rsidP="009024BE">
            <w:pPr>
              <w:shd w:val="clear" w:color="auto" w:fill="FFFFFF"/>
              <w:jc w:val="center"/>
              <w:rPr>
                <w:sz w:val="18"/>
                <w:szCs w:val="18"/>
                <w:lang w:val="ky-KG"/>
              </w:rPr>
            </w:pPr>
          </w:p>
        </w:tc>
      </w:tr>
      <w:tr w:rsidR="00773C13" w:rsidRPr="004A05B7" w14:paraId="00DF797C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5C57A89" w14:textId="77777777" w:rsidR="00773C13" w:rsidRPr="00773C13" w:rsidRDefault="00773C13" w:rsidP="00773C13">
            <w:pPr>
              <w:ind w:right="-75"/>
              <w:rPr>
                <w:b/>
                <w:bCs/>
                <w:color w:val="000000"/>
                <w:sz w:val="22"/>
                <w:szCs w:val="22"/>
              </w:rPr>
            </w:pPr>
            <w:r w:rsidRPr="00773C13">
              <w:rPr>
                <w:b/>
                <w:bCs/>
                <w:color w:val="000000"/>
                <w:sz w:val="22"/>
                <w:szCs w:val="22"/>
              </w:rPr>
              <w:t>Директор</w:t>
            </w:r>
          </w:p>
          <w:p w14:paraId="33FAD94C" w14:textId="77777777" w:rsidR="00773C13" w:rsidRPr="00773C13" w:rsidRDefault="00773C13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 xml:space="preserve">каб. № </w:t>
            </w:r>
            <w:r w:rsidRPr="00773C13">
              <w:rPr>
                <w:color w:val="000000"/>
                <w:sz w:val="22"/>
                <w:szCs w:val="22"/>
                <w:lang w:val="en-US"/>
              </w:rPr>
              <w:t>4</w:t>
            </w:r>
            <w:r w:rsidRPr="00773C13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96F1872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 xml:space="preserve">Эшкожоев </w:t>
            </w:r>
          </w:p>
          <w:p w14:paraId="76098D1A" w14:textId="77777777" w:rsidR="00773C13" w:rsidRPr="00773C13" w:rsidRDefault="00773C13" w:rsidP="009024BE">
            <w:pPr>
              <w:shd w:val="clear" w:color="auto" w:fill="FFFFFF"/>
              <w:ind w:right="-75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Мирлан Субанбекович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77076B" w14:textId="77777777" w:rsidR="00773C13" w:rsidRPr="00773C13" w:rsidRDefault="00773C13" w:rsidP="00773C13">
            <w:pPr>
              <w:jc w:val="center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32-46-10</w:t>
            </w:r>
          </w:p>
          <w:p w14:paraId="5C648024" w14:textId="77777777" w:rsidR="00773C13" w:rsidRPr="00773C13" w:rsidRDefault="00773C13" w:rsidP="009024BE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694D0FA" w14:textId="40CF909E" w:rsidR="00773C13" w:rsidRPr="00773C13" w:rsidRDefault="00773C13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621CFE0" w14:textId="77777777" w:rsidR="00773C13" w:rsidRPr="00773C13" w:rsidRDefault="00773C13" w:rsidP="00773C13">
            <w:pPr>
              <w:rPr>
                <w:sz w:val="18"/>
                <w:szCs w:val="18"/>
                <w:lang w:val="en-US"/>
              </w:rPr>
            </w:pPr>
            <w:r w:rsidRPr="00773C13">
              <w:rPr>
                <w:sz w:val="18"/>
                <w:szCs w:val="18"/>
                <w:lang w:val="en-US"/>
              </w:rPr>
              <w:t>eshkojoev75@mail.ru</w:t>
            </w:r>
          </w:p>
          <w:p w14:paraId="3A30A209" w14:textId="77777777" w:rsidR="00773C13" w:rsidRPr="00773C13" w:rsidRDefault="00773C13" w:rsidP="00773C13">
            <w:pPr>
              <w:rPr>
                <w:sz w:val="18"/>
                <w:szCs w:val="18"/>
              </w:rPr>
            </w:pPr>
          </w:p>
          <w:p w14:paraId="76C50F0E" w14:textId="77777777" w:rsidR="00773C13" w:rsidRPr="00773C13" w:rsidRDefault="00773C13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773C13" w:rsidRPr="004A05B7" w14:paraId="4AC8DCE4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44505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 xml:space="preserve">Заместитель </w:t>
            </w:r>
          </w:p>
          <w:p w14:paraId="0E18826C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директора</w:t>
            </w:r>
          </w:p>
          <w:p w14:paraId="5D5031A7" w14:textId="77777777" w:rsidR="00773C13" w:rsidRPr="00773C13" w:rsidRDefault="00773C13" w:rsidP="00773C13">
            <w:pPr>
              <w:ind w:right="-75"/>
              <w:rPr>
                <w:b/>
                <w:bCs/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каб. № 437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88DAFA4" w14:textId="2C03A6FD" w:rsidR="00773C13" w:rsidRPr="00773C13" w:rsidRDefault="00773C13" w:rsidP="00773C13">
            <w:pPr>
              <w:rPr>
                <w:color w:val="000000"/>
                <w:sz w:val="22"/>
                <w:szCs w:val="22"/>
                <w:lang w:val="ky-KG"/>
              </w:rPr>
            </w:pPr>
            <w:r w:rsidRPr="00773C13">
              <w:rPr>
                <w:color w:val="000000"/>
                <w:sz w:val="22"/>
                <w:szCs w:val="22"/>
                <w:lang w:val="ky-KG"/>
              </w:rPr>
              <w:t xml:space="preserve">Бешимбаев </w:t>
            </w:r>
            <w:r w:rsidR="0099366D">
              <w:rPr>
                <w:color w:val="000000"/>
                <w:sz w:val="22"/>
                <w:szCs w:val="22"/>
                <w:lang w:val="ky-KG"/>
              </w:rPr>
              <w:br/>
            </w:r>
            <w:r w:rsidRPr="00773C13">
              <w:rPr>
                <w:color w:val="000000"/>
                <w:sz w:val="22"/>
                <w:szCs w:val="22"/>
                <w:lang w:val="ky-KG"/>
              </w:rPr>
              <w:t>Кабылбек Бешимбаевич</w:t>
            </w:r>
          </w:p>
          <w:p w14:paraId="1E98122D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AFE1BE4" w14:textId="77777777" w:rsidR="00773C13" w:rsidRPr="00773C13" w:rsidRDefault="00773C13" w:rsidP="00773C13">
            <w:pPr>
              <w:jc w:val="center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62-60-71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180E7FA" w14:textId="62740025" w:rsidR="00773C13" w:rsidRPr="00773C13" w:rsidRDefault="00773C13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95015C0" w14:textId="77777777" w:rsidR="00773C13" w:rsidRPr="00773C13" w:rsidRDefault="00773C13" w:rsidP="00773C13">
            <w:pPr>
              <w:rPr>
                <w:color w:val="000000"/>
                <w:sz w:val="18"/>
                <w:szCs w:val="18"/>
                <w:lang w:val="en-US"/>
              </w:rPr>
            </w:pPr>
            <w:r w:rsidRPr="00773C13">
              <w:rPr>
                <w:color w:val="000000"/>
                <w:sz w:val="18"/>
                <w:szCs w:val="18"/>
                <w:lang w:val="en-US"/>
              </w:rPr>
              <w:t>Kabylbek_09@ mail.ru</w:t>
            </w:r>
          </w:p>
          <w:p w14:paraId="305F1582" w14:textId="77777777" w:rsidR="00773C13" w:rsidRPr="00773C13" w:rsidRDefault="00773C13" w:rsidP="00773C13">
            <w:pPr>
              <w:rPr>
                <w:sz w:val="18"/>
                <w:szCs w:val="18"/>
                <w:lang w:val="en-US"/>
              </w:rPr>
            </w:pPr>
          </w:p>
        </w:tc>
      </w:tr>
      <w:tr w:rsidR="00773C13" w:rsidRPr="004A05B7" w14:paraId="185588C0" w14:textId="77777777" w:rsidTr="00B27C07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CEE74E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 xml:space="preserve">Заместитель </w:t>
            </w:r>
          </w:p>
          <w:p w14:paraId="1A8C51F6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директора</w:t>
            </w:r>
          </w:p>
          <w:p w14:paraId="14310DCE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каб. № 436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8726E2E" w14:textId="72A7D783" w:rsidR="00773C13" w:rsidRPr="00773C13" w:rsidRDefault="00773C13" w:rsidP="00773C13">
            <w:pPr>
              <w:rPr>
                <w:color w:val="000000"/>
                <w:sz w:val="22"/>
                <w:szCs w:val="22"/>
                <w:lang w:val="ky-KG"/>
              </w:rPr>
            </w:pPr>
            <w:r w:rsidRPr="00773C13">
              <w:rPr>
                <w:color w:val="000000"/>
                <w:sz w:val="22"/>
                <w:szCs w:val="22"/>
                <w:lang w:val="ky-KG"/>
              </w:rPr>
              <w:t xml:space="preserve">Киязов </w:t>
            </w:r>
            <w:r w:rsidR="0099366D">
              <w:rPr>
                <w:color w:val="000000"/>
                <w:sz w:val="22"/>
                <w:szCs w:val="22"/>
                <w:lang w:val="ky-KG"/>
              </w:rPr>
              <w:br/>
            </w:r>
            <w:r w:rsidRPr="00773C13">
              <w:rPr>
                <w:color w:val="000000"/>
                <w:sz w:val="22"/>
                <w:szCs w:val="22"/>
                <w:lang w:val="ky-KG"/>
              </w:rPr>
              <w:t>Кенжебек</w:t>
            </w:r>
            <w:r w:rsidR="0099366D">
              <w:rPr>
                <w:color w:val="000000"/>
                <w:sz w:val="22"/>
                <w:szCs w:val="22"/>
                <w:lang w:val="ky-KG"/>
              </w:rPr>
              <w:t xml:space="preserve"> </w:t>
            </w:r>
            <w:r w:rsidRPr="00773C13">
              <w:rPr>
                <w:color w:val="000000"/>
                <w:sz w:val="22"/>
                <w:szCs w:val="22"/>
                <w:lang w:val="ky-KG"/>
              </w:rPr>
              <w:t>Кадырбекович</w:t>
            </w:r>
            <w:r w:rsidRPr="00773C13">
              <w:rPr>
                <w:color w:val="000000"/>
                <w:sz w:val="22"/>
                <w:szCs w:val="22"/>
              </w:rPr>
              <w:t xml:space="preserve">                        </w:t>
            </w:r>
          </w:p>
          <w:p w14:paraId="18F9AC03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D48A5A3" w14:textId="77777777" w:rsidR="00773C13" w:rsidRPr="00773C13" w:rsidRDefault="00773C13" w:rsidP="00773C13">
            <w:pPr>
              <w:jc w:val="center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62-60-71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707410C" w14:textId="468DF97B" w:rsidR="00773C13" w:rsidRPr="00773C13" w:rsidRDefault="00773C13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57333D" w14:textId="77777777" w:rsidR="00773C13" w:rsidRPr="00773C13" w:rsidRDefault="00773C13" w:rsidP="00773C13">
            <w:pPr>
              <w:rPr>
                <w:color w:val="000000"/>
                <w:sz w:val="18"/>
                <w:szCs w:val="18"/>
                <w:lang w:val="en-US"/>
              </w:rPr>
            </w:pPr>
            <w:r w:rsidRPr="00773C13">
              <w:rPr>
                <w:color w:val="333333"/>
                <w:sz w:val="18"/>
                <w:szCs w:val="18"/>
                <w:shd w:val="clear" w:color="auto" w:fill="FFFFFF"/>
              </w:rPr>
              <w:t>k.kiyazov@sf.kg</w:t>
            </w:r>
          </w:p>
        </w:tc>
      </w:tr>
      <w:tr w:rsidR="00773C13" w:rsidRPr="004A05B7" w14:paraId="4EC63572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BDC35" w14:textId="77777777" w:rsidR="00773C13" w:rsidRPr="00773C13" w:rsidRDefault="00773C13" w:rsidP="00773C13">
            <w:pPr>
              <w:ind w:right="-142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 xml:space="preserve">Юрисконсульт </w:t>
            </w:r>
          </w:p>
          <w:p w14:paraId="58EBA868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каб 436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3A87EBD" w14:textId="77777777" w:rsidR="00773C13" w:rsidRPr="00773C13" w:rsidRDefault="00773C13" w:rsidP="00773C13">
            <w:pPr>
              <w:ind w:right="-142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 xml:space="preserve">Джапаров </w:t>
            </w:r>
          </w:p>
          <w:p w14:paraId="5212F426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  <w:lang w:val="ky-KG"/>
              </w:rPr>
            </w:pPr>
            <w:r w:rsidRPr="00773C13">
              <w:rPr>
                <w:color w:val="000000"/>
                <w:sz w:val="22"/>
                <w:szCs w:val="22"/>
              </w:rPr>
              <w:t>Ахмат Абылкасымович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C2D2754" w14:textId="77777777" w:rsidR="00773C13" w:rsidRPr="00773C13" w:rsidRDefault="00773C13" w:rsidP="00773C13">
            <w:pPr>
              <w:jc w:val="center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 xml:space="preserve">62-60-71           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B4A8CF8" w14:textId="78EBDFD3" w:rsidR="00773C13" w:rsidRPr="00773C13" w:rsidRDefault="00773C13" w:rsidP="009024BE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 xml:space="preserve">       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60EDC8F" w14:textId="77777777" w:rsidR="00773C13" w:rsidRPr="00773C13" w:rsidRDefault="00773C13" w:rsidP="00773C13">
            <w:pPr>
              <w:rPr>
                <w:color w:val="000000"/>
                <w:sz w:val="18"/>
                <w:szCs w:val="18"/>
              </w:rPr>
            </w:pPr>
            <w:r w:rsidRPr="00773C13">
              <w:rPr>
                <w:color w:val="000000"/>
                <w:sz w:val="18"/>
                <w:szCs w:val="18"/>
                <w:lang w:val="en-US"/>
              </w:rPr>
              <w:t>adzhaparov</w:t>
            </w:r>
            <w:r w:rsidRPr="00773C13">
              <w:rPr>
                <w:color w:val="000000"/>
                <w:sz w:val="18"/>
                <w:szCs w:val="18"/>
              </w:rPr>
              <w:t>@</w:t>
            </w:r>
            <w:r w:rsidRPr="00773C13">
              <w:rPr>
                <w:color w:val="000000"/>
                <w:sz w:val="18"/>
                <w:szCs w:val="18"/>
                <w:lang w:val="en-US"/>
              </w:rPr>
              <w:t>mail</w:t>
            </w:r>
            <w:r w:rsidRPr="00773C13">
              <w:rPr>
                <w:color w:val="000000"/>
                <w:sz w:val="18"/>
                <w:szCs w:val="18"/>
              </w:rPr>
              <w:t>.</w:t>
            </w:r>
            <w:r w:rsidRPr="00773C13">
              <w:rPr>
                <w:color w:val="000000"/>
                <w:sz w:val="18"/>
                <w:szCs w:val="18"/>
                <w:lang w:val="en-US"/>
              </w:rPr>
              <w:t>ru</w:t>
            </w:r>
          </w:p>
          <w:p w14:paraId="63304B50" w14:textId="77777777" w:rsidR="00773C13" w:rsidRPr="00773C13" w:rsidRDefault="00773C13" w:rsidP="00773C13">
            <w:pPr>
              <w:rPr>
                <w:color w:val="333333"/>
                <w:sz w:val="18"/>
                <w:szCs w:val="18"/>
                <w:shd w:val="clear" w:color="auto" w:fill="FFFFFF"/>
              </w:rPr>
            </w:pPr>
          </w:p>
        </w:tc>
      </w:tr>
      <w:tr w:rsidR="00773C13" w:rsidRPr="004A05B7" w14:paraId="1E24395F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4FD3A25" w14:textId="77777777" w:rsidR="00773C13" w:rsidRPr="00773C13" w:rsidRDefault="00773C13" w:rsidP="00773C13">
            <w:pPr>
              <w:keepNext/>
              <w:ind w:right="-284"/>
              <w:outlineLvl w:val="0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Приемная</w:t>
            </w:r>
          </w:p>
          <w:p w14:paraId="21AC6E37" w14:textId="77777777" w:rsidR="00773C13" w:rsidRPr="00773C13" w:rsidRDefault="00773C13" w:rsidP="00773C13">
            <w:pPr>
              <w:ind w:right="-142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каб. № 437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F0D0679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  <w:lang w:val="ky-KG"/>
              </w:rPr>
            </w:pPr>
            <w:r w:rsidRPr="00773C13">
              <w:rPr>
                <w:color w:val="000000"/>
                <w:sz w:val="22"/>
                <w:szCs w:val="22"/>
                <w:lang w:val="ky-KG"/>
              </w:rPr>
              <w:t xml:space="preserve">Анарбекова </w:t>
            </w:r>
          </w:p>
          <w:p w14:paraId="61BE4FA2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  <w:lang w:val="ky-KG"/>
              </w:rPr>
            </w:pPr>
            <w:r w:rsidRPr="00773C13">
              <w:rPr>
                <w:color w:val="000000"/>
                <w:sz w:val="22"/>
                <w:szCs w:val="22"/>
                <w:lang w:val="ky-KG"/>
              </w:rPr>
              <w:t>Гүлайым Анарбековна</w:t>
            </w:r>
          </w:p>
          <w:p w14:paraId="5D01E778" w14:textId="77777777" w:rsidR="00773C13" w:rsidRPr="00773C13" w:rsidRDefault="00773C13" w:rsidP="00773C13">
            <w:pPr>
              <w:ind w:right="-142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19DCD5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32-47-29</w:t>
            </w:r>
          </w:p>
          <w:p w14:paraId="5439A2FB" w14:textId="77777777" w:rsidR="00773C13" w:rsidRPr="00773C13" w:rsidRDefault="00773C13" w:rsidP="00773C13">
            <w:pPr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факс:</w:t>
            </w:r>
          </w:p>
          <w:p w14:paraId="422E5B96" w14:textId="77777777" w:rsidR="00773C13" w:rsidRPr="00773C13" w:rsidRDefault="00773C13" w:rsidP="00773C13">
            <w:pPr>
              <w:jc w:val="center"/>
              <w:rPr>
                <w:color w:val="000000"/>
                <w:sz w:val="22"/>
                <w:szCs w:val="22"/>
              </w:rPr>
            </w:pPr>
            <w:r w:rsidRPr="00773C13">
              <w:rPr>
                <w:color w:val="000000"/>
                <w:sz w:val="22"/>
                <w:szCs w:val="22"/>
              </w:rPr>
              <w:t>62-56-71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C45EB2B" w14:textId="58022F58" w:rsidR="00773C13" w:rsidRPr="00575767" w:rsidRDefault="00773C13" w:rsidP="00575767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15BAD4F" w14:textId="77777777" w:rsidR="00773C13" w:rsidRPr="00773C13" w:rsidRDefault="00773C13" w:rsidP="00773C13">
            <w:pPr>
              <w:rPr>
                <w:color w:val="000000"/>
                <w:sz w:val="18"/>
                <w:szCs w:val="18"/>
                <w:lang w:val="en-US"/>
              </w:rPr>
            </w:pPr>
            <w:r w:rsidRPr="00773C13">
              <w:rPr>
                <w:color w:val="000000"/>
                <w:sz w:val="18"/>
                <w:szCs w:val="18"/>
                <w:lang w:val="en-US"/>
              </w:rPr>
              <w:t>anarbekovagulaiym@gmail</w:t>
            </w:r>
            <w:r w:rsidRPr="00773C13">
              <w:rPr>
                <w:color w:val="000000"/>
                <w:sz w:val="18"/>
                <w:szCs w:val="18"/>
                <w:lang w:val="ky-KG"/>
              </w:rPr>
              <w:t>.</w:t>
            </w:r>
            <w:r w:rsidRPr="00773C13">
              <w:rPr>
                <w:color w:val="000000"/>
                <w:sz w:val="18"/>
                <w:szCs w:val="18"/>
                <w:lang w:val="en-US"/>
              </w:rPr>
              <w:t>com</w:t>
            </w:r>
          </w:p>
          <w:p w14:paraId="25147DA0" w14:textId="77777777" w:rsidR="00773C13" w:rsidRPr="00773C13" w:rsidRDefault="00773C13" w:rsidP="00773C13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773C13" w:rsidRPr="004A05B7" w14:paraId="63A9A80D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EB9A79C" w14:textId="77777777" w:rsidR="0003668F" w:rsidRPr="0003668F" w:rsidRDefault="0003668F" w:rsidP="00773C13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  <w:p w14:paraId="635FEB0E" w14:textId="77777777" w:rsidR="00773C13" w:rsidRPr="004936BE" w:rsidRDefault="00773C13" w:rsidP="00773C1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36BE">
              <w:rPr>
                <w:b/>
                <w:color w:val="000000"/>
                <w:sz w:val="24"/>
                <w:szCs w:val="24"/>
              </w:rPr>
              <w:t>ОТДЕЛ СТАТИСТИКИ ПРОМЫШЛЕННОСТИ И</w:t>
            </w:r>
          </w:p>
          <w:p w14:paraId="71C95AC4" w14:textId="77777777" w:rsidR="00773C13" w:rsidRPr="004936BE" w:rsidRDefault="00773C13" w:rsidP="00773C1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36BE">
              <w:rPr>
                <w:b/>
                <w:color w:val="000000"/>
                <w:sz w:val="24"/>
                <w:szCs w:val="24"/>
              </w:rPr>
              <w:t>ТОПЛИВНО-ЭНЕРГЕТИЧЕСКОГО БАЛАНСА</w:t>
            </w:r>
          </w:p>
          <w:p w14:paraId="54ABF382" w14:textId="77777777" w:rsidR="00773C13" w:rsidRPr="00773C13" w:rsidRDefault="00773C13" w:rsidP="00773C13">
            <w:pPr>
              <w:rPr>
                <w:color w:val="000000"/>
                <w:sz w:val="18"/>
                <w:szCs w:val="18"/>
              </w:rPr>
            </w:pPr>
          </w:p>
        </w:tc>
      </w:tr>
      <w:tr w:rsidR="004F5E1F" w:rsidRPr="004A05B7" w14:paraId="4830AD1E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EA0F527" w14:textId="77777777" w:rsidR="004F5E1F" w:rsidRPr="004B793E" w:rsidRDefault="004F5E1F" w:rsidP="004F5E1F">
            <w:pPr>
              <w:tabs>
                <w:tab w:val="right" w:pos="2006"/>
              </w:tabs>
              <w:rPr>
                <w:b/>
                <w:color w:val="000000"/>
                <w:sz w:val="22"/>
                <w:szCs w:val="22"/>
              </w:rPr>
            </w:pPr>
            <w:r w:rsidRPr="004B793E">
              <w:rPr>
                <w:b/>
                <w:color w:val="000000"/>
                <w:sz w:val="22"/>
                <w:szCs w:val="22"/>
              </w:rPr>
              <w:t>Главный</w:t>
            </w:r>
            <w:r w:rsidRPr="004B793E">
              <w:rPr>
                <w:b/>
                <w:color w:val="000000"/>
                <w:sz w:val="22"/>
                <w:szCs w:val="22"/>
              </w:rPr>
              <w:tab/>
              <w:t xml:space="preserve"> </w:t>
            </w:r>
          </w:p>
          <w:p w14:paraId="7FE9D1B9" w14:textId="77777777" w:rsidR="004F5E1F" w:rsidRPr="004B793E" w:rsidRDefault="004F5E1F" w:rsidP="004F5E1F">
            <w:pPr>
              <w:rPr>
                <w:b/>
                <w:color w:val="000000"/>
                <w:sz w:val="22"/>
                <w:szCs w:val="22"/>
              </w:rPr>
            </w:pPr>
            <w:r w:rsidRPr="004B793E">
              <w:rPr>
                <w:b/>
                <w:color w:val="000000"/>
                <w:sz w:val="22"/>
                <w:szCs w:val="22"/>
              </w:rPr>
              <w:t>специалист</w:t>
            </w:r>
          </w:p>
          <w:p w14:paraId="481FB073" w14:textId="77777777" w:rsidR="004F5E1F" w:rsidRPr="004F5E1F" w:rsidRDefault="004F5E1F" w:rsidP="004F5E1F">
            <w:pPr>
              <w:keepNext/>
              <w:ind w:right="-284"/>
              <w:outlineLvl w:val="0"/>
              <w:rPr>
                <w:color w:val="000000"/>
                <w:sz w:val="22"/>
                <w:szCs w:val="22"/>
              </w:rPr>
            </w:pPr>
            <w:r w:rsidRPr="004F5E1F">
              <w:rPr>
                <w:bCs/>
                <w:color w:val="000000"/>
                <w:sz w:val="22"/>
                <w:szCs w:val="22"/>
              </w:rPr>
              <w:t>каб. № 339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2C10A91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Бейшекеева </w:t>
            </w:r>
          </w:p>
          <w:p w14:paraId="42BF0789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Гульнара Бекболотовна </w:t>
            </w:r>
          </w:p>
          <w:p w14:paraId="3590E8B7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3C8C13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 32-46-88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4D67558" w14:textId="7BD15006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2606C8A" w14:textId="77777777" w:rsidR="004F5E1F" w:rsidRPr="004F5E1F" w:rsidRDefault="004F5E1F" w:rsidP="004F5E1F">
            <w:pPr>
              <w:rPr>
                <w:color w:val="000000"/>
                <w:sz w:val="18"/>
                <w:szCs w:val="18"/>
              </w:rPr>
            </w:pPr>
            <w:r w:rsidRPr="004F5E1F">
              <w:rPr>
                <w:color w:val="000000"/>
                <w:sz w:val="18"/>
                <w:szCs w:val="18"/>
                <w:lang w:val="en-US"/>
              </w:rPr>
              <w:t>gbeshekeeva</w:t>
            </w:r>
            <w:r w:rsidRPr="004F5E1F">
              <w:rPr>
                <w:color w:val="000000"/>
                <w:sz w:val="18"/>
                <w:szCs w:val="18"/>
              </w:rPr>
              <w:t>@</w:t>
            </w:r>
            <w:r w:rsidRPr="004F5E1F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4F5E1F">
              <w:rPr>
                <w:color w:val="000000"/>
                <w:sz w:val="18"/>
                <w:szCs w:val="18"/>
              </w:rPr>
              <w:t>.</w:t>
            </w:r>
            <w:r w:rsidRPr="004F5E1F">
              <w:rPr>
                <w:color w:val="000000"/>
                <w:sz w:val="18"/>
                <w:szCs w:val="18"/>
                <w:lang w:val="en-US"/>
              </w:rPr>
              <w:t>kg</w:t>
            </w:r>
            <w:r w:rsidRPr="004F5E1F">
              <w:rPr>
                <w:color w:val="000000"/>
                <w:sz w:val="18"/>
                <w:szCs w:val="18"/>
              </w:rPr>
              <w:t>(</w:t>
            </w:r>
            <w:r w:rsidRPr="004F5E1F">
              <w:rPr>
                <w:color w:val="000000"/>
                <w:sz w:val="16"/>
                <w:szCs w:val="16"/>
              </w:rPr>
              <w:t>1</w:t>
            </w:r>
          </w:p>
        </w:tc>
      </w:tr>
      <w:tr w:rsidR="004F5E1F" w:rsidRPr="004A05B7" w14:paraId="55D5C31A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4094" w14:textId="77777777" w:rsidR="004F5E1F" w:rsidRPr="004F5E1F" w:rsidRDefault="004F5E1F" w:rsidP="004F5E1F">
            <w:pPr>
              <w:rPr>
                <w:bCs/>
                <w:color w:val="000000"/>
                <w:sz w:val="22"/>
                <w:szCs w:val="22"/>
                <w:lang w:val="ky-KG"/>
              </w:rPr>
            </w:pPr>
            <w:r w:rsidRPr="004F5E1F">
              <w:rPr>
                <w:bCs/>
                <w:color w:val="000000"/>
                <w:sz w:val="22"/>
                <w:szCs w:val="22"/>
                <w:lang w:val="ky-KG"/>
              </w:rPr>
              <w:t>Сециалист</w:t>
            </w:r>
          </w:p>
          <w:p w14:paraId="36B02EBB" w14:textId="77777777" w:rsidR="004F5E1F" w:rsidRPr="004F5E1F" w:rsidRDefault="004F5E1F" w:rsidP="004F5E1F">
            <w:pPr>
              <w:tabs>
                <w:tab w:val="right" w:pos="2006"/>
              </w:tabs>
              <w:rPr>
                <w:bCs/>
                <w:color w:val="000000"/>
                <w:sz w:val="22"/>
                <w:szCs w:val="22"/>
              </w:rPr>
            </w:pPr>
            <w:r w:rsidRPr="004F5E1F">
              <w:rPr>
                <w:bCs/>
                <w:color w:val="000000"/>
                <w:sz w:val="22"/>
                <w:szCs w:val="22"/>
                <w:lang w:val="ky-KG"/>
              </w:rPr>
              <w:t>каб, №339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81EB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  <w:lang w:val="ky-KG"/>
              </w:rPr>
            </w:pPr>
            <w:r w:rsidRPr="004F5E1F">
              <w:rPr>
                <w:color w:val="000000"/>
                <w:sz w:val="22"/>
                <w:szCs w:val="22"/>
                <w:lang w:val="ky-KG"/>
              </w:rPr>
              <w:t xml:space="preserve">Чеклова </w:t>
            </w:r>
          </w:p>
          <w:p w14:paraId="5B6DE0DF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  <w:lang w:val="ky-KG"/>
              </w:rPr>
              <w:t>Рыскул Абдрахмановна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B650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62-60-77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6D2BB" w14:textId="7943D1EA" w:rsidR="004F5E1F" w:rsidRPr="004F5E1F" w:rsidRDefault="004F5E1F" w:rsidP="004F5E1F">
            <w:pPr>
              <w:rPr>
                <w:color w:val="000000"/>
                <w:sz w:val="22"/>
                <w:szCs w:val="22"/>
                <w:lang w:val="ky-KG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F4E91" w14:textId="77777777" w:rsidR="004F5E1F" w:rsidRPr="004F5E1F" w:rsidRDefault="0007029D" w:rsidP="004F5E1F">
            <w:pPr>
              <w:rPr>
                <w:color w:val="000000"/>
                <w:sz w:val="18"/>
                <w:szCs w:val="18"/>
                <w:lang w:val="en-US"/>
              </w:rPr>
            </w:pPr>
            <w:hyperlink r:id="rId48" w:history="1">
              <w:r w:rsidR="004F5E1F" w:rsidRPr="00D56781">
                <w:rPr>
                  <w:rStyle w:val="a8"/>
                  <w:sz w:val="18"/>
                  <w:szCs w:val="18"/>
                  <w:lang w:val="en-US"/>
                </w:rPr>
                <w:t>r</w:t>
              </w:r>
              <w:r w:rsidR="004F5E1F" w:rsidRPr="00D56781">
                <w:rPr>
                  <w:rStyle w:val="a8"/>
                  <w:sz w:val="18"/>
                  <w:szCs w:val="18"/>
                </w:rPr>
                <w:t>.</w:t>
              </w:r>
              <w:r w:rsidR="004F5E1F" w:rsidRPr="00D56781">
                <w:rPr>
                  <w:rStyle w:val="a8"/>
                  <w:sz w:val="18"/>
                  <w:szCs w:val="18"/>
                  <w:lang w:val="en-US"/>
                </w:rPr>
                <w:t>chekelova</w:t>
              </w:r>
              <w:r w:rsidR="004F5E1F" w:rsidRPr="00D56781">
                <w:rPr>
                  <w:rStyle w:val="a8"/>
                  <w:sz w:val="18"/>
                  <w:szCs w:val="18"/>
                </w:rPr>
                <w:t>@stat.kg</w:t>
              </w:r>
            </w:hyperlink>
            <w:r w:rsidR="004F5E1F" w:rsidRPr="004F5E1F">
              <w:rPr>
                <w:color w:val="000000"/>
                <w:sz w:val="18"/>
                <w:szCs w:val="18"/>
              </w:rPr>
              <w:t>.</w:t>
            </w:r>
          </w:p>
        </w:tc>
      </w:tr>
      <w:tr w:rsidR="004F5E1F" w:rsidRPr="004A05B7" w14:paraId="19595C60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4AA9FA8" w14:textId="77777777" w:rsidR="0003668F" w:rsidRPr="0003668F" w:rsidRDefault="0003668F" w:rsidP="004F5E1F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  <w:p w14:paraId="20BB9007" w14:textId="77777777" w:rsidR="004F5E1F" w:rsidRDefault="004F5E1F" w:rsidP="004F5E1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936BE">
              <w:rPr>
                <w:b/>
                <w:color w:val="000000"/>
                <w:sz w:val="24"/>
                <w:szCs w:val="24"/>
              </w:rPr>
              <w:t>ОТДЕЛ СТАТИСТИКИ СЕЛЬСКОГО ХОЗЯЙСТВА</w:t>
            </w:r>
          </w:p>
          <w:p w14:paraId="56912586" w14:textId="77777777" w:rsidR="0003668F" w:rsidRPr="004F5E1F" w:rsidRDefault="0003668F" w:rsidP="004F5E1F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4F5E1F" w:rsidRPr="004A05B7" w14:paraId="29ACEA77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886C" w14:textId="77777777" w:rsidR="004F5E1F" w:rsidRPr="004F5E1F" w:rsidRDefault="004F5E1F" w:rsidP="004F5E1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F5E1F">
              <w:rPr>
                <w:b/>
                <w:bCs/>
                <w:color w:val="000000"/>
                <w:sz w:val="22"/>
                <w:szCs w:val="22"/>
              </w:rPr>
              <w:t>Заведующая отделом</w:t>
            </w:r>
          </w:p>
          <w:p w14:paraId="7E335DE3" w14:textId="77777777" w:rsidR="004F5E1F" w:rsidRPr="004F5E1F" w:rsidRDefault="004F5E1F" w:rsidP="004F5E1F">
            <w:pPr>
              <w:rPr>
                <w:bCs/>
                <w:color w:val="000000"/>
                <w:sz w:val="22"/>
                <w:szCs w:val="22"/>
                <w:lang w:val="ky-KG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каб. № </w:t>
            </w:r>
            <w:r w:rsidRPr="004F5E1F">
              <w:rPr>
                <w:color w:val="000000"/>
                <w:sz w:val="22"/>
                <w:szCs w:val="22"/>
                <w:lang w:val="en-US"/>
              </w:rPr>
              <w:t>442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5D8AF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  <w:lang w:val="ky-KG"/>
              </w:rPr>
            </w:pPr>
            <w:r w:rsidRPr="004F5E1F">
              <w:rPr>
                <w:color w:val="000000"/>
                <w:sz w:val="22"/>
                <w:szCs w:val="22"/>
                <w:lang w:val="ky-KG"/>
              </w:rPr>
              <w:t xml:space="preserve">Асылбеков </w:t>
            </w:r>
          </w:p>
          <w:p w14:paraId="5C7677EE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  <w:lang w:val="ky-KG"/>
              </w:rPr>
            </w:pPr>
            <w:r w:rsidRPr="004F5E1F">
              <w:rPr>
                <w:color w:val="000000"/>
                <w:sz w:val="22"/>
                <w:szCs w:val="22"/>
                <w:lang w:val="ky-KG"/>
              </w:rPr>
              <w:t>Адис Асылбекович</w:t>
            </w:r>
          </w:p>
          <w:p w14:paraId="47E3D4CE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7B988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62-58-87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54FF3" w14:textId="055DC4B8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90A4D" w14:textId="77777777" w:rsidR="004F5E1F" w:rsidRPr="004F5E1F" w:rsidRDefault="004F5E1F" w:rsidP="004F5E1F">
            <w:pPr>
              <w:rPr>
                <w:color w:val="000000"/>
                <w:sz w:val="18"/>
                <w:szCs w:val="18"/>
              </w:rPr>
            </w:pPr>
            <w:r w:rsidRPr="004F5E1F">
              <w:rPr>
                <w:color w:val="000000"/>
                <w:sz w:val="18"/>
                <w:szCs w:val="18"/>
                <w:lang w:val="en-US"/>
              </w:rPr>
              <w:t>sasylbekov@stat.kg</w:t>
            </w:r>
          </w:p>
        </w:tc>
      </w:tr>
      <w:tr w:rsidR="004F5E1F" w:rsidRPr="004A05B7" w14:paraId="6B221C58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B9D70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Главный     специалист</w:t>
            </w:r>
          </w:p>
          <w:p w14:paraId="77C3B317" w14:textId="77777777" w:rsidR="004F5E1F" w:rsidRPr="004F5E1F" w:rsidRDefault="004F5E1F" w:rsidP="004F5E1F">
            <w:pPr>
              <w:tabs>
                <w:tab w:val="right" w:pos="2006"/>
              </w:tabs>
              <w:rPr>
                <w:bCs/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каб. № 442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A7EA8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Байтикова</w:t>
            </w:r>
          </w:p>
          <w:p w14:paraId="7299ABE6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Бегайым Нарыновна                                                        </w:t>
            </w:r>
          </w:p>
          <w:p w14:paraId="0C649197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20B3A" w14:textId="77777777" w:rsidR="004F5E1F" w:rsidRPr="004F5E1F" w:rsidRDefault="004F5E1F" w:rsidP="004F5E1F">
            <w:pPr>
              <w:jc w:val="center"/>
              <w:rPr>
                <w:color w:val="000000"/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62-58-87</w:t>
            </w:r>
          </w:p>
          <w:p w14:paraId="5FE55A7A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CF32D" w14:textId="1401B3C4" w:rsidR="004F5E1F" w:rsidRPr="004F5E1F" w:rsidRDefault="004F5E1F" w:rsidP="004F5E1F">
            <w:pPr>
              <w:rPr>
                <w:color w:val="000000"/>
                <w:sz w:val="22"/>
                <w:szCs w:val="22"/>
                <w:lang w:val="ky-KG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A0506" w14:textId="77777777" w:rsidR="004F5E1F" w:rsidRPr="004F5E1F" w:rsidRDefault="004F5E1F" w:rsidP="004F5E1F">
            <w:pPr>
              <w:rPr>
                <w:color w:val="000000"/>
                <w:sz w:val="18"/>
                <w:szCs w:val="18"/>
              </w:rPr>
            </w:pPr>
            <w:r w:rsidRPr="004F5E1F">
              <w:rPr>
                <w:color w:val="000000"/>
                <w:sz w:val="18"/>
                <w:szCs w:val="18"/>
                <w:lang w:val="en-US"/>
              </w:rPr>
              <w:t>begayimbaitikova</w:t>
            </w:r>
            <w:r w:rsidRPr="004F5E1F">
              <w:rPr>
                <w:color w:val="000000"/>
                <w:sz w:val="18"/>
                <w:szCs w:val="18"/>
              </w:rPr>
              <w:t>@</w:t>
            </w:r>
            <w:r>
              <w:rPr>
                <w:color w:val="000000"/>
                <w:sz w:val="18"/>
                <w:szCs w:val="18"/>
              </w:rPr>
              <w:br/>
            </w:r>
            <w:r w:rsidRPr="004F5E1F">
              <w:rPr>
                <w:color w:val="000000"/>
                <w:sz w:val="18"/>
                <w:szCs w:val="18"/>
                <w:lang w:val="en-US"/>
              </w:rPr>
              <w:t>mail</w:t>
            </w:r>
            <w:r w:rsidRPr="004F5E1F">
              <w:rPr>
                <w:color w:val="000000"/>
                <w:sz w:val="18"/>
                <w:szCs w:val="18"/>
              </w:rPr>
              <w:t>.</w:t>
            </w:r>
            <w:r w:rsidRPr="004F5E1F">
              <w:rPr>
                <w:color w:val="000000"/>
                <w:sz w:val="18"/>
                <w:szCs w:val="18"/>
                <w:lang w:val="en-US"/>
              </w:rPr>
              <w:t>ru</w:t>
            </w:r>
          </w:p>
          <w:p w14:paraId="78BFA4CC" w14:textId="77777777" w:rsidR="004F5E1F" w:rsidRPr="004F5E1F" w:rsidRDefault="004F5E1F" w:rsidP="004F5E1F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4F5E1F" w:rsidRPr="004A05B7" w14:paraId="49EEEC3B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6A64E16" w14:textId="77777777" w:rsidR="0003668F" w:rsidRPr="00093C8A" w:rsidRDefault="0003668F" w:rsidP="004F5E1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50E6E0C" w14:textId="77777777" w:rsidR="004F5E1F" w:rsidRPr="004936BE" w:rsidRDefault="004F5E1F" w:rsidP="004F5E1F">
            <w:pPr>
              <w:jc w:val="center"/>
              <w:rPr>
                <w:b/>
                <w:bCs/>
                <w:sz w:val="24"/>
                <w:szCs w:val="24"/>
                <w:lang w:val="ky-KG"/>
              </w:rPr>
            </w:pPr>
            <w:r w:rsidRPr="004936BE">
              <w:rPr>
                <w:b/>
                <w:bCs/>
                <w:sz w:val="24"/>
                <w:szCs w:val="24"/>
              </w:rPr>
              <w:t>ОТДЕЛ СТАТИСТИКИ ИНВЕСТИЦИЙ И СТРОИТЕЛЬСТВА</w:t>
            </w:r>
          </w:p>
          <w:p w14:paraId="15A083DA" w14:textId="77777777" w:rsidR="004F5E1F" w:rsidRPr="00093C8A" w:rsidRDefault="004F5E1F" w:rsidP="004F5E1F">
            <w:pPr>
              <w:rPr>
                <w:color w:val="000000"/>
                <w:sz w:val="16"/>
                <w:szCs w:val="16"/>
              </w:rPr>
            </w:pPr>
          </w:p>
        </w:tc>
      </w:tr>
      <w:tr w:rsidR="004F5E1F" w:rsidRPr="004A05B7" w14:paraId="54C23088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96973" w14:textId="77777777" w:rsidR="004F5E1F" w:rsidRPr="004B793E" w:rsidRDefault="004F5E1F" w:rsidP="004F5E1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 xml:space="preserve">Главный                    </w:t>
            </w:r>
          </w:p>
          <w:p w14:paraId="2E7F4EB3" w14:textId="77777777" w:rsidR="004F5E1F" w:rsidRPr="004B793E" w:rsidRDefault="004F5E1F" w:rsidP="004F5E1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B793E">
              <w:rPr>
                <w:b/>
                <w:bCs/>
                <w:color w:val="000000"/>
                <w:sz w:val="22"/>
                <w:szCs w:val="22"/>
              </w:rPr>
              <w:t xml:space="preserve">Специалист           </w:t>
            </w:r>
          </w:p>
          <w:p w14:paraId="64FAEE7C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каб. № 339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BF380" w14:textId="3128C74B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Калдыбаева </w:t>
            </w:r>
            <w:r w:rsidR="0099366D">
              <w:rPr>
                <w:color w:val="000000"/>
                <w:sz w:val="22"/>
                <w:szCs w:val="22"/>
              </w:rPr>
              <w:br/>
            </w:r>
            <w:r w:rsidRPr="004F5E1F">
              <w:rPr>
                <w:color w:val="000000"/>
                <w:sz w:val="22"/>
                <w:szCs w:val="22"/>
              </w:rPr>
              <w:t xml:space="preserve">Жылдыз Доолоткельдиевна </w:t>
            </w:r>
          </w:p>
          <w:p w14:paraId="3ED930EB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682C9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65-58-81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42393" w14:textId="460A6AD9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58DFB" w14:textId="77777777" w:rsidR="004F5E1F" w:rsidRPr="004F5E1F" w:rsidRDefault="004F5E1F" w:rsidP="004F5E1F">
            <w:pPr>
              <w:tabs>
                <w:tab w:val="left" w:pos="3435"/>
              </w:tabs>
              <w:rPr>
                <w:color w:val="000000"/>
                <w:sz w:val="18"/>
                <w:szCs w:val="18"/>
              </w:rPr>
            </w:pPr>
            <w:r w:rsidRPr="004F5E1F">
              <w:rPr>
                <w:color w:val="000000"/>
                <w:sz w:val="18"/>
                <w:szCs w:val="18"/>
              </w:rPr>
              <w:t xml:space="preserve"> </w:t>
            </w:r>
            <w:r w:rsidRPr="004F5E1F">
              <w:rPr>
                <w:color w:val="000000"/>
                <w:sz w:val="18"/>
                <w:szCs w:val="18"/>
                <w:lang w:val="en-US"/>
              </w:rPr>
              <w:t>ikaldibaeva</w:t>
            </w:r>
            <w:r w:rsidRPr="004F5E1F">
              <w:rPr>
                <w:color w:val="000000"/>
                <w:sz w:val="18"/>
                <w:szCs w:val="18"/>
              </w:rPr>
              <w:t>@</w:t>
            </w:r>
            <w:r w:rsidRPr="004F5E1F">
              <w:rPr>
                <w:color w:val="000000"/>
                <w:sz w:val="18"/>
                <w:szCs w:val="18"/>
                <w:lang w:val="en-US"/>
              </w:rPr>
              <w:t>stat</w:t>
            </w:r>
            <w:r w:rsidRPr="004F5E1F">
              <w:rPr>
                <w:color w:val="000000"/>
                <w:sz w:val="18"/>
                <w:szCs w:val="18"/>
              </w:rPr>
              <w:t>.</w:t>
            </w:r>
            <w:r w:rsidRPr="004F5E1F">
              <w:rPr>
                <w:color w:val="000000"/>
                <w:sz w:val="18"/>
                <w:szCs w:val="18"/>
                <w:lang w:val="en-US"/>
              </w:rPr>
              <w:t>kg</w:t>
            </w:r>
          </w:p>
          <w:p w14:paraId="19F485EA" w14:textId="77777777" w:rsidR="004F5E1F" w:rsidRPr="004F5E1F" w:rsidRDefault="004F5E1F" w:rsidP="004F5E1F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4F5E1F" w:rsidRPr="004A05B7" w14:paraId="07AB51EB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CB908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Ведущий специалист</w:t>
            </w:r>
          </w:p>
          <w:p w14:paraId="20E349C4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каб. № 338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A91A038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Батехина </w:t>
            </w:r>
          </w:p>
          <w:p w14:paraId="4FBC7124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Валентина Викторовна</w:t>
            </w:r>
          </w:p>
          <w:p w14:paraId="0B4D4208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DEAD91E" w14:textId="77777777" w:rsidR="004F5E1F" w:rsidRPr="004F5E1F" w:rsidRDefault="004F5E1F" w:rsidP="004F5E1F">
            <w:pPr>
              <w:jc w:val="center"/>
              <w:rPr>
                <w:color w:val="000000"/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32-47-10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5980DD2" w14:textId="502BB349" w:rsidR="004F5E1F" w:rsidRPr="00575767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556F46D" w14:textId="77777777" w:rsidR="004F5E1F" w:rsidRPr="004F5E1F" w:rsidRDefault="0007029D" w:rsidP="004F5E1F">
            <w:pPr>
              <w:rPr>
                <w:color w:val="000000"/>
                <w:sz w:val="18"/>
                <w:szCs w:val="18"/>
                <w:lang w:val="en-US"/>
              </w:rPr>
            </w:pPr>
            <w:hyperlink r:id="rId49" w:history="1">
              <w:r w:rsidR="004F5E1F" w:rsidRPr="004F5E1F">
                <w:rPr>
                  <w:sz w:val="18"/>
                  <w:szCs w:val="18"/>
                  <w:lang w:val="en-US"/>
                </w:rPr>
                <w:t>vbatehina@stat.kg</w:t>
              </w:r>
            </w:hyperlink>
          </w:p>
          <w:p w14:paraId="03EBC9DA" w14:textId="77777777" w:rsidR="004F5E1F" w:rsidRPr="004F5E1F" w:rsidRDefault="004F5E1F" w:rsidP="004F5E1F">
            <w:pPr>
              <w:tabs>
                <w:tab w:val="left" w:pos="3435"/>
              </w:tabs>
              <w:rPr>
                <w:color w:val="000000"/>
                <w:sz w:val="18"/>
                <w:szCs w:val="18"/>
              </w:rPr>
            </w:pPr>
          </w:p>
        </w:tc>
      </w:tr>
      <w:tr w:rsidR="004F5E1F" w:rsidRPr="004A05B7" w14:paraId="49B8D583" w14:textId="77777777" w:rsidTr="004C35A5">
        <w:tblPrEx>
          <w:tblLook w:val="04A0" w:firstRow="1" w:lastRow="0" w:firstColumn="1" w:lastColumn="0" w:noHBand="0" w:noVBand="1"/>
        </w:tblPrEx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2724DCE" w14:textId="77777777" w:rsidR="004F5E1F" w:rsidRPr="004F5E1F" w:rsidRDefault="004F5E1F" w:rsidP="004F5E1F">
            <w:pPr>
              <w:rPr>
                <w:sz w:val="22"/>
                <w:szCs w:val="22"/>
                <w:lang w:val="en-US"/>
              </w:rPr>
            </w:pPr>
            <w:r w:rsidRPr="004F5E1F">
              <w:rPr>
                <w:sz w:val="22"/>
                <w:szCs w:val="22"/>
                <w:lang w:val="ky-KG"/>
              </w:rPr>
              <w:t>Специалист</w:t>
            </w:r>
          </w:p>
          <w:p w14:paraId="061FC2D6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каб. № 338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B824DE8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Таалайбек кызы Салия</w:t>
            </w:r>
          </w:p>
          <w:p w14:paraId="20F37FAC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59A6A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32-47-29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2B19F70" w14:textId="1BA640E8" w:rsidR="004F5E1F" w:rsidRPr="004F5E1F" w:rsidRDefault="004F5E1F" w:rsidP="004F5E1F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33E57BD" w14:textId="77777777" w:rsidR="004F5E1F" w:rsidRPr="004F5E1F" w:rsidRDefault="0007029D" w:rsidP="004F5E1F">
            <w:pPr>
              <w:rPr>
                <w:sz w:val="18"/>
                <w:szCs w:val="18"/>
              </w:rPr>
            </w:pPr>
            <w:hyperlink r:id="rId50" w:history="1">
              <w:r w:rsidR="004F5E1F" w:rsidRPr="00D56781">
                <w:rPr>
                  <w:rStyle w:val="a8"/>
                  <w:sz w:val="18"/>
                  <w:szCs w:val="18"/>
                  <w:lang w:val="en-US"/>
                </w:rPr>
                <w:t>saliataalaibekkyzy1991</w:t>
              </w:r>
              <w:r w:rsidR="004F5E1F" w:rsidRPr="00D56781">
                <w:rPr>
                  <w:rStyle w:val="a8"/>
                  <w:sz w:val="18"/>
                  <w:szCs w:val="18"/>
                </w:rPr>
                <w:t>@</w:t>
              </w:r>
              <w:r w:rsidR="004F5E1F" w:rsidRPr="00D56781">
                <w:rPr>
                  <w:rStyle w:val="a8"/>
                  <w:sz w:val="18"/>
                  <w:szCs w:val="18"/>
                  <w:lang w:val="en-US"/>
                </w:rPr>
                <w:t>gmail.com</w:t>
              </w:r>
            </w:hyperlink>
          </w:p>
        </w:tc>
      </w:tr>
    </w:tbl>
    <w:p w14:paraId="52E3D2FD" w14:textId="77777777" w:rsidR="004C35A5" w:rsidRDefault="004C35A5">
      <w:r>
        <w:br w:type="page"/>
      </w:r>
    </w:p>
    <w:tbl>
      <w:tblPr>
        <w:tblW w:w="9923" w:type="dxa"/>
        <w:tblInd w:w="1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4F5E1F" w:rsidRPr="004A05B7" w14:paraId="4BA18629" w14:textId="77777777" w:rsidTr="00D30C39">
        <w:trPr>
          <w:trHeight w:val="276"/>
        </w:trPr>
        <w:tc>
          <w:tcPr>
            <w:tcW w:w="9923" w:type="dxa"/>
            <w:gridSpan w:val="5"/>
            <w:tcBorders>
              <w:bottom w:val="single" w:sz="4" w:space="0" w:color="auto"/>
            </w:tcBorders>
          </w:tcPr>
          <w:p w14:paraId="092209EE" w14:textId="77777777" w:rsidR="004C35A5" w:rsidRDefault="004C35A5" w:rsidP="004F5E1F">
            <w:pPr>
              <w:jc w:val="center"/>
              <w:outlineLvl w:val="2"/>
              <w:rPr>
                <w:b/>
                <w:bCs/>
                <w:sz w:val="22"/>
                <w:szCs w:val="22"/>
              </w:rPr>
            </w:pPr>
          </w:p>
          <w:p w14:paraId="79E3B704" w14:textId="77777777" w:rsidR="004F5E1F" w:rsidRPr="0003668F" w:rsidRDefault="004F5E1F" w:rsidP="004F5E1F">
            <w:pPr>
              <w:jc w:val="center"/>
              <w:outlineLvl w:val="2"/>
              <w:rPr>
                <w:b/>
                <w:sz w:val="22"/>
                <w:szCs w:val="22"/>
              </w:rPr>
            </w:pPr>
            <w:r w:rsidRPr="0003668F">
              <w:rPr>
                <w:b/>
                <w:bCs/>
                <w:sz w:val="22"/>
                <w:szCs w:val="22"/>
              </w:rPr>
              <w:t>ОТДЕЛ СТАТИСТИКИ ЦЕН, ТОРГОВЛИ И УСЛУГ</w:t>
            </w:r>
          </w:p>
          <w:p w14:paraId="2FF10034" w14:textId="77777777" w:rsidR="004F5E1F" w:rsidRPr="004F5E1F" w:rsidRDefault="004F5E1F" w:rsidP="004F5E1F">
            <w:pPr>
              <w:rPr>
                <w:color w:val="000000"/>
                <w:sz w:val="18"/>
                <w:szCs w:val="18"/>
              </w:rPr>
            </w:pPr>
          </w:p>
        </w:tc>
      </w:tr>
      <w:tr w:rsidR="004F5E1F" w:rsidRPr="004A05B7" w14:paraId="77A5E883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4A060" w14:textId="77777777" w:rsidR="0003668F" w:rsidRPr="009056EC" w:rsidRDefault="0003668F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5CA92F4E" w14:textId="77777777" w:rsidR="004F5E1F" w:rsidRPr="004F5E1F" w:rsidRDefault="004F5E1F" w:rsidP="004F5E1F">
            <w:pPr>
              <w:rPr>
                <w:sz w:val="22"/>
                <w:szCs w:val="22"/>
                <w:lang w:val="ky-KG"/>
              </w:rPr>
            </w:pPr>
            <w:r w:rsidRPr="004F5E1F">
              <w:rPr>
                <w:sz w:val="22"/>
                <w:szCs w:val="22"/>
              </w:rPr>
              <w:t>каб. № 227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88B886" w14:textId="2E84A132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Иманалиева </w:t>
            </w:r>
            <w:r w:rsidR="0099366D">
              <w:rPr>
                <w:sz w:val="22"/>
                <w:szCs w:val="22"/>
              </w:rPr>
              <w:br/>
            </w:r>
            <w:r w:rsidRPr="004F5E1F">
              <w:rPr>
                <w:sz w:val="22"/>
                <w:szCs w:val="22"/>
              </w:rPr>
              <w:t>Кымбат Кутманбековна</w:t>
            </w:r>
          </w:p>
          <w:p w14:paraId="551BC9D1" w14:textId="77777777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61A284D" w14:textId="77777777" w:rsidR="004F5E1F" w:rsidRPr="004F5E1F" w:rsidRDefault="004F5E1F" w:rsidP="004F5E1F">
            <w:pPr>
              <w:jc w:val="center"/>
              <w:rPr>
                <w:color w:val="000000"/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32-46-29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488CF7D" w14:textId="39B7633F" w:rsidR="004F5E1F" w:rsidRPr="004F5E1F" w:rsidRDefault="004F5E1F" w:rsidP="004F5E1F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F8CCD1F" w14:textId="77777777" w:rsidR="004F5E1F" w:rsidRPr="00115077" w:rsidRDefault="004F5E1F" w:rsidP="004F5E1F">
            <w:pPr>
              <w:rPr>
                <w:color w:val="000000"/>
                <w:sz w:val="18"/>
                <w:szCs w:val="18"/>
              </w:rPr>
            </w:pPr>
            <w:r w:rsidRPr="00115077">
              <w:rPr>
                <w:sz w:val="18"/>
                <w:szCs w:val="18"/>
              </w:rPr>
              <w:t>kimanalieva@stat.kg</w:t>
            </w:r>
          </w:p>
        </w:tc>
      </w:tr>
      <w:tr w:rsidR="004F5E1F" w:rsidRPr="004A05B7" w14:paraId="74C65B6F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D5EA05" w14:textId="77777777" w:rsidR="004F5E1F" w:rsidRPr="004F5E1F" w:rsidRDefault="004F5E1F" w:rsidP="004F5E1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Главный             специалист </w:t>
            </w:r>
          </w:p>
          <w:p w14:paraId="537F822E" w14:textId="77777777" w:rsidR="004F5E1F" w:rsidRPr="004F5E1F" w:rsidRDefault="004F5E1F" w:rsidP="004F5E1F">
            <w:pPr>
              <w:keepNext/>
              <w:outlineLvl w:val="2"/>
              <w:rPr>
                <w:b/>
                <w:bCs/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каб. № 227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B1F9AC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Мыктыбекова </w:t>
            </w:r>
          </w:p>
          <w:p w14:paraId="0FC428F5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Зайнап Жумадиловна </w:t>
            </w:r>
          </w:p>
          <w:p w14:paraId="736400F0" w14:textId="77777777" w:rsidR="004F5E1F" w:rsidRPr="004F5E1F" w:rsidRDefault="004F5E1F" w:rsidP="004F5E1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E84F165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32-46-29</w:t>
            </w:r>
          </w:p>
          <w:p w14:paraId="2D2D936C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87D6702" w14:textId="4E41534A" w:rsidR="004F5E1F" w:rsidRPr="004F5E1F" w:rsidRDefault="004F5E1F" w:rsidP="004F5E1F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DE58A3A" w14:textId="77777777" w:rsidR="004F5E1F" w:rsidRPr="00115077" w:rsidRDefault="004F5E1F" w:rsidP="004F5E1F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sz w:val="18"/>
                <w:szCs w:val="18"/>
                <w:lang w:val="en-US"/>
              </w:rPr>
              <w:t>Zmyktybekova@stat.</w:t>
            </w:r>
            <w:r w:rsidRPr="00115077">
              <w:rPr>
                <w:sz w:val="18"/>
                <w:szCs w:val="18"/>
              </w:rPr>
              <w:br/>
            </w:r>
            <w:r w:rsidRPr="00115077">
              <w:rPr>
                <w:sz w:val="18"/>
                <w:szCs w:val="18"/>
                <w:lang w:val="en-US"/>
              </w:rPr>
              <w:t>kg</w:t>
            </w:r>
          </w:p>
          <w:p w14:paraId="39F48606" w14:textId="77777777" w:rsidR="004F5E1F" w:rsidRPr="00115077" w:rsidRDefault="004F5E1F" w:rsidP="004F5E1F">
            <w:pPr>
              <w:rPr>
                <w:sz w:val="18"/>
                <w:szCs w:val="18"/>
              </w:rPr>
            </w:pPr>
          </w:p>
        </w:tc>
      </w:tr>
      <w:tr w:rsidR="004F5E1F" w:rsidRPr="004A05B7" w14:paraId="59EB76F0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EA78F" w14:textId="77777777" w:rsidR="004F5E1F" w:rsidRPr="004F5E1F" w:rsidRDefault="004F5E1F" w:rsidP="004F5E1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Главный             специалист    </w:t>
            </w:r>
          </w:p>
          <w:p w14:paraId="5F5F0B10" w14:textId="77777777" w:rsidR="004F5E1F" w:rsidRPr="004F5E1F" w:rsidRDefault="004F5E1F" w:rsidP="004F5E1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каб. № 226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C38573A" w14:textId="1696B403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  <w:lang w:val="en-US"/>
              </w:rPr>
              <w:t>C</w:t>
            </w:r>
            <w:r w:rsidRPr="004F5E1F">
              <w:rPr>
                <w:sz w:val="22"/>
                <w:szCs w:val="22"/>
              </w:rPr>
              <w:t xml:space="preserve">абирова </w:t>
            </w:r>
            <w:r w:rsidR="0099366D">
              <w:rPr>
                <w:sz w:val="22"/>
                <w:szCs w:val="22"/>
              </w:rPr>
              <w:br/>
            </w:r>
            <w:r w:rsidRPr="004F5E1F">
              <w:rPr>
                <w:sz w:val="22"/>
                <w:szCs w:val="22"/>
              </w:rPr>
              <w:t xml:space="preserve">Гульмира Нурахметовна                         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87733EB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32-46-92        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00FB523" w14:textId="6B0104B6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               </w:t>
            </w:r>
            <w:r w:rsidRPr="004F5E1F">
              <w:rPr>
                <w:sz w:val="22"/>
                <w:szCs w:val="22"/>
                <w:lang w:val="en-US"/>
              </w:rPr>
              <w:t xml:space="preserve">                           </w:t>
            </w:r>
            <w:r w:rsidRPr="004F5E1F">
              <w:rPr>
                <w:sz w:val="22"/>
                <w:szCs w:val="22"/>
              </w:rPr>
              <w:t xml:space="preserve">                 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5A4AF72" w14:textId="77777777" w:rsidR="004F5E1F" w:rsidRPr="00115077" w:rsidRDefault="004F5E1F" w:rsidP="004F5E1F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sz w:val="18"/>
                <w:szCs w:val="18"/>
                <w:lang w:val="en-US"/>
              </w:rPr>
              <w:t>g.sabirova@stat.kg</w:t>
            </w:r>
          </w:p>
        </w:tc>
      </w:tr>
      <w:tr w:rsidR="004F5E1F" w:rsidRPr="004A05B7" w14:paraId="0758EAA2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3EBCD0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  <w:lang w:val="ky-KG"/>
              </w:rPr>
              <w:t xml:space="preserve">Ведущий </w:t>
            </w:r>
            <w:r w:rsidRPr="004F5E1F">
              <w:rPr>
                <w:sz w:val="22"/>
                <w:szCs w:val="22"/>
              </w:rPr>
              <w:t>специалист</w:t>
            </w:r>
          </w:p>
          <w:p w14:paraId="36DE596B" w14:textId="77777777" w:rsidR="004F5E1F" w:rsidRPr="004F5E1F" w:rsidRDefault="004F5E1F" w:rsidP="004F5E1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каб. № 226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B194041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Сулайманова </w:t>
            </w:r>
          </w:p>
          <w:p w14:paraId="62C2C40B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Асель Улановна</w:t>
            </w:r>
          </w:p>
          <w:p w14:paraId="64E7D04E" w14:textId="77777777" w:rsidR="004F5E1F" w:rsidRPr="004F5E1F" w:rsidRDefault="004F5E1F" w:rsidP="004F5E1F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2F3946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32-47-20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AB4EC5A" w14:textId="609F035A" w:rsidR="004F5E1F" w:rsidRPr="004F5E1F" w:rsidRDefault="004F5E1F" w:rsidP="004F5E1F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9DBFBD4" w14:textId="77777777" w:rsidR="004F5E1F" w:rsidRPr="00115077" w:rsidRDefault="004F5E1F" w:rsidP="004F5E1F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sz w:val="18"/>
                <w:szCs w:val="18"/>
                <w:lang w:val="en-US"/>
              </w:rPr>
              <w:t>a-sulaimanova@list. ru</w:t>
            </w:r>
          </w:p>
        </w:tc>
      </w:tr>
      <w:tr w:rsidR="004F5E1F" w:rsidRPr="004A05B7" w14:paraId="7F65D552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DEAA4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  <w:lang w:val="en-US"/>
              </w:rPr>
              <w:t>C</w:t>
            </w:r>
            <w:r w:rsidRPr="004F5E1F">
              <w:rPr>
                <w:sz w:val="22"/>
                <w:szCs w:val="22"/>
              </w:rPr>
              <w:t>пециалист</w:t>
            </w:r>
          </w:p>
          <w:p w14:paraId="718F92B5" w14:textId="77777777" w:rsidR="004F5E1F" w:rsidRPr="004F5E1F" w:rsidRDefault="004F5E1F" w:rsidP="004F5E1F">
            <w:pPr>
              <w:rPr>
                <w:sz w:val="22"/>
                <w:szCs w:val="22"/>
                <w:lang w:val="ky-KG"/>
              </w:rPr>
            </w:pPr>
            <w:r w:rsidRPr="004F5E1F">
              <w:rPr>
                <w:sz w:val="22"/>
                <w:szCs w:val="22"/>
              </w:rPr>
              <w:t>каб. № 226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C10C8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Белеков Аманбек Турдакунович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9935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32-47-20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43D8" w14:textId="184D1FBD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9B25" w14:textId="77777777" w:rsidR="004F5E1F" w:rsidRPr="00115077" w:rsidRDefault="0007029D" w:rsidP="004F5E1F">
            <w:pPr>
              <w:rPr>
                <w:sz w:val="18"/>
                <w:szCs w:val="18"/>
                <w:lang w:val="en-US"/>
              </w:rPr>
            </w:pPr>
            <w:hyperlink r:id="rId51" w:history="1">
              <w:r w:rsidR="004F5E1F" w:rsidRPr="00115077">
                <w:rPr>
                  <w:rStyle w:val="a8"/>
                  <w:sz w:val="18"/>
                  <w:szCs w:val="18"/>
                  <w:lang w:val="en-US"/>
                </w:rPr>
                <w:t>a-Belekov</w:t>
              </w:r>
              <w:r w:rsidR="004F5E1F" w:rsidRPr="00115077">
                <w:rPr>
                  <w:rStyle w:val="a8"/>
                  <w:sz w:val="18"/>
                  <w:szCs w:val="18"/>
                </w:rPr>
                <w:t>@stat.kg</w:t>
              </w:r>
            </w:hyperlink>
          </w:p>
        </w:tc>
      </w:tr>
      <w:tr w:rsidR="004F5E1F" w:rsidRPr="004A05B7" w14:paraId="543EEC8F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0B5A6CD" w14:textId="77777777" w:rsidR="0003668F" w:rsidRPr="00093C8A" w:rsidRDefault="0003668F" w:rsidP="004F5E1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3CCAB43" w14:textId="77777777" w:rsidR="004F5E1F" w:rsidRPr="0003668F" w:rsidRDefault="004F5E1F" w:rsidP="004F5E1F">
            <w:pPr>
              <w:jc w:val="center"/>
              <w:rPr>
                <w:b/>
                <w:bCs/>
                <w:sz w:val="22"/>
                <w:szCs w:val="22"/>
                <w:lang w:val="ky-KG"/>
              </w:rPr>
            </w:pPr>
            <w:r w:rsidRPr="0003668F">
              <w:rPr>
                <w:b/>
                <w:bCs/>
                <w:sz w:val="22"/>
                <w:szCs w:val="22"/>
              </w:rPr>
              <w:t>ОТДЕЛ СТАТИСТИКИ ВНЕШНЕЭКОНОМИЧЕСКОЙ ДЕЯТЕЛЬНОСТИ</w:t>
            </w:r>
          </w:p>
          <w:p w14:paraId="6DD30A4C" w14:textId="77777777" w:rsidR="004F5E1F" w:rsidRDefault="004F5E1F" w:rsidP="004F5E1F">
            <w:pPr>
              <w:rPr>
                <w:sz w:val="18"/>
                <w:szCs w:val="18"/>
                <w:lang w:val="en-US"/>
              </w:rPr>
            </w:pPr>
          </w:p>
        </w:tc>
      </w:tr>
      <w:tr w:rsidR="004F5E1F" w:rsidRPr="004A05B7" w14:paraId="24A94A9F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619F8" w14:textId="77777777" w:rsidR="0003668F" w:rsidRPr="009056EC" w:rsidRDefault="0003668F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3E1F07C6" w14:textId="77777777" w:rsidR="004F5E1F" w:rsidRPr="004B793E" w:rsidRDefault="004F5E1F" w:rsidP="004F5E1F">
            <w:pPr>
              <w:rPr>
                <w:sz w:val="22"/>
                <w:szCs w:val="22"/>
                <w:lang w:val="en-US"/>
              </w:rPr>
            </w:pPr>
            <w:r w:rsidRPr="004B793E">
              <w:rPr>
                <w:sz w:val="22"/>
                <w:szCs w:val="22"/>
              </w:rPr>
              <w:t>каб. № 331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DA91" w14:textId="6165B9D3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Акматова </w:t>
            </w:r>
            <w:r w:rsidR="0099366D">
              <w:rPr>
                <w:sz w:val="22"/>
                <w:szCs w:val="22"/>
              </w:rPr>
              <w:br/>
            </w:r>
            <w:r w:rsidRPr="004F5E1F">
              <w:rPr>
                <w:sz w:val="22"/>
                <w:szCs w:val="22"/>
              </w:rPr>
              <w:t>Анаркул</w:t>
            </w:r>
            <w:r w:rsidR="0099366D">
              <w:rPr>
                <w:sz w:val="22"/>
                <w:szCs w:val="22"/>
              </w:rPr>
              <w:t xml:space="preserve"> </w:t>
            </w:r>
            <w:r w:rsidRPr="004F5E1F">
              <w:rPr>
                <w:sz w:val="22"/>
                <w:szCs w:val="22"/>
              </w:rPr>
              <w:t xml:space="preserve">Курманбековна </w:t>
            </w:r>
          </w:p>
          <w:p w14:paraId="25FCB1D6" w14:textId="77777777" w:rsidR="004F5E1F" w:rsidRPr="004F5E1F" w:rsidRDefault="004F5E1F" w:rsidP="004F5E1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2B51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32-46-39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DB4B2" w14:textId="311FE7B8" w:rsidR="004F5E1F" w:rsidRPr="004F5E1F" w:rsidRDefault="004F5E1F" w:rsidP="004F5E1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437" w14:textId="77777777" w:rsidR="004F5E1F" w:rsidRPr="004F5E1F" w:rsidRDefault="0007029D" w:rsidP="004F5E1F">
            <w:pPr>
              <w:rPr>
                <w:sz w:val="18"/>
                <w:szCs w:val="18"/>
                <w:lang w:val="en-US"/>
              </w:rPr>
            </w:pPr>
            <w:hyperlink r:id="rId52" w:history="1">
              <w:r w:rsidR="004F5E1F" w:rsidRPr="004F5E1F">
                <w:rPr>
                  <w:sz w:val="18"/>
                  <w:szCs w:val="18"/>
                  <w:lang w:val="en-US"/>
                </w:rPr>
                <w:t>aakmatova</w:t>
              </w:r>
              <w:r w:rsidR="004F5E1F" w:rsidRPr="004F5E1F">
                <w:rPr>
                  <w:sz w:val="18"/>
                  <w:szCs w:val="18"/>
                </w:rPr>
                <w:t>@</w:t>
              </w:r>
              <w:r w:rsidR="004F5E1F" w:rsidRPr="004F5E1F">
                <w:rPr>
                  <w:sz w:val="18"/>
                  <w:szCs w:val="18"/>
                  <w:lang w:val="en-US"/>
                </w:rPr>
                <w:t>stat</w:t>
              </w:r>
              <w:r w:rsidR="004F5E1F" w:rsidRPr="004F5E1F">
                <w:rPr>
                  <w:sz w:val="18"/>
                  <w:szCs w:val="18"/>
                </w:rPr>
                <w:t>.</w:t>
              </w:r>
              <w:r w:rsidR="004F5E1F" w:rsidRPr="004F5E1F">
                <w:rPr>
                  <w:sz w:val="18"/>
                  <w:szCs w:val="18"/>
                  <w:lang w:val="en-US"/>
                </w:rPr>
                <w:t>kg</w:t>
              </w:r>
            </w:hyperlink>
            <w:r w:rsidR="004F5E1F" w:rsidRPr="004F5E1F">
              <w:rPr>
                <w:sz w:val="18"/>
                <w:szCs w:val="18"/>
              </w:rPr>
              <w:t xml:space="preserve">   </w:t>
            </w:r>
          </w:p>
        </w:tc>
      </w:tr>
      <w:tr w:rsidR="004F5E1F" w:rsidRPr="004A05B7" w14:paraId="1C0256AD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08B09" w14:textId="77777777" w:rsidR="004F5E1F" w:rsidRPr="004F5E1F" w:rsidRDefault="004F5E1F" w:rsidP="004F5E1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 xml:space="preserve">Главный специалист </w:t>
            </w:r>
          </w:p>
          <w:p w14:paraId="63028081" w14:textId="77777777" w:rsidR="004F5E1F" w:rsidRPr="004F5E1F" w:rsidRDefault="004F5E1F" w:rsidP="004F5E1F">
            <w:pPr>
              <w:rPr>
                <w:b/>
                <w:bCs/>
                <w:sz w:val="22"/>
                <w:szCs w:val="22"/>
              </w:rPr>
            </w:pPr>
            <w:r w:rsidRPr="004F5E1F">
              <w:rPr>
                <w:color w:val="000000"/>
                <w:sz w:val="22"/>
                <w:szCs w:val="22"/>
              </w:rPr>
              <w:t>каб. № 331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208C374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Сабирова </w:t>
            </w:r>
          </w:p>
          <w:p w14:paraId="553F3D3D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Эльмира Нурахметовна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61D2FFD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32-47-27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8C6ED27" w14:textId="5C4EA502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284CEE7" w14:textId="77777777" w:rsidR="004F5E1F" w:rsidRPr="004F5E1F" w:rsidRDefault="004F5E1F" w:rsidP="004F5E1F">
            <w:pPr>
              <w:rPr>
                <w:sz w:val="18"/>
                <w:szCs w:val="18"/>
              </w:rPr>
            </w:pPr>
            <w:r w:rsidRPr="004F5E1F">
              <w:rPr>
                <w:sz w:val="18"/>
                <w:szCs w:val="18"/>
              </w:rPr>
              <w:t>esabirova@stat.kg</w:t>
            </w:r>
          </w:p>
        </w:tc>
      </w:tr>
      <w:tr w:rsidR="004F5E1F" w:rsidRPr="004A05B7" w14:paraId="3F6E68D9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0C3EDC3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Специалист</w:t>
            </w:r>
          </w:p>
          <w:p w14:paraId="17850D30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каб №331</w:t>
            </w:r>
          </w:p>
          <w:p w14:paraId="66579884" w14:textId="77777777" w:rsidR="004F5E1F" w:rsidRPr="004F5E1F" w:rsidRDefault="004F5E1F" w:rsidP="004F5E1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982F4FE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Шаяхметова </w:t>
            </w:r>
          </w:p>
          <w:p w14:paraId="3FFD8379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Гулайым Рахметовна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A99291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32-47-27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368CE2C" w14:textId="7E025369" w:rsidR="004F5E1F" w:rsidRPr="004F5E1F" w:rsidRDefault="004F5E1F" w:rsidP="004F5E1F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6BA2D73" w14:textId="77777777" w:rsidR="004F5E1F" w:rsidRPr="004F5E1F" w:rsidRDefault="004F5E1F" w:rsidP="004F5E1F">
            <w:pPr>
              <w:rPr>
                <w:sz w:val="18"/>
                <w:szCs w:val="18"/>
              </w:rPr>
            </w:pPr>
            <w:r w:rsidRPr="004F5E1F">
              <w:rPr>
                <w:sz w:val="18"/>
                <w:szCs w:val="18"/>
              </w:rPr>
              <w:t>g.shayahmetova@stat.kg</w:t>
            </w:r>
          </w:p>
        </w:tc>
      </w:tr>
      <w:tr w:rsidR="004F5E1F" w:rsidRPr="004A05B7" w14:paraId="085FCDE0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1F08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Ведущий</w:t>
            </w:r>
          </w:p>
          <w:p w14:paraId="1DE8335A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специалист</w:t>
            </w:r>
          </w:p>
          <w:p w14:paraId="7006B512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каб. № 331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D6847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Адылбекова </w:t>
            </w:r>
          </w:p>
          <w:p w14:paraId="367645A2" w14:textId="77777777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>Жамила Бекболотовна</w:t>
            </w:r>
          </w:p>
          <w:p w14:paraId="725A2985" w14:textId="77777777" w:rsidR="004F5E1F" w:rsidRPr="004F5E1F" w:rsidRDefault="004F5E1F" w:rsidP="004F5E1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D313" w14:textId="77777777" w:rsidR="004F5E1F" w:rsidRPr="004F5E1F" w:rsidRDefault="004F5E1F" w:rsidP="004F5E1F">
            <w:pPr>
              <w:jc w:val="center"/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32-47-27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927D7" w14:textId="4E5F87F2" w:rsidR="004F5E1F" w:rsidRPr="004F5E1F" w:rsidRDefault="004F5E1F" w:rsidP="004F5E1F">
            <w:pPr>
              <w:rPr>
                <w:sz w:val="22"/>
                <w:szCs w:val="22"/>
              </w:rPr>
            </w:pPr>
            <w:r w:rsidRPr="004F5E1F">
              <w:rPr>
                <w:sz w:val="22"/>
                <w:szCs w:val="22"/>
              </w:rPr>
              <w:t xml:space="preserve">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A35D3" w14:textId="77777777" w:rsidR="004F5E1F" w:rsidRPr="004F5E1F" w:rsidRDefault="0007029D" w:rsidP="004F5E1F">
            <w:pPr>
              <w:rPr>
                <w:sz w:val="18"/>
                <w:szCs w:val="18"/>
              </w:rPr>
            </w:pPr>
            <w:hyperlink r:id="rId53" w:history="1">
              <w:r w:rsidR="004F5E1F" w:rsidRPr="00D56781">
                <w:rPr>
                  <w:rStyle w:val="a8"/>
                  <w:sz w:val="18"/>
                  <w:szCs w:val="18"/>
                </w:rPr>
                <w:t>jadilbekova@stat.kg</w:t>
              </w:r>
            </w:hyperlink>
          </w:p>
        </w:tc>
      </w:tr>
      <w:tr w:rsidR="004F5E1F" w:rsidRPr="004A05B7" w14:paraId="43C144EF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E69C544" w14:textId="77777777" w:rsidR="0003668F" w:rsidRDefault="0003668F" w:rsidP="00412765">
            <w:pPr>
              <w:keepNext/>
              <w:jc w:val="center"/>
              <w:outlineLvl w:val="2"/>
              <w:rPr>
                <w:b/>
                <w:bCs/>
                <w:sz w:val="24"/>
                <w:szCs w:val="24"/>
              </w:rPr>
            </w:pPr>
          </w:p>
          <w:p w14:paraId="1AC1B911" w14:textId="77777777" w:rsidR="00412765" w:rsidRPr="0003668F" w:rsidRDefault="00412765" w:rsidP="00412765">
            <w:pPr>
              <w:keepNext/>
              <w:jc w:val="center"/>
              <w:outlineLvl w:val="2"/>
              <w:rPr>
                <w:b/>
                <w:bCs/>
                <w:sz w:val="22"/>
                <w:szCs w:val="22"/>
                <w:u w:val="single"/>
              </w:rPr>
            </w:pPr>
            <w:r w:rsidRPr="0003668F">
              <w:rPr>
                <w:b/>
                <w:bCs/>
                <w:sz w:val="22"/>
                <w:szCs w:val="22"/>
              </w:rPr>
              <w:t>ОТДЕЛ СОЦИАЛЬНОЙ И ЭКОЛОГИЧЕСКОЙ СТАТИСТИКИ</w:t>
            </w:r>
          </w:p>
          <w:p w14:paraId="14E58237" w14:textId="77777777" w:rsidR="004F5E1F" w:rsidRPr="00093C8A" w:rsidRDefault="004F5E1F" w:rsidP="004F5E1F">
            <w:pPr>
              <w:rPr>
                <w:sz w:val="16"/>
                <w:szCs w:val="16"/>
              </w:rPr>
            </w:pPr>
          </w:p>
        </w:tc>
      </w:tr>
      <w:tr w:rsidR="00412765" w:rsidRPr="004A05B7" w14:paraId="17F09672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E4D34" w14:textId="77777777" w:rsidR="0003668F" w:rsidRPr="009056EC" w:rsidRDefault="0003668F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5064AF90" w14:textId="77777777" w:rsidR="00412765" w:rsidRPr="004F5E1F" w:rsidRDefault="00412765" w:rsidP="00412765">
            <w:pPr>
              <w:rPr>
                <w:sz w:val="22"/>
                <w:szCs w:val="22"/>
              </w:rPr>
            </w:pPr>
            <w:r w:rsidRPr="004936BE">
              <w:rPr>
                <w:sz w:val="24"/>
                <w:szCs w:val="24"/>
              </w:rPr>
              <w:t>каб. № 440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001D3" w14:textId="77777777" w:rsidR="00412765" w:rsidRPr="00A8376B" w:rsidRDefault="00412765" w:rsidP="00412765">
            <w:pPr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 xml:space="preserve">Капарова </w:t>
            </w:r>
          </w:p>
          <w:p w14:paraId="1842E5AE" w14:textId="77777777" w:rsidR="00412765" w:rsidRPr="00A8376B" w:rsidRDefault="00412765" w:rsidP="00412765">
            <w:pPr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>Зарина Зиядиновна</w:t>
            </w:r>
          </w:p>
          <w:p w14:paraId="5971F882" w14:textId="77777777" w:rsidR="00412765" w:rsidRPr="004F5E1F" w:rsidRDefault="00412765" w:rsidP="00412765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8B31" w14:textId="77777777" w:rsidR="00412765" w:rsidRPr="004F5E1F" w:rsidRDefault="00412765" w:rsidP="00412765">
            <w:pPr>
              <w:jc w:val="center"/>
              <w:rPr>
                <w:sz w:val="22"/>
                <w:szCs w:val="22"/>
              </w:rPr>
            </w:pPr>
            <w:r w:rsidRPr="00A8376B">
              <w:rPr>
                <w:sz w:val="24"/>
                <w:szCs w:val="24"/>
              </w:rPr>
              <w:t>32-46-54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382DC" w14:textId="11C67916" w:rsidR="00412765" w:rsidRPr="004F5E1F" w:rsidRDefault="00412765" w:rsidP="00412765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00445" w14:textId="77777777" w:rsidR="00412765" w:rsidRDefault="00412765" w:rsidP="00412765">
            <w:pPr>
              <w:rPr>
                <w:sz w:val="18"/>
                <w:szCs w:val="18"/>
              </w:rPr>
            </w:pPr>
            <w:r w:rsidRPr="002618CA">
              <w:t>Zarina-73@mail.ru</w:t>
            </w:r>
            <w:r w:rsidRPr="002618CA">
              <w:rPr>
                <w:b/>
                <w:bCs/>
              </w:rPr>
              <w:t>.</w:t>
            </w:r>
          </w:p>
        </w:tc>
      </w:tr>
      <w:tr w:rsidR="00412765" w:rsidRPr="004A05B7" w14:paraId="23CB7234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862EB" w14:textId="77777777" w:rsidR="00412765" w:rsidRPr="004936BE" w:rsidRDefault="00412765" w:rsidP="00412765">
            <w:pPr>
              <w:rPr>
                <w:sz w:val="24"/>
                <w:szCs w:val="24"/>
              </w:rPr>
            </w:pPr>
            <w:r w:rsidRPr="004936BE">
              <w:rPr>
                <w:sz w:val="24"/>
                <w:szCs w:val="24"/>
              </w:rPr>
              <w:t>Главный специалист</w:t>
            </w:r>
          </w:p>
          <w:p w14:paraId="39877A22" w14:textId="77777777" w:rsidR="00412765" w:rsidRPr="004F5E1F" w:rsidRDefault="00412765" w:rsidP="00412765">
            <w:pPr>
              <w:rPr>
                <w:sz w:val="22"/>
                <w:szCs w:val="22"/>
              </w:rPr>
            </w:pPr>
            <w:r w:rsidRPr="004936BE">
              <w:rPr>
                <w:sz w:val="24"/>
                <w:szCs w:val="24"/>
              </w:rPr>
              <w:t>каб. № 440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D653D00" w14:textId="77777777" w:rsidR="00412765" w:rsidRPr="00A8376B" w:rsidRDefault="00412765" w:rsidP="00412765">
            <w:pPr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 xml:space="preserve">Тоялиева </w:t>
            </w:r>
          </w:p>
          <w:p w14:paraId="4FE1E9E3" w14:textId="77777777" w:rsidR="00412765" w:rsidRPr="00A8376B" w:rsidRDefault="00412765" w:rsidP="00412765">
            <w:pPr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>Элла Бейшенбековна</w:t>
            </w:r>
          </w:p>
          <w:p w14:paraId="28D68ED8" w14:textId="77777777" w:rsidR="00412765" w:rsidRPr="004F5E1F" w:rsidRDefault="00412765" w:rsidP="00412765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A32C517" w14:textId="77777777" w:rsidR="00412765" w:rsidRPr="004F5E1F" w:rsidRDefault="00412765" w:rsidP="00412765">
            <w:pPr>
              <w:jc w:val="center"/>
              <w:rPr>
                <w:sz w:val="22"/>
                <w:szCs w:val="22"/>
              </w:rPr>
            </w:pPr>
            <w:r w:rsidRPr="00A8376B">
              <w:rPr>
                <w:sz w:val="24"/>
                <w:szCs w:val="24"/>
              </w:rPr>
              <w:t>32-46-58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8BFEE48" w14:textId="130D7728" w:rsidR="00412765" w:rsidRPr="004F5E1F" w:rsidRDefault="00412765" w:rsidP="00412765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624FB5A" w14:textId="77777777" w:rsidR="00412765" w:rsidRDefault="00412765" w:rsidP="00412765">
            <w:pPr>
              <w:rPr>
                <w:sz w:val="18"/>
                <w:szCs w:val="18"/>
              </w:rPr>
            </w:pPr>
            <w:r w:rsidRPr="002618CA">
              <w:t>etoyalieva@ mail.ru.</w:t>
            </w:r>
          </w:p>
        </w:tc>
      </w:tr>
      <w:tr w:rsidR="00412765" w:rsidRPr="004A05B7" w14:paraId="40E6CDEA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EE90BCF" w14:textId="77777777" w:rsidR="00412765" w:rsidRPr="004936BE" w:rsidRDefault="00412765" w:rsidP="00412765">
            <w:pPr>
              <w:rPr>
                <w:sz w:val="24"/>
                <w:szCs w:val="24"/>
              </w:rPr>
            </w:pPr>
            <w:r w:rsidRPr="004936BE">
              <w:rPr>
                <w:sz w:val="24"/>
                <w:szCs w:val="24"/>
              </w:rPr>
              <w:t>Ведущий  специалист</w:t>
            </w:r>
          </w:p>
          <w:p w14:paraId="5D76D2A6" w14:textId="77777777" w:rsidR="00412765" w:rsidRPr="004936BE" w:rsidRDefault="00412765" w:rsidP="00412765">
            <w:pPr>
              <w:rPr>
                <w:sz w:val="24"/>
                <w:szCs w:val="24"/>
              </w:rPr>
            </w:pPr>
            <w:r w:rsidRPr="004936BE">
              <w:rPr>
                <w:sz w:val="24"/>
                <w:szCs w:val="24"/>
              </w:rPr>
              <w:t>каб. № 433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27C0AF7" w14:textId="77777777" w:rsidR="00412765" w:rsidRPr="00A8376B" w:rsidRDefault="00412765" w:rsidP="00412765">
            <w:pPr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 xml:space="preserve">Дордоева </w:t>
            </w:r>
          </w:p>
          <w:p w14:paraId="5BBD6558" w14:textId="77777777" w:rsidR="00412765" w:rsidRPr="00A8376B" w:rsidRDefault="00412765" w:rsidP="00412765">
            <w:pPr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 xml:space="preserve">Айгул Оруналиевна </w:t>
            </w:r>
          </w:p>
          <w:p w14:paraId="0BE5C2FA" w14:textId="77777777" w:rsidR="00412765" w:rsidRPr="00A8376B" w:rsidRDefault="00412765" w:rsidP="00412765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75BAC7" w14:textId="77777777" w:rsidR="00412765" w:rsidRPr="00A8376B" w:rsidRDefault="00412765" w:rsidP="00412765">
            <w:pPr>
              <w:jc w:val="center"/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>62-58-15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78B227C" w14:textId="69D322E6" w:rsidR="00412765" w:rsidRPr="00A8376B" w:rsidRDefault="00412765" w:rsidP="00412765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FB6BFBF" w14:textId="77777777" w:rsidR="00412765" w:rsidRPr="002618CA" w:rsidRDefault="00412765" w:rsidP="00412765">
            <w:r w:rsidRPr="002618CA">
              <w:t>adordoeva@stat.kg</w:t>
            </w:r>
          </w:p>
        </w:tc>
      </w:tr>
      <w:tr w:rsidR="00412765" w:rsidRPr="004A05B7" w14:paraId="02B34755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66771" w14:textId="77777777" w:rsidR="00412765" w:rsidRPr="004936BE" w:rsidRDefault="00412765" w:rsidP="00412765">
            <w:pPr>
              <w:rPr>
                <w:sz w:val="24"/>
                <w:szCs w:val="24"/>
              </w:rPr>
            </w:pPr>
            <w:r w:rsidRPr="004936BE">
              <w:rPr>
                <w:sz w:val="24"/>
                <w:szCs w:val="24"/>
              </w:rPr>
              <w:t>Специалист</w:t>
            </w:r>
          </w:p>
          <w:p w14:paraId="666B474B" w14:textId="77777777" w:rsidR="00412765" w:rsidRPr="004936BE" w:rsidRDefault="00412765" w:rsidP="00412765">
            <w:pPr>
              <w:rPr>
                <w:sz w:val="24"/>
                <w:szCs w:val="24"/>
              </w:rPr>
            </w:pPr>
            <w:r w:rsidRPr="004936BE">
              <w:rPr>
                <w:sz w:val="24"/>
                <w:szCs w:val="24"/>
              </w:rPr>
              <w:t>каб. № 433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B0228" w14:textId="77777777" w:rsidR="00412765" w:rsidRPr="00A8376B" w:rsidRDefault="00412765" w:rsidP="00412765">
            <w:pPr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 xml:space="preserve">Ыбыкеева </w:t>
            </w:r>
          </w:p>
          <w:p w14:paraId="21AE8051" w14:textId="77777777" w:rsidR="00412765" w:rsidRPr="00A8376B" w:rsidRDefault="00412765" w:rsidP="00412765">
            <w:pPr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>Нургуль Кыдышовна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575A" w14:textId="77777777" w:rsidR="00412765" w:rsidRPr="00A8376B" w:rsidRDefault="00412765" w:rsidP="00412765">
            <w:pPr>
              <w:jc w:val="center"/>
              <w:rPr>
                <w:sz w:val="24"/>
                <w:szCs w:val="24"/>
              </w:rPr>
            </w:pPr>
            <w:r w:rsidRPr="00A8376B">
              <w:rPr>
                <w:sz w:val="24"/>
                <w:szCs w:val="24"/>
              </w:rPr>
              <w:t>62-57-25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ECD0" w14:textId="669A0E51" w:rsidR="00412765" w:rsidRPr="00A8376B" w:rsidRDefault="00412765" w:rsidP="00412765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5CE96" w14:textId="77777777" w:rsidR="00412765" w:rsidRPr="002618CA" w:rsidRDefault="0007029D" w:rsidP="00412765">
            <w:hyperlink r:id="rId54" w:history="1">
              <w:r w:rsidR="00412765" w:rsidRPr="00D56781">
                <w:rPr>
                  <w:rStyle w:val="a8"/>
                </w:rPr>
                <w:t>nybykeeva@stat.kg</w:t>
              </w:r>
            </w:hyperlink>
          </w:p>
        </w:tc>
      </w:tr>
      <w:tr w:rsidR="00412765" w:rsidRPr="004A05B7" w14:paraId="605A1D30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2C43E81" w14:textId="77777777" w:rsidR="0003668F" w:rsidRPr="00093C8A" w:rsidRDefault="0003668F" w:rsidP="00412765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14:paraId="2D9E9E4D" w14:textId="77777777" w:rsidR="00412765" w:rsidRPr="0003668F" w:rsidRDefault="00412765" w:rsidP="0041276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3668F">
              <w:rPr>
                <w:b/>
                <w:bCs/>
                <w:color w:val="000000"/>
                <w:sz w:val="22"/>
                <w:szCs w:val="22"/>
              </w:rPr>
              <w:t>ОТДЕЛ ДЕМОГРАФИЧЕСКОЙ СТАТИСТИКИ</w:t>
            </w:r>
          </w:p>
          <w:p w14:paraId="392BCCBC" w14:textId="77777777" w:rsidR="00412765" w:rsidRPr="00093C8A" w:rsidRDefault="00412765" w:rsidP="00412765">
            <w:pPr>
              <w:rPr>
                <w:sz w:val="16"/>
                <w:szCs w:val="16"/>
              </w:rPr>
            </w:pPr>
          </w:p>
        </w:tc>
      </w:tr>
      <w:tr w:rsidR="00412765" w:rsidRPr="004A05B7" w14:paraId="5ADD20D2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EB2EB" w14:textId="77777777" w:rsidR="0003668F" w:rsidRPr="009056EC" w:rsidRDefault="0003668F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40C2E492" w14:textId="77777777" w:rsidR="00412765" w:rsidRPr="00412765" w:rsidRDefault="00412765" w:rsidP="00412765">
            <w:pPr>
              <w:rPr>
                <w:sz w:val="22"/>
                <w:szCs w:val="22"/>
              </w:rPr>
            </w:pPr>
            <w:r w:rsidRPr="00412765">
              <w:rPr>
                <w:color w:val="000000"/>
                <w:sz w:val="22"/>
                <w:szCs w:val="22"/>
              </w:rPr>
              <w:t>каб. № 438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19BC9" w14:textId="0C270ADA" w:rsidR="00412765" w:rsidRPr="00412765" w:rsidRDefault="00412765" w:rsidP="00412765">
            <w:pPr>
              <w:rPr>
                <w:sz w:val="22"/>
                <w:szCs w:val="22"/>
              </w:rPr>
            </w:pPr>
            <w:r w:rsidRPr="00412765">
              <w:rPr>
                <w:sz w:val="22"/>
                <w:szCs w:val="22"/>
              </w:rPr>
              <w:t xml:space="preserve">Секиева </w:t>
            </w:r>
            <w:r w:rsidR="0099366D">
              <w:rPr>
                <w:sz w:val="22"/>
                <w:szCs w:val="22"/>
              </w:rPr>
              <w:br/>
            </w:r>
            <w:r w:rsidRPr="00412765">
              <w:rPr>
                <w:sz w:val="22"/>
                <w:szCs w:val="22"/>
              </w:rPr>
              <w:t>Кайырбубу</w:t>
            </w:r>
            <w:r w:rsidR="0099366D">
              <w:rPr>
                <w:sz w:val="22"/>
                <w:szCs w:val="22"/>
              </w:rPr>
              <w:t xml:space="preserve"> </w:t>
            </w:r>
            <w:r w:rsidRPr="00412765">
              <w:rPr>
                <w:sz w:val="22"/>
                <w:szCs w:val="22"/>
              </w:rPr>
              <w:t xml:space="preserve">Сайдыбакасовна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D7A" w14:textId="77777777" w:rsidR="00412765" w:rsidRPr="00412765" w:rsidRDefault="00412765" w:rsidP="00412765">
            <w:pPr>
              <w:jc w:val="center"/>
              <w:rPr>
                <w:sz w:val="22"/>
                <w:szCs w:val="22"/>
              </w:rPr>
            </w:pPr>
            <w:r w:rsidRPr="00412765">
              <w:rPr>
                <w:color w:val="000000"/>
                <w:sz w:val="22"/>
                <w:szCs w:val="22"/>
              </w:rPr>
              <w:t>32-4</w:t>
            </w:r>
            <w:r w:rsidRPr="00412765">
              <w:rPr>
                <w:color w:val="000000"/>
                <w:sz w:val="22"/>
                <w:szCs w:val="22"/>
                <w:lang w:val="en-US"/>
              </w:rPr>
              <w:t>7</w:t>
            </w:r>
            <w:r w:rsidRPr="00412765">
              <w:rPr>
                <w:color w:val="000000"/>
                <w:sz w:val="22"/>
                <w:szCs w:val="22"/>
              </w:rPr>
              <w:t>-0</w:t>
            </w:r>
            <w:r w:rsidRPr="00412765"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E93BF" w14:textId="58F1D266" w:rsidR="00412765" w:rsidRPr="00412765" w:rsidRDefault="00412765" w:rsidP="00575767">
            <w:pPr>
              <w:rPr>
                <w:sz w:val="22"/>
                <w:szCs w:val="22"/>
              </w:rPr>
            </w:pPr>
          </w:p>
          <w:p w14:paraId="6AF6E997" w14:textId="77777777" w:rsidR="00412765" w:rsidRPr="00412765" w:rsidRDefault="00412765" w:rsidP="00412765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C3294" w14:textId="77777777" w:rsidR="00412765" w:rsidRPr="00412765" w:rsidRDefault="00412765" w:rsidP="00412765">
            <w:pPr>
              <w:rPr>
                <w:sz w:val="18"/>
                <w:szCs w:val="18"/>
              </w:rPr>
            </w:pPr>
            <w:r w:rsidRPr="00412765">
              <w:rPr>
                <w:sz w:val="18"/>
                <w:szCs w:val="18"/>
                <w:lang w:val="en-US"/>
              </w:rPr>
              <w:t>NKurmanalieva@stat.</w:t>
            </w:r>
            <w:r w:rsidR="00D20316">
              <w:rPr>
                <w:sz w:val="18"/>
                <w:szCs w:val="18"/>
              </w:rPr>
              <w:br/>
            </w:r>
            <w:r w:rsidRPr="00412765">
              <w:rPr>
                <w:sz w:val="18"/>
                <w:szCs w:val="18"/>
                <w:lang w:val="en-US"/>
              </w:rPr>
              <w:t>kg</w:t>
            </w:r>
          </w:p>
        </w:tc>
      </w:tr>
      <w:tr w:rsidR="00412765" w:rsidRPr="004A05B7" w14:paraId="569C8FF5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040F5F2" w14:textId="77777777" w:rsidR="00412765" w:rsidRPr="00412765" w:rsidRDefault="00412765" w:rsidP="00412765">
            <w:pPr>
              <w:rPr>
                <w:color w:val="000000"/>
                <w:sz w:val="22"/>
                <w:szCs w:val="22"/>
              </w:rPr>
            </w:pPr>
            <w:r w:rsidRPr="00412765">
              <w:rPr>
                <w:sz w:val="22"/>
                <w:szCs w:val="22"/>
                <w:lang w:val="ky-KG"/>
              </w:rPr>
              <w:t>Главный</w:t>
            </w:r>
            <w:r w:rsidRPr="00412765">
              <w:rPr>
                <w:color w:val="000000"/>
                <w:sz w:val="22"/>
                <w:szCs w:val="22"/>
              </w:rPr>
              <w:t xml:space="preserve">    специалист</w:t>
            </w:r>
          </w:p>
          <w:p w14:paraId="07284711" w14:textId="77777777" w:rsidR="00412765" w:rsidRPr="00412765" w:rsidRDefault="00412765" w:rsidP="00412765">
            <w:pPr>
              <w:rPr>
                <w:sz w:val="22"/>
                <w:szCs w:val="22"/>
              </w:rPr>
            </w:pPr>
            <w:r w:rsidRPr="00412765">
              <w:rPr>
                <w:sz w:val="22"/>
                <w:szCs w:val="22"/>
              </w:rPr>
              <w:t>каб № 438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F3B1E49" w14:textId="77777777" w:rsidR="00412765" w:rsidRPr="00412765" w:rsidRDefault="00412765" w:rsidP="00412765">
            <w:pPr>
              <w:tabs>
                <w:tab w:val="right" w:pos="2560"/>
              </w:tabs>
              <w:rPr>
                <w:sz w:val="22"/>
                <w:szCs w:val="22"/>
              </w:rPr>
            </w:pPr>
            <w:r w:rsidRPr="00412765">
              <w:rPr>
                <w:sz w:val="22"/>
                <w:szCs w:val="22"/>
              </w:rPr>
              <w:t xml:space="preserve">Сыдыгалиева </w:t>
            </w:r>
          </w:p>
          <w:p w14:paraId="0A059876" w14:textId="77777777" w:rsidR="00412765" w:rsidRPr="00412765" w:rsidRDefault="00412765" w:rsidP="00412765">
            <w:pPr>
              <w:tabs>
                <w:tab w:val="right" w:pos="2560"/>
              </w:tabs>
              <w:rPr>
                <w:sz w:val="22"/>
                <w:szCs w:val="22"/>
              </w:rPr>
            </w:pPr>
            <w:r w:rsidRPr="00412765">
              <w:rPr>
                <w:sz w:val="22"/>
                <w:szCs w:val="22"/>
              </w:rPr>
              <w:t xml:space="preserve">Умут            </w:t>
            </w:r>
          </w:p>
          <w:p w14:paraId="13B6945A" w14:textId="77777777" w:rsidR="00412765" w:rsidRPr="00412765" w:rsidRDefault="00412765" w:rsidP="00412765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65FDFC" w14:textId="77777777" w:rsidR="00412765" w:rsidRPr="00412765" w:rsidRDefault="00412765" w:rsidP="00412765">
            <w:pPr>
              <w:jc w:val="center"/>
              <w:rPr>
                <w:sz w:val="22"/>
                <w:szCs w:val="22"/>
              </w:rPr>
            </w:pPr>
            <w:r w:rsidRPr="00412765">
              <w:rPr>
                <w:sz w:val="22"/>
                <w:szCs w:val="22"/>
                <w:lang w:val="en-US"/>
              </w:rPr>
              <w:t>62-58-79</w:t>
            </w:r>
            <w:r w:rsidRPr="00412765">
              <w:rPr>
                <w:sz w:val="22"/>
                <w:szCs w:val="22"/>
              </w:rPr>
              <w:tab/>
              <w:t xml:space="preserve">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9CD9CB8" w14:textId="2AFA5AB5" w:rsidR="00412765" w:rsidRPr="00412765" w:rsidRDefault="00412765" w:rsidP="00412765">
            <w:pPr>
              <w:rPr>
                <w:sz w:val="22"/>
                <w:szCs w:val="22"/>
              </w:rPr>
            </w:pPr>
          </w:p>
          <w:p w14:paraId="3001EF19" w14:textId="77777777" w:rsidR="00412765" w:rsidRPr="00412765" w:rsidRDefault="00412765" w:rsidP="00412765">
            <w:pPr>
              <w:rPr>
                <w:sz w:val="22"/>
                <w:szCs w:val="22"/>
              </w:rPr>
            </w:pPr>
            <w:r w:rsidRPr="00412765">
              <w:rPr>
                <w:sz w:val="22"/>
                <w:szCs w:val="22"/>
              </w:rPr>
              <w:t xml:space="preserve">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53E6B05" w14:textId="77777777" w:rsidR="00412765" w:rsidRPr="00412765" w:rsidRDefault="00412765" w:rsidP="00412765">
            <w:pPr>
              <w:rPr>
                <w:sz w:val="18"/>
                <w:szCs w:val="18"/>
              </w:rPr>
            </w:pPr>
            <w:r w:rsidRPr="00412765">
              <w:rPr>
                <w:sz w:val="18"/>
                <w:szCs w:val="18"/>
                <w:lang w:val="en-US"/>
              </w:rPr>
              <w:t>Sydygalieva@stat.kg</w:t>
            </w:r>
          </w:p>
        </w:tc>
      </w:tr>
      <w:tr w:rsidR="00412765" w:rsidRPr="004A05B7" w14:paraId="35DEACB9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B8E7B" w14:textId="77777777" w:rsidR="00412765" w:rsidRPr="00412765" w:rsidRDefault="00412765" w:rsidP="00412765">
            <w:pPr>
              <w:rPr>
                <w:color w:val="000000"/>
                <w:sz w:val="22"/>
                <w:szCs w:val="22"/>
              </w:rPr>
            </w:pPr>
            <w:r w:rsidRPr="00412765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20A5F4C7" w14:textId="77777777" w:rsidR="00412765" w:rsidRPr="00412765" w:rsidRDefault="00412765" w:rsidP="00412765">
            <w:pPr>
              <w:rPr>
                <w:sz w:val="22"/>
                <w:szCs w:val="22"/>
                <w:lang w:val="ky-KG"/>
              </w:rPr>
            </w:pPr>
            <w:r w:rsidRPr="00412765">
              <w:rPr>
                <w:sz w:val="22"/>
                <w:szCs w:val="22"/>
              </w:rPr>
              <w:t>каб. № 438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45F2" w14:textId="77777777" w:rsidR="00412765" w:rsidRPr="00412765" w:rsidRDefault="00412765" w:rsidP="00412765">
            <w:pPr>
              <w:rPr>
                <w:sz w:val="22"/>
                <w:szCs w:val="22"/>
                <w:lang w:val="ky-KG"/>
              </w:rPr>
            </w:pPr>
            <w:r w:rsidRPr="00412765">
              <w:rPr>
                <w:sz w:val="22"/>
                <w:szCs w:val="22"/>
                <w:lang w:val="ky-KG"/>
              </w:rPr>
              <w:t xml:space="preserve">Токтогулова </w:t>
            </w:r>
          </w:p>
          <w:p w14:paraId="01040B9E" w14:textId="77777777" w:rsidR="00412765" w:rsidRPr="00412765" w:rsidRDefault="00412765" w:rsidP="00412765">
            <w:pPr>
              <w:rPr>
                <w:sz w:val="22"/>
                <w:szCs w:val="22"/>
                <w:lang w:val="ky-KG"/>
              </w:rPr>
            </w:pPr>
            <w:r w:rsidRPr="00412765">
              <w:rPr>
                <w:sz w:val="22"/>
                <w:szCs w:val="22"/>
                <w:lang w:val="ky-KG"/>
              </w:rPr>
              <w:t>Малика Рысбековна</w:t>
            </w:r>
          </w:p>
          <w:p w14:paraId="133E5071" w14:textId="77777777" w:rsidR="00412765" w:rsidRPr="00412765" w:rsidRDefault="00412765" w:rsidP="00412765">
            <w:pPr>
              <w:tabs>
                <w:tab w:val="right" w:pos="2560"/>
              </w:tabs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0C0B0" w14:textId="77777777" w:rsidR="00412765" w:rsidRPr="00412765" w:rsidRDefault="00412765" w:rsidP="00412765">
            <w:pPr>
              <w:jc w:val="center"/>
              <w:rPr>
                <w:sz w:val="22"/>
                <w:szCs w:val="22"/>
                <w:lang w:val="en-US"/>
              </w:rPr>
            </w:pPr>
            <w:r w:rsidRPr="00412765">
              <w:rPr>
                <w:sz w:val="22"/>
                <w:szCs w:val="22"/>
                <w:lang w:val="en-US"/>
              </w:rPr>
              <w:t>62-58-79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D09C6" w14:textId="0D128C8A" w:rsidR="00412765" w:rsidRPr="00412765" w:rsidRDefault="00412765" w:rsidP="00412765">
            <w:pPr>
              <w:rPr>
                <w:sz w:val="22"/>
                <w:szCs w:val="22"/>
              </w:rPr>
            </w:pPr>
            <w:r w:rsidRPr="00412765">
              <w:rPr>
                <w:sz w:val="22"/>
                <w:szCs w:val="22"/>
                <w:lang w:val="ky-KG"/>
              </w:rPr>
              <w:t xml:space="preserve">  </w:t>
            </w:r>
            <w:r w:rsidRPr="00412765">
              <w:rPr>
                <w:sz w:val="22"/>
                <w:szCs w:val="22"/>
              </w:rPr>
              <w:t xml:space="preserve">  </w:t>
            </w:r>
          </w:p>
          <w:p w14:paraId="513CCD64" w14:textId="77777777" w:rsidR="00412765" w:rsidRPr="00412765" w:rsidRDefault="00412765" w:rsidP="00412765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054B7" w14:textId="77777777" w:rsidR="00412765" w:rsidRPr="00412765" w:rsidRDefault="0007029D" w:rsidP="00412765">
            <w:pPr>
              <w:rPr>
                <w:sz w:val="18"/>
                <w:szCs w:val="18"/>
                <w:lang w:val="en-US"/>
              </w:rPr>
            </w:pPr>
            <w:hyperlink r:id="rId55" w:history="1">
              <w:r w:rsidR="00D20316" w:rsidRPr="00B67311">
                <w:rPr>
                  <w:rStyle w:val="a8"/>
                  <w:sz w:val="18"/>
                  <w:szCs w:val="18"/>
                  <w:lang w:val="en-US"/>
                </w:rPr>
                <w:t>toktogulovmalika</w:t>
              </w:r>
              <w:r w:rsidR="00D20316" w:rsidRPr="00B67311">
                <w:rPr>
                  <w:rStyle w:val="a8"/>
                  <w:sz w:val="18"/>
                  <w:szCs w:val="18"/>
                </w:rPr>
                <w:t>@</w:t>
              </w:r>
              <w:r w:rsidR="00D20316">
                <w:rPr>
                  <w:rStyle w:val="a8"/>
                  <w:sz w:val="18"/>
                  <w:szCs w:val="18"/>
                </w:rPr>
                <w:br/>
              </w:r>
              <w:r w:rsidR="00D20316" w:rsidRPr="00B67311">
                <w:rPr>
                  <w:rStyle w:val="a8"/>
                  <w:sz w:val="18"/>
                  <w:szCs w:val="18"/>
                  <w:lang w:val="en-US"/>
                </w:rPr>
                <w:t>gmail</w:t>
              </w:r>
              <w:r w:rsidR="00D20316" w:rsidRPr="00B67311">
                <w:rPr>
                  <w:rStyle w:val="a8"/>
                  <w:sz w:val="18"/>
                  <w:szCs w:val="18"/>
                </w:rPr>
                <w:t>.</w:t>
              </w:r>
              <w:r w:rsidR="00D20316" w:rsidRPr="00B67311">
                <w:rPr>
                  <w:rStyle w:val="a8"/>
                  <w:sz w:val="18"/>
                  <w:szCs w:val="18"/>
                  <w:lang w:val="en-US"/>
                </w:rPr>
                <w:t>com</w:t>
              </w:r>
            </w:hyperlink>
          </w:p>
        </w:tc>
      </w:tr>
      <w:tr w:rsidR="00D20316" w:rsidRPr="004A05B7" w14:paraId="746D7F1B" w14:textId="77777777" w:rsidTr="00D30C39">
        <w:trPr>
          <w:trHeight w:val="276"/>
        </w:trPr>
        <w:tc>
          <w:tcPr>
            <w:tcW w:w="9923" w:type="dxa"/>
            <w:gridSpan w:val="5"/>
            <w:tcBorders>
              <w:bottom w:val="single" w:sz="4" w:space="0" w:color="auto"/>
            </w:tcBorders>
          </w:tcPr>
          <w:p w14:paraId="3A95108C" w14:textId="77777777" w:rsidR="00D20316" w:rsidRPr="00115077" w:rsidRDefault="00093C8A" w:rsidP="00D20316">
            <w:pPr>
              <w:keepNext/>
              <w:jc w:val="center"/>
              <w:outlineLvl w:val="2"/>
              <w:rPr>
                <w:b/>
                <w:bCs/>
                <w:sz w:val="22"/>
                <w:szCs w:val="22"/>
                <w:u w:val="single"/>
              </w:rPr>
            </w:pPr>
            <w:r>
              <w:br w:type="page"/>
            </w:r>
            <w:r w:rsidR="00D20316" w:rsidRPr="00115077">
              <w:rPr>
                <w:b/>
                <w:color w:val="000000"/>
                <w:sz w:val="22"/>
                <w:szCs w:val="22"/>
              </w:rPr>
              <w:t>ОТДЕЛ СТАТИСТИКИ ДОМАШНИХ ХОЗЯЙСТВ</w:t>
            </w:r>
          </w:p>
          <w:p w14:paraId="03A88E73" w14:textId="77777777" w:rsidR="00D20316" w:rsidRPr="00115077" w:rsidRDefault="00D20316" w:rsidP="00412765">
            <w:pPr>
              <w:rPr>
                <w:sz w:val="22"/>
                <w:szCs w:val="22"/>
                <w:lang w:val="en-US"/>
              </w:rPr>
            </w:pPr>
          </w:p>
        </w:tc>
      </w:tr>
      <w:tr w:rsidR="00D20316" w:rsidRPr="004A05B7" w14:paraId="4DA590F3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22AE4" w14:textId="77777777" w:rsidR="00DA0BF5" w:rsidRPr="009056EC" w:rsidRDefault="00DA0BF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79243EDF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каб. № 444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CED3D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Филатова </w:t>
            </w:r>
          </w:p>
          <w:p w14:paraId="7F7643A7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Елена Юрьевна</w:t>
            </w:r>
          </w:p>
          <w:p w14:paraId="770E5FAA" w14:textId="77777777" w:rsidR="00D20316" w:rsidRPr="00115077" w:rsidRDefault="00D20316" w:rsidP="00D20316">
            <w:pPr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02A7" w14:textId="77777777" w:rsidR="00D20316" w:rsidRPr="00115077" w:rsidRDefault="00D20316" w:rsidP="00D20316">
            <w:pPr>
              <w:jc w:val="center"/>
              <w:rPr>
                <w:sz w:val="22"/>
                <w:szCs w:val="22"/>
                <w:lang w:val="en-US"/>
              </w:rPr>
            </w:pPr>
            <w:r w:rsidRPr="00115077">
              <w:rPr>
                <w:sz w:val="22"/>
                <w:szCs w:val="22"/>
              </w:rPr>
              <w:t>66-43-33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7B149" w14:textId="7104A1CE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17A8" w14:textId="77777777" w:rsidR="00D20316" w:rsidRPr="00115077" w:rsidRDefault="0007029D" w:rsidP="00D20316">
            <w:pPr>
              <w:rPr>
                <w:sz w:val="18"/>
                <w:szCs w:val="18"/>
              </w:rPr>
            </w:pPr>
            <w:hyperlink r:id="rId56" w:history="1">
              <w:r w:rsidR="00D20316" w:rsidRPr="00115077">
                <w:rPr>
                  <w:sz w:val="18"/>
                  <w:szCs w:val="18"/>
                  <w:lang w:val="en-US"/>
                </w:rPr>
                <w:t>efilatova</w:t>
              </w:r>
              <w:r w:rsidR="00D20316" w:rsidRPr="00115077">
                <w:rPr>
                  <w:sz w:val="18"/>
                  <w:szCs w:val="18"/>
                </w:rPr>
                <w:t>@</w:t>
              </w:r>
              <w:r w:rsidR="00D20316" w:rsidRPr="00115077">
                <w:rPr>
                  <w:sz w:val="18"/>
                  <w:szCs w:val="18"/>
                  <w:lang w:val="en-US"/>
                </w:rPr>
                <w:t>stat</w:t>
              </w:r>
              <w:r w:rsidR="00D20316" w:rsidRPr="00115077">
                <w:rPr>
                  <w:sz w:val="18"/>
                  <w:szCs w:val="18"/>
                </w:rPr>
                <w:t>.</w:t>
              </w:r>
              <w:r w:rsidR="00D20316" w:rsidRPr="00115077">
                <w:rPr>
                  <w:sz w:val="18"/>
                  <w:szCs w:val="18"/>
                  <w:lang w:val="en-US"/>
                </w:rPr>
                <w:t>kg</w:t>
              </w:r>
            </w:hyperlink>
          </w:p>
          <w:p w14:paraId="3EDD7594" w14:textId="77777777" w:rsidR="00D20316" w:rsidRPr="00115077" w:rsidRDefault="00D20316" w:rsidP="00D20316">
            <w:pPr>
              <w:rPr>
                <w:sz w:val="18"/>
                <w:szCs w:val="18"/>
              </w:rPr>
            </w:pPr>
            <w:r w:rsidRPr="00115077">
              <w:rPr>
                <w:sz w:val="18"/>
                <w:szCs w:val="18"/>
                <w:lang w:val="en-US"/>
              </w:rPr>
              <w:t>zahar</w:t>
            </w:r>
            <w:r w:rsidRPr="00115077">
              <w:rPr>
                <w:sz w:val="18"/>
                <w:szCs w:val="18"/>
              </w:rPr>
              <w:t>23021999</w:t>
            </w:r>
          </w:p>
          <w:p w14:paraId="50F477D2" w14:textId="77777777" w:rsidR="00D20316" w:rsidRPr="00115077" w:rsidRDefault="00D20316" w:rsidP="00D20316">
            <w:pPr>
              <w:rPr>
                <w:sz w:val="18"/>
                <w:szCs w:val="18"/>
                <w:lang w:val="en-US"/>
              </w:rPr>
            </w:pPr>
          </w:p>
        </w:tc>
      </w:tr>
      <w:tr w:rsidR="00D20316" w:rsidRPr="004A05B7" w14:paraId="62D7FD3C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3B69610" w14:textId="77777777" w:rsidR="00D20316" w:rsidRPr="00115077" w:rsidRDefault="00D20316" w:rsidP="00D20316">
            <w:pPr>
              <w:keepNext/>
              <w:outlineLvl w:val="2"/>
              <w:rPr>
                <w:b/>
                <w:bCs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Главный специалист     каб. № 444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EA7D135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Эгемкулова </w:t>
            </w:r>
          </w:p>
          <w:p w14:paraId="3711BF96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Жылдызхан Ташибековна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EFB589" w14:textId="77777777" w:rsidR="00D20316" w:rsidRPr="00115077" w:rsidRDefault="00D20316" w:rsidP="00D20316">
            <w:pPr>
              <w:jc w:val="center"/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66-41-67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D140CA8" w14:textId="550CC00A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536523C" w14:textId="77777777" w:rsidR="00D20316" w:rsidRPr="00115077" w:rsidRDefault="00D20316" w:rsidP="00D20316">
            <w:pPr>
              <w:rPr>
                <w:sz w:val="18"/>
                <w:szCs w:val="18"/>
              </w:rPr>
            </w:pPr>
            <w:r w:rsidRPr="00115077">
              <w:rPr>
                <w:sz w:val="18"/>
                <w:szCs w:val="18"/>
                <w:lang w:val="en-US"/>
              </w:rPr>
              <w:t>zhegemkulova</w:t>
            </w:r>
            <w:r w:rsidRPr="00115077">
              <w:rPr>
                <w:sz w:val="18"/>
                <w:szCs w:val="18"/>
              </w:rPr>
              <w:t>@stat.kg</w:t>
            </w:r>
          </w:p>
          <w:p w14:paraId="1FFDB365" w14:textId="77777777" w:rsidR="00D20316" w:rsidRPr="00115077" w:rsidRDefault="00D20316" w:rsidP="00D20316">
            <w:pPr>
              <w:rPr>
                <w:sz w:val="18"/>
                <w:szCs w:val="18"/>
              </w:rPr>
            </w:pPr>
          </w:p>
        </w:tc>
      </w:tr>
      <w:tr w:rsidR="00D20316" w:rsidRPr="004A05B7" w14:paraId="0469B627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AD4F2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Главный</w:t>
            </w:r>
          </w:p>
          <w:p w14:paraId="0767FBD8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специалист</w:t>
            </w:r>
          </w:p>
          <w:p w14:paraId="3B353C3A" w14:textId="77777777" w:rsidR="00D20316" w:rsidRPr="00115077" w:rsidRDefault="00D20316" w:rsidP="00D20316">
            <w:pPr>
              <w:keepNext/>
              <w:outlineLvl w:val="2"/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каб. № 444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3DBD" w14:textId="6FDFC8AC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Асангазиева </w:t>
            </w:r>
            <w:r w:rsidR="0099366D">
              <w:rPr>
                <w:sz w:val="22"/>
                <w:szCs w:val="22"/>
              </w:rPr>
              <w:br/>
            </w:r>
            <w:r w:rsidRPr="00115077">
              <w:rPr>
                <w:sz w:val="22"/>
                <w:szCs w:val="22"/>
              </w:rPr>
              <w:t>Айгул Кадыркуловна</w:t>
            </w:r>
          </w:p>
          <w:p w14:paraId="2ED125C5" w14:textId="77777777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D38E" w14:textId="77777777" w:rsidR="00D20316" w:rsidRPr="00115077" w:rsidRDefault="00D20316" w:rsidP="00D20316">
            <w:pPr>
              <w:jc w:val="center"/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66-41-67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AB206" w14:textId="6793EB9E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C55F1" w14:textId="77777777" w:rsidR="00D20316" w:rsidRPr="00115077" w:rsidRDefault="00D20316" w:rsidP="00D20316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sz w:val="18"/>
                <w:szCs w:val="18"/>
                <w:lang w:val="en-US"/>
              </w:rPr>
              <w:t>assu.asangazi.84</w:t>
            </w:r>
            <w:r w:rsidRPr="00115077">
              <w:rPr>
                <w:sz w:val="18"/>
                <w:szCs w:val="18"/>
              </w:rPr>
              <w:br/>
            </w:r>
            <w:r w:rsidRPr="00115077">
              <w:rPr>
                <w:sz w:val="18"/>
                <w:szCs w:val="18"/>
                <w:lang w:val="en-US"/>
              </w:rPr>
              <w:t>gmail.com</w:t>
            </w:r>
          </w:p>
        </w:tc>
      </w:tr>
      <w:tr w:rsidR="00D20316" w:rsidRPr="004A05B7" w14:paraId="1A2DBCC9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67DA11A" w14:textId="77777777" w:rsidR="00DA0BF5" w:rsidRDefault="00DA0BF5" w:rsidP="00D20316">
            <w:pPr>
              <w:keepNext/>
              <w:jc w:val="center"/>
              <w:outlineLvl w:val="2"/>
              <w:rPr>
                <w:b/>
                <w:bCs/>
                <w:color w:val="000000"/>
                <w:sz w:val="22"/>
                <w:szCs w:val="22"/>
              </w:rPr>
            </w:pPr>
          </w:p>
          <w:p w14:paraId="7C9A3F5A" w14:textId="77777777" w:rsidR="00D20316" w:rsidRPr="00115077" w:rsidRDefault="00D20316" w:rsidP="00D20316">
            <w:pPr>
              <w:keepNext/>
              <w:jc w:val="center"/>
              <w:outlineLvl w:val="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ОТДЕЛ СТАТИСТИКИ</w:t>
            </w:r>
            <w:r w:rsidRPr="00115077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115077">
              <w:rPr>
                <w:b/>
                <w:bCs/>
                <w:color w:val="000000"/>
                <w:sz w:val="22"/>
                <w:szCs w:val="22"/>
              </w:rPr>
              <w:t>ФИНАНСОВ И НАЦИОНАЛЬНЫХ СЧЕТОВ</w:t>
            </w:r>
          </w:p>
          <w:p w14:paraId="447D68E4" w14:textId="77777777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</w:tr>
      <w:tr w:rsidR="00D20316" w:rsidRPr="004A05B7" w14:paraId="54947762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2935" w14:textId="77777777" w:rsidR="00DA0BF5" w:rsidRPr="009056EC" w:rsidRDefault="00DA0BF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6C29CD50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432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667F5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Красникова </w:t>
            </w:r>
          </w:p>
          <w:p w14:paraId="62BED913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Юлия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A9B26" w14:textId="77777777" w:rsidR="00D20316" w:rsidRPr="00115077" w:rsidRDefault="00D20316" w:rsidP="00D20316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62-60-78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ED434" w14:textId="0050CC02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F88BD" w14:textId="77777777" w:rsidR="00D20316" w:rsidRPr="00115077" w:rsidRDefault="00D20316" w:rsidP="00D20316">
            <w:pPr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ukrasnikova</w:t>
            </w:r>
            <w:hyperlink r:id="rId57" w:history="1">
              <w:r w:rsidRPr="00115077">
                <w:rPr>
                  <w:sz w:val="18"/>
                  <w:szCs w:val="18"/>
                </w:rPr>
                <w:t>@</w:t>
              </w:r>
              <w:r w:rsidRPr="00115077">
                <w:rPr>
                  <w:sz w:val="18"/>
                  <w:szCs w:val="18"/>
                  <w:lang w:val="en-US"/>
                </w:rPr>
                <w:t>stat</w:t>
              </w:r>
              <w:r w:rsidRPr="00115077">
                <w:rPr>
                  <w:sz w:val="18"/>
                  <w:szCs w:val="18"/>
                </w:rPr>
                <w:t>.</w:t>
              </w:r>
              <w:r w:rsidRPr="00115077">
                <w:rPr>
                  <w:sz w:val="18"/>
                  <w:szCs w:val="18"/>
                  <w:lang w:val="en-US"/>
                </w:rPr>
                <w:t>kg</w:t>
              </w:r>
            </w:hyperlink>
          </w:p>
          <w:p w14:paraId="390D76D4" w14:textId="77777777" w:rsidR="00D20316" w:rsidRPr="00115077" w:rsidRDefault="00D20316" w:rsidP="00D20316">
            <w:pPr>
              <w:rPr>
                <w:sz w:val="18"/>
                <w:szCs w:val="18"/>
              </w:rPr>
            </w:pPr>
          </w:p>
        </w:tc>
      </w:tr>
      <w:tr w:rsidR="00D20316" w:rsidRPr="004A05B7" w14:paraId="01720037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4D8AB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5AE911CE" w14:textId="77777777" w:rsidR="00D20316" w:rsidRPr="00115077" w:rsidRDefault="00D20316" w:rsidP="00D2031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43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A5CE514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Матисаева </w:t>
            </w:r>
          </w:p>
          <w:p w14:paraId="18CCF08F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Кызжибек Каныбековна</w:t>
            </w:r>
          </w:p>
          <w:p w14:paraId="09354B96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CA15E5B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32-47-07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5ADB0FC" w14:textId="0E2C50AE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36B8AE9" w14:textId="77777777" w:rsidR="00D20316" w:rsidRPr="00115077" w:rsidRDefault="0007029D" w:rsidP="00D20316">
            <w:pPr>
              <w:rPr>
                <w:color w:val="000000"/>
                <w:sz w:val="18"/>
                <w:szCs w:val="18"/>
                <w:lang w:val="en-US"/>
              </w:rPr>
            </w:pPr>
            <w:hyperlink r:id="rId58" w:history="1">
              <w:r w:rsidR="00D20316" w:rsidRPr="00115077">
                <w:rPr>
                  <w:rStyle w:val="a8"/>
                  <w:sz w:val="18"/>
                  <w:szCs w:val="18"/>
                  <w:u w:val="none"/>
                  <w:lang w:val="en-US"/>
                </w:rPr>
                <w:t>kmatisaeva</w:t>
              </w:r>
              <w:r w:rsidR="00D20316" w:rsidRPr="00115077">
                <w:rPr>
                  <w:rStyle w:val="a8"/>
                  <w:sz w:val="18"/>
                  <w:szCs w:val="18"/>
                  <w:u w:val="none"/>
                </w:rPr>
                <w:t>@stat.kg</w:t>
              </w:r>
            </w:hyperlink>
          </w:p>
          <w:p w14:paraId="2FBD04E8" w14:textId="77777777" w:rsidR="00D20316" w:rsidRPr="00115077" w:rsidRDefault="00D20316" w:rsidP="00D20316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20316" w:rsidRPr="004A05B7" w14:paraId="5A19095A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D7EFFD9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Ведущий специалист </w:t>
            </w:r>
          </w:p>
          <w:p w14:paraId="5C29CE5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43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>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ADDF93F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Эркинбек кызы </w:t>
            </w:r>
          </w:p>
          <w:p w14:paraId="40AFBE01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Мээрим</w:t>
            </w:r>
          </w:p>
          <w:p w14:paraId="3118F73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D0E46E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62-60-78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9D81591" w14:textId="4643D914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1C05210" w14:textId="77777777" w:rsidR="00D20316" w:rsidRPr="00115077" w:rsidRDefault="00D20316" w:rsidP="00D20316">
            <w:pPr>
              <w:rPr>
                <w:sz w:val="18"/>
                <w:szCs w:val="18"/>
              </w:rPr>
            </w:pPr>
            <w:r w:rsidRPr="00115077">
              <w:rPr>
                <w:sz w:val="18"/>
                <w:szCs w:val="18"/>
                <w:lang w:val="en-US"/>
              </w:rPr>
              <w:t>Erkinbekovna 2889</w:t>
            </w:r>
            <w:r w:rsidRPr="00115077">
              <w:rPr>
                <w:color w:val="000000"/>
                <w:sz w:val="18"/>
                <w:szCs w:val="18"/>
                <w:lang w:val="en-US"/>
              </w:rPr>
              <w:t xml:space="preserve"> @mail.ru</w:t>
            </w:r>
          </w:p>
        </w:tc>
      </w:tr>
      <w:tr w:rsidR="00D20316" w:rsidRPr="004A05B7" w14:paraId="725C950C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9DDC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>Ведущий</w:t>
            </w:r>
          </w:p>
          <w:p w14:paraId="4D1CC46F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  <w:p w14:paraId="63A8A30D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>Каб. № 432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40390" w14:textId="77777777" w:rsidR="00D20316" w:rsidRPr="00115077" w:rsidRDefault="00D20316" w:rsidP="00D20316">
            <w:pPr>
              <w:rPr>
                <w:sz w:val="22"/>
                <w:szCs w:val="22"/>
                <w:lang w:val="ky-KG"/>
              </w:rPr>
            </w:pPr>
            <w:r w:rsidRPr="00115077">
              <w:rPr>
                <w:sz w:val="22"/>
                <w:szCs w:val="22"/>
                <w:lang w:val="ky-KG"/>
              </w:rPr>
              <w:t xml:space="preserve">Курманалиева </w:t>
            </w:r>
          </w:p>
          <w:p w14:paraId="7E897CFB" w14:textId="73B1DD00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  <w:lang w:val="ky-KG"/>
              </w:rPr>
              <w:t xml:space="preserve">Назира Музурхатовна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A8EF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5E39CD7C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   </w:t>
            </w:r>
            <w:r w:rsidRPr="00115077">
              <w:rPr>
                <w:color w:val="000000"/>
                <w:sz w:val="22"/>
                <w:szCs w:val="22"/>
              </w:rPr>
              <w:t>32-47-07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           </w:t>
            </w:r>
          </w:p>
          <w:p w14:paraId="6A8D0734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4B14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  <w:lang w:val="ky-KG"/>
              </w:rPr>
            </w:pPr>
          </w:p>
          <w:p w14:paraId="05FF1B68" w14:textId="69D3E364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B0FCB" w14:textId="77777777" w:rsidR="00D20316" w:rsidRPr="00115077" w:rsidRDefault="00D20316" w:rsidP="00D20316">
            <w:pPr>
              <w:rPr>
                <w:sz w:val="18"/>
                <w:szCs w:val="18"/>
                <w:lang w:val="en-US"/>
              </w:rPr>
            </w:pPr>
          </w:p>
          <w:p w14:paraId="57299C43" w14:textId="77777777" w:rsidR="00D20316" w:rsidRPr="00115077" w:rsidRDefault="00D20316" w:rsidP="00D20316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sz w:val="18"/>
                <w:szCs w:val="18"/>
                <w:lang w:val="en-US"/>
              </w:rPr>
              <w:t>NKurmanalieva@</w:t>
            </w:r>
            <w:r w:rsidRPr="00115077">
              <w:rPr>
                <w:sz w:val="18"/>
                <w:szCs w:val="18"/>
              </w:rPr>
              <w:br/>
            </w:r>
            <w:r w:rsidRPr="00115077">
              <w:rPr>
                <w:sz w:val="18"/>
                <w:szCs w:val="18"/>
                <w:lang w:val="en-US"/>
              </w:rPr>
              <w:t>stat.kg</w:t>
            </w:r>
          </w:p>
        </w:tc>
      </w:tr>
      <w:tr w:rsidR="00D20316" w:rsidRPr="004A05B7" w14:paraId="45C59F47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4CEDDFA" w14:textId="77777777" w:rsidR="00DA0BF5" w:rsidRDefault="00DA0BF5" w:rsidP="00D20316">
            <w:pPr>
              <w:tabs>
                <w:tab w:val="left" w:pos="2985"/>
              </w:tabs>
              <w:jc w:val="center"/>
              <w:rPr>
                <w:b/>
                <w:color w:val="000000"/>
                <w:sz w:val="22"/>
                <w:szCs w:val="22"/>
              </w:rPr>
            </w:pPr>
          </w:p>
          <w:p w14:paraId="6F2699F5" w14:textId="77777777" w:rsidR="00D20316" w:rsidRPr="00115077" w:rsidRDefault="00D20316" w:rsidP="00D20316">
            <w:pPr>
              <w:tabs>
                <w:tab w:val="left" w:pos="2985"/>
              </w:tabs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b/>
                <w:color w:val="000000"/>
                <w:sz w:val="22"/>
                <w:szCs w:val="22"/>
              </w:rPr>
              <w:t>ОТДЕЛ СТАТИСТИКИ ТРУДА</w:t>
            </w:r>
          </w:p>
          <w:p w14:paraId="36ED398D" w14:textId="77777777" w:rsidR="00D20316" w:rsidRPr="00115077" w:rsidRDefault="00D20316" w:rsidP="00D20316">
            <w:pPr>
              <w:rPr>
                <w:sz w:val="22"/>
                <w:szCs w:val="22"/>
                <w:lang w:val="en-US"/>
              </w:rPr>
            </w:pPr>
          </w:p>
        </w:tc>
      </w:tr>
      <w:tr w:rsidR="00D20316" w:rsidRPr="004A05B7" w14:paraId="13841A8F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pPr w:leftFromText="180" w:rightFromText="180" w:vertAnchor="text" w:tblpY="1"/>
              <w:tblOverlap w:val="never"/>
              <w:tblW w:w="1738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7380"/>
            </w:tblGrid>
            <w:tr w:rsidR="00D20316" w:rsidRPr="00115077" w14:paraId="21561736" w14:textId="77777777" w:rsidTr="001A2EE9">
              <w:tc>
                <w:tcPr>
                  <w:tcW w:w="1965" w:type="dxa"/>
                </w:tcPr>
                <w:tbl>
                  <w:tblPr>
                    <w:tblpPr w:leftFromText="180" w:rightFromText="180" w:vertAnchor="text" w:tblpY="1"/>
                    <w:tblOverlap w:val="never"/>
                    <w:tblW w:w="17380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7380"/>
                  </w:tblGrid>
                  <w:tr w:rsidR="00D20316" w:rsidRPr="00115077" w14:paraId="5DD3091B" w14:textId="77777777" w:rsidTr="001A2EE9">
                    <w:tc>
                      <w:tcPr>
                        <w:tcW w:w="17380" w:type="dxa"/>
                      </w:tcPr>
                      <w:p w14:paraId="497C4474" w14:textId="77777777" w:rsidR="00DA0BF5" w:rsidRDefault="00DA0BF5" w:rsidP="009024BE">
                        <w:pPr>
                          <w:shd w:val="clear" w:color="auto" w:fill="FFFFFF"/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9056EC"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Заведующий </w:t>
                        </w:r>
                      </w:p>
                      <w:p w14:paraId="3F5AF1EE" w14:textId="77777777" w:rsidR="00DA0BF5" w:rsidRPr="009056EC" w:rsidRDefault="00DA0BF5" w:rsidP="009024BE">
                        <w:pPr>
                          <w:shd w:val="clear" w:color="auto" w:fill="FFFFFF"/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 w:rsidRPr="009056EC"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отделом </w:t>
                        </w:r>
                      </w:p>
                      <w:p w14:paraId="1EFFFE7F" w14:textId="77777777" w:rsidR="00D20316" w:rsidRPr="00115077" w:rsidRDefault="00D20316" w:rsidP="00D20316">
                        <w:pPr>
                          <w:rPr>
                            <w:color w:val="000000"/>
                            <w:sz w:val="22"/>
                            <w:szCs w:val="22"/>
                          </w:rPr>
                        </w:pPr>
                        <w:r w:rsidRPr="00115077">
                          <w:rPr>
                            <w:color w:val="000000"/>
                            <w:sz w:val="22"/>
                            <w:szCs w:val="22"/>
                          </w:rPr>
                          <w:t>каб.№ 434</w:t>
                        </w:r>
                      </w:p>
                    </w:tc>
                  </w:tr>
                </w:tbl>
                <w:p w14:paraId="041128C7" w14:textId="77777777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7EC53FF1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pPr w:leftFromText="180" w:rightFromText="180" w:vertAnchor="text" w:tblpY="1"/>
              <w:tblOverlap w:val="never"/>
              <w:tblW w:w="1738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7380"/>
            </w:tblGrid>
            <w:tr w:rsidR="00D20316" w:rsidRPr="00115077" w14:paraId="5DA7986E" w14:textId="77777777" w:rsidTr="001A2EE9">
              <w:tc>
                <w:tcPr>
                  <w:tcW w:w="2673" w:type="dxa"/>
                </w:tcPr>
                <w:p w14:paraId="7032EBC5" w14:textId="77777777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  <w:r w:rsidRPr="00115077">
                    <w:rPr>
                      <w:color w:val="000000"/>
                      <w:sz w:val="22"/>
                      <w:szCs w:val="22"/>
                    </w:rPr>
                    <w:t xml:space="preserve">Ваданова </w:t>
                  </w:r>
                </w:p>
                <w:p w14:paraId="6C8BE212" w14:textId="77777777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  <w:r w:rsidRPr="00115077">
                    <w:rPr>
                      <w:color w:val="000000"/>
                      <w:sz w:val="22"/>
                      <w:szCs w:val="22"/>
                    </w:rPr>
                    <w:t>Салия Скаковна</w:t>
                  </w:r>
                </w:p>
                <w:p w14:paraId="4D6CAFF8" w14:textId="77777777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018F9DEA" w14:textId="77777777" w:rsidR="00D20316" w:rsidRPr="00115077" w:rsidRDefault="00D20316" w:rsidP="00D20316">
            <w:pPr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9C756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32-47-19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12A52" w14:textId="58330BF0" w:rsidR="00D20316" w:rsidRPr="00115077" w:rsidRDefault="00D20316" w:rsidP="00D20316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8FBD" w14:textId="77777777" w:rsidR="00D20316" w:rsidRPr="002618CA" w:rsidRDefault="00D20316" w:rsidP="00D20316">
            <w:pPr>
              <w:rPr>
                <w:lang w:val="en-US"/>
              </w:rPr>
            </w:pPr>
          </w:p>
        </w:tc>
      </w:tr>
      <w:tr w:rsidR="00D20316" w:rsidRPr="004A05B7" w14:paraId="4CCF25BA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tbl>
            <w:tblPr>
              <w:tblpPr w:leftFromText="180" w:rightFromText="180" w:vertAnchor="text" w:tblpY="1"/>
              <w:tblOverlap w:val="never"/>
              <w:tblW w:w="1738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7380"/>
            </w:tblGrid>
            <w:tr w:rsidR="00D20316" w:rsidRPr="00115077" w14:paraId="3266FFD8" w14:textId="77777777" w:rsidTr="001A2EE9">
              <w:tc>
                <w:tcPr>
                  <w:tcW w:w="1965" w:type="dxa"/>
                </w:tcPr>
                <w:p w14:paraId="4DFB8BB5" w14:textId="77777777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  <w:r w:rsidRPr="00115077">
                    <w:rPr>
                      <w:color w:val="000000"/>
                      <w:sz w:val="22"/>
                      <w:szCs w:val="22"/>
                    </w:rPr>
                    <w:t>Главный</w:t>
                  </w:r>
                </w:p>
                <w:p w14:paraId="462B7B97" w14:textId="77777777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  <w:r w:rsidRPr="00115077">
                    <w:rPr>
                      <w:color w:val="000000"/>
                      <w:sz w:val="22"/>
                      <w:szCs w:val="22"/>
                    </w:rPr>
                    <w:t>специалист</w:t>
                  </w:r>
                </w:p>
                <w:p w14:paraId="0D312BB9" w14:textId="77777777" w:rsidR="00D20316" w:rsidRPr="00115077" w:rsidRDefault="00D20316" w:rsidP="00D20316">
                  <w:pPr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15077">
                    <w:rPr>
                      <w:color w:val="000000"/>
                      <w:sz w:val="22"/>
                      <w:szCs w:val="22"/>
                    </w:rPr>
                    <w:t>каб. № 434</w:t>
                  </w:r>
                </w:p>
              </w:tc>
            </w:tr>
          </w:tbl>
          <w:p w14:paraId="3471DEAE" w14:textId="77777777" w:rsidR="00D20316" w:rsidRPr="00115077" w:rsidRDefault="00D20316" w:rsidP="00D20316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tbl>
            <w:tblPr>
              <w:tblpPr w:leftFromText="180" w:rightFromText="180" w:vertAnchor="text" w:tblpY="1"/>
              <w:tblOverlap w:val="never"/>
              <w:tblW w:w="1738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7380"/>
            </w:tblGrid>
            <w:tr w:rsidR="00D20316" w:rsidRPr="00115077" w14:paraId="5A435544" w14:textId="77777777" w:rsidTr="001A2EE9">
              <w:tc>
                <w:tcPr>
                  <w:tcW w:w="2673" w:type="dxa"/>
                </w:tcPr>
                <w:p w14:paraId="0F78918E" w14:textId="77777777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  <w:r w:rsidRPr="00115077">
                    <w:rPr>
                      <w:color w:val="000000"/>
                      <w:sz w:val="22"/>
                      <w:szCs w:val="22"/>
                    </w:rPr>
                    <w:t xml:space="preserve">Аралбаева Назгуль </w:t>
                  </w:r>
                </w:p>
                <w:p w14:paraId="1F74ADFC" w14:textId="77777777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642AFECC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07DC3EE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62-60-70</w:t>
            </w:r>
          </w:p>
          <w:p w14:paraId="53D269E9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tbl>
            <w:tblPr>
              <w:tblpPr w:leftFromText="180" w:rightFromText="180" w:vertAnchor="text" w:tblpY="1"/>
              <w:tblOverlap w:val="never"/>
              <w:tblW w:w="1738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7380"/>
            </w:tblGrid>
            <w:tr w:rsidR="00D20316" w:rsidRPr="00115077" w14:paraId="0670E085" w14:textId="77777777" w:rsidTr="001A2EE9">
              <w:tc>
                <w:tcPr>
                  <w:tcW w:w="1970" w:type="dxa"/>
                </w:tcPr>
                <w:tbl>
                  <w:tblPr>
                    <w:tblpPr w:leftFromText="180" w:rightFromText="180" w:vertAnchor="text" w:tblpY="1"/>
                    <w:tblOverlap w:val="never"/>
                    <w:tblW w:w="17380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7380"/>
                  </w:tblGrid>
                  <w:tr w:rsidR="00D20316" w:rsidRPr="00115077" w14:paraId="127BBE03" w14:textId="77777777" w:rsidTr="001A2EE9">
                    <w:tc>
                      <w:tcPr>
                        <w:tcW w:w="1970" w:type="dxa"/>
                      </w:tcPr>
                      <w:p w14:paraId="4A35F16D" w14:textId="6F28468C" w:rsidR="00D20316" w:rsidRPr="00115077" w:rsidRDefault="00D20316" w:rsidP="00D20316">
                        <w:pPr>
                          <w:tabs>
                            <w:tab w:val="center" w:pos="8620"/>
                          </w:tabs>
                          <w:rPr>
                            <w:color w:val="000000"/>
                            <w:sz w:val="22"/>
                            <w:szCs w:val="22"/>
                            <w:lang w:val="en-US"/>
                          </w:rPr>
                        </w:pPr>
                        <w:r w:rsidRPr="00115077">
                          <w:rPr>
                            <w:color w:val="000000"/>
                            <w:sz w:val="22"/>
                            <w:szCs w:val="22"/>
                          </w:rPr>
                          <w:tab/>
                          <w:t>(</w:t>
                        </w:r>
                        <w:r w:rsidRPr="00115077">
                          <w:rPr>
                            <w:color w:val="000000"/>
                            <w:sz w:val="22"/>
                            <w:szCs w:val="22"/>
                            <w:lang w:val="en-US"/>
                          </w:rPr>
                          <w:t>0</w:t>
                        </w:r>
                        <w:r w:rsidRPr="00115077">
                          <w:rPr>
                            <w:color w:val="000000"/>
                            <w:sz w:val="22"/>
                            <w:szCs w:val="22"/>
                          </w:rPr>
                          <w:t>702)92-84-18</w:t>
                        </w:r>
                      </w:p>
                    </w:tc>
                  </w:tr>
                </w:tbl>
                <w:p w14:paraId="303543A5" w14:textId="77777777" w:rsidR="00D20316" w:rsidRPr="00115077" w:rsidRDefault="00D20316" w:rsidP="00D20316">
                  <w:pPr>
                    <w:tabs>
                      <w:tab w:val="left" w:pos="360"/>
                      <w:tab w:val="center" w:pos="8620"/>
                    </w:tabs>
                    <w:rPr>
                      <w:color w:val="000000"/>
                      <w:sz w:val="22"/>
                      <w:szCs w:val="22"/>
                      <w:lang w:val="en-US"/>
                    </w:rPr>
                  </w:pPr>
                </w:p>
              </w:tc>
            </w:tr>
          </w:tbl>
          <w:p w14:paraId="3361FE0C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5BE0E2" w14:textId="77777777" w:rsidR="00D20316" w:rsidRPr="002618CA" w:rsidRDefault="00D20316" w:rsidP="00D20316">
            <w:pPr>
              <w:rPr>
                <w:lang w:val="en-US"/>
              </w:rPr>
            </w:pPr>
          </w:p>
        </w:tc>
      </w:tr>
      <w:tr w:rsidR="00D20316" w:rsidRPr="004A05B7" w14:paraId="1B99C7A6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tbl>
            <w:tblPr>
              <w:tblpPr w:leftFromText="180" w:rightFromText="180" w:vertAnchor="text" w:tblpY="1"/>
              <w:tblOverlap w:val="never"/>
              <w:tblW w:w="17385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7385"/>
            </w:tblGrid>
            <w:tr w:rsidR="00D20316" w:rsidRPr="00115077" w14:paraId="141A8CC5" w14:textId="77777777" w:rsidTr="001A2EE9">
              <w:tc>
                <w:tcPr>
                  <w:tcW w:w="17385" w:type="dxa"/>
                </w:tcPr>
                <w:tbl>
                  <w:tblPr>
                    <w:tblpPr w:leftFromText="180" w:rightFromText="180" w:vertAnchor="text" w:tblpY="1"/>
                    <w:tblOverlap w:val="never"/>
                    <w:tblW w:w="17385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7385"/>
                  </w:tblGrid>
                  <w:tr w:rsidR="00D20316" w:rsidRPr="00115077" w14:paraId="5D8661FA" w14:textId="77777777" w:rsidTr="001A2EE9">
                    <w:tc>
                      <w:tcPr>
                        <w:tcW w:w="17380" w:type="dxa"/>
                      </w:tcPr>
                      <w:p w14:paraId="41E7326D" w14:textId="77777777" w:rsidR="00D20316" w:rsidRPr="00115077" w:rsidRDefault="00D20316" w:rsidP="00D20316">
                        <w:pPr>
                          <w:rPr>
                            <w:color w:val="000000"/>
                            <w:sz w:val="22"/>
                            <w:szCs w:val="22"/>
                          </w:rPr>
                        </w:pPr>
                        <w:r w:rsidRPr="00115077">
                          <w:rPr>
                            <w:color w:val="000000"/>
                            <w:sz w:val="22"/>
                            <w:szCs w:val="22"/>
                          </w:rPr>
                          <w:t>Ведущий</w:t>
                        </w:r>
                      </w:p>
                    </w:tc>
                  </w:tr>
                  <w:tr w:rsidR="00D20316" w:rsidRPr="00115077" w14:paraId="0EF831E8" w14:textId="77777777" w:rsidTr="001A2EE9">
                    <w:trPr>
                      <w:trHeight w:val="80"/>
                    </w:trPr>
                    <w:tc>
                      <w:tcPr>
                        <w:tcW w:w="17380" w:type="dxa"/>
                      </w:tcPr>
                      <w:p w14:paraId="0769A09F" w14:textId="77777777" w:rsidR="00D20316" w:rsidRPr="00115077" w:rsidRDefault="00D20316" w:rsidP="00D20316">
                        <w:pPr>
                          <w:rPr>
                            <w:color w:val="000000"/>
                            <w:sz w:val="22"/>
                            <w:szCs w:val="22"/>
                          </w:rPr>
                        </w:pPr>
                        <w:r w:rsidRPr="00115077">
                          <w:rPr>
                            <w:color w:val="000000"/>
                            <w:sz w:val="22"/>
                            <w:szCs w:val="22"/>
                          </w:rPr>
                          <w:t>специалист</w:t>
                        </w:r>
                      </w:p>
                      <w:p w14:paraId="7A439D58" w14:textId="77777777" w:rsidR="00D20316" w:rsidRPr="00115077" w:rsidRDefault="00D20316" w:rsidP="00D20316">
                        <w:pPr>
                          <w:rPr>
                            <w:color w:val="000000"/>
                            <w:sz w:val="22"/>
                            <w:szCs w:val="22"/>
                          </w:rPr>
                        </w:pPr>
                        <w:r w:rsidRPr="00115077">
                          <w:rPr>
                            <w:color w:val="000000"/>
                            <w:sz w:val="22"/>
                            <w:szCs w:val="22"/>
                          </w:rPr>
                          <w:t>каб. № 434</w:t>
                        </w:r>
                      </w:p>
                    </w:tc>
                  </w:tr>
                </w:tbl>
                <w:p w14:paraId="629F4B59" w14:textId="77777777" w:rsidR="00D20316" w:rsidRPr="00115077" w:rsidRDefault="00D20316" w:rsidP="00D20316">
                  <w:pPr>
                    <w:ind w:firstLine="720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59972992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722B53C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Елтабарова </w:t>
            </w:r>
          </w:p>
          <w:p w14:paraId="298F878E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Аида  Медеткановна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501461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    32-47-19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52A6CC8" w14:textId="140D63D1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79C208E" w14:textId="77777777" w:rsidR="00D20316" w:rsidRPr="00115077" w:rsidRDefault="00D20316" w:rsidP="00D20316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aida</w:t>
            </w:r>
            <w:r w:rsidRPr="00115077">
              <w:rPr>
                <w:color w:val="000000"/>
                <w:sz w:val="18"/>
                <w:szCs w:val="18"/>
              </w:rPr>
              <w:t>.</w:t>
            </w:r>
            <w:r w:rsidRPr="00115077">
              <w:rPr>
                <w:color w:val="000000"/>
                <w:sz w:val="18"/>
                <w:szCs w:val="18"/>
                <w:lang w:val="en-US"/>
              </w:rPr>
              <w:t>yeltabarova</w:t>
            </w:r>
            <w:r w:rsidRPr="00115077">
              <w:rPr>
                <w:color w:val="000000"/>
                <w:sz w:val="18"/>
                <w:szCs w:val="18"/>
              </w:rPr>
              <w:t>@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mail</w:t>
            </w:r>
            <w:r w:rsidRPr="00115077">
              <w:rPr>
                <w:color w:val="000000"/>
                <w:sz w:val="18"/>
                <w:szCs w:val="18"/>
              </w:rPr>
              <w:t>.</w:t>
            </w:r>
            <w:r w:rsidRPr="00115077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D20316" w:rsidRPr="004A05B7" w14:paraId="1AABF30E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CD98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Специалист</w:t>
            </w:r>
          </w:p>
          <w:p w14:paraId="37823962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434</w:t>
            </w:r>
          </w:p>
          <w:p w14:paraId="19E02B90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3E750" w14:textId="2E40328B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Бекбатыров </w:t>
            </w:r>
            <w:r w:rsidR="0099366D">
              <w:rPr>
                <w:color w:val="000000"/>
                <w:sz w:val="22"/>
                <w:szCs w:val="22"/>
              </w:rPr>
              <w:br/>
            </w:r>
            <w:r w:rsidRPr="00115077">
              <w:rPr>
                <w:color w:val="000000"/>
                <w:sz w:val="22"/>
                <w:szCs w:val="22"/>
              </w:rPr>
              <w:t xml:space="preserve">Таалай   Кубанычбекович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DC426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115077">
              <w:rPr>
                <w:color w:val="000000"/>
                <w:sz w:val="22"/>
                <w:szCs w:val="22"/>
                <w:lang w:val="en-US"/>
              </w:rPr>
              <w:t>3</w:t>
            </w:r>
            <w:r w:rsidRPr="00115077">
              <w:rPr>
                <w:color w:val="000000"/>
                <w:sz w:val="22"/>
                <w:szCs w:val="22"/>
              </w:rPr>
              <w:t>2-</w:t>
            </w:r>
            <w:r w:rsidRPr="00115077">
              <w:rPr>
                <w:color w:val="000000"/>
                <w:sz w:val="22"/>
                <w:szCs w:val="22"/>
                <w:lang w:val="en-US"/>
              </w:rPr>
              <w:t>47</w:t>
            </w:r>
            <w:r w:rsidRPr="00115077">
              <w:rPr>
                <w:color w:val="000000"/>
                <w:sz w:val="22"/>
                <w:szCs w:val="22"/>
              </w:rPr>
              <w:t>-</w:t>
            </w:r>
            <w:r w:rsidRPr="00115077">
              <w:rPr>
                <w:color w:val="000000"/>
                <w:sz w:val="22"/>
                <w:szCs w:val="22"/>
                <w:lang w:val="en-US"/>
              </w:rPr>
              <w:t>19</w:t>
            </w:r>
          </w:p>
          <w:p w14:paraId="0C5AC8B7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2BEF8" w14:textId="03A68D42" w:rsidR="00D20316" w:rsidRPr="0057576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E332" w14:textId="77777777" w:rsidR="00D20316" w:rsidRPr="00115077" w:rsidRDefault="00D20316" w:rsidP="00D20316">
            <w:pPr>
              <w:tabs>
                <w:tab w:val="left" w:pos="577"/>
              </w:tabs>
              <w:rPr>
                <w:color w:val="000000"/>
                <w:sz w:val="18"/>
                <w:szCs w:val="18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taalai</w:t>
            </w:r>
            <w:r w:rsidRPr="00115077">
              <w:rPr>
                <w:color w:val="000000"/>
                <w:sz w:val="18"/>
                <w:szCs w:val="18"/>
              </w:rPr>
              <w:t>_</w:t>
            </w:r>
            <w:r w:rsidRPr="00115077">
              <w:rPr>
                <w:color w:val="000000"/>
                <w:sz w:val="18"/>
                <w:szCs w:val="18"/>
                <w:lang w:val="en-US"/>
              </w:rPr>
              <w:t>kgz</w:t>
            </w:r>
            <w:r w:rsidRPr="00115077">
              <w:rPr>
                <w:color w:val="000000"/>
                <w:sz w:val="18"/>
                <w:szCs w:val="18"/>
              </w:rPr>
              <w:t>07@</w:t>
            </w:r>
            <w:r w:rsidRPr="00115077">
              <w:rPr>
                <w:color w:val="000000"/>
                <w:sz w:val="18"/>
                <w:szCs w:val="18"/>
                <w:lang w:val="en-US"/>
              </w:rPr>
              <w:t>mail</w:t>
            </w:r>
            <w:r w:rsidRPr="00115077">
              <w:rPr>
                <w:color w:val="000000"/>
                <w:sz w:val="18"/>
                <w:szCs w:val="18"/>
              </w:rPr>
              <w:t>.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ru</w:t>
            </w:r>
          </w:p>
          <w:p w14:paraId="39BCCA5C" w14:textId="77777777" w:rsidR="00D20316" w:rsidRPr="00115077" w:rsidRDefault="00D20316" w:rsidP="00D20316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20316" w:rsidRPr="004A05B7" w14:paraId="641620BB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1982C70" w14:textId="77777777" w:rsidR="00DA0BF5" w:rsidRDefault="00DA0BF5" w:rsidP="00D20316">
            <w:pPr>
              <w:jc w:val="center"/>
              <w:rPr>
                <w:b/>
                <w:sz w:val="22"/>
                <w:szCs w:val="22"/>
              </w:rPr>
            </w:pPr>
          </w:p>
          <w:p w14:paraId="55EDA20C" w14:textId="77777777" w:rsidR="00D20316" w:rsidRPr="00115077" w:rsidRDefault="00D20316" w:rsidP="00D20316">
            <w:pPr>
              <w:jc w:val="center"/>
              <w:rPr>
                <w:b/>
                <w:sz w:val="22"/>
                <w:szCs w:val="22"/>
              </w:rPr>
            </w:pPr>
            <w:r w:rsidRPr="00115077">
              <w:rPr>
                <w:b/>
                <w:sz w:val="22"/>
                <w:szCs w:val="22"/>
              </w:rPr>
              <w:t>ОТДЕЛ КЛАССИФИКАЦИЙ И ВЕДЕНИЯ РЕГИСТРОВ</w:t>
            </w:r>
          </w:p>
          <w:p w14:paraId="186E8CA4" w14:textId="77777777" w:rsidR="00D20316" w:rsidRPr="00115077" w:rsidRDefault="00D20316" w:rsidP="00D20316">
            <w:pPr>
              <w:tabs>
                <w:tab w:val="left" w:pos="577"/>
              </w:tabs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D20316" w:rsidRPr="004A05B7" w14:paraId="4439FFC6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5C4" w14:textId="77777777" w:rsidR="00DA0BF5" w:rsidRPr="009056EC" w:rsidRDefault="00DA0BF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56029641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B2497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Турдубаева </w:t>
            </w:r>
          </w:p>
          <w:p w14:paraId="29C77AB1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Эрнара Таалайбековна</w:t>
            </w:r>
          </w:p>
          <w:p w14:paraId="64BA96DD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A8FD3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115077">
              <w:rPr>
                <w:color w:val="000000"/>
                <w:sz w:val="22"/>
                <w:szCs w:val="22"/>
              </w:rPr>
              <w:t>62-60-75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6EF1" w14:textId="7E2CF217" w:rsidR="00D20316" w:rsidRPr="00115077" w:rsidRDefault="00D20316" w:rsidP="00D20316">
            <w:pPr>
              <w:tabs>
                <w:tab w:val="center" w:pos="8620"/>
              </w:tabs>
              <w:rPr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CC7E" w14:textId="77777777" w:rsidR="00D20316" w:rsidRPr="00115077" w:rsidRDefault="00D20316" w:rsidP="00D20316">
            <w:pPr>
              <w:tabs>
                <w:tab w:val="left" w:pos="577"/>
              </w:tabs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eturdubaeva@stat.kg</w:t>
            </w:r>
          </w:p>
        </w:tc>
      </w:tr>
      <w:tr w:rsidR="00D20316" w:rsidRPr="004A05B7" w14:paraId="39244D3D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62E7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6E015568" w14:textId="77777777" w:rsidR="00D20316" w:rsidRPr="00115077" w:rsidRDefault="00D20316" w:rsidP="00D20316">
            <w:pPr>
              <w:keepNext/>
              <w:outlineLvl w:val="2"/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436703E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Советов </w:t>
            </w:r>
          </w:p>
          <w:p w14:paraId="777CCC91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Талгат Курманбекович</w:t>
            </w:r>
          </w:p>
          <w:p w14:paraId="09C0D2E9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567EE6A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F323412" w14:textId="068D8C14" w:rsidR="00D20316" w:rsidRPr="0025772C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4046F09" w14:textId="77777777" w:rsidR="00D20316" w:rsidRPr="00115077" w:rsidRDefault="00D20316" w:rsidP="00D20316">
            <w:pPr>
              <w:tabs>
                <w:tab w:val="left" w:pos="577"/>
              </w:tabs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tsovetov@stat.kg</w:t>
            </w:r>
          </w:p>
        </w:tc>
      </w:tr>
      <w:tr w:rsidR="00D20316" w:rsidRPr="004A05B7" w14:paraId="5194668D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3F401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52A491D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118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E7BF040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Мерк </w:t>
            </w:r>
          </w:p>
          <w:p w14:paraId="43BC867D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Нина Григорьевна</w:t>
            </w:r>
          </w:p>
          <w:p w14:paraId="32804EF0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F612BBE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32-46-45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DD82111" w14:textId="14C764A2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7796B8E" w14:textId="77777777" w:rsidR="00D20316" w:rsidRPr="00115077" w:rsidRDefault="00D20316" w:rsidP="00D20316">
            <w:pPr>
              <w:tabs>
                <w:tab w:val="left" w:pos="975"/>
              </w:tabs>
              <w:rPr>
                <w:sz w:val="18"/>
                <w:szCs w:val="18"/>
              </w:rPr>
            </w:pPr>
            <w:r w:rsidRPr="00115077">
              <w:rPr>
                <w:sz w:val="18"/>
                <w:szCs w:val="18"/>
                <w:lang w:val="en-US"/>
              </w:rPr>
              <w:t>nmerk</w:t>
            </w:r>
            <w:r w:rsidRPr="00115077">
              <w:rPr>
                <w:sz w:val="18"/>
                <w:szCs w:val="18"/>
              </w:rPr>
              <w:t>@</w:t>
            </w:r>
            <w:r w:rsidRPr="00115077">
              <w:rPr>
                <w:sz w:val="18"/>
                <w:szCs w:val="18"/>
                <w:lang w:val="en-US"/>
              </w:rPr>
              <w:t>stat</w:t>
            </w:r>
            <w:r w:rsidRPr="00115077">
              <w:rPr>
                <w:sz w:val="18"/>
                <w:szCs w:val="18"/>
              </w:rPr>
              <w:t>.</w:t>
            </w:r>
            <w:r w:rsidRPr="00115077">
              <w:rPr>
                <w:sz w:val="18"/>
                <w:szCs w:val="18"/>
                <w:lang w:val="en-US"/>
              </w:rPr>
              <w:t>kg</w:t>
            </w:r>
          </w:p>
          <w:p w14:paraId="08201363" w14:textId="77777777" w:rsidR="00D20316" w:rsidRPr="00115077" w:rsidRDefault="00D20316" w:rsidP="00D20316">
            <w:pPr>
              <w:tabs>
                <w:tab w:val="left" w:pos="577"/>
              </w:tabs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20316" w:rsidRPr="004A05B7" w14:paraId="7BA1E52B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F01CB" w14:textId="77777777" w:rsidR="00D20316" w:rsidRPr="00115077" w:rsidRDefault="00D20316" w:rsidP="00D2031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Зав.сектором</w:t>
            </w:r>
          </w:p>
          <w:p w14:paraId="3764A90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каб. № 119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BB55B0B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Яцук </w:t>
            </w:r>
          </w:p>
          <w:p w14:paraId="6772853E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Наталья Игнатьевна </w:t>
            </w:r>
          </w:p>
          <w:p w14:paraId="2F6E89F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EAFBEE5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32-46-96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73B1BD3" w14:textId="383D385C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1A7562E" w14:textId="77777777" w:rsidR="00D20316" w:rsidRPr="00115077" w:rsidRDefault="00D20316" w:rsidP="00D20316">
            <w:pPr>
              <w:tabs>
                <w:tab w:val="left" w:pos="975"/>
              </w:tabs>
              <w:rPr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n.yatsuk@stat.kg</w:t>
            </w:r>
          </w:p>
        </w:tc>
      </w:tr>
      <w:tr w:rsidR="00D20316" w:rsidRPr="004A05B7" w14:paraId="00F800A4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CE1A73F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Главный        </w:t>
            </w:r>
            <w:r w:rsidRPr="00115077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115077">
              <w:rPr>
                <w:color w:val="000000"/>
                <w:sz w:val="22"/>
                <w:szCs w:val="22"/>
              </w:rPr>
              <w:t xml:space="preserve">специалист </w:t>
            </w:r>
          </w:p>
          <w:p w14:paraId="47D9E2D8" w14:textId="77777777" w:rsidR="00D20316" w:rsidRPr="00115077" w:rsidRDefault="00D20316" w:rsidP="00D20316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каб. № </w:t>
            </w:r>
            <w:r w:rsidRPr="00115077">
              <w:rPr>
                <w:color w:val="000000"/>
                <w:sz w:val="22"/>
                <w:szCs w:val="22"/>
                <w:lang w:val="en-US"/>
              </w:rPr>
              <w:t>119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CE052D6" w14:textId="77777777" w:rsidR="00D20316" w:rsidRPr="00115077" w:rsidRDefault="00D20316" w:rsidP="00D20316">
            <w:pPr>
              <w:ind w:right="-75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Темирова </w:t>
            </w:r>
          </w:p>
          <w:p w14:paraId="14D6917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Жылдыз Сарыпбековна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76524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  <w:lang w:val="en-US"/>
              </w:rPr>
              <w:t>62-57-67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90FC08F" w14:textId="1D442F57" w:rsidR="00D20316" w:rsidRPr="0057576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C5B2DC6" w14:textId="77777777" w:rsidR="00D20316" w:rsidRPr="00115077" w:rsidRDefault="00D20316" w:rsidP="00D20316">
            <w:pPr>
              <w:tabs>
                <w:tab w:val="left" w:pos="975"/>
              </w:tabs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Jyldyztemirova1205@@gmail.com</w:t>
            </w:r>
          </w:p>
        </w:tc>
      </w:tr>
      <w:tr w:rsidR="00D20316" w:rsidRPr="004A05B7" w14:paraId="1172CFBC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53D42DC" w14:textId="77777777" w:rsidR="00DA0BF5" w:rsidRDefault="00DA0BF5" w:rsidP="00D20316">
            <w:pPr>
              <w:keepNext/>
              <w:ind w:left="1151" w:hanging="1151"/>
              <w:jc w:val="center"/>
              <w:outlineLvl w:val="5"/>
              <w:rPr>
                <w:b/>
                <w:bCs/>
                <w:color w:val="000000"/>
                <w:sz w:val="22"/>
                <w:szCs w:val="22"/>
              </w:rPr>
            </w:pPr>
          </w:p>
          <w:p w14:paraId="5A3ABD00" w14:textId="77777777" w:rsidR="00D20316" w:rsidRPr="00115077" w:rsidRDefault="00D20316" w:rsidP="00D20316">
            <w:pPr>
              <w:keepNext/>
              <w:ind w:left="1151" w:hanging="1151"/>
              <w:jc w:val="center"/>
              <w:outlineLvl w:val="5"/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ОТДЕЛ СИСТЕМНОГО И ТЕХНИЧЕСКОГО ОБСЛУЖИВАНИЯ КОМПЬЮТЕРОВ</w:t>
            </w:r>
          </w:p>
          <w:p w14:paraId="1A718E75" w14:textId="77777777" w:rsidR="00D20316" w:rsidRPr="00115077" w:rsidRDefault="00D20316" w:rsidP="00D20316">
            <w:pPr>
              <w:tabs>
                <w:tab w:val="left" w:pos="975"/>
              </w:tabs>
              <w:rPr>
                <w:color w:val="000000"/>
                <w:sz w:val="22"/>
                <w:szCs w:val="22"/>
              </w:rPr>
            </w:pPr>
          </w:p>
        </w:tc>
      </w:tr>
      <w:tr w:rsidR="00D20316" w:rsidRPr="004A05B7" w14:paraId="4A34AAAE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81FBB" w14:textId="77777777" w:rsidR="00D20316" w:rsidRPr="00115077" w:rsidRDefault="00D20316" w:rsidP="00D20316">
            <w:pPr>
              <w:rPr>
                <w:b/>
                <w:color w:val="000000"/>
                <w:sz w:val="22"/>
                <w:szCs w:val="22"/>
              </w:rPr>
            </w:pPr>
            <w:r w:rsidRPr="00115077">
              <w:rPr>
                <w:b/>
                <w:color w:val="000000"/>
                <w:sz w:val="22"/>
                <w:szCs w:val="22"/>
              </w:rPr>
              <w:t>Главный инженер-программист</w:t>
            </w:r>
          </w:p>
          <w:p w14:paraId="7306513A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</w:t>
            </w:r>
            <w:r w:rsidRPr="00115077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467077E" w14:textId="77777777" w:rsidR="00D20316" w:rsidRPr="00115077" w:rsidRDefault="00D20316" w:rsidP="00D20316">
            <w:pPr>
              <w:rPr>
                <w:sz w:val="22"/>
                <w:szCs w:val="22"/>
                <w:lang w:val="ky-KG"/>
              </w:rPr>
            </w:pPr>
            <w:r w:rsidRPr="00115077">
              <w:rPr>
                <w:sz w:val="22"/>
                <w:szCs w:val="22"/>
                <w:lang w:val="ky-KG"/>
              </w:rPr>
              <w:t xml:space="preserve">Адамалиев </w:t>
            </w:r>
          </w:p>
          <w:p w14:paraId="0F975C7F" w14:textId="77777777" w:rsidR="00D20316" w:rsidRPr="00115077" w:rsidRDefault="00D20316" w:rsidP="00D20316">
            <w:pPr>
              <w:rPr>
                <w:sz w:val="22"/>
                <w:szCs w:val="22"/>
                <w:lang w:val="ky-KG"/>
              </w:rPr>
            </w:pPr>
            <w:r w:rsidRPr="00115077">
              <w:rPr>
                <w:sz w:val="22"/>
                <w:szCs w:val="22"/>
                <w:lang w:val="ky-KG"/>
              </w:rPr>
              <w:t>Адилет Артыкбекович</w:t>
            </w:r>
          </w:p>
          <w:p w14:paraId="3CC420F2" w14:textId="77777777" w:rsidR="00D20316" w:rsidRPr="00115077" w:rsidRDefault="00D20316" w:rsidP="00D20316">
            <w:pPr>
              <w:ind w:right="-75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B30AF37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5BEBFE0" w14:textId="383D7118" w:rsidR="00D20316" w:rsidRPr="0057576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D3C79F" w14:textId="77777777" w:rsidR="00D20316" w:rsidRPr="00115077" w:rsidRDefault="00D20316" w:rsidP="00D20316">
            <w:pPr>
              <w:rPr>
                <w:sz w:val="18"/>
                <w:szCs w:val="18"/>
              </w:rPr>
            </w:pPr>
            <w:r w:rsidRPr="00115077">
              <w:rPr>
                <w:sz w:val="18"/>
                <w:szCs w:val="18"/>
                <w:lang w:val="en-US"/>
              </w:rPr>
              <w:t>adamaliev</w:t>
            </w:r>
            <w:r w:rsidRPr="00115077">
              <w:rPr>
                <w:sz w:val="18"/>
                <w:szCs w:val="18"/>
              </w:rPr>
              <w:t>@</w:t>
            </w:r>
            <w:r w:rsidRPr="00115077">
              <w:rPr>
                <w:sz w:val="18"/>
                <w:szCs w:val="18"/>
                <w:lang w:val="en-US"/>
              </w:rPr>
              <w:t>stat</w:t>
            </w:r>
            <w:r w:rsidRPr="00115077">
              <w:rPr>
                <w:sz w:val="18"/>
                <w:szCs w:val="18"/>
              </w:rPr>
              <w:t>.</w:t>
            </w:r>
            <w:r w:rsidRPr="00115077">
              <w:rPr>
                <w:sz w:val="18"/>
                <w:szCs w:val="18"/>
                <w:lang w:val="en-US"/>
              </w:rPr>
              <w:t>kg</w:t>
            </w:r>
          </w:p>
          <w:p w14:paraId="549DF108" w14:textId="77777777" w:rsidR="00D20316" w:rsidRPr="00115077" w:rsidRDefault="00D20316" w:rsidP="00D20316">
            <w:pPr>
              <w:tabs>
                <w:tab w:val="left" w:pos="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D20316" w:rsidRPr="004A05B7" w14:paraId="148ECC0F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4A8D4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394DC221" w14:textId="77777777" w:rsidR="00D20316" w:rsidRPr="00115077" w:rsidRDefault="00D20316" w:rsidP="00D20316">
            <w:pPr>
              <w:rPr>
                <w:b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71D4227" w14:textId="49892AEA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Убалдилаев </w:t>
            </w:r>
            <w:r w:rsidR="0099366D">
              <w:rPr>
                <w:sz w:val="22"/>
                <w:szCs w:val="22"/>
              </w:rPr>
              <w:br/>
            </w:r>
            <w:r w:rsidRPr="00115077">
              <w:rPr>
                <w:sz w:val="22"/>
                <w:szCs w:val="22"/>
              </w:rPr>
              <w:t xml:space="preserve">Мыктыбек Шералиевич </w:t>
            </w:r>
          </w:p>
          <w:p w14:paraId="387FCE06" w14:textId="77777777" w:rsidR="00D20316" w:rsidRPr="00115077" w:rsidRDefault="00D20316" w:rsidP="00D20316">
            <w:pPr>
              <w:rPr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A0F9FC3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32-46-53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470BEAD" w14:textId="5F75B589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44FCD96" w14:textId="77777777" w:rsidR="00D20316" w:rsidRPr="00115077" w:rsidRDefault="00D20316" w:rsidP="00D20316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mikimimik10@mail.com</w:t>
            </w:r>
          </w:p>
        </w:tc>
      </w:tr>
      <w:tr w:rsidR="00D20316" w:rsidRPr="004A05B7" w14:paraId="27F7BE02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729C0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70497D7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E5F52D0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Каракеев </w:t>
            </w:r>
          </w:p>
          <w:p w14:paraId="39F8D6E5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Эльдар Асанбекович</w:t>
            </w:r>
          </w:p>
          <w:p w14:paraId="1A58E729" w14:textId="77777777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FA8CCCF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32-46-53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9C614E3" w14:textId="78FD0CEF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F1C33AF" w14:textId="77777777" w:rsidR="00D20316" w:rsidRPr="00115077" w:rsidRDefault="00D20316" w:rsidP="00D20316">
            <w:pPr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</w:rPr>
              <w:t>е</w:t>
            </w:r>
            <w:r w:rsidRPr="00115077">
              <w:rPr>
                <w:color w:val="000000"/>
                <w:sz w:val="18"/>
                <w:szCs w:val="18"/>
                <w:lang w:val="en-US"/>
              </w:rPr>
              <w:t>ldarchik_2017@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D20316" w:rsidRPr="004A05B7" w14:paraId="4E1938E8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64108E6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67FF45E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111</w:t>
            </w:r>
          </w:p>
          <w:p w14:paraId="4729B3C4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5E241EB" w14:textId="77777777" w:rsidR="00D20316" w:rsidRPr="00115077" w:rsidRDefault="00D20316" w:rsidP="00D20316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Калашников </w:t>
            </w:r>
          </w:p>
          <w:p w14:paraId="7407946F" w14:textId="77777777" w:rsidR="00D20316" w:rsidRPr="00115077" w:rsidRDefault="00D20316" w:rsidP="00D20316">
            <w:pPr>
              <w:rPr>
                <w:sz w:val="22"/>
                <w:szCs w:val="22"/>
                <w:lang w:val="ky-KG"/>
              </w:rPr>
            </w:pPr>
            <w:r w:rsidRPr="00115077">
              <w:rPr>
                <w:sz w:val="22"/>
                <w:szCs w:val="22"/>
              </w:rPr>
              <w:t xml:space="preserve">Руслан Андреевич </w:t>
            </w:r>
          </w:p>
          <w:p w14:paraId="61D64BC7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25E908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32-46-53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A69CCA5" w14:textId="5B9AB848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7DCAFC8" w14:textId="77777777" w:rsidR="00D20316" w:rsidRPr="00115077" w:rsidRDefault="00D20316" w:rsidP="00D20316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sz w:val="18"/>
                <w:szCs w:val="18"/>
                <w:shd w:val="clear" w:color="auto" w:fill="FFFFFF"/>
                <w:lang w:val="en-US"/>
              </w:rPr>
              <w:t>RKalashnikov @stat.kg</w:t>
            </w:r>
          </w:p>
          <w:p w14:paraId="48505D54" w14:textId="77777777" w:rsidR="00D20316" w:rsidRPr="00115077" w:rsidRDefault="00D20316" w:rsidP="00D20316">
            <w:pPr>
              <w:rPr>
                <w:color w:val="000000"/>
                <w:sz w:val="18"/>
                <w:szCs w:val="18"/>
              </w:rPr>
            </w:pPr>
          </w:p>
        </w:tc>
      </w:tr>
      <w:tr w:rsidR="00D20316" w:rsidRPr="004A05B7" w14:paraId="421AB2C7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8A8EA82" w14:textId="77777777" w:rsidR="00DA0BF5" w:rsidRPr="00DA0BF5" w:rsidRDefault="00DA0BF5" w:rsidP="00D20316">
            <w:pPr>
              <w:keepNext/>
              <w:ind w:left="1151" w:hanging="1151"/>
              <w:jc w:val="center"/>
              <w:outlineLvl w:val="5"/>
              <w:rPr>
                <w:b/>
                <w:bCs/>
                <w:color w:val="000000"/>
                <w:sz w:val="16"/>
                <w:szCs w:val="16"/>
              </w:rPr>
            </w:pPr>
          </w:p>
          <w:p w14:paraId="433948FB" w14:textId="77777777" w:rsidR="00D20316" w:rsidRPr="00115077" w:rsidRDefault="00D20316" w:rsidP="00D20316">
            <w:pPr>
              <w:keepNext/>
              <w:ind w:left="1151" w:hanging="1151"/>
              <w:jc w:val="center"/>
              <w:outlineLvl w:val="5"/>
              <w:rPr>
                <w:color w:val="000000"/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ОТДЕЛ СИСТЕМНОГО АДМИНИСТРИРОВАНИЯ И УПРАВЛЕНИЯ СЕТЯМИ</w:t>
            </w:r>
          </w:p>
          <w:p w14:paraId="07B1912A" w14:textId="77777777" w:rsidR="00D20316" w:rsidRPr="00DA0BF5" w:rsidRDefault="00D20316" w:rsidP="00D20316">
            <w:pPr>
              <w:rPr>
                <w:sz w:val="16"/>
                <w:szCs w:val="16"/>
                <w:shd w:val="clear" w:color="auto" w:fill="FFFFFF"/>
              </w:rPr>
            </w:pPr>
          </w:p>
        </w:tc>
      </w:tr>
      <w:tr w:rsidR="00D20316" w:rsidRPr="004A05B7" w14:paraId="0B11DD87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950D1" w14:textId="77777777" w:rsidR="00D20316" w:rsidRPr="00115077" w:rsidRDefault="00D20316" w:rsidP="00D20316">
            <w:pPr>
              <w:rPr>
                <w:b/>
                <w:color w:val="000000"/>
                <w:sz w:val="22"/>
                <w:szCs w:val="22"/>
              </w:rPr>
            </w:pPr>
            <w:r w:rsidRPr="00115077">
              <w:rPr>
                <w:b/>
                <w:color w:val="000000"/>
                <w:sz w:val="22"/>
                <w:szCs w:val="22"/>
              </w:rPr>
              <w:t>Главный инженер-программист</w:t>
            </w:r>
          </w:p>
          <w:p w14:paraId="38AE1135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>каб. № 11</w:t>
            </w:r>
            <w:r w:rsidRPr="00115077">
              <w:rPr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tbl>
            <w:tblPr>
              <w:tblpPr w:leftFromText="180" w:rightFromText="180" w:vertAnchor="text" w:tblpY="1"/>
              <w:tblOverlap w:val="never"/>
              <w:tblW w:w="16218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6218"/>
            </w:tblGrid>
            <w:tr w:rsidR="00D20316" w:rsidRPr="00115077" w14:paraId="317F9342" w14:textId="77777777" w:rsidTr="001A2EE9">
              <w:tc>
                <w:tcPr>
                  <w:tcW w:w="2679" w:type="dxa"/>
                </w:tcPr>
                <w:p w14:paraId="37C23BDE" w14:textId="22F91AE3" w:rsidR="00D20316" w:rsidRPr="00115077" w:rsidRDefault="00D20316" w:rsidP="00D20316">
                  <w:pPr>
                    <w:rPr>
                      <w:color w:val="000000"/>
                      <w:sz w:val="22"/>
                      <w:szCs w:val="22"/>
                    </w:rPr>
                  </w:pPr>
                  <w:r w:rsidRPr="00115077">
                    <w:rPr>
                      <w:color w:val="000000"/>
                      <w:sz w:val="22"/>
                      <w:szCs w:val="22"/>
                    </w:rPr>
                    <w:t xml:space="preserve">Сабиров </w:t>
                  </w:r>
                  <w:r w:rsidR="0099366D">
                    <w:rPr>
                      <w:color w:val="000000"/>
                      <w:sz w:val="22"/>
                      <w:szCs w:val="22"/>
                    </w:rPr>
                    <w:br/>
                  </w:r>
                  <w:r w:rsidRPr="00115077">
                    <w:rPr>
                      <w:color w:val="000000"/>
                      <w:sz w:val="22"/>
                      <w:szCs w:val="22"/>
                    </w:rPr>
                    <w:t>Хамид</w:t>
                  </w:r>
                  <w:r w:rsidR="0099366D">
                    <w:rPr>
                      <w:color w:val="000000"/>
                      <w:sz w:val="22"/>
                      <w:szCs w:val="22"/>
                    </w:rPr>
                    <w:t xml:space="preserve"> </w:t>
                  </w:r>
                  <w:r w:rsidRPr="00115077">
                    <w:rPr>
                      <w:color w:val="000000"/>
                      <w:sz w:val="22"/>
                      <w:szCs w:val="22"/>
                    </w:rPr>
                    <w:t>Махамаджанович</w:t>
                  </w:r>
                </w:p>
              </w:tc>
            </w:tr>
          </w:tbl>
          <w:p w14:paraId="06411C21" w14:textId="77777777" w:rsidR="00D20316" w:rsidRPr="00115077" w:rsidRDefault="00D20316" w:rsidP="00D20316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AE0C69A" w14:textId="77777777" w:rsidR="00D20316" w:rsidRPr="00115077" w:rsidRDefault="00D20316" w:rsidP="00D20316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32-45-01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C2FC6A7" w14:textId="119544B2" w:rsidR="00D20316" w:rsidRPr="00575767" w:rsidRDefault="00D20316" w:rsidP="00D20316">
            <w:pPr>
              <w:tabs>
                <w:tab w:val="center" w:pos="8620"/>
              </w:tabs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FE4E428" w14:textId="77777777" w:rsidR="00D20316" w:rsidRPr="00115077" w:rsidRDefault="00D20316" w:rsidP="00D20316">
            <w:pPr>
              <w:rPr>
                <w:sz w:val="18"/>
                <w:szCs w:val="18"/>
                <w:shd w:val="clear" w:color="auto" w:fill="FFFFFF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sabirov@stat.kg</w:t>
            </w:r>
          </w:p>
        </w:tc>
      </w:tr>
      <w:tr w:rsidR="00D20316" w:rsidRPr="004A05B7" w14:paraId="429298A9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6C356C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1D4A3E9D" w14:textId="77777777" w:rsidR="00D20316" w:rsidRPr="00115077" w:rsidRDefault="00D20316" w:rsidP="00D20316">
            <w:pPr>
              <w:rPr>
                <w:b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</w:t>
            </w:r>
            <w:r w:rsidRPr="00115077">
              <w:rPr>
                <w:color w:val="000000"/>
                <w:sz w:val="22"/>
                <w:szCs w:val="22"/>
                <w:lang w:val="en-US"/>
              </w:rPr>
              <w:t>17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450C05C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Конюхов </w:t>
            </w:r>
          </w:p>
          <w:p w14:paraId="68F07385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Артем Викторович</w:t>
            </w:r>
          </w:p>
          <w:p w14:paraId="6B8C96F2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87B5C2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32-45-01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054800E" w14:textId="2B0BBE36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4C19C35" w14:textId="77777777" w:rsidR="00D20316" w:rsidRPr="00115077" w:rsidRDefault="0007029D" w:rsidP="00D20316">
            <w:pPr>
              <w:rPr>
                <w:color w:val="000000"/>
                <w:sz w:val="18"/>
                <w:szCs w:val="18"/>
                <w:lang w:val="en-US"/>
              </w:rPr>
            </w:pPr>
            <w:hyperlink r:id="rId59" w:history="1">
              <w:r w:rsidR="00D20316" w:rsidRPr="00115077">
                <w:rPr>
                  <w:rStyle w:val="a8"/>
                  <w:sz w:val="18"/>
                  <w:szCs w:val="18"/>
                  <w:lang w:val="en-US"/>
                </w:rPr>
                <w:t>akoniukhov@stat.kg</w:t>
              </w:r>
            </w:hyperlink>
          </w:p>
        </w:tc>
      </w:tr>
      <w:tr w:rsidR="00D20316" w:rsidRPr="004A05B7" w14:paraId="339766CE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CF76B88" w14:textId="77777777" w:rsidR="00DA0BF5" w:rsidRPr="00DA0BF5" w:rsidRDefault="00DA0BF5" w:rsidP="00D2031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14:paraId="0AE4F59C" w14:textId="77777777" w:rsidR="00D20316" w:rsidRDefault="00D20316" w:rsidP="00D2031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ОТДЕЛ ПРОГРАММИРОВАНИЯ СТАТИСТИЧЕСКИХ РАБОТ</w:t>
            </w:r>
          </w:p>
          <w:p w14:paraId="0CAF13CD" w14:textId="77777777" w:rsidR="00DA0BF5" w:rsidRPr="00DA0BF5" w:rsidRDefault="00DA0BF5" w:rsidP="00D20316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D20316" w:rsidRPr="004A05B7" w14:paraId="32E01C22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FC3AD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Инженер-программист </w:t>
            </w:r>
          </w:p>
          <w:p w14:paraId="5912B1B1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D37B814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Кононова </w:t>
            </w:r>
          </w:p>
          <w:p w14:paraId="1D9DBCDF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Ольга Александровна</w:t>
            </w:r>
          </w:p>
          <w:p w14:paraId="4763762D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DB97AE8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62-56-87</w:t>
            </w:r>
          </w:p>
          <w:p w14:paraId="5FACF8F6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9D7D7AD" w14:textId="3CA28C49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879C750" w14:textId="77777777" w:rsidR="00D20316" w:rsidRPr="00115077" w:rsidRDefault="00D20316" w:rsidP="00D20316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okononova@stat.kg</w:t>
            </w:r>
          </w:p>
        </w:tc>
      </w:tr>
      <w:tr w:rsidR="00D20316" w:rsidRPr="004A05B7" w14:paraId="2B90C941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4168C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Инженер-программист </w:t>
            </w:r>
          </w:p>
          <w:p w14:paraId="6401DCA9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114</w:t>
            </w:r>
          </w:p>
          <w:p w14:paraId="367B3D80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0F325E0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Рысалиева </w:t>
            </w:r>
          </w:p>
          <w:p w14:paraId="7B00DC10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Айнура Самыйбековна</w:t>
            </w:r>
          </w:p>
          <w:p w14:paraId="6B073BE9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F923B48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62-56-87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7F8E057" w14:textId="2E67FA5F" w:rsidR="00D20316" w:rsidRPr="0011507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C369BC" w14:textId="77777777" w:rsidR="00D20316" w:rsidRPr="00115077" w:rsidRDefault="00D20316" w:rsidP="00D20316">
            <w:pPr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arysalieva@</w:t>
            </w:r>
            <w:r w:rsidRPr="00115077">
              <w:rPr>
                <w:sz w:val="18"/>
                <w:szCs w:val="18"/>
                <w:lang w:val="en-US"/>
              </w:rPr>
              <w:t xml:space="preserve"> stat</w:t>
            </w:r>
            <w:r w:rsidRPr="00115077">
              <w:rPr>
                <w:sz w:val="18"/>
                <w:szCs w:val="18"/>
              </w:rPr>
              <w:t>.</w:t>
            </w:r>
            <w:r w:rsidRPr="00115077">
              <w:rPr>
                <w:sz w:val="18"/>
                <w:szCs w:val="18"/>
                <w:lang w:val="en-US"/>
              </w:rPr>
              <w:t>kg</w:t>
            </w:r>
          </w:p>
          <w:p w14:paraId="60BC1C26" w14:textId="77777777" w:rsidR="00D20316" w:rsidRPr="00115077" w:rsidRDefault="00D20316" w:rsidP="00D20316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20316" w:rsidRPr="004A05B7" w14:paraId="286DABF7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C858838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Инженер-программист </w:t>
            </w:r>
          </w:p>
          <w:p w14:paraId="59C7C2BB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F865979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Джунушбаева</w:t>
            </w:r>
          </w:p>
          <w:p w14:paraId="4023531F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Гульзат Бейшенбековна</w:t>
            </w:r>
          </w:p>
          <w:p w14:paraId="26388FC6" w14:textId="77777777" w:rsidR="00D20316" w:rsidRPr="00115077" w:rsidRDefault="00D20316" w:rsidP="00D2031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F06BA8" w14:textId="77777777" w:rsidR="00D20316" w:rsidRPr="00115077" w:rsidRDefault="00D20316" w:rsidP="00D20316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62-56-87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C5EE5DF" w14:textId="01B7DCEE" w:rsidR="00D20316" w:rsidRPr="00575767" w:rsidRDefault="00D20316" w:rsidP="00D20316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FA56DB0" w14:textId="77777777" w:rsidR="00D20316" w:rsidRPr="00115077" w:rsidRDefault="0007029D" w:rsidP="00D20316">
            <w:pPr>
              <w:rPr>
                <w:color w:val="000000"/>
                <w:sz w:val="18"/>
                <w:szCs w:val="18"/>
                <w:lang w:val="en-US"/>
              </w:rPr>
            </w:pPr>
            <w:hyperlink r:id="rId60" w:history="1">
              <w:r w:rsidR="00D20316" w:rsidRPr="00115077">
                <w:rPr>
                  <w:rStyle w:val="a8"/>
                  <w:sz w:val="18"/>
                  <w:szCs w:val="18"/>
                  <w:lang w:val="en-US"/>
                </w:rPr>
                <w:t>gjunushbaeva@stat.kg</w:t>
              </w:r>
            </w:hyperlink>
          </w:p>
        </w:tc>
      </w:tr>
      <w:tr w:rsidR="00D20316" w:rsidRPr="004A05B7" w14:paraId="4CB7AB06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26AF0F5" w14:textId="77777777" w:rsidR="00DA0BF5" w:rsidRPr="00DA0BF5" w:rsidRDefault="00DA0BF5" w:rsidP="00D20316">
            <w:pPr>
              <w:tabs>
                <w:tab w:val="left" w:pos="3355"/>
              </w:tabs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14:paraId="2BAAB2C2" w14:textId="77777777" w:rsidR="00D20316" w:rsidRPr="00115077" w:rsidRDefault="00D20316" w:rsidP="00D20316">
            <w:pPr>
              <w:tabs>
                <w:tab w:val="left" w:pos="3355"/>
              </w:tabs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ОТДЕЛ РАЗВИТИЯ И ВЕДЕНИЯ ПРОГРАММНОГО ОБЕСПЕЧЕНИЯ</w:t>
            </w:r>
          </w:p>
          <w:p w14:paraId="4E988874" w14:textId="77777777" w:rsidR="00D20316" w:rsidRPr="00DA0BF5" w:rsidRDefault="00D20316" w:rsidP="00D20316">
            <w:pPr>
              <w:rPr>
                <w:color w:val="000000"/>
                <w:sz w:val="16"/>
                <w:szCs w:val="16"/>
              </w:rPr>
            </w:pPr>
          </w:p>
        </w:tc>
      </w:tr>
      <w:tr w:rsidR="00F16A4F" w:rsidRPr="004A05B7" w14:paraId="49855A71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28D9B3" w14:textId="77777777" w:rsidR="00F16A4F" w:rsidRPr="00115077" w:rsidRDefault="00F16A4F" w:rsidP="00F16A4F">
            <w:pPr>
              <w:rPr>
                <w:b/>
                <w:color w:val="000000"/>
                <w:sz w:val="22"/>
                <w:szCs w:val="22"/>
              </w:rPr>
            </w:pPr>
            <w:r w:rsidRPr="00115077">
              <w:rPr>
                <w:b/>
                <w:color w:val="000000"/>
                <w:sz w:val="22"/>
                <w:szCs w:val="22"/>
              </w:rPr>
              <w:t>Главный инженер-программист</w:t>
            </w:r>
          </w:p>
          <w:p w14:paraId="63347DAB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</w:t>
            </w:r>
            <w:r w:rsidRPr="00115077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115077">
              <w:rPr>
                <w:color w:val="000000"/>
                <w:sz w:val="22"/>
                <w:szCs w:val="22"/>
              </w:rPr>
              <w:t>№ 11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FC5FA8F" w14:textId="0774BE6B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Талантбеков </w:t>
            </w:r>
            <w:r w:rsidR="0099366D">
              <w:rPr>
                <w:color w:val="000000"/>
                <w:sz w:val="22"/>
                <w:szCs w:val="22"/>
              </w:rPr>
              <w:br/>
            </w:r>
            <w:r w:rsidRPr="00115077">
              <w:rPr>
                <w:color w:val="000000"/>
                <w:sz w:val="22"/>
                <w:szCs w:val="22"/>
              </w:rPr>
              <w:t xml:space="preserve">Улукбек Талантбекович </w:t>
            </w:r>
          </w:p>
          <w:p w14:paraId="192A404E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4F1A9A9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32-46-97</w:t>
            </w:r>
          </w:p>
          <w:p w14:paraId="46066A26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F22FEA8" w14:textId="239C3AE6" w:rsidR="00F16A4F" w:rsidRPr="0025772C" w:rsidRDefault="00F16A4F" w:rsidP="00F16A4F">
            <w:pPr>
              <w:tabs>
                <w:tab w:val="center" w:pos="8620"/>
              </w:tabs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C905E7A" w14:textId="77777777" w:rsidR="00F16A4F" w:rsidRPr="00115077" w:rsidRDefault="00F16A4F" w:rsidP="00F16A4F">
            <w:pPr>
              <w:rPr>
                <w:color w:val="000000"/>
                <w:sz w:val="18"/>
                <w:szCs w:val="18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talantbuluk@gmail.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com</w:t>
            </w:r>
          </w:p>
        </w:tc>
      </w:tr>
      <w:tr w:rsidR="00F16A4F" w:rsidRPr="004A05B7" w14:paraId="5669B27E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B7F17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34774742" w14:textId="77777777" w:rsidR="00F16A4F" w:rsidRPr="00115077" w:rsidRDefault="00F16A4F" w:rsidP="00F16A4F">
            <w:pPr>
              <w:rPr>
                <w:b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EF587C4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Алымкулова </w:t>
            </w:r>
          </w:p>
          <w:p w14:paraId="0C664D69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>Камилла Марсовна</w:t>
            </w:r>
          </w:p>
          <w:p w14:paraId="4BB47B80" w14:textId="77777777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5F2CCD7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32-46-97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EA9512A" w14:textId="236E7E70" w:rsidR="00F16A4F" w:rsidRPr="0025772C" w:rsidRDefault="00F16A4F" w:rsidP="0025772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09B71CE" w14:textId="77777777" w:rsidR="00F16A4F" w:rsidRPr="00115077" w:rsidRDefault="00F16A4F" w:rsidP="00F16A4F">
            <w:pPr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camilla010406@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F16A4F" w:rsidRPr="004A05B7" w14:paraId="04CB8257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FF170A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5C7A96B2" w14:textId="77777777" w:rsidR="00F16A4F" w:rsidRPr="00DA0BF5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</w:rPr>
              <w:t>каб. № 11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>3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5F40C12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Самудинов </w:t>
            </w:r>
          </w:p>
          <w:p w14:paraId="5E7FED79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>Илим Досмирович</w:t>
            </w:r>
          </w:p>
          <w:p w14:paraId="6CC61A1D" w14:textId="77777777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E4BE9A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32-46-97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070DB5C" w14:textId="61CB6AFF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 </w:t>
            </w:r>
            <w:r w:rsidRPr="00115077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49C21DA" w14:textId="77777777" w:rsidR="00F16A4F" w:rsidRPr="00115077" w:rsidRDefault="00F16A4F" w:rsidP="00F16A4F">
            <w:pPr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samudinovilim@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gmail.com</w:t>
            </w:r>
          </w:p>
        </w:tc>
      </w:tr>
      <w:tr w:rsidR="00F16A4F" w:rsidRPr="004A05B7" w14:paraId="5553BB46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3E46D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Инженер-программист</w:t>
            </w:r>
          </w:p>
          <w:p w14:paraId="436EF281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A0E97" w14:textId="25173C65" w:rsidR="00F16A4F" w:rsidRPr="00115077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Ниязов </w:t>
            </w:r>
            <w:r w:rsidR="0099366D">
              <w:rPr>
                <w:color w:val="000000"/>
                <w:sz w:val="22"/>
                <w:szCs w:val="22"/>
                <w:lang w:val="ky-KG"/>
              </w:rPr>
              <w:br/>
            </w:r>
            <w:r w:rsidRPr="00115077">
              <w:rPr>
                <w:color w:val="000000"/>
                <w:sz w:val="22"/>
                <w:szCs w:val="22"/>
                <w:lang w:val="ky-KG"/>
              </w:rPr>
              <w:t>Эсенбек Нийматиллаевич</w:t>
            </w:r>
          </w:p>
          <w:p w14:paraId="23EE7486" w14:textId="77777777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FEF7" w14:textId="77777777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>32-54-40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A0BBF" w14:textId="666C58F6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52D7" w14:textId="77777777" w:rsidR="00F16A4F" w:rsidRPr="00115077" w:rsidRDefault="00F16A4F" w:rsidP="00F16A4F">
            <w:pPr>
              <w:rPr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cenuser@gmail.com</w:t>
            </w:r>
          </w:p>
        </w:tc>
      </w:tr>
      <w:tr w:rsidR="00F16A4F" w:rsidRPr="004A05B7" w14:paraId="0722FEED" w14:textId="77777777" w:rsidTr="00D30C39">
        <w:trPr>
          <w:trHeight w:val="276"/>
        </w:trPr>
        <w:tc>
          <w:tcPr>
            <w:tcW w:w="9923" w:type="dxa"/>
            <w:gridSpan w:val="5"/>
            <w:tcBorders>
              <w:bottom w:val="single" w:sz="4" w:space="0" w:color="auto"/>
            </w:tcBorders>
          </w:tcPr>
          <w:p w14:paraId="08445CFA" w14:textId="77777777" w:rsidR="00F16A4F" w:rsidRPr="00115077" w:rsidRDefault="00B27C07" w:rsidP="00F16A4F">
            <w:pPr>
              <w:jc w:val="center"/>
              <w:rPr>
                <w:color w:val="000000"/>
                <w:sz w:val="22"/>
                <w:szCs w:val="22"/>
              </w:rPr>
            </w:pPr>
            <w:r>
              <w:br w:type="page"/>
            </w:r>
            <w:r>
              <w:br w:type="page"/>
            </w:r>
            <w:r w:rsidR="00F16A4F" w:rsidRPr="00115077">
              <w:rPr>
                <w:b/>
                <w:color w:val="000000"/>
                <w:sz w:val="22"/>
                <w:szCs w:val="22"/>
              </w:rPr>
              <w:t>ОТДЕЛ РАЗРАБОТКИ И ВНЕДРЕНИЯ НОВЫХ ТЕХНОЛОГИ</w:t>
            </w:r>
            <w:r w:rsidR="00F16A4F" w:rsidRPr="00115077">
              <w:rPr>
                <w:b/>
                <w:color w:val="000000"/>
                <w:sz w:val="22"/>
                <w:szCs w:val="22"/>
                <w:lang w:val="ky-KG"/>
              </w:rPr>
              <w:t>Й</w:t>
            </w:r>
          </w:p>
          <w:p w14:paraId="41AF8F8D" w14:textId="77777777" w:rsidR="00F16A4F" w:rsidRPr="00DA0BF5" w:rsidRDefault="00F16A4F" w:rsidP="00F16A4F">
            <w:pPr>
              <w:rPr>
                <w:color w:val="000000"/>
                <w:sz w:val="16"/>
                <w:szCs w:val="16"/>
              </w:rPr>
            </w:pPr>
          </w:p>
        </w:tc>
      </w:tr>
      <w:tr w:rsidR="00F16A4F" w:rsidRPr="004A05B7" w14:paraId="64E196F8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9A7062" w14:textId="77777777" w:rsidR="00F16A4F" w:rsidRPr="00115077" w:rsidRDefault="00F16A4F" w:rsidP="00F16A4F">
            <w:pPr>
              <w:rPr>
                <w:b/>
                <w:sz w:val="22"/>
                <w:szCs w:val="22"/>
              </w:rPr>
            </w:pPr>
            <w:r w:rsidRPr="00115077">
              <w:rPr>
                <w:b/>
                <w:sz w:val="22"/>
                <w:szCs w:val="22"/>
              </w:rPr>
              <w:t>Главный инженер программист</w:t>
            </w:r>
          </w:p>
          <w:p w14:paraId="13D658D7" w14:textId="77777777" w:rsidR="00F16A4F" w:rsidRPr="00DA0BF5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113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1ADF8A" w14:textId="29906FA1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Эсенбаев </w:t>
            </w:r>
            <w:r w:rsidR="0099366D">
              <w:rPr>
                <w:sz w:val="22"/>
                <w:szCs w:val="22"/>
              </w:rPr>
              <w:br/>
            </w:r>
            <w:r w:rsidRPr="00115077">
              <w:rPr>
                <w:sz w:val="22"/>
                <w:szCs w:val="22"/>
              </w:rPr>
              <w:t xml:space="preserve">Бекназар Нийматиллаевич   </w:t>
            </w:r>
          </w:p>
          <w:p w14:paraId="1EFE63C9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046E7C5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32-54-40</w:t>
            </w:r>
          </w:p>
          <w:p w14:paraId="5B362A8F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80BA06B" w14:textId="0BBE2781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  <w:p w14:paraId="0115F501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264C975" w14:textId="77777777" w:rsidR="00F16A4F" w:rsidRPr="00115077" w:rsidRDefault="00F16A4F" w:rsidP="00F16A4F">
            <w:pPr>
              <w:rPr>
                <w:sz w:val="18"/>
                <w:szCs w:val="18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otdelperepisi</w:t>
            </w:r>
            <w:r w:rsidRPr="00115077">
              <w:rPr>
                <w:color w:val="000000"/>
                <w:sz w:val="18"/>
                <w:szCs w:val="18"/>
              </w:rPr>
              <w:t>@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gmile</w:t>
            </w:r>
            <w:r w:rsidRPr="00115077">
              <w:rPr>
                <w:color w:val="000000"/>
                <w:sz w:val="18"/>
                <w:szCs w:val="18"/>
              </w:rPr>
              <w:t>.</w:t>
            </w:r>
            <w:r w:rsidRPr="00115077">
              <w:rPr>
                <w:color w:val="000000"/>
                <w:sz w:val="18"/>
                <w:szCs w:val="18"/>
                <w:lang w:val="en-US"/>
              </w:rPr>
              <w:t>com</w:t>
            </w:r>
          </w:p>
          <w:p w14:paraId="2F9159C9" w14:textId="77777777" w:rsidR="00F16A4F" w:rsidRPr="00115077" w:rsidRDefault="00F16A4F" w:rsidP="00F16A4F">
            <w:pPr>
              <w:rPr>
                <w:sz w:val="18"/>
                <w:szCs w:val="18"/>
              </w:rPr>
            </w:pPr>
          </w:p>
          <w:p w14:paraId="762E2F82" w14:textId="77777777" w:rsidR="00F16A4F" w:rsidRPr="00F16A4F" w:rsidRDefault="00F16A4F" w:rsidP="00F16A4F">
            <w:pPr>
              <w:rPr>
                <w:color w:val="000000"/>
              </w:rPr>
            </w:pPr>
          </w:p>
        </w:tc>
      </w:tr>
      <w:tr w:rsidR="00F16A4F" w:rsidRPr="004A05B7" w14:paraId="0D4342BC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994F7" w14:textId="77777777" w:rsidR="00F16A4F" w:rsidRPr="00115077" w:rsidRDefault="00F16A4F" w:rsidP="00F16A4F">
            <w:pPr>
              <w:rPr>
                <w:b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Инженер                 программист   каб № 112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6849EA6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Колбаев </w:t>
            </w:r>
          </w:p>
          <w:p w14:paraId="78C714C0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Бакай Колбаевич</w:t>
            </w:r>
          </w:p>
          <w:p w14:paraId="087410C6" w14:textId="77777777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7B43BB1" w14:textId="77777777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32-46-97</w:t>
            </w:r>
          </w:p>
          <w:p w14:paraId="0862E53F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5016399" w14:textId="45C3615D" w:rsidR="00F16A4F" w:rsidRPr="0025772C" w:rsidRDefault="00F16A4F" w:rsidP="00F16A4F">
            <w:pPr>
              <w:jc w:val="center"/>
              <w:rPr>
                <w:sz w:val="22"/>
                <w:szCs w:val="22"/>
              </w:rPr>
            </w:pPr>
          </w:p>
          <w:p w14:paraId="3156C9E3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98BD31E" w14:textId="77777777" w:rsidR="00F16A4F" w:rsidRPr="00513364" w:rsidRDefault="00F16A4F" w:rsidP="00F16A4F">
            <w:r w:rsidRPr="00513364">
              <w:rPr>
                <w:color w:val="000000"/>
                <w:lang w:val="en-US"/>
              </w:rPr>
              <w:t>kolbaevbakai</w:t>
            </w:r>
            <w:r w:rsidRPr="00513364">
              <w:rPr>
                <w:color w:val="000000"/>
              </w:rPr>
              <w:t xml:space="preserve"> @</w:t>
            </w:r>
            <w:r w:rsidRPr="00513364">
              <w:rPr>
                <w:color w:val="000000"/>
                <w:lang w:val="en-US"/>
              </w:rPr>
              <w:t>gmail</w:t>
            </w:r>
            <w:r w:rsidRPr="00513364">
              <w:rPr>
                <w:color w:val="000000"/>
              </w:rPr>
              <w:t>.</w:t>
            </w:r>
            <w:r w:rsidRPr="00513364">
              <w:rPr>
                <w:color w:val="000000"/>
                <w:lang w:val="en-US"/>
              </w:rPr>
              <w:t>com</w:t>
            </w:r>
          </w:p>
          <w:p w14:paraId="342F14F1" w14:textId="77777777" w:rsidR="00F16A4F" w:rsidRPr="00513364" w:rsidRDefault="00F16A4F" w:rsidP="00F16A4F">
            <w:pPr>
              <w:rPr>
                <w:color w:val="000000"/>
                <w:lang w:val="en-US"/>
              </w:rPr>
            </w:pPr>
          </w:p>
        </w:tc>
      </w:tr>
      <w:tr w:rsidR="00F16A4F" w:rsidRPr="004A05B7" w14:paraId="14C65660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3F053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Инженер                 программист   каб № 112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078BAC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Турабаев Айтбай Абдимомунович</w:t>
            </w:r>
          </w:p>
          <w:p w14:paraId="0586386E" w14:textId="77777777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92F7981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32-54-40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D54FD69" w14:textId="76C1C846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</w:p>
          <w:p w14:paraId="408AA426" w14:textId="77777777" w:rsidR="00F16A4F" w:rsidRPr="00115077" w:rsidRDefault="00F16A4F" w:rsidP="0025772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C81B26" w14:textId="77777777" w:rsidR="00F16A4F" w:rsidRPr="00513364" w:rsidRDefault="00F16A4F" w:rsidP="00F16A4F">
            <w:pPr>
              <w:rPr>
                <w:color w:val="000000"/>
                <w:lang w:val="en-US"/>
              </w:rPr>
            </w:pPr>
            <w:r w:rsidRPr="00513364">
              <w:rPr>
                <w:lang w:val="en-US"/>
              </w:rPr>
              <w:t>aabdimomunuulu@</w:t>
            </w:r>
            <w:r>
              <w:br/>
            </w:r>
            <w:r w:rsidRPr="00513364">
              <w:rPr>
                <w:lang w:val="en-US"/>
              </w:rPr>
              <w:t>gmail.com</w:t>
            </w:r>
          </w:p>
        </w:tc>
      </w:tr>
      <w:tr w:rsidR="00F16A4F" w:rsidRPr="004A05B7" w14:paraId="47F2B6E2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7EC64FD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Инженер                 программист   каб № 112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2EAF5A8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Медетова </w:t>
            </w:r>
          </w:p>
          <w:p w14:paraId="6ADF0D43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Акильай Нурлановна                      </w:t>
            </w:r>
          </w:p>
          <w:p w14:paraId="0A0CBE60" w14:textId="77777777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0263E" w14:textId="77777777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32-46-97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8F7E94D" w14:textId="778DD8A9" w:rsidR="00F16A4F" w:rsidRPr="00115077" w:rsidRDefault="00F16A4F" w:rsidP="0025772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9BDDB1B" w14:textId="77777777" w:rsidR="00F16A4F" w:rsidRPr="00513364" w:rsidRDefault="00F16A4F" w:rsidP="00F16A4F">
            <w:pPr>
              <w:keepNext/>
              <w:outlineLvl w:val="5"/>
              <w:rPr>
                <w:color w:val="000000"/>
              </w:rPr>
            </w:pPr>
            <w:r w:rsidRPr="00513364">
              <w:rPr>
                <w:color w:val="000000"/>
                <w:lang w:val="en-US"/>
              </w:rPr>
              <w:t>akichun</w:t>
            </w:r>
            <w:r w:rsidRPr="00513364">
              <w:rPr>
                <w:color w:val="000000"/>
              </w:rPr>
              <w:t>97@</w:t>
            </w:r>
            <w:r w:rsidRPr="00513364">
              <w:rPr>
                <w:color w:val="000000"/>
                <w:lang w:val="en-US"/>
              </w:rPr>
              <w:t>gmail</w:t>
            </w:r>
            <w:r w:rsidRPr="00513364">
              <w:rPr>
                <w:color w:val="000000"/>
              </w:rPr>
              <w:t>.</w:t>
            </w:r>
            <w:r>
              <w:rPr>
                <w:color w:val="000000"/>
              </w:rPr>
              <w:br/>
            </w:r>
            <w:r w:rsidRPr="00513364">
              <w:rPr>
                <w:color w:val="000000"/>
                <w:lang w:val="en-US"/>
              </w:rPr>
              <w:t>com</w:t>
            </w:r>
          </w:p>
          <w:p w14:paraId="738B741F" w14:textId="77777777" w:rsidR="00F16A4F" w:rsidRPr="00513364" w:rsidRDefault="00F16A4F" w:rsidP="00F16A4F">
            <w:pPr>
              <w:rPr>
                <w:lang w:val="en-US"/>
              </w:rPr>
            </w:pPr>
          </w:p>
        </w:tc>
      </w:tr>
      <w:tr w:rsidR="00F16A4F" w:rsidRPr="004A05B7" w14:paraId="3675568B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55ECC0D" w14:textId="77777777" w:rsidR="00DA0BF5" w:rsidRPr="00DA0BF5" w:rsidRDefault="00DA0BF5" w:rsidP="00F16A4F">
            <w:pPr>
              <w:tabs>
                <w:tab w:val="left" w:pos="1815"/>
              </w:tabs>
              <w:jc w:val="center"/>
              <w:rPr>
                <w:b/>
                <w:bCs/>
                <w:sz w:val="16"/>
                <w:szCs w:val="16"/>
              </w:rPr>
            </w:pPr>
          </w:p>
          <w:p w14:paraId="60C6E14B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ОТДЕЛ ПОЛИГРАФИЧЕСКИХ РАБОТ</w:t>
            </w:r>
          </w:p>
          <w:p w14:paraId="48BDDA87" w14:textId="77777777" w:rsidR="00F16A4F" w:rsidRPr="00DA0BF5" w:rsidRDefault="00F16A4F" w:rsidP="00F16A4F">
            <w:pPr>
              <w:keepNext/>
              <w:outlineLvl w:val="5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F16A4F" w:rsidRPr="004A05B7" w14:paraId="2B40C7D9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5E2BE" w14:textId="77777777" w:rsidR="00DA0BF5" w:rsidRPr="009056EC" w:rsidRDefault="00DA0BF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01588179" w14:textId="77777777" w:rsidR="00F16A4F" w:rsidRPr="004B793E" w:rsidRDefault="00F16A4F" w:rsidP="00F16A4F">
            <w:pPr>
              <w:rPr>
                <w:sz w:val="22"/>
                <w:szCs w:val="22"/>
              </w:rPr>
            </w:pPr>
            <w:r w:rsidRPr="004B793E">
              <w:rPr>
                <w:sz w:val="22"/>
                <w:szCs w:val="22"/>
              </w:rPr>
              <w:t>каб. № 115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6BA865" w14:textId="77777777" w:rsidR="00F16A4F" w:rsidRPr="00115077" w:rsidRDefault="00F16A4F" w:rsidP="00F16A4F">
            <w:pPr>
              <w:tabs>
                <w:tab w:val="left" w:pos="1815"/>
              </w:tabs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Абдыкадырова </w:t>
            </w:r>
          </w:p>
          <w:p w14:paraId="2C27EF54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Зимфира Курбантаевна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3153725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62-60-79</w:t>
            </w:r>
          </w:p>
          <w:p w14:paraId="2FF140D0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32-46-47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5503225" w14:textId="4EE19641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0A09355" w14:textId="77777777" w:rsidR="00F16A4F" w:rsidRPr="00115077" w:rsidRDefault="00F16A4F" w:rsidP="00F16A4F">
            <w:pPr>
              <w:keepNext/>
              <w:outlineLvl w:val="5"/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sz w:val="18"/>
                <w:szCs w:val="18"/>
              </w:rPr>
              <w:t>zabdykadyrova@</w:t>
            </w:r>
            <w:r w:rsidRPr="00115077">
              <w:rPr>
                <w:sz w:val="18"/>
                <w:szCs w:val="18"/>
              </w:rPr>
              <w:br/>
              <w:t>stat.kg</w:t>
            </w:r>
          </w:p>
        </w:tc>
      </w:tr>
      <w:tr w:rsidR="00F16A4F" w:rsidRPr="004A05B7" w14:paraId="12A2DB15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827F4" w14:textId="5C48EB26" w:rsidR="00F16A4F" w:rsidRPr="00115077" w:rsidRDefault="00D30C39" w:rsidP="00F16A4F">
            <w:pPr>
              <w:tabs>
                <w:tab w:val="left" w:pos="1815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Мастер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A8182E6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Захарова </w:t>
            </w:r>
          </w:p>
          <w:p w14:paraId="4587816E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Любовь Васильевна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A7D248F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32-46-47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DF08CB8" w14:textId="21B69783" w:rsidR="00F16A4F" w:rsidRPr="00115077" w:rsidRDefault="00F16A4F" w:rsidP="0025772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053319C" w14:textId="77777777" w:rsidR="00F16A4F" w:rsidRPr="00115077" w:rsidRDefault="00F16A4F" w:rsidP="00F16A4F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D30C39" w:rsidRPr="004A05B7" w14:paraId="7DD47026" w14:textId="77777777" w:rsidTr="008C05C1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845C0" w14:textId="0B2B79CD" w:rsidR="00D30C39" w:rsidRPr="00115077" w:rsidRDefault="00D30C39" w:rsidP="008C05C1">
            <w:pPr>
              <w:tabs>
                <w:tab w:val="left" w:pos="1815"/>
              </w:tabs>
              <w:rPr>
                <w:b/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Печатник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398C2B9" w14:textId="77777777" w:rsidR="00D30C39" w:rsidRPr="00115077" w:rsidRDefault="00D30C39" w:rsidP="008C05C1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Зюбина </w:t>
            </w:r>
          </w:p>
          <w:p w14:paraId="3673033B" w14:textId="77777777" w:rsidR="00D30C39" w:rsidRPr="00115077" w:rsidRDefault="00D30C39" w:rsidP="008C05C1">
            <w:pPr>
              <w:tabs>
                <w:tab w:val="left" w:pos="1815"/>
              </w:tabs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Татьяна Федоровна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54FC7F8" w14:textId="77777777" w:rsidR="00D30C39" w:rsidRPr="00115077" w:rsidRDefault="00D30C39" w:rsidP="008C05C1">
            <w:pPr>
              <w:tabs>
                <w:tab w:val="left" w:pos="1815"/>
              </w:tabs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32-46-47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0B7779F" w14:textId="33AA8BFC" w:rsidR="00D30C39" w:rsidRPr="00115077" w:rsidRDefault="00D30C39" w:rsidP="0025772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974D26B" w14:textId="77777777" w:rsidR="00D30C39" w:rsidRPr="00115077" w:rsidRDefault="00D30C39" w:rsidP="008C05C1">
            <w:pPr>
              <w:jc w:val="center"/>
              <w:rPr>
                <w:color w:val="000000"/>
                <w:sz w:val="18"/>
                <w:szCs w:val="18"/>
              </w:rPr>
            </w:pPr>
          </w:p>
          <w:p w14:paraId="41B953E6" w14:textId="77777777" w:rsidR="00D30C39" w:rsidRPr="00115077" w:rsidRDefault="00D30C39" w:rsidP="008C05C1">
            <w:pPr>
              <w:keepNext/>
              <w:outlineLvl w:val="5"/>
              <w:rPr>
                <w:sz w:val="18"/>
                <w:szCs w:val="18"/>
              </w:rPr>
            </w:pPr>
          </w:p>
        </w:tc>
      </w:tr>
      <w:tr w:rsidR="00F16A4F" w:rsidRPr="004A05B7" w14:paraId="5AD1216B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B6AF5" w14:textId="77777777" w:rsidR="00F16A4F" w:rsidRPr="00115077" w:rsidRDefault="00F16A4F" w:rsidP="00F16A4F">
            <w:pPr>
              <w:tabs>
                <w:tab w:val="left" w:pos="1815"/>
              </w:tabs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Печатник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D02EEF0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Бошмоюнов Мирболот Зулунбекович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495201F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32-46-47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7FE145E" w14:textId="6AABE61B" w:rsidR="00F16A4F" w:rsidRPr="00115077" w:rsidRDefault="00F16A4F" w:rsidP="0025772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96034A9" w14:textId="77777777" w:rsidR="00F16A4F" w:rsidRPr="00115077" w:rsidRDefault="00F16A4F" w:rsidP="00F16A4F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6A4F" w:rsidRPr="004A05B7" w14:paraId="05EC9879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3FBE089" w14:textId="77777777" w:rsidR="00F16A4F" w:rsidRPr="00115077" w:rsidRDefault="00F16A4F" w:rsidP="00F16A4F">
            <w:pPr>
              <w:tabs>
                <w:tab w:val="left" w:pos="1815"/>
              </w:tabs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Брощюровщик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0E1B95F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Ковтунова Валентина Вячеславовна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911D92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32-46-47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0283C62" w14:textId="50062B1E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2A16D59" w14:textId="77777777" w:rsidR="00F16A4F" w:rsidRPr="00115077" w:rsidRDefault="00F16A4F" w:rsidP="00F16A4F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16A4F" w:rsidRPr="004A05B7" w14:paraId="73598504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0A202B8" w14:textId="77777777" w:rsidR="00DA0BF5" w:rsidRPr="00DA0BF5" w:rsidRDefault="00DA0BF5" w:rsidP="00F16A4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24F367C" w14:textId="77777777" w:rsidR="00F16A4F" w:rsidRPr="00115077" w:rsidRDefault="00F16A4F" w:rsidP="00F16A4F">
            <w:pPr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ОТДЕЛ ФОРМИРОВАНИЯ СТАТИСТИЧЕСКОГО ИНСТРУМЕНТАРИЯ И ЗАКУПОК</w:t>
            </w:r>
          </w:p>
          <w:p w14:paraId="73EA01F2" w14:textId="77777777" w:rsidR="00F16A4F" w:rsidRPr="00DA0BF5" w:rsidRDefault="00F16A4F" w:rsidP="00F16A4F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16A4F" w:rsidRPr="004A05B7" w14:paraId="740DCE56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0DE11" w14:textId="77777777" w:rsidR="00DA0BF5" w:rsidRPr="009056EC" w:rsidRDefault="00DA0BF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55641681" w14:textId="77777777" w:rsidR="00F16A4F" w:rsidRPr="004B793E" w:rsidRDefault="00F16A4F" w:rsidP="00F16A4F">
            <w:pPr>
              <w:tabs>
                <w:tab w:val="left" w:pos="1815"/>
              </w:tabs>
              <w:rPr>
                <w:color w:val="000000"/>
                <w:sz w:val="22"/>
                <w:szCs w:val="22"/>
              </w:rPr>
            </w:pPr>
            <w:r w:rsidRPr="004B793E">
              <w:rPr>
                <w:sz w:val="22"/>
                <w:szCs w:val="22"/>
              </w:rPr>
              <w:t>каб. № 341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BC03504" w14:textId="77777777" w:rsidR="00F16A4F" w:rsidRPr="00115077" w:rsidRDefault="00F16A4F" w:rsidP="00F16A4F">
            <w:pPr>
              <w:tabs>
                <w:tab w:val="left" w:pos="1395"/>
              </w:tabs>
              <w:rPr>
                <w:bCs/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bCs/>
                <w:color w:val="000000"/>
                <w:sz w:val="22"/>
                <w:szCs w:val="22"/>
                <w:lang w:val="ky-KG"/>
              </w:rPr>
              <w:t>Бержибаева</w:t>
            </w:r>
          </w:p>
          <w:p w14:paraId="17BED8B6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  <w:lang w:val="ky-KG"/>
              </w:rPr>
              <w:t xml:space="preserve">Замира Замировна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F8C7425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62-58-48</w:t>
            </w:r>
            <w:r w:rsidRPr="00115077">
              <w:rPr>
                <w:bCs/>
                <w:color w:val="000000"/>
                <w:sz w:val="22"/>
                <w:szCs w:val="22"/>
              </w:rPr>
              <w:t xml:space="preserve">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A50617F" w14:textId="3C40C70D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8B90581" w14:textId="77777777" w:rsidR="00F16A4F" w:rsidRPr="00115077" w:rsidRDefault="00F16A4F" w:rsidP="00F16A4F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5077">
              <w:rPr>
                <w:bCs/>
                <w:color w:val="000000"/>
                <w:sz w:val="18"/>
                <w:szCs w:val="18"/>
                <w:lang w:val="en-US"/>
              </w:rPr>
              <w:t>zberzhibaeva</w:t>
            </w:r>
            <w:r w:rsidRPr="00115077">
              <w:rPr>
                <w:bCs/>
                <w:color w:val="000000"/>
                <w:sz w:val="18"/>
                <w:szCs w:val="18"/>
              </w:rPr>
              <w:t>@</w:t>
            </w:r>
            <w:r w:rsidRPr="00115077">
              <w:rPr>
                <w:bCs/>
                <w:color w:val="000000"/>
                <w:sz w:val="18"/>
                <w:szCs w:val="18"/>
                <w:lang w:val="en-US"/>
              </w:rPr>
              <w:t>stat</w:t>
            </w:r>
            <w:r w:rsidRPr="00115077">
              <w:rPr>
                <w:bCs/>
                <w:color w:val="000000"/>
                <w:sz w:val="18"/>
                <w:szCs w:val="18"/>
              </w:rPr>
              <w:t>.</w:t>
            </w:r>
          </w:p>
          <w:p w14:paraId="0D14DA77" w14:textId="77777777" w:rsidR="00F16A4F" w:rsidRPr="00115077" w:rsidRDefault="00F16A4F" w:rsidP="00F16A4F">
            <w:pPr>
              <w:jc w:val="center"/>
              <w:rPr>
                <w:color w:val="000000"/>
                <w:sz w:val="18"/>
                <w:szCs w:val="18"/>
              </w:rPr>
            </w:pPr>
            <w:r w:rsidRPr="00115077">
              <w:rPr>
                <w:bCs/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F16A4F" w:rsidRPr="004A05B7" w14:paraId="6943A7A2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1A18B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498F2557" w14:textId="77777777" w:rsidR="00F16A4F" w:rsidRPr="00115077" w:rsidRDefault="00F16A4F" w:rsidP="00F16A4F">
            <w:pPr>
              <w:tabs>
                <w:tab w:val="left" w:pos="1395"/>
              </w:tabs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341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3985E43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Исаева </w:t>
            </w:r>
          </w:p>
          <w:p w14:paraId="5764FA25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>Нургул Мамбетовна</w:t>
            </w:r>
            <w:r w:rsidRPr="00115077">
              <w:rPr>
                <w:color w:val="000000"/>
                <w:sz w:val="22"/>
                <w:szCs w:val="22"/>
              </w:rPr>
              <w:t xml:space="preserve">               </w:t>
            </w:r>
          </w:p>
          <w:p w14:paraId="57DD340F" w14:textId="77777777" w:rsidR="00F16A4F" w:rsidRPr="00115077" w:rsidRDefault="00F16A4F" w:rsidP="00F16A4F">
            <w:pPr>
              <w:tabs>
                <w:tab w:val="left" w:pos="1395"/>
              </w:tabs>
              <w:rPr>
                <w:bCs/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C22FC63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62-58-48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539531B" w14:textId="06EE6554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4336174A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  <w:p w14:paraId="0D283B9E" w14:textId="77777777" w:rsidR="00F16A4F" w:rsidRPr="00115077" w:rsidRDefault="00F16A4F" w:rsidP="00F16A4F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83C5AF" w14:textId="77777777" w:rsidR="00F16A4F" w:rsidRPr="00115077" w:rsidRDefault="00F16A4F" w:rsidP="00F16A4F">
            <w:pPr>
              <w:jc w:val="center"/>
              <w:rPr>
                <w:bCs/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nurgul.isayeva@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F16A4F" w:rsidRPr="004A05B7" w14:paraId="4AC33478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382E29E" w14:textId="77777777" w:rsidR="00F16A4F" w:rsidRPr="00115077" w:rsidRDefault="00F16A4F" w:rsidP="00F16A4F">
            <w:pPr>
              <w:tabs>
                <w:tab w:val="left" w:pos="1395"/>
              </w:tabs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Специалист             </w:t>
            </w:r>
          </w:p>
          <w:p w14:paraId="2F3CAF66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каб.№ 441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4621BA64" w14:textId="77777777" w:rsidR="00F16A4F" w:rsidRPr="00115077" w:rsidRDefault="00F16A4F" w:rsidP="00F16A4F">
            <w:pPr>
              <w:rPr>
                <w:bCs/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 xml:space="preserve">Аралбаева </w:t>
            </w:r>
          </w:p>
          <w:p w14:paraId="16F85C1B" w14:textId="77777777" w:rsidR="00F16A4F" w:rsidRPr="00DA0BF5" w:rsidRDefault="00F16A4F" w:rsidP="00F16A4F">
            <w:pPr>
              <w:rPr>
                <w:bCs/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 xml:space="preserve">Джумагуль    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F2401D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 xml:space="preserve">62-57-25     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8927D3C" w14:textId="683D2D99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6DB6BCC" w14:textId="77777777" w:rsidR="00F16A4F" w:rsidRPr="00115077" w:rsidRDefault="0007029D" w:rsidP="00F16A4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hyperlink r:id="rId61" w:history="1">
              <w:r w:rsidR="00F16A4F" w:rsidRPr="00115077">
                <w:rPr>
                  <w:rStyle w:val="a8"/>
                  <w:bCs/>
                  <w:sz w:val="18"/>
                  <w:szCs w:val="18"/>
                  <w:lang w:val="en-US"/>
                </w:rPr>
                <w:t>J</w:t>
              </w:r>
              <w:r w:rsidR="00F16A4F" w:rsidRPr="00115077">
                <w:rPr>
                  <w:rStyle w:val="a8"/>
                  <w:bCs/>
                  <w:sz w:val="18"/>
                  <w:szCs w:val="18"/>
                </w:rPr>
                <w:t>.</w:t>
              </w:r>
              <w:r w:rsidR="00F16A4F" w:rsidRPr="00115077">
                <w:rPr>
                  <w:rStyle w:val="a8"/>
                  <w:bCs/>
                  <w:sz w:val="18"/>
                  <w:szCs w:val="18"/>
                  <w:lang w:val="en-US"/>
                </w:rPr>
                <w:t>aralbaeva</w:t>
              </w:r>
              <w:r w:rsidR="00F16A4F" w:rsidRPr="00115077">
                <w:rPr>
                  <w:rStyle w:val="a8"/>
                  <w:bCs/>
                  <w:sz w:val="18"/>
                  <w:szCs w:val="18"/>
                </w:rPr>
                <w:t>@</w:t>
              </w:r>
              <w:r w:rsidR="00F16A4F" w:rsidRPr="00115077">
                <w:rPr>
                  <w:rStyle w:val="a8"/>
                  <w:bCs/>
                  <w:sz w:val="18"/>
                  <w:szCs w:val="18"/>
                  <w:lang w:val="en-US"/>
                </w:rPr>
                <w:t>stat</w:t>
              </w:r>
              <w:r w:rsidR="00F16A4F" w:rsidRPr="00115077">
                <w:rPr>
                  <w:rStyle w:val="a8"/>
                  <w:bCs/>
                  <w:sz w:val="18"/>
                  <w:szCs w:val="18"/>
                </w:rPr>
                <w:t>.</w:t>
              </w:r>
              <w:r w:rsidR="00F16A4F" w:rsidRPr="00115077">
                <w:rPr>
                  <w:rStyle w:val="a8"/>
                  <w:bCs/>
                  <w:sz w:val="18"/>
                  <w:szCs w:val="18"/>
                  <w:lang w:val="en-US"/>
                </w:rPr>
                <w:t>kg</w:t>
              </w:r>
            </w:hyperlink>
          </w:p>
        </w:tc>
      </w:tr>
      <w:tr w:rsidR="00F16A4F" w:rsidRPr="004A05B7" w14:paraId="184FE163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DC0C4BF" w14:textId="77777777" w:rsidR="00F16A4F" w:rsidRPr="00DA0BF5" w:rsidRDefault="00F16A4F" w:rsidP="00F16A4F">
            <w:pPr>
              <w:tabs>
                <w:tab w:val="left" w:pos="1395"/>
              </w:tabs>
              <w:jc w:val="center"/>
              <w:rPr>
                <w:b/>
                <w:bCs/>
                <w:sz w:val="16"/>
                <w:szCs w:val="16"/>
              </w:rPr>
            </w:pPr>
          </w:p>
          <w:p w14:paraId="2748B578" w14:textId="77777777" w:rsidR="00F16A4F" w:rsidRPr="00115077" w:rsidRDefault="00F16A4F" w:rsidP="00F16A4F">
            <w:pPr>
              <w:tabs>
                <w:tab w:val="left" w:pos="139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ОТДЕЛ МАРКЕТИНГА И РАБОТЫ С ПОЛЬЗОВАТЕЛЯМИ</w:t>
            </w:r>
          </w:p>
          <w:p w14:paraId="2B668D85" w14:textId="77777777" w:rsidR="00F16A4F" w:rsidRPr="00DA0BF5" w:rsidRDefault="00F16A4F" w:rsidP="00F16A4F">
            <w:pPr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</w:tr>
      <w:tr w:rsidR="00F16A4F" w:rsidRPr="004A05B7" w14:paraId="1E60A44E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66409" w14:textId="77777777" w:rsidR="00DA0BF5" w:rsidRPr="009056EC" w:rsidRDefault="00DA0BF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7DB89BA3" w14:textId="77777777" w:rsidR="00F16A4F" w:rsidRPr="00115077" w:rsidRDefault="00F16A4F" w:rsidP="00F16A4F">
            <w:pPr>
              <w:tabs>
                <w:tab w:val="left" w:pos="1395"/>
              </w:tabs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104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E37AB69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Лелевкина </w:t>
            </w:r>
          </w:p>
          <w:p w14:paraId="28B7A3E7" w14:textId="77777777" w:rsidR="00F16A4F" w:rsidRPr="00115077" w:rsidRDefault="00F16A4F" w:rsidP="00F16A4F">
            <w:pPr>
              <w:rPr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Татьяна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81796B5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32-47-03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BFD63AA" w14:textId="1850550E" w:rsidR="00F16A4F" w:rsidRPr="00115077" w:rsidRDefault="00F16A4F" w:rsidP="00F16A4F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2E5364B" w14:textId="77777777" w:rsidR="00F16A4F" w:rsidRPr="00115077" w:rsidRDefault="00F16A4F" w:rsidP="00F16A4F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marketing</w:t>
            </w:r>
            <w:r w:rsidRPr="00115077">
              <w:rPr>
                <w:sz w:val="18"/>
                <w:szCs w:val="18"/>
              </w:rPr>
              <w:t>@</w:t>
            </w:r>
            <w:r w:rsidRPr="00115077">
              <w:rPr>
                <w:sz w:val="18"/>
                <w:szCs w:val="18"/>
                <w:lang w:val="en-US"/>
              </w:rPr>
              <w:t>stat</w:t>
            </w:r>
            <w:r w:rsidRPr="00115077">
              <w:rPr>
                <w:sz w:val="18"/>
                <w:szCs w:val="18"/>
              </w:rPr>
              <w:t>.</w:t>
            </w:r>
            <w:r w:rsidRPr="00115077">
              <w:rPr>
                <w:sz w:val="18"/>
                <w:szCs w:val="18"/>
                <w:lang w:val="en-US"/>
              </w:rPr>
              <w:t>kg</w:t>
            </w:r>
          </w:p>
        </w:tc>
      </w:tr>
      <w:tr w:rsidR="00F16A4F" w:rsidRPr="004A05B7" w14:paraId="5B633E68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BFBA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214151A4" w14:textId="77777777" w:rsidR="00F16A4F" w:rsidRPr="00115077" w:rsidRDefault="00F16A4F" w:rsidP="00F16A4F">
            <w:pPr>
              <w:keepNext/>
              <w:outlineLvl w:val="2"/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каб.№104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1E5C7AF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Сатывалдиева </w:t>
            </w:r>
          </w:p>
          <w:p w14:paraId="419FA138" w14:textId="6DCAF6ED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Айнагул</w:t>
            </w:r>
            <w:r w:rsidR="00E654E0">
              <w:rPr>
                <w:color w:val="000000"/>
                <w:sz w:val="22"/>
                <w:szCs w:val="22"/>
              </w:rPr>
              <w:t xml:space="preserve"> </w:t>
            </w:r>
            <w:r w:rsidRPr="00115077">
              <w:rPr>
                <w:color w:val="000000"/>
                <w:sz w:val="22"/>
                <w:szCs w:val="22"/>
              </w:rPr>
              <w:t>Сатывалдиевна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3F8C500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32-47-03</w:t>
            </w:r>
          </w:p>
          <w:p w14:paraId="19AA5ACF" w14:textId="77777777" w:rsidR="00F16A4F" w:rsidRPr="00115077" w:rsidRDefault="00F16A4F" w:rsidP="00F16A4F">
            <w:pPr>
              <w:tabs>
                <w:tab w:val="left" w:pos="1815"/>
              </w:tabs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76A6774" w14:textId="6D1B311E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80FA616" w14:textId="77777777" w:rsidR="00F16A4F" w:rsidRPr="00115077" w:rsidRDefault="00F16A4F" w:rsidP="00F16A4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asatybaldieva@stat.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kg</w:t>
            </w:r>
          </w:p>
        </w:tc>
      </w:tr>
      <w:tr w:rsidR="00F16A4F" w:rsidRPr="004A05B7" w14:paraId="0A951F9F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95E0044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763CD41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каб.№104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6A0863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Кулмамбетова </w:t>
            </w:r>
          </w:p>
          <w:p w14:paraId="2748BC93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Перизат Эркиновна </w:t>
            </w:r>
          </w:p>
          <w:p w14:paraId="2C7724C7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AA3CE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32-47-03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5FB1AEA" w14:textId="7008D432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D4426E7" w14:textId="77777777" w:rsidR="00F16A4F" w:rsidRPr="00115077" w:rsidRDefault="0007029D" w:rsidP="00F16A4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hyperlink r:id="rId62" w:history="1">
              <w:r w:rsidR="00F16A4F" w:rsidRPr="00115077">
                <w:rPr>
                  <w:rStyle w:val="a8"/>
                  <w:sz w:val="18"/>
                  <w:szCs w:val="18"/>
                  <w:lang w:val="en-US"/>
                </w:rPr>
                <w:t>kulmambetovaperi</w:t>
              </w:r>
              <w:r w:rsidR="00F16A4F" w:rsidRPr="00115077">
                <w:rPr>
                  <w:rStyle w:val="a8"/>
                  <w:sz w:val="18"/>
                  <w:szCs w:val="18"/>
                </w:rPr>
                <w:t>@gmail.com</w:t>
              </w:r>
            </w:hyperlink>
          </w:p>
        </w:tc>
      </w:tr>
      <w:tr w:rsidR="00F16A4F" w:rsidRPr="004A05B7" w14:paraId="6EB71956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5EAD6FA" w14:textId="77777777" w:rsidR="00DA0BF5" w:rsidRDefault="00DA0BF5" w:rsidP="00F16A4F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6D4601D8" w14:textId="77777777" w:rsidR="00F16A4F" w:rsidRDefault="00F16A4F" w:rsidP="00F16A4F">
            <w:pPr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ОТДЕЛ ПО УПРАВЛЕНИЮ ЧЕЛОВЕЧЕСКИМИ РЕСУРСАМИ И ДЕЛОПРОИЗВОДСТВА</w:t>
            </w:r>
          </w:p>
          <w:p w14:paraId="31C1B12F" w14:textId="77777777" w:rsidR="00DA0BF5" w:rsidRPr="00DA0BF5" w:rsidRDefault="00DA0BF5" w:rsidP="00F16A4F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16A4F" w:rsidRPr="004A05B7" w14:paraId="7D49AF67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3DA1A" w14:textId="77777777" w:rsidR="00DA0BF5" w:rsidRPr="009056EC" w:rsidRDefault="00DA0BF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08E2D39E" w14:textId="77777777" w:rsidR="00F16A4F" w:rsidRPr="004B793E" w:rsidRDefault="00F16A4F" w:rsidP="00F16A4F">
            <w:pPr>
              <w:rPr>
                <w:color w:val="000000"/>
                <w:sz w:val="22"/>
                <w:szCs w:val="22"/>
              </w:rPr>
            </w:pPr>
            <w:r w:rsidRPr="004B793E">
              <w:rPr>
                <w:sz w:val="22"/>
                <w:szCs w:val="22"/>
              </w:rPr>
              <w:t>каб. № 435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0DD0269" w14:textId="77777777" w:rsidR="00F16A4F" w:rsidRPr="00115077" w:rsidRDefault="00F16A4F" w:rsidP="00F16A4F">
            <w:pPr>
              <w:tabs>
                <w:tab w:val="left" w:pos="1395"/>
              </w:tabs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Кыдыргычева</w:t>
            </w:r>
          </w:p>
          <w:p w14:paraId="39B222FD" w14:textId="77777777" w:rsidR="00F16A4F" w:rsidRPr="00115077" w:rsidRDefault="00F16A4F" w:rsidP="00F16A4F">
            <w:pPr>
              <w:tabs>
                <w:tab w:val="left" w:pos="1395"/>
              </w:tabs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Рахат Токтобековна</w:t>
            </w:r>
          </w:p>
          <w:p w14:paraId="01F525E2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4BB0DE4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32-47-01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710C5EA" w14:textId="4B60A71A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9856392" w14:textId="77777777" w:rsidR="00F16A4F" w:rsidRPr="00115077" w:rsidRDefault="00F16A4F" w:rsidP="00F16A4F">
            <w:pPr>
              <w:jc w:val="center"/>
              <w:rPr>
                <w:color w:val="000000"/>
                <w:sz w:val="18"/>
                <w:szCs w:val="18"/>
              </w:rPr>
            </w:pPr>
            <w:r w:rsidRPr="00115077">
              <w:rPr>
                <w:sz w:val="18"/>
                <w:szCs w:val="18"/>
              </w:rPr>
              <w:t>cid@stat.kg</w:t>
            </w:r>
          </w:p>
        </w:tc>
      </w:tr>
      <w:tr w:rsidR="00F16A4F" w:rsidRPr="004A05B7" w14:paraId="4951CA01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AFAAE" w14:textId="77777777" w:rsidR="00F16A4F" w:rsidRPr="00115077" w:rsidRDefault="00F16A4F" w:rsidP="00F16A4F">
            <w:pPr>
              <w:keepNext/>
              <w:outlineLvl w:val="2"/>
              <w:rPr>
                <w:bCs/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>Главный специалит</w:t>
            </w:r>
          </w:p>
          <w:p w14:paraId="01CFAD39" w14:textId="77777777" w:rsidR="00F16A4F" w:rsidRPr="00115077" w:rsidRDefault="00F16A4F" w:rsidP="00F16A4F">
            <w:pPr>
              <w:tabs>
                <w:tab w:val="left" w:pos="1395"/>
              </w:tabs>
              <w:rPr>
                <w:b/>
                <w:bCs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>каб. № 435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735062D" w14:textId="0E9C9F1A" w:rsidR="00F16A4F" w:rsidRPr="00115077" w:rsidRDefault="00F16A4F" w:rsidP="00F16A4F">
            <w:pPr>
              <w:rPr>
                <w:color w:val="000000"/>
                <w:sz w:val="22"/>
                <w:szCs w:val="22"/>
                <w:lang w:val="ky-KG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Турапбаева </w:t>
            </w:r>
            <w:r w:rsidR="0099366D">
              <w:rPr>
                <w:color w:val="000000"/>
                <w:sz w:val="22"/>
                <w:szCs w:val="22"/>
              </w:rPr>
              <w:br/>
            </w:r>
            <w:r w:rsidRPr="00115077">
              <w:rPr>
                <w:color w:val="000000"/>
                <w:sz w:val="22"/>
                <w:szCs w:val="22"/>
              </w:rPr>
              <w:t xml:space="preserve">Гулнара Курсантбековна 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 </w:t>
            </w:r>
          </w:p>
          <w:p w14:paraId="683AB51A" w14:textId="77777777" w:rsidR="00F16A4F" w:rsidRPr="00115077" w:rsidRDefault="00F16A4F" w:rsidP="00F16A4F">
            <w:pPr>
              <w:tabs>
                <w:tab w:val="left" w:pos="1395"/>
              </w:tabs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F42A59A" w14:textId="77777777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32-47-01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AD7C1CA" w14:textId="3EB53A59" w:rsidR="00F16A4F" w:rsidRPr="0025772C" w:rsidRDefault="00F16A4F" w:rsidP="0025772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23228BE" w14:textId="7E4D39B4" w:rsidR="00F16A4F" w:rsidRPr="00115077" w:rsidRDefault="00F16A4F" w:rsidP="00F16A4F">
            <w:pPr>
              <w:jc w:val="center"/>
              <w:rPr>
                <w:sz w:val="18"/>
                <w:szCs w:val="18"/>
              </w:rPr>
            </w:pPr>
            <w:r w:rsidRPr="00115077">
              <w:rPr>
                <w:color w:val="000000"/>
                <w:sz w:val="18"/>
                <w:szCs w:val="18"/>
              </w:rPr>
              <w:t>gulnaraabakirova90@</w:t>
            </w:r>
            <w:r w:rsidR="005F4862">
              <w:rPr>
                <w:color w:val="000000"/>
                <w:sz w:val="18"/>
                <w:szCs w:val="18"/>
                <w:lang w:val="en-US"/>
              </w:rPr>
              <w:br/>
            </w:r>
            <w:r w:rsidRPr="00115077">
              <w:rPr>
                <w:color w:val="000000"/>
                <w:sz w:val="18"/>
                <w:szCs w:val="18"/>
              </w:rPr>
              <w:t>gmail.com</w:t>
            </w:r>
          </w:p>
        </w:tc>
      </w:tr>
      <w:tr w:rsidR="00F16A4F" w:rsidRPr="004A05B7" w14:paraId="7AEA58D5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1BF5F0E" w14:textId="77777777" w:rsidR="00F16A4F" w:rsidRPr="00115077" w:rsidRDefault="00F16A4F" w:rsidP="00F16A4F">
            <w:pPr>
              <w:keepNext/>
              <w:outlineLvl w:val="2"/>
              <w:rPr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Главный</w:t>
            </w:r>
            <w:r w:rsidRPr="00115077">
              <w:rPr>
                <w:sz w:val="22"/>
                <w:szCs w:val="22"/>
              </w:rPr>
              <w:t xml:space="preserve"> </w:t>
            </w:r>
            <w:r w:rsidRPr="00115077">
              <w:rPr>
                <w:color w:val="000000"/>
                <w:sz w:val="22"/>
                <w:szCs w:val="22"/>
              </w:rPr>
              <w:t xml:space="preserve">специалит </w:t>
            </w:r>
            <w:r w:rsidR="00DA0BF5">
              <w:rPr>
                <w:color w:val="000000"/>
                <w:sz w:val="22"/>
                <w:szCs w:val="22"/>
              </w:rPr>
              <w:br/>
            </w:r>
            <w:r w:rsidRPr="00115077">
              <w:rPr>
                <w:color w:val="000000"/>
                <w:sz w:val="22"/>
                <w:szCs w:val="22"/>
              </w:rPr>
              <w:t>каб. № 435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5AE7BFF" w14:textId="77777777" w:rsidR="00F16A4F" w:rsidRPr="00115077" w:rsidRDefault="00F16A4F" w:rsidP="00F16A4F">
            <w:pPr>
              <w:rPr>
                <w:bCs/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 xml:space="preserve">Сагымбекова </w:t>
            </w:r>
          </w:p>
          <w:p w14:paraId="11D7AC4C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 xml:space="preserve">Нурипа Бегалыевна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F99E1A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32-47-01         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83311A8" w14:textId="1AC82849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   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A391512" w14:textId="73ABB0EA" w:rsidR="00F16A4F" w:rsidRPr="00115077" w:rsidRDefault="0007029D" w:rsidP="00F16A4F">
            <w:pPr>
              <w:jc w:val="center"/>
              <w:rPr>
                <w:color w:val="000000"/>
                <w:sz w:val="18"/>
                <w:szCs w:val="18"/>
              </w:rPr>
            </w:pPr>
            <w:hyperlink r:id="rId63" w:history="1">
              <w:r w:rsidR="00F16A4F" w:rsidRPr="00115077">
                <w:rPr>
                  <w:rStyle w:val="a8"/>
                  <w:sz w:val="18"/>
                  <w:szCs w:val="18"/>
                  <w:lang w:val="en-US"/>
                </w:rPr>
                <w:t>nuripasagynbekova@</w:t>
              </w:r>
              <w:r w:rsidR="005F4862">
                <w:rPr>
                  <w:rStyle w:val="a8"/>
                  <w:sz w:val="18"/>
                  <w:szCs w:val="18"/>
                  <w:lang w:val="en-US"/>
                </w:rPr>
                <w:br/>
              </w:r>
              <w:r w:rsidR="00F16A4F" w:rsidRPr="00115077">
                <w:rPr>
                  <w:rStyle w:val="a8"/>
                  <w:sz w:val="18"/>
                  <w:szCs w:val="18"/>
                  <w:lang w:val="en-US"/>
                </w:rPr>
                <w:t>gmail.com</w:t>
              </w:r>
            </w:hyperlink>
          </w:p>
        </w:tc>
      </w:tr>
      <w:tr w:rsidR="00F16A4F" w:rsidRPr="004A05B7" w14:paraId="1C600E01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B5EE8FB" w14:textId="77777777" w:rsidR="00DA0BF5" w:rsidRPr="00DA0BF5" w:rsidRDefault="00DA0BF5" w:rsidP="00F16A4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31C9390" w14:textId="77777777" w:rsidR="00F16A4F" w:rsidRPr="00115077" w:rsidRDefault="00F16A4F" w:rsidP="00F16A4F">
            <w:pPr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ОТДЕЛ БУХГАЛТЕРСКОГО УЧЕТА И ФИНАНСОВОГО ОБЕСПЕЧЕНИЯ</w:t>
            </w:r>
          </w:p>
          <w:p w14:paraId="0A55E5DD" w14:textId="77777777" w:rsidR="00F16A4F" w:rsidRPr="00DA0BF5" w:rsidRDefault="00F16A4F" w:rsidP="00F16A4F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F16A4F" w:rsidRPr="004A05B7" w14:paraId="282134E8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5F11D" w14:textId="77777777" w:rsidR="00DA0BF5" w:rsidRPr="009056EC" w:rsidRDefault="00DA0BF5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7AFFBA93" w14:textId="77777777" w:rsidR="00F16A4F" w:rsidRPr="00115077" w:rsidRDefault="00F16A4F" w:rsidP="00F16A4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332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FA59FD3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Оркошева </w:t>
            </w:r>
          </w:p>
          <w:p w14:paraId="4FF13665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Махабат Конокбаевна</w:t>
            </w:r>
          </w:p>
          <w:p w14:paraId="73C0AB3D" w14:textId="77777777" w:rsidR="00F16A4F" w:rsidRPr="00115077" w:rsidRDefault="00F16A4F" w:rsidP="00F16A4F">
            <w:pPr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176283D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62-57-03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CF28758" w14:textId="737F0800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F3F3D58" w14:textId="77777777" w:rsidR="00F16A4F" w:rsidRPr="00115077" w:rsidRDefault="00F16A4F" w:rsidP="00F16A4F">
            <w:pPr>
              <w:jc w:val="center"/>
              <w:rPr>
                <w:color w:val="000000"/>
                <w:sz w:val="18"/>
                <w:szCs w:val="18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orkosovamahabat@</w:t>
            </w:r>
            <w:r w:rsidRPr="00115077">
              <w:rPr>
                <w:color w:val="000000"/>
                <w:sz w:val="18"/>
                <w:szCs w:val="18"/>
              </w:rPr>
              <w:br/>
            </w:r>
            <w:r w:rsidRPr="00115077">
              <w:rPr>
                <w:color w:val="000000"/>
                <w:sz w:val="18"/>
                <w:szCs w:val="18"/>
                <w:lang w:val="en-US"/>
              </w:rPr>
              <w:t>gail.com</w:t>
            </w:r>
          </w:p>
        </w:tc>
      </w:tr>
      <w:tr w:rsidR="00F16A4F" w:rsidRPr="004A05B7" w14:paraId="211E3D4F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F77D41" w14:textId="77777777" w:rsidR="00F16A4F" w:rsidRPr="00115077" w:rsidRDefault="00F16A4F" w:rsidP="00F16A4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Главный специалст</w:t>
            </w:r>
          </w:p>
          <w:p w14:paraId="5D8CD957" w14:textId="77777777" w:rsidR="00F16A4F" w:rsidRPr="00115077" w:rsidRDefault="00F16A4F" w:rsidP="00F16A4F">
            <w:pPr>
              <w:keepNext/>
              <w:outlineLvl w:val="2"/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332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F7AB75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Ахматова </w:t>
            </w:r>
          </w:p>
          <w:p w14:paraId="21D7A107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Айгул Асанкановна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8495418" w14:textId="77777777" w:rsidR="00F16A4F" w:rsidRPr="00115077" w:rsidRDefault="00F16A4F" w:rsidP="00F16A4F">
            <w:pPr>
              <w:jc w:val="center"/>
              <w:rPr>
                <w:sz w:val="22"/>
                <w:szCs w:val="22"/>
                <w:lang w:val="en-US"/>
              </w:rPr>
            </w:pPr>
            <w:r w:rsidRPr="00115077">
              <w:rPr>
                <w:color w:val="000000"/>
                <w:sz w:val="22"/>
                <w:szCs w:val="22"/>
              </w:rPr>
              <w:t>32-46-99</w:t>
            </w:r>
          </w:p>
          <w:p w14:paraId="602C12A7" w14:textId="77777777" w:rsidR="00F16A4F" w:rsidRPr="00115077" w:rsidRDefault="00F16A4F" w:rsidP="00F16A4F">
            <w:pPr>
              <w:jc w:val="center"/>
              <w:rPr>
                <w:sz w:val="22"/>
                <w:szCs w:val="22"/>
                <w:lang w:val="en-US"/>
              </w:rPr>
            </w:pPr>
          </w:p>
          <w:p w14:paraId="15D48D20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636D327" w14:textId="2FC89762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  <w:p w14:paraId="504F406E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B679DD2" w14:textId="77777777" w:rsidR="00F16A4F" w:rsidRPr="00115077" w:rsidRDefault="00F16A4F" w:rsidP="00F16A4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115077">
              <w:rPr>
                <w:color w:val="000000"/>
                <w:sz w:val="18"/>
                <w:szCs w:val="18"/>
                <w:lang w:val="en-US"/>
              </w:rPr>
              <w:t>A.Aigul@stat.kg</w:t>
            </w:r>
          </w:p>
        </w:tc>
      </w:tr>
      <w:tr w:rsidR="00F16A4F" w:rsidRPr="004A05B7" w14:paraId="4D4C0C63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022C622" w14:textId="77777777" w:rsidR="00F16A4F" w:rsidRPr="00115077" w:rsidRDefault="00F16A4F" w:rsidP="00F16A4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7117D64C" w14:textId="77777777" w:rsidR="00F16A4F" w:rsidRPr="00115077" w:rsidRDefault="00F16A4F" w:rsidP="00F16A4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каб. № 332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A851A8B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Жолчубекова </w:t>
            </w:r>
          </w:p>
          <w:p w14:paraId="1F5826EE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Жибек Урановна </w:t>
            </w:r>
            <w:r w:rsidRPr="00115077">
              <w:rPr>
                <w:color w:val="000000"/>
                <w:sz w:val="22"/>
                <w:szCs w:val="22"/>
              </w:rPr>
              <w:tab/>
              <w:t xml:space="preserve"> </w:t>
            </w:r>
          </w:p>
          <w:p w14:paraId="13DA4989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43D4C7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32-46-99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D469F20" w14:textId="43BF8DA2" w:rsidR="00F16A4F" w:rsidRPr="0025772C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9535762" w14:textId="1C4A467F" w:rsidR="00F16A4F" w:rsidRPr="00115077" w:rsidRDefault="0007029D" w:rsidP="00F16A4F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  <w:hyperlink r:id="rId64" w:history="1">
              <w:r w:rsidR="003D23E2" w:rsidRPr="00D101E5">
                <w:rPr>
                  <w:rStyle w:val="a8"/>
                  <w:sz w:val="18"/>
                  <w:szCs w:val="18"/>
                  <w:lang w:val="en-US"/>
                </w:rPr>
                <w:t>express.jiba@gmail.</w:t>
              </w:r>
              <w:r w:rsidR="003D23E2" w:rsidRPr="00D101E5">
                <w:rPr>
                  <w:rStyle w:val="a8"/>
                  <w:sz w:val="18"/>
                  <w:szCs w:val="18"/>
                </w:rPr>
                <w:br/>
              </w:r>
              <w:r w:rsidR="003D23E2" w:rsidRPr="00D101E5">
                <w:rPr>
                  <w:rStyle w:val="a8"/>
                  <w:sz w:val="18"/>
                  <w:szCs w:val="18"/>
                  <w:lang w:val="en-US"/>
                </w:rPr>
                <w:t>com</w:t>
              </w:r>
            </w:hyperlink>
          </w:p>
        </w:tc>
      </w:tr>
      <w:tr w:rsidR="00F16A4F" w:rsidRPr="004A05B7" w14:paraId="6D197880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9841E3C" w14:textId="77777777" w:rsidR="00DA0BF5" w:rsidRPr="00DA0BF5" w:rsidRDefault="00DA0BF5" w:rsidP="00F16A4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C88CFB1" w14:textId="77777777" w:rsidR="00F16A4F" w:rsidRPr="00115077" w:rsidRDefault="00F16A4F" w:rsidP="00F16A4F">
            <w:pPr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ОТДЕЛ ТЕХНИЧЕСКОГО И ХОЗЯЙСТВЕННОГО ОБЕСПЕЧЕНИЯ</w:t>
            </w:r>
          </w:p>
          <w:p w14:paraId="0794A8B9" w14:textId="77777777" w:rsidR="00F16A4F" w:rsidRPr="00DA0BF5" w:rsidRDefault="00F16A4F" w:rsidP="00F16A4F">
            <w:pPr>
              <w:jc w:val="center"/>
              <w:rPr>
                <w:sz w:val="16"/>
                <w:szCs w:val="16"/>
              </w:rPr>
            </w:pPr>
          </w:p>
        </w:tc>
      </w:tr>
      <w:tr w:rsidR="00F16A4F" w:rsidRPr="004A05B7" w14:paraId="7E729F4A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0C8A8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Электрик</w:t>
            </w:r>
          </w:p>
          <w:p w14:paraId="3B8E75C7" w14:textId="77777777" w:rsidR="00F16A4F" w:rsidRPr="00115077" w:rsidRDefault="00F16A4F" w:rsidP="00F16A4F">
            <w:pPr>
              <w:keepNext/>
              <w:outlineLvl w:val="2"/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349153A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Переозников </w:t>
            </w:r>
          </w:p>
          <w:p w14:paraId="05C04C48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Евгений Николаевич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D3B2373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0CBBC95" w14:textId="79EFD9DD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  <w:p w14:paraId="430E76BF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CEE5654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36BE0D4F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5E4BA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Уборщик территории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0347D6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Юлдашев </w:t>
            </w:r>
          </w:p>
          <w:p w14:paraId="48BAA27E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Апаз Тойчиевич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3AF894B7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D6DFB42" w14:textId="37667B75" w:rsidR="00F16A4F" w:rsidRPr="0025772C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F4CF775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4599B04F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1665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Сантехник</w:t>
            </w:r>
          </w:p>
          <w:p w14:paraId="1A8F0A5E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  <w:p w14:paraId="7C8D82EC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E4A293" w14:textId="5445E8A5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Кулмурзаев </w:t>
            </w:r>
            <w:r w:rsidR="00E654E0">
              <w:rPr>
                <w:color w:val="000000"/>
                <w:sz w:val="22"/>
                <w:szCs w:val="22"/>
                <w:lang w:val="ky-KG"/>
              </w:rPr>
              <w:br/>
            </w:r>
            <w:r w:rsidRPr="00115077">
              <w:rPr>
                <w:color w:val="000000"/>
                <w:sz w:val="22"/>
                <w:szCs w:val="22"/>
              </w:rPr>
              <w:t>Абдыкадыр</w:t>
            </w:r>
            <w:r w:rsidRPr="00115077">
              <w:rPr>
                <w:color w:val="000000"/>
                <w:sz w:val="22"/>
                <w:szCs w:val="22"/>
                <w:lang w:val="ky-KG"/>
              </w:rPr>
              <w:t xml:space="preserve"> Нарматович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D3DD191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79DA4A7" w14:textId="221851D0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5C299F8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65121865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0DB239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Электрик         </w:t>
            </w:r>
          </w:p>
          <w:p w14:paraId="0C7B014A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3F51E26" w14:textId="13D5DD6F" w:rsidR="00F16A4F" w:rsidRPr="0099366D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Жусубалиев </w:t>
            </w:r>
            <w:r w:rsidR="0099366D">
              <w:rPr>
                <w:color w:val="000000"/>
                <w:sz w:val="22"/>
                <w:szCs w:val="22"/>
              </w:rPr>
              <w:br/>
            </w:r>
            <w:r w:rsidRPr="00115077">
              <w:rPr>
                <w:color w:val="000000"/>
                <w:sz w:val="22"/>
                <w:szCs w:val="22"/>
              </w:rPr>
              <w:t>Канатбек</w:t>
            </w:r>
            <w:r w:rsidR="0099366D">
              <w:rPr>
                <w:color w:val="000000"/>
                <w:sz w:val="22"/>
                <w:szCs w:val="22"/>
              </w:rPr>
              <w:t xml:space="preserve"> </w:t>
            </w:r>
            <w:r w:rsidRPr="00115077">
              <w:rPr>
                <w:color w:val="000000"/>
                <w:sz w:val="22"/>
                <w:szCs w:val="22"/>
              </w:rPr>
              <w:t>Дуйшеналиевич</w:t>
            </w:r>
            <w:r w:rsidRPr="0011507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D927071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5F09AAE" w14:textId="690155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A6AFA53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49A67D0D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EB728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Уборщик помещений  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B05328D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Жумагулова </w:t>
            </w:r>
          </w:p>
          <w:p w14:paraId="51712DD4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Анаркан Беккулиевна 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DF8105A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09853F1" w14:textId="6166358F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ED91925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49986B77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8490C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Уборщик помещений  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5B7055D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Сейталиева </w:t>
            </w:r>
          </w:p>
          <w:p w14:paraId="7955768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Нурсина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EB03C21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9FFB533" w14:textId="179F9D6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    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1D73EFE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462451B4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FA239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Уборщик           помещений  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ADF576D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Таалайбек кызы Айзада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529A7AB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A12385E" w14:textId="67C38E0A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    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809418B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6CF98823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F48EB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Уборщик</w:t>
            </w:r>
          </w:p>
          <w:p w14:paraId="347D5A1B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помещений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7F685AA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Жайнаканова </w:t>
            </w:r>
          </w:p>
          <w:p w14:paraId="5772AC03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Халиса Ирисбаевна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53DE673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2BEB12E" w14:textId="080DE523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    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89FFEAA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1571DDC8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BE89263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Водитель                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444BA8D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Мусаев </w:t>
            </w:r>
          </w:p>
          <w:p w14:paraId="3BB5A437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Кылычбек Самаганович                            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69A886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A72EEA6" w14:textId="1848778E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63A4B91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0CEF5B05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C560EE8" w14:textId="77777777" w:rsidR="00DA0BF5" w:rsidRPr="00DA0BF5" w:rsidRDefault="00DA0BF5" w:rsidP="00F16A4F">
            <w:pPr>
              <w:tabs>
                <w:tab w:val="left" w:pos="2940"/>
              </w:tabs>
              <w:jc w:val="center"/>
              <w:rPr>
                <w:b/>
                <w:bCs/>
                <w:sz w:val="16"/>
                <w:szCs w:val="16"/>
              </w:rPr>
            </w:pPr>
          </w:p>
          <w:p w14:paraId="1C86BE8A" w14:textId="77777777" w:rsidR="00F16A4F" w:rsidRPr="00115077" w:rsidRDefault="00F16A4F" w:rsidP="00F16A4F">
            <w:pPr>
              <w:tabs>
                <w:tab w:val="left" w:pos="294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АРХИВ</w:t>
            </w:r>
          </w:p>
          <w:p w14:paraId="784868F4" w14:textId="77777777" w:rsidR="00F16A4F" w:rsidRPr="00DA0BF5" w:rsidRDefault="00F16A4F" w:rsidP="00F16A4F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F16A4F" w:rsidRPr="004A05B7" w14:paraId="7534D89B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5838464" w14:textId="77777777" w:rsidR="00F16A4F" w:rsidRPr="00115077" w:rsidRDefault="00F16A4F" w:rsidP="00F16A4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 xml:space="preserve">Архивариус </w:t>
            </w:r>
          </w:p>
          <w:p w14:paraId="317AC54C" w14:textId="77777777" w:rsidR="00F16A4F" w:rsidRPr="00115077" w:rsidRDefault="00F16A4F" w:rsidP="00F16A4F">
            <w:pPr>
              <w:rPr>
                <w:bCs/>
                <w:color w:val="000000"/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 xml:space="preserve">(Ресурсно-методический центр </w:t>
            </w:r>
          </w:p>
          <w:p w14:paraId="4DEFCDB3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bCs/>
                <w:color w:val="000000"/>
                <w:sz w:val="22"/>
                <w:szCs w:val="22"/>
              </w:rPr>
              <w:t>каб. № 406)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3B324BF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Жунусова </w:t>
            </w:r>
          </w:p>
          <w:p w14:paraId="0A956944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Таалай Шаршековна</w:t>
            </w:r>
          </w:p>
          <w:p w14:paraId="20F3F9D2" w14:textId="77777777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C3B5E5" w14:textId="77777777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32-53-20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25EC68" w14:textId="5BF4255C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6EB1FEF" w14:textId="77777777" w:rsidR="00F16A4F" w:rsidRDefault="00F16A4F" w:rsidP="00F16A4F">
            <w:pPr>
              <w:jc w:val="center"/>
              <w:rPr>
                <w:lang w:val="en-US"/>
              </w:rPr>
            </w:pPr>
          </w:p>
        </w:tc>
      </w:tr>
      <w:tr w:rsidR="00F16A4F" w:rsidRPr="004A05B7" w14:paraId="7C7DB2E1" w14:textId="77777777" w:rsidTr="00D30C39">
        <w:trPr>
          <w:trHeight w:val="276"/>
        </w:trPr>
        <w:tc>
          <w:tcPr>
            <w:tcW w:w="992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766A8C6" w14:textId="77777777" w:rsidR="00DA0BF5" w:rsidRDefault="00DA0BF5" w:rsidP="00F16A4F">
            <w:pPr>
              <w:tabs>
                <w:tab w:val="left" w:pos="1395"/>
              </w:tabs>
              <w:jc w:val="center"/>
              <w:rPr>
                <w:b/>
                <w:bCs/>
                <w:sz w:val="22"/>
                <w:szCs w:val="22"/>
              </w:rPr>
            </w:pPr>
          </w:p>
          <w:p w14:paraId="08656E27" w14:textId="77777777" w:rsidR="00F16A4F" w:rsidRPr="00115077" w:rsidRDefault="00F16A4F" w:rsidP="00F16A4F">
            <w:pPr>
              <w:tabs>
                <w:tab w:val="left" w:pos="139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ПАНСИОНАТ «БЕЛЕК»</w:t>
            </w:r>
          </w:p>
          <w:p w14:paraId="363F86D1" w14:textId="77777777" w:rsidR="00F16A4F" w:rsidRPr="00115077" w:rsidRDefault="00F16A4F" w:rsidP="00F16A4F">
            <w:pPr>
              <w:tabs>
                <w:tab w:val="left" w:pos="139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115077">
              <w:rPr>
                <w:b/>
                <w:bCs/>
                <w:sz w:val="22"/>
                <w:szCs w:val="22"/>
              </w:rPr>
              <w:t>с. Бостери, код 03943, факс 4-54-11</w:t>
            </w:r>
          </w:p>
          <w:p w14:paraId="3E23BFB1" w14:textId="77777777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</w:p>
        </w:tc>
      </w:tr>
      <w:tr w:rsidR="00F16A4F" w:rsidRPr="004A05B7" w14:paraId="6436E852" w14:textId="77777777" w:rsidTr="00D30C39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449CF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Заведующий хозяйством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FD095F1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Абдыкадыров </w:t>
            </w:r>
          </w:p>
          <w:p w14:paraId="40150F40" w14:textId="77777777" w:rsidR="00F16A4F" w:rsidRPr="00115077" w:rsidRDefault="00F16A4F" w:rsidP="00F16A4F">
            <w:pPr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>Болотбек Рахимович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2F6D5C8" w14:textId="77777777" w:rsidR="00F16A4F" w:rsidRPr="00115077" w:rsidRDefault="00F16A4F" w:rsidP="00F16A4F">
            <w:pPr>
              <w:jc w:val="center"/>
              <w:rPr>
                <w:sz w:val="22"/>
                <w:szCs w:val="22"/>
              </w:rPr>
            </w:pPr>
            <w:r w:rsidRPr="00115077">
              <w:rPr>
                <w:color w:val="000000"/>
                <w:sz w:val="22"/>
                <w:szCs w:val="22"/>
              </w:rPr>
              <w:t xml:space="preserve">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27410BA" w14:textId="0FA12149" w:rsidR="00F16A4F" w:rsidRPr="00115077" w:rsidRDefault="00F16A4F" w:rsidP="00F16A4F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9B29CD1" w14:textId="77777777" w:rsidR="00F16A4F" w:rsidRPr="00F16A4F" w:rsidRDefault="00F16A4F" w:rsidP="00F16A4F">
            <w:pPr>
              <w:jc w:val="center"/>
            </w:pPr>
          </w:p>
        </w:tc>
      </w:tr>
      <w:tr w:rsidR="00F16A4F" w:rsidRPr="004A05B7" w14:paraId="0E3B5387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7B8F4C" w14:textId="77777777" w:rsidR="00F16A4F" w:rsidRPr="00115077" w:rsidRDefault="00F16A4F" w:rsidP="00F16A4F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bCs/>
                <w:sz w:val="22"/>
                <w:szCs w:val="22"/>
              </w:rPr>
              <w:t>Сторож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435139B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bCs/>
                <w:sz w:val="22"/>
                <w:szCs w:val="22"/>
              </w:rPr>
              <w:t xml:space="preserve">Борсокбаев Ишенбай                                   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33DCF3E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5443E42" w14:textId="77777777" w:rsidR="00F16A4F" w:rsidRPr="00115077" w:rsidRDefault="00F16A4F" w:rsidP="00F16A4F">
            <w:pPr>
              <w:rPr>
                <w:color w:val="000000"/>
                <w:sz w:val="22"/>
                <w:szCs w:val="22"/>
              </w:rPr>
            </w:pPr>
            <w:r w:rsidRPr="00115077">
              <w:rPr>
                <w:bCs/>
                <w:sz w:val="22"/>
                <w:szCs w:val="22"/>
              </w:rPr>
              <w:t xml:space="preserve">                                    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1567C8" w14:textId="77777777" w:rsidR="00F16A4F" w:rsidRPr="00F16A4F" w:rsidRDefault="00F16A4F" w:rsidP="00F16A4F">
            <w:pPr>
              <w:jc w:val="center"/>
            </w:pPr>
          </w:p>
        </w:tc>
      </w:tr>
      <w:tr w:rsidR="00F16A4F" w:rsidRPr="004A05B7" w14:paraId="17470138" w14:textId="77777777" w:rsidTr="00D30C39">
        <w:trPr>
          <w:trHeight w:val="27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01CCA" w14:textId="77777777" w:rsidR="00F16A4F" w:rsidRPr="00115077" w:rsidRDefault="00F16A4F" w:rsidP="00F16A4F">
            <w:pPr>
              <w:rPr>
                <w:bCs/>
                <w:sz w:val="22"/>
                <w:szCs w:val="22"/>
              </w:rPr>
            </w:pPr>
            <w:r w:rsidRPr="00115077">
              <w:rPr>
                <w:bCs/>
                <w:sz w:val="22"/>
                <w:szCs w:val="22"/>
              </w:rPr>
              <w:t>Сторож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05D3472" w14:textId="77777777" w:rsidR="00F16A4F" w:rsidRPr="00115077" w:rsidRDefault="00F16A4F" w:rsidP="00F16A4F">
            <w:pPr>
              <w:rPr>
                <w:bCs/>
                <w:sz w:val="22"/>
                <w:szCs w:val="22"/>
              </w:rPr>
            </w:pPr>
            <w:r w:rsidRPr="00115077">
              <w:rPr>
                <w:bCs/>
                <w:sz w:val="22"/>
                <w:szCs w:val="22"/>
              </w:rPr>
              <w:t xml:space="preserve">Кененбаев Рахат Кубатбекович                              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2B1C2B1" w14:textId="77777777" w:rsidR="00F16A4F" w:rsidRPr="00115077" w:rsidRDefault="00F16A4F" w:rsidP="00F16A4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886F2DF" w14:textId="1556DC2D" w:rsidR="00F16A4F" w:rsidRPr="00115077" w:rsidRDefault="00F16A4F" w:rsidP="00F16A4F">
            <w:pPr>
              <w:rPr>
                <w:sz w:val="22"/>
                <w:szCs w:val="22"/>
              </w:rPr>
            </w:pPr>
          </w:p>
          <w:p w14:paraId="3C1FFE13" w14:textId="77777777" w:rsidR="00F16A4F" w:rsidRPr="00115077" w:rsidRDefault="00F16A4F" w:rsidP="00F16A4F">
            <w:pPr>
              <w:rPr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262E70F" w14:textId="77777777" w:rsidR="00F16A4F" w:rsidRPr="00F16A4F" w:rsidRDefault="00F16A4F" w:rsidP="00F16A4F">
            <w:pPr>
              <w:jc w:val="center"/>
            </w:pPr>
          </w:p>
        </w:tc>
      </w:tr>
    </w:tbl>
    <w:p w14:paraId="1A0681DC" w14:textId="77777777" w:rsidR="005342DA" w:rsidRDefault="00115077" w:rsidP="00DA0BF5">
      <w:pPr>
        <w:jc w:val="center"/>
        <w:rPr>
          <w:b/>
          <w:sz w:val="24"/>
          <w:szCs w:val="24"/>
          <w:lang w:val="ky-KG"/>
        </w:rPr>
      </w:pPr>
      <w:r>
        <w:br w:type="page"/>
      </w:r>
      <w:bookmarkEnd w:id="1"/>
      <w:r w:rsidR="00155F96">
        <w:rPr>
          <w:b/>
          <w:sz w:val="24"/>
          <w:szCs w:val="24"/>
          <w:lang w:val="ky-KG"/>
        </w:rPr>
        <w:t>ИНСТИТУТ СТАТИСТИЧЕСКИХ ИССЛЕДОВАНИЙ</w:t>
      </w:r>
    </w:p>
    <w:p w14:paraId="06B09776" w14:textId="77777777" w:rsidR="005342DA" w:rsidRDefault="00155F96" w:rsidP="00DA0BF5">
      <w:pPr>
        <w:jc w:val="center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И ПОВЫШЕНИЯ КВАЛИФИКАЦИИ</w:t>
      </w:r>
    </w:p>
    <w:p w14:paraId="3FAF48BB" w14:textId="77777777" w:rsidR="005342DA" w:rsidRDefault="00155F96" w:rsidP="00DA0BF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720040, г. Бишкек, пр. Жибек-Жолу, 485</w:t>
      </w:r>
    </w:p>
    <w:p w14:paraId="428616FC" w14:textId="77777777" w:rsidR="005342DA" w:rsidRDefault="00155F96" w:rsidP="00DA0BF5">
      <w:pPr>
        <w:jc w:val="center"/>
        <w:rPr>
          <w:rStyle w:val="a8"/>
          <w:b/>
          <w:sz w:val="24"/>
          <w:szCs w:val="24"/>
          <w:u w:val="none"/>
          <w:lang w:val="en-US"/>
        </w:rPr>
      </w:pPr>
      <w:r>
        <w:rPr>
          <w:b/>
          <w:sz w:val="24"/>
          <w:szCs w:val="24"/>
        </w:rPr>
        <w:t>факс: 62-35-39, е-</w:t>
      </w:r>
      <w:r>
        <w:rPr>
          <w:b/>
          <w:sz w:val="24"/>
          <w:szCs w:val="24"/>
          <w:lang w:val="en-US"/>
        </w:rPr>
        <w:t>mail</w:t>
      </w:r>
      <w:r>
        <w:rPr>
          <w:b/>
          <w:sz w:val="24"/>
          <w:szCs w:val="24"/>
        </w:rPr>
        <w:t>:</w:t>
      </w:r>
      <w:r>
        <w:rPr>
          <w:b/>
          <w:sz w:val="24"/>
          <w:szCs w:val="24"/>
          <w:lang w:val="en-US"/>
        </w:rPr>
        <w:t xml:space="preserve"> </w:t>
      </w:r>
      <w:hyperlink r:id="rId65" w:history="1">
        <w:r w:rsidR="000371AE" w:rsidRPr="00CE2D19">
          <w:rPr>
            <w:rStyle w:val="a8"/>
            <w:b/>
            <w:sz w:val="24"/>
            <w:szCs w:val="24"/>
            <w:lang w:val="en-US"/>
          </w:rPr>
          <w:t>nskisipk2022</w:t>
        </w:r>
        <w:r w:rsidR="000371AE" w:rsidRPr="00CE2D19">
          <w:rPr>
            <w:rStyle w:val="a8"/>
            <w:b/>
            <w:sz w:val="24"/>
            <w:szCs w:val="24"/>
          </w:rPr>
          <w:t>@</w:t>
        </w:r>
        <w:r w:rsidR="000371AE" w:rsidRPr="00CE2D19">
          <w:rPr>
            <w:rStyle w:val="a8"/>
            <w:b/>
            <w:sz w:val="24"/>
            <w:szCs w:val="24"/>
            <w:lang w:val="en-US"/>
          </w:rPr>
          <w:t>gmail.com</w:t>
        </w:r>
      </w:hyperlink>
    </w:p>
    <w:p w14:paraId="2D2C8E5A" w14:textId="77777777" w:rsidR="000371AE" w:rsidRDefault="000371AE">
      <w:pPr>
        <w:jc w:val="center"/>
        <w:rPr>
          <w:rStyle w:val="a8"/>
          <w:b/>
          <w:sz w:val="24"/>
          <w:szCs w:val="24"/>
          <w:u w:val="none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3118"/>
        <w:gridCol w:w="1276"/>
        <w:gridCol w:w="1701"/>
        <w:gridCol w:w="1843"/>
      </w:tblGrid>
      <w:tr w:rsidR="005342DA" w14:paraId="6D7DB4BB" w14:textId="77777777" w:rsidTr="00A566E5">
        <w:trPr>
          <w:trHeight w:val="372"/>
        </w:trPr>
        <w:tc>
          <w:tcPr>
            <w:tcW w:w="1985" w:type="dxa"/>
            <w:vMerge w:val="restart"/>
          </w:tcPr>
          <w:p w14:paraId="215DCD24" w14:textId="2C937FF7" w:rsidR="005342DA" w:rsidRPr="00162027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  <w:lang w:val="ky-KG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Должность</w:t>
            </w:r>
            <w:r w:rsidR="00162027">
              <w:rPr>
                <w:b/>
                <w:bCs/>
                <w:color w:val="000000"/>
                <w:sz w:val="24"/>
                <w:szCs w:val="24"/>
                <w:lang w:val="ky-KG"/>
              </w:rPr>
              <w:t>,</w:t>
            </w:r>
          </w:p>
          <w:p w14:paraId="2693ABA1" w14:textId="77777777" w:rsidR="005342DA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 кабинета</w:t>
            </w:r>
          </w:p>
        </w:tc>
        <w:tc>
          <w:tcPr>
            <w:tcW w:w="3118" w:type="dxa"/>
            <w:vMerge w:val="restart"/>
          </w:tcPr>
          <w:p w14:paraId="0A2C1942" w14:textId="3F72D5FB" w:rsidR="005342DA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Фамилия, имя, отчество</w:t>
            </w:r>
          </w:p>
          <w:p w14:paraId="58D19D51" w14:textId="2D1C66B2" w:rsidR="005342DA" w:rsidRDefault="005342DA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14:paraId="7C8D09EF" w14:textId="4127C0CE" w:rsidR="005342DA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 телефонов</w:t>
            </w:r>
          </w:p>
        </w:tc>
        <w:tc>
          <w:tcPr>
            <w:tcW w:w="1843" w:type="dxa"/>
          </w:tcPr>
          <w:p w14:paraId="5A64F0FB" w14:textId="7D7B6CA4" w:rsidR="005342DA" w:rsidRPr="005046C2" w:rsidRDefault="005F4862" w:rsidP="005046C2">
            <w:pPr>
              <w:tabs>
                <w:tab w:val="left" w:pos="300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155F96">
              <w:rPr>
                <w:b/>
                <w:bCs/>
                <w:sz w:val="24"/>
                <w:szCs w:val="24"/>
                <w:lang w:val="en-US"/>
              </w:rPr>
              <w:t>-mail</w:t>
            </w:r>
          </w:p>
        </w:tc>
      </w:tr>
      <w:tr w:rsidR="005342DA" w14:paraId="73AB049F" w14:textId="77777777" w:rsidTr="00A566E5">
        <w:trPr>
          <w:trHeight w:val="372"/>
        </w:trPr>
        <w:tc>
          <w:tcPr>
            <w:tcW w:w="1985" w:type="dxa"/>
            <w:vMerge/>
            <w:vAlign w:val="center"/>
          </w:tcPr>
          <w:p w14:paraId="0A8B6B30" w14:textId="77777777" w:rsidR="005342DA" w:rsidRDefault="005342DA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  <w:vAlign w:val="center"/>
          </w:tcPr>
          <w:p w14:paraId="219BD0A7" w14:textId="77777777" w:rsidR="005342DA" w:rsidRDefault="005342DA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A063B1" w14:textId="77777777" w:rsidR="005342DA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701" w:type="dxa"/>
          </w:tcPr>
          <w:p w14:paraId="311D7304" w14:textId="77777777" w:rsidR="005342DA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домашний</w:t>
            </w:r>
          </w:p>
          <w:p w14:paraId="51D221B7" w14:textId="77777777" w:rsidR="005342DA" w:rsidRDefault="00155F9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1843" w:type="dxa"/>
            <w:vAlign w:val="center"/>
          </w:tcPr>
          <w:p w14:paraId="05644B57" w14:textId="77777777" w:rsidR="005342DA" w:rsidRDefault="005342DA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5342DA" w14:paraId="1334AE3B" w14:textId="77777777" w:rsidTr="00A566E5">
        <w:trPr>
          <w:trHeight w:val="190"/>
        </w:trPr>
        <w:tc>
          <w:tcPr>
            <w:tcW w:w="1985" w:type="dxa"/>
          </w:tcPr>
          <w:p w14:paraId="02DD3490" w14:textId="77777777" w:rsidR="005342DA" w:rsidRDefault="00155F9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3118" w:type="dxa"/>
          </w:tcPr>
          <w:p w14:paraId="7B3621E5" w14:textId="77777777" w:rsidR="005342DA" w:rsidRDefault="00155F9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</w:t>
            </w:r>
          </w:p>
        </w:tc>
        <w:tc>
          <w:tcPr>
            <w:tcW w:w="1276" w:type="dxa"/>
          </w:tcPr>
          <w:p w14:paraId="66BF4720" w14:textId="77777777" w:rsidR="005342DA" w:rsidRDefault="00155F9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1701" w:type="dxa"/>
          </w:tcPr>
          <w:p w14:paraId="53188DFC" w14:textId="77777777" w:rsidR="005342DA" w:rsidRDefault="00155F9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843" w:type="dxa"/>
          </w:tcPr>
          <w:p w14:paraId="700BE3F2" w14:textId="77777777" w:rsidR="005342DA" w:rsidRDefault="00155F9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</w:tr>
      <w:tr w:rsidR="000371AE" w:rsidRPr="0067631C" w14:paraId="1F2243B8" w14:textId="77777777" w:rsidTr="00A566E5">
        <w:trPr>
          <w:trHeight w:val="190"/>
        </w:trPr>
        <w:tc>
          <w:tcPr>
            <w:tcW w:w="1985" w:type="dxa"/>
            <w:tcBorders>
              <w:bottom w:val="single" w:sz="4" w:space="0" w:color="auto"/>
            </w:tcBorders>
          </w:tcPr>
          <w:p w14:paraId="670CD5E3" w14:textId="77777777" w:rsidR="000371AE" w:rsidRPr="00115077" w:rsidRDefault="000371AE" w:rsidP="000371AE">
            <w:pPr>
              <w:rPr>
                <w:b/>
                <w:sz w:val="22"/>
                <w:szCs w:val="22"/>
              </w:rPr>
            </w:pPr>
            <w:r w:rsidRPr="00115077">
              <w:rPr>
                <w:b/>
                <w:sz w:val="22"/>
                <w:szCs w:val="22"/>
              </w:rPr>
              <w:t xml:space="preserve">Директор 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7276581A" w14:textId="77777777" w:rsidR="000371AE" w:rsidRPr="00115077" w:rsidRDefault="000371AE" w:rsidP="000371AE">
            <w:pPr>
              <w:rPr>
                <w:sz w:val="22"/>
                <w:szCs w:val="22"/>
                <w:lang w:val="ky-KG"/>
              </w:rPr>
            </w:pPr>
            <w:r w:rsidRPr="00115077">
              <w:rPr>
                <w:sz w:val="22"/>
                <w:szCs w:val="22"/>
                <w:lang w:val="ky-KG"/>
              </w:rPr>
              <w:t>Сейдахматова</w:t>
            </w:r>
          </w:p>
          <w:p w14:paraId="411EDA34" w14:textId="77777777" w:rsidR="000371AE" w:rsidRPr="00115077" w:rsidRDefault="000371AE" w:rsidP="000371AE">
            <w:pPr>
              <w:rPr>
                <w:sz w:val="22"/>
                <w:szCs w:val="22"/>
                <w:lang w:val="ky-KG"/>
              </w:rPr>
            </w:pPr>
            <w:r w:rsidRPr="00115077">
              <w:rPr>
                <w:sz w:val="22"/>
                <w:szCs w:val="22"/>
                <w:lang w:val="ky-KG"/>
              </w:rPr>
              <w:t xml:space="preserve">Салия Зоданбековна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7A5C100" w14:textId="77777777" w:rsidR="000371AE" w:rsidRPr="00115077" w:rsidRDefault="000371AE" w:rsidP="000371AE">
            <w:pPr>
              <w:jc w:val="center"/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62-35-39</w:t>
            </w:r>
          </w:p>
          <w:p w14:paraId="0CE9FB1D" w14:textId="77777777" w:rsidR="000371AE" w:rsidRPr="00115077" w:rsidRDefault="000371AE" w:rsidP="000371AE">
            <w:pPr>
              <w:jc w:val="center"/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67-03-10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34069" w14:textId="2DFDB9D5" w:rsidR="000371AE" w:rsidRPr="00115077" w:rsidRDefault="000371AE" w:rsidP="0025772C">
            <w:pPr>
              <w:spacing w:line="256" w:lineRule="auto"/>
              <w:rPr>
                <w:sz w:val="22"/>
                <w:szCs w:val="22"/>
                <w:lang w:val="ky-KG"/>
              </w:rPr>
            </w:pPr>
          </w:p>
          <w:p w14:paraId="1FDAAA74" w14:textId="77777777" w:rsidR="000371AE" w:rsidRPr="00115077" w:rsidRDefault="000371AE" w:rsidP="00C34F7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2C9E15C" w14:textId="77777777" w:rsidR="000371AE" w:rsidRPr="00115077" w:rsidRDefault="0007029D" w:rsidP="000371AE">
            <w:pPr>
              <w:rPr>
                <w:bCs/>
                <w:color w:val="000000"/>
                <w:sz w:val="18"/>
                <w:szCs w:val="18"/>
                <w:lang w:val="ky-KG"/>
              </w:rPr>
            </w:pPr>
            <w:hyperlink r:id="rId66" w:history="1">
              <w:r w:rsidR="000371AE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ky-KG"/>
                </w:rPr>
                <w:t>nskisipk2022@gmail.com</w:t>
              </w:r>
            </w:hyperlink>
            <w:r w:rsidR="000371AE" w:rsidRPr="00115077">
              <w:rPr>
                <w:bCs/>
                <w:color w:val="000000"/>
                <w:sz w:val="18"/>
                <w:szCs w:val="18"/>
                <w:lang w:val="ky-KG"/>
              </w:rPr>
              <w:t xml:space="preserve"> </w:t>
            </w:r>
          </w:p>
          <w:p w14:paraId="35D74942" w14:textId="77777777" w:rsidR="000371AE" w:rsidRPr="00115077" w:rsidRDefault="0007029D" w:rsidP="000371AE">
            <w:pPr>
              <w:rPr>
                <w:b/>
                <w:bCs/>
                <w:color w:val="000000"/>
                <w:sz w:val="18"/>
                <w:szCs w:val="18"/>
                <w:lang w:val="ky-KG"/>
              </w:rPr>
            </w:pPr>
            <w:hyperlink r:id="rId67" w:history="1">
              <w:r w:rsidR="000371AE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ky-KG"/>
                </w:rPr>
                <w:t>isipk_nsk@mail.ru</w:t>
              </w:r>
            </w:hyperlink>
            <w:r w:rsidR="000371AE" w:rsidRPr="00115077">
              <w:rPr>
                <w:bCs/>
                <w:color w:val="000000"/>
                <w:sz w:val="18"/>
                <w:szCs w:val="18"/>
                <w:lang w:val="ky-KG"/>
              </w:rPr>
              <w:t xml:space="preserve"> </w:t>
            </w:r>
          </w:p>
        </w:tc>
      </w:tr>
      <w:tr w:rsidR="000371AE" w14:paraId="5FC7CCA9" w14:textId="77777777" w:rsidTr="00A566E5">
        <w:trPr>
          <w:trHeight w:val="190"/>
        </w:trPr>
        <w:tc>
          <w:tcPr>
            <w:tcW w:w="1985" w:type="dxa"/>
            <w:tcBorders>
              <w:bottom w:val="single" w:sz="4" w:space="0" w:color="auto"/>
            </w:tcBorders>
          </w:tcPr>
          <w:p w14:paraId="008C9C0D" w14:textId="77777777" w:rsidR="000371AE" w:rsidRPr="00115077" w:rsidRDefault="000371AE" w:rsidP="000371AE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Приемная</w:t>
            </w:r>
            <w:r w:rsidRPr="00115077">
              <w:rPr>
                <w:sz w:val="22"/>
                <w:szCs w:val="22"/>
                <w:lang w:val="ky-KG"/>
              </w:rPr>
              <w:t>-</w:t>
            </w:r>
            <w:r w:rsidRPr="00115077">
              <w:rPr>
                <w:sz w:val="22"/>
                <w:szCs w:val="22"/>
              </w:rPr>
              <w:t xml:space="preserve"> </w:t>
            </w:r>
          </w:p>
          <w:p w14:paraId="2D4B46A9" w14:textId="77777777" w:rsidR="000371AE" w:rsidRPr="00115077" w:rsidRDefault="000371AE" w:rsidP="000371AE">
            <w:pPr>
              <w:rPr>
                <w:sz w:val="22"/>
                <w:szCs w:val="22"/>
                <w:lang w:val="ky-KG"/>
              </w:rPr>
            </w:pPr>
            <w:r w:rsidRPr="00115077">
              <w:rPr>
                <w:sz w:val="22"/>
                <w:szCs w:val="22"/>
                <w:lang w:val="ky-KG"/>
              </w:rPr>
              <w:t xml:space="preserve">Ведущий </w:t>
            </w:r>
          </w:p>
          <w:p w14:paraId="3BE2941E" w14:textId="77777777" w:rsidR="000371AE" w:rsidRPr="00115077" w:rsidRDefault="000371AE" w:rsidP="000371AE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Специалист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7E591641" w14:textId="77777777" w:rsidR="000371AE" w:rsidRPr="00115077" w:rsidRDefault="000371AE" w:rsidP="000371AE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Аскарбекова </w:t>
            </w:r>
          </w:p>
          <w:p w14:paraId="3AB7AB8F" w14:textId="77777777" w:rsidR="000371AE" w:rsidRPr="00115077" w:rsidRDefault="000371AE" w:rsidP="000371AE">
            <w:pPr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 xml:space="preserve">Жылдыз Урматовна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33D4ED0" w14:textId="77777777" w:rsidR="000371AE" w:rsidRPr="00115077" w:rsidRDefault="000371AE" w:rsidP="000371AE">
            <w:pPr>
              <w:jc w:val="center"/>
              <w:rPr>
                <w:sz w:val="22"/>
                <w:szCs w:val="22"/>
              </w:rPr>
            </w:pPr>
            <w:r w:rsidRPr="00115077">
              <w:rPr>
                <w:sz w:val="22"/>
                <w:szCs w:val="22"/>
              </w:rPr>
              <w:t>62-35-39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54E70" w14:textId="0C00686A" w:rsidR="000371AE" w:rsidRPr="00115077" w:rsidRDefault="000371AE" w:rsidP="0025772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09F0677" w14:textId="77777777" w:rsidR="000371AE" w:rsidRPr="00115077" w:rsidRDefault="0007029D" w:rsidP="000371AE">
            <w:pPr>
              <w:tabs>
                <w:tab w:val="left" w:pos="435"/>
              </w:tabs>
              <w:rPr>
                <w:bCs/>
                <w:color w:val="000000"/>
                <w:sz w:val="18"/>
                <w:szCs w:val="18"/>
                <w:lang w:val="ky-KG"/>
              </w:rPr>
            </w:pPr>
            <w:hyperlink r:id="rId68" w:history="1">
              <w:r w:rsidR="000371AE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</w:rPr>
                <w:t>z.askarbekova@list.ru</w:t>
              </w:r>
            </w:hyperlink>
            <w:r w:rsidR="000371AE" w:rsidRPr="00115077">
              <w:rPr>
                <w:bCs/>
                <w:color w:val="000000"/>
                <w:sz w:val="18"/>
                <w:szCs w:val="18"/>
                <w:lang w:val="ky-KG"/>
              </w:rPr>
              <w:t xml:space="preserve"> </w:t>
            </w:r>
          </w:p>
        </w:tc>
      </w:tr>
      <w:tr w:rsidR="00115077" w14:paraId="1558008C" w14:textId="77777777" w:rsidTr="00A566E5">
        <w:trPr>
          <w:trHeight w:val="190"/>
        </w:trPr>
        <w:tc>
          <w:tcPr>
            <w:tcW w:w="9923" w:type="dxa"/>
            <w:gridSpan w:val="5"/>
            <w:tcBorders>
              <w:bottom w:val="single" w:sz="4" w:space="0" w:color="auto"/>
            </w:tcBorders>
          </w:tcPr>
          <w:p w14:paraId="7A7D721F" w14:textId="77777777" w:rsidR="003D23E2" w:rsidRPr="003D23E2" w:rsidRDefault="003D23E2" w:rsidP="0011507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14:paraId="0F034989" w14:textId="3387C42B" w:rsidR="00115077" w:rsidRPr="00115077" w:rsidRDefault="00115077" w:rsidP="001150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15077">
              <w:rPr>
                <w:b/>
                <w:bCs/>
                <w:color w:val="000000"/>
                <w:sz w:val="22"/>
                <w:szCs w:val="22"/>
              </w:rPr>
              <w:t>ОБЩИЙ ОТДЕЛ</w:t>
            </w:r>
          </w:p>
          <w:p w14:paraId="0C28D3F4" w14:textId="77777777" w:rsidR="00115077" w:rsidRPr="003D23E2" w:rsidRDefault="00115077" w:rsidP="000371AE">
            <w:pPr>
              <w:tabs>
                <w:tab w:val="left" w:pos="435"/>
              </w:tabs>
              <w:rPr>
                <w:sz w:val="16"/>
                <w:szCs w:val="16"/>
              </w:rPr>
            </w:pPr>
          </w:p>
        </w:tc>
      </w:tr>
      <w:tr w:rsidR="00A566E5" w14:paraId="77132298" w14:textId="77777777" w:rsidTr="00A566E5">
        <w:trPr>
          <w:trHeight w:val="190"/>
        </w:trPr>
        <w:tc>
          <w:tcPr>
            <w:tcW w:w="1985" w:type="dxa"/>
            <w:tcBorders>
              <w:bottom w:val="single" w:sz="4" w:space="0" w:color="auto"/>
            </w:tcBorders>
          </w:tcPr>
          <w:p w14:paraId="347D9A29" w14:textId="60314665" w:rsidR="00A566E5" w:rsidRPr="003D23E2" w:rsidRDefault="00DA0BF5" w:rsidP="003D23E2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518FDD40" w14:textId="77777777" w:rsidR="00A566E5" w:rsidRPr="00A566E5" w:rsidRDefault="00A566E5" w:rsidP="00A566E5">
            <w:pPr>
              <w:rPr>
                <w:rFonts w:eastAsia="Calibri"/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 xml:space="preserve">Рысбекова </w:t>
            </w:r>
          </w:p>
          <w:p w14:paraId="1727CF99" w14:textId="77777777" w:rsidR="00A566E5" w:rsidRPr="00A566E5" w:rsidRDefault="00A566E5" w:rsidP="00A566E5">
            <w:pPr>
              <w:rPr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>Чинара Таштанбековна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D53D0E9" w14:textId="77777777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>62-35-06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5A8E" w14:textId="58C2319F" w:rsidR="00A566E5" w:rsidRPr="00A566E5" w:rsidRDefault="00A566E5" w:rsidP="0025772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AD8C03D" w14:textId="77777777" w:rsidR="00A566E5" w:rsidRPr="00115077" w:rsidRDefault="0007029D" w:rsidP="00A566E5">
            <w:pPr>
              <w:rPr>
                <w:rStyle w:val="a8"/>
                <w:rFonts w:eastAsia="Calibri"/>
                <w:sz w:val="18"/>
                <w:szCs w:val="18"/>
                <w:u w:val="none"/>
              </w:rPr>
            </w:pPr>
            <w:hyperlink r:id="rId69" w:history="1"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rchinarat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</w:rPr>
                <w:t>@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gmail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</w:rPr>
                <w:t>.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com</w:t>
              </w:r>
            </w:hyperlink>
          </w:p>
          <w:p w14:paraId="6853EF60" w14:textId="5D667445" w:rsidR="00A566E5" w:rsidRPr="00115077" w:rsidRDefault="00A566E5" w:rsidP="00A566E5">
            <w:pPr>
              <w:tabs>
                <w:tab w:val="left" w:pos="435"/>
              </w:tabs>
              <w:rPr>
                <w:sz w:val="18"/>
                <w:szCs w:val="18"/>
              </w:rPr>
            </w:pPr>
            <w:r w:rsidRPr="00115077">
              <w:rPr>
                <w:rStyle w:val="a8"/>
                <w:rFonts w:eastAsia="Calibri"/>
                <w:sz w:val="18"/>
                <w:szCs w:val="18"/>
                <w:u w:val="none"/>
                <w:lang w:val="en-US"/>
              </w:rPr>
              <w:t>chinara</w:t>
            </w:r>
            <w:r w:rsidRPr="00115077">
              <w:rPr>
                <w:rStyle w:val="a8"/>
                <w:rFonts w:eastAsia="Calibri"/>
                <w:sz w:val="18"/>
                <w:szCs w:val="18"/>
                <w:u w:val="none"/>
              </w:rPr>
              <w:t>.</w:t>
            </w:r>
            <w:r w:rsidRPr="00115077">
              <w:rPr>
                <w:rStyle w:val="a8"/>
                <w:rFonts w:eastAsia="Calibri"/>
                <w:sz w:val="18"/>
                <w:szCs w:val="18"/>
                <w:u w:val="none"/>
                <w:lang w:val="en-US"/>
              </w:rPr>
              <w:t>rysbekova</w:t>
            </w:r>
            <w:r w:rsidRPr="00115077">
              <w:rPr>
                <w:rStyle w:val="a8"/>
                <w:rFonts w:eastAsia="Calibri"/>
                <w:sz w:val="18"/>
                <w:szCs w:val="18"/>
                <w:u w:val="none"/>
              </w:rPr>
              <w:t>@</w:t>
            </w:r>
            <w:r w:rsidR="003D23E2">
              <w:rPr>
                <w:rStyle w:val="a8"/>
                <w:rFonts w:eastAsia="Calibri"/>
                <w:sz w:val="18"/>
                <w:szCs w:val="18"/>
                <w:u w:val="none"/>
              </w:rPr>
              <w:br/>
            </w:r>
            <w:r w:rsidRPr="00115077">
              <w:rPr>
                <w:rStyle w:val="a8"/>
                <w:rFonts w:eastAsia="Calibri"/>
                <w:sz w:val="18"/>
                <w:szCs w:val="18"/>
                <w:u w:val="none"/>
                <w:lang w:val="en-US"/>
              </w:rPr>
              <w:t>gmail</w:t>
            </w:r>
            <w:r w:rsidRPr="00115077">
              <w:rPr>
                <w:rStyle w:val="a8"/>
                <w:rFonts w:eastAsia="Calibri"/>
                <w:sz w:val="18"/>
                <w:szCs w:val="18"/>
                <w:u w:val="none"/>
              </w:rPr>
              <w:t>.</w:t>
            </w:r>
            <w:r w:rsidRPr="00115077">
              <w:rPr>
                <w:rStyle w:val="a8"/>
                <w:rFonts w:eastAsia="Calibri"/>
                <w:sz w:val="18"/>
                <w:szCs w:val="18"/>
                <w:u w:val="none"/>
                <w:lang w:val="en-US"/>
              </w:rPr>
              <w:t>com</w:t>
            </w:r>
          </w:p>
        </w:tc>
      </w:tr>
      <w:tr w:rsidR="00A566E5" w14:paraId="7784C406" w14:textId="77777777" w:rsidTr="00A566E5">
        <w:trPr>
          <w:trHeight w:val="190"/>
        </w:trPr>
        <w:tc>
          <w:tcPr>
            <w:tcW w:w="1985" w:type="dxa"/>
            <w:tcBorders>
              <w:bottom w:val="single" w:sz="4" w:space="0" w:color="auto"/>
            </w:tcBorders>
          </w:tcPr>
          <w:p w14:paraId="34231090" w14:textId="77777777" w:rsidR="00A566E5" w:rsidRPr="00A566E5" w:rsidRDefault="00A566E5" w:rsidP="00A566E5">
            <w:pPr>
              <w:rPr>
                <w:rFonts w:eastAsia="Calibri"/>
                <w:b/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>Специалист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03F3B28" w14:textId="77777777" w:rsidR="00A566E5" w:rsidRPr="00A566E5" w:rsidRDefault="00A566E5" w:rsidP="00A566E5">
            <w:pPr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Банникова</w:t>
            </w:r>
          </w:p>
          <w:p w14:paraId="54CD3503" w14:textId="77777777" w:rsidR="00A566E5" w:rsidRPr="00A566E5" w:rsidRDefault="00A566E5" w:rsidP="00A566E5">
            <w:pPr>
              <w:rPr>
                <w:rFonts w:eastAsia="Calibri"/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Эльмира Сагынбековна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F7798DE" w14:textId="77777777" w:rsidR="00A566E5" w:rsidRPr="00A566E5" w:rsidRDefault="00A566E5" w:rsidP="00A566E5">
            <w:pPr>
              <w:jc w:val="center"/>
              <w:rPr>
                <w:rFonts w:eastAsia="Calibri"/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>32-53-27</w:t>
            </w:r>
          </w:p>
          <w:p w14:paraId="0A306241" w14:textId="77777777" w:rsidR="00A566E5" w:rsidRPr="00A566E5" w:rsidRDefault="00A566E5" w:rsidP="00A566E5">
            <w:pPr>
              <w:jc w:val="center"/>
              <w:rPr>
                <w:rFonts w:eastAsia="Calibri"/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>37-21-20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616C6" w14:textId="4AE96521" w:rsidR="00A566E5" w:rsidRPr="00A566E5" w:rsidRDefault="00A566E5" w:rsidP="0025772C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F14AEDB" w14:textId="77777777" w:rsidR="00A566E5" w:rsidRPr="00115077" w:rsidRDefault="0007029D" w:rsidP="00A566E5">
            <w:pPr>
              <w:rPr>
                <w:sz w:val="18"/>
                <w:szCs w:val="18"/>
              </w:rPr>
            </w:pPr>
            <w:hyperlink r:id="rId70" w:history="1"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</w:rPr>
                <w:t>eliybannikova@mail.ru</w:t>
              </w:r>
            </w:hyperlink>
            <w:r w:rsidR="00A566E5" w:rsidRPr="00115077">
              <w:rPr>
                <w:rFonts w:eastAsia="Calibri"/>
                <w:sz w:val="18"/>
                <w:szCs w:val="18"/>
                <w:lang w:val="ky-KG"/>
              </w:rPr>
              <w:t xml:space="preserve"> </w:t>
            </w:r>
          </w:p>
        </w:tc>
      </w:tr>
      <w:tr w:rsidR="00A566E5" w14:paraId="352753C5" w14:textId="77777777" w:rsidTr="00A566E5">
        <w:trPr>
          <w:trHeight w:val="190"/>
        </w:trPr>
        <w:tc>
          <w:tcPr>
            <w:tcW w:w="1985" w:type="dxa"/>
          </w:tcPr>
          <w:p w14:paraId="3B610A6C" w14:textId="77777777" w:rsidR="00A566E5" w:rsidRPr="00A566E5" w:rsidRDefault="00A566E5" w:rsidP="00A566E5">
            <w:pPr>
              <w:rPr>
                <w:rFonts w:eastAsia="Calibri"/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>Главный</w:t>
            </w:r>
          </w:p>
          <w:p w14:paraId="14D9AEF9" w14:textId="77777777" w:rsidR="00A566E5" w:rsidRPr="00A566E5" w:rsidRDefault="00A566E5" w:rsidP="00A566E5">
            <w:pPr>
              <w:rPr>
                <w:rFonts w:eastAsia="Calibri"/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>специалист</w:t>
            </w:r>
          </w:p>
          <w:p w14:paraId="7E1A42D9" w14:textId="77777777" w:rsidR="00A566E5" w:rsidRPr="00A566E5" w:rsidRDefault="00A566E5" w:rsidP="00A566E5">
            <w:pPr>
              <w:rPr>
                <w:rFonts w:eastAsia="Calibri"/>
                <w:sz w:val="22"/>
                <w:szCs w:val="22"/>
              </w:rPr>
            </w:pPr>
            <w:r w:rsidRPr="00A566E5">
              <w:rPr>
                <w:rFonts w:eastAsia="Calibri"/>
                <w:sz w:val="22"/>
                <w:szCs w:val="22"/>
              </w:rPr>
              <w:t>(перевод)</w:t>
            </w:r>
          </w:p>
        </w:tc>
        <w:tc>
          <w:tcPr>
            <w:tcW w:w="3118" w:type="dxa"/>
          </w:tcPr>
          <w:p w14:paraId="5083681B" w14:textId="77777777" w:rsidR="00A566E5" w:rsidRPr="00A566E5" w:rsidRDefault="00A566E5" w:rsidP="00A566E5">
            <w:pPr>
              <w:rPr>
                <w:rFonts w:eastAsia="Microsoft Sans Serif"/>
                <w:bCs/>
                <w:sz w:val="22"/>
                <w:szCs w:val="22"/>
                <w:lang w:eastAsia="en-US"/>
              </w:rPr>
            </w:pPr>
            <w:r w:rsidRPr="00A566E5">
              <w:rPr>
                <w:rFonts w:eastAsia="Microsoft Sans Serif"/>
                <w:bCs/>
                <w:sz w:val="22"/>
                <w:szCs w:val="22"/>
                <w:lang w:eastAsia="en-US"/>
              </w:rPr>
              <w:t xml:space="preserve">Медербекова </w:t>
            </w:r>
          </w:p>
          <w:p w14:paraId="5C3DB597" w14:textId="77777777" w:rsidR="00A566E5" w:rsidRPr="00A566E5" w:rsidRDefault="00A566E5" w:rsidP="00A566E5">
            <w:pPr>
              <w:rPr>
                <w:sz w:val="22"/>
                <w:szCs w:val="22"/>
              </w:rPr>
            </w:pPr>
            <w:r w:rsidRPr="00A566E5">
              <w:rPr>
                <w:rFonts w:eastAsia="Microsoft Sans Serif"/>
                <w:bCs/>
                <w:sz w:val="22"/>
                <w:szCs w:val="22"/>
                <w:lang w:eastAsia="en-US"/>
              </w:rPr>
              <w:t>Чолпон  Омурбековна</w:t>
            </w:r>
          </w:p>
        </w:tc>
        <w:tc>
          <w:tcPr>
            <w:tcW w:w="1276" w:type="dxa"/>
          </w:tcPr>
          <w:p w14:paraId="466C3D45" w14:textId="77777777" w:rsidR="00A566E5" w:rsidRPr="00A566E5" w:rsidRDefault="00A566E5" w:rsidP="00A566E5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74A9F" w14:textId="78B4CC75" w:rsidR="00A566E5" w:rsidRPr="0025772C" w:rsidRDefault="00A566E5" w:rsidP="00A566E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18768557" w14:textId="77777777" w:rsidR="00A566E5" w:rsidRPr="00A566E5" w:rsidRDefault="0007029D" w:rsidP="00A566E5">
            <w:pPr>
              <w:rPr>
                <w:rFonts w:eastAsia="Calibri"/>
                <w:sz w:val="18"/>
                <w:szCs w:val="18"/>
              </w:rPr>
            </w:pPr>
            <w:hyperlink r:id="rId71" w:history="1"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r</w:t>
              </w:r>
              <w:r w:rsidR="00A566E5" w:rsidRPr="00A566E5">
                <w:rPr>
                  <w:rStyle w:val="a8"/>
                  <w:rFonts w:eastAsia="Calibri"/>
                  <w:sz w:val="18"/>
                  <w:szCs w:val="18"/>
                  <w:u w:val="none"/>
                </w:rPr>
                <w:t>.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husainova</w:t>
              </w:r>
              <w:r w:rsidR="00A566E5" w:rsidRPr="00A566E5">
                <w:rPr>
                  <w:rStyle w:val="a8"/>
                  <w:rFonts w:eastAsia="Calibri"/>
                  <w:sz w:val="18"/>
                  <w:szCs w:val="18"/>
                  <w:u w:val="none"/>
                </w:rPr>
                <w:t>@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stat</w:t>
              </w:r>
              <w:r w:rsidR="00A566E5" w:rsidRPr="00A566E5">
                <w:rPr>
                  <w:rStyle w:val="a8"/>
                  <w:rFonts w:eastAsia="Calibri"/>
                  <w:sz w:val="18"/>
                  <w:szCs w:val="18"/>
                  <w:u w:val="none"/>
                </w:rPr>
                <w:t>.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kg</w:t>
              </w:r>
            </w:hyperlink>
            <w:r w:rsidR="00A566E5" w:rsidRPr="00A566E5">
              <w:rPr>
                <w:rFonts w:eastAsia="Calibri"/>
                <w:sz w:val="18"/>
                <w:szCs w:val="18"/>
              </w:rPr>
              <w:t xml:space="preserve"> </w:t>
            </w:r>
          </w:p>
          <w:p w14:paraId="15E60A56" w14:textId="77777777" w:rsidR="00A566E5" w:rsidRPr="00115077" w:rsidRDefault="0007029D" w:rsidP="00A566E5">
            <w:pPr>
              <w:rPr>
                <w:sz w:val="18"/>
                <w:szCs w:val="18"/>
              </w:rPr>
            </w:pPr>
            <w:hyperlink r:id="rId72" w:history="1"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r</w:t>
              </w:r>
              <w:r w:rsidR="00A566E5" w:rsidRPr="00A566E5">
                <w:rPr>
                  <w:rStyle w:val="a8"/>
                  <w:rFonts w:eastAsia="Calibri"/>
                  <w:sz w:val="18"/>
                  <w:szCs w:val="18"/>
                  <w:u w:val="none"/>
                </w:rPr>
                <w:t>.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husainova</w:t>
              </w:r>
              <w:r w:rsidR="00A566E5" w:rsidRPr="00A566E5">
                <w:rPr>
                  <w:rStyle w:val="a8"/>
                  <w:rFonts w:eastAsia="Calibri"/>
                  <w:sz w:val="18"/>
                  <w:szCs w:val="18"/>
                  <w:u w:val="none"/>
                </w:rPr>
                <w:t>55@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gmail</w:t>
              </w:r>
              <w:r w:rsidR="00A566E5" w:rsidRPr="00A566E5">
                <w:rPr>
                  <w:rStyle w:val="a8"/>
                  <w:rFonts w:eastAsia="Calibri"/>
                  <w:sz w:val="18"/>
                  <w:szCs w:val="18"/>
                  <w:u w:val="none"/>
                </w:rPr>
                <w:t>.</w:t>
              </w:r>
              <w:r w:rsidR="00A566E5" w:rsidRPr="00115077">
                <w:rPr>
                  <w:rStyle w:val="a8"/>
                  <w:rFonts w:eastAsia="Calibri"/>
                  <w:sz w:val="18"/>
                  <w:szCs w:val="18"/>
                  <w:u w:val="none"/>
                  <w:lang w:val="en-US"/>
                </w:rPr>
                <w:t>com</w:t>
              </w:r>
            </w:hyperlink>
            <w:r w:rsidR="00A566E5" w:rsidRPr="00A566E5">
              <w:rPr>
                <w:rFonts w:eastAsia="Calibri"/>
                <w:sz w:val="18"/>
                <w:szCs w:val="18"/>
              </w:rPr>
              <w:t xml:space="preserve"> </w:t>
            </w:r>
          </w:p>
        </w:tc>
      </w:tr>
      <w:tr w:rsidR="00A566E5" w14:paraId="58FB5933" w14:textId="77777777" w:rsidTr="001A2EE9">
        <w:trPr>
          <w:trHeight w:val="190"/>
        </w:trPr>
        <w:tc>
          <w:tcPr>
            <w:tcW w:w="9923" w:type="dxa"/>
            <w:gridSpan w:val="5"/>
          </w:tcPr>
          <w:p w14:paraId="40C56DD4" w14:textId="77777777" w:rsidR="00DA0BF5" w:rsidRDefault="00DA0BF5" w:rsidP="00A566E5">
            <w:pPr>
              <w:jc w:val="center"/>
              <w:rPr>
                <w:b/>
                <w:sz w:val="24"/>
                <w:szCs w:val="24"/>
              </w:rPr>
            </w:pPr>
          </w:p>
          <w:p w14:paraId="71133FDF" w14:textId="77777777" w:rsidR="00A566E5" w:rsidRPr="008B4343" w:rsidRDefault="00A566E5" w:rsidP="00A566E5">
            <w:pPr>
              <w:jc w:val="center"/>
              <w:rPr>
                <w:b/>
                <w:sz w:val="24"/>
                <w:szCs w:val="24"/>
              </w:rPr>
            </w:pPr>
            <w:r w:rsidRPr="008B4343">
              <w:rPr>
                <w:b/>
                <w:sz w:val="24"/>
                <w:szCs w:val="24"/>
              </w:rPr>
              <w:t>ОТДЕЛ ОБУЧЕНИЯ И ПОВЫШЕНИЯ КВАЛИФИКАЦИИ</w:t>
            </w:r>
          </w:p>
          <w:p w14:paraId="0A863065" w14:textId="77777777" w:rsidR="00A566E5" w:rsidRPr="00115077" w:rsidRDefault="00A566E5" w:rsidP="00A566E5">
            <w:pPr>
              <w:rPr>
                <w:sz w:val="18"/>
                <w:szCs w:val="18"/>
              </w:rPr>
            </w:pPr>
          </w:p>
        </w:tc>
      </w:tr>
      <w:tr w:rsidR="00A566E5" w:rsidRPr="0067631C" w14:paraId="157A7764" w14:textId="77777777" w:rsidTr="00B27C07">
        <w:trPr>
          <w:trHeight w:val="190"/>
        </w:trPr>
        <w:tc>
          <w:tcPr>
            <w:tcW w:w="1985" w:type="dxa"/>
            <w:tcBorders>
              <w:bottom w:val="single" w:sz="4" w:space="0" w:color="auto"/>
            </w:tcBorders>
          </w:tcPr>
          <w:p w14:paraId="3D99D072" w14:textId="77777777" w:rsidR="00A566E5" w:rsidRPr="004B793E" w:rsidRDefault="00A566E5" w:rsidP="00A566E5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4B793E">
              <w:rPr>
                <w:b/>
                <w:bCs/>
                <w:sz w:val="22"/>
                <w:szCs w:val="22"/>
                <w:lang w:val="ky-KG"/>
              </w:rPr>
              <w:t xml:space="preserve">Главный </w:t>
            </w:r>
            <w:r w:rsidRPr="004B793E">
              <w:rPr>
                <w:b/>
                <w:bCs/>
                <w:sz w:val="22"/>
                <w:szCs w:val="22"/>
              </w:rPr>
              <w:t xml:space="preserve">специалист 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50DE73DD" w14:textId="77777777" w:rsidR="00A566E5" w:rsidRPr="00A566E5" w:rsidRDefault="00A566E5" w:rsidP="00A566E5">
            <w:pPr>
              <w:rPr>
                <w:rFonts w:eastAsia="Microsoft Sans Serif"/>
                <w:sz w:val="22"/>
                <w:szCs w:val="22"/>
                <w:lang w:val="ky-KG" w:eastAsia="en-US"/>
              </w:rPr>
            </w:pPr>
            <w:r w:rsidRPr="00A566E5">
              <w:rPr>
                <w:rFonts w:eastAsia="Microsoft Sans Serif"/>
                <w:sz w:val="22"/>
                <w:szCs w:val="22"/>
                <w:lang w:val="ky-KG" w:eastAsia="en-US"/>
              </w:rPr>
              <w:t xml:space="preserve">Керимбекова </w:t>
            </w:r>
          </w:p>
          <w:p w14:paraId="010FC5F2" w14:textId="77777777" w:rsidR="00A566E5" w:rsidRPr="00A566E5" w:rsidRDefault="00A566E5" w:rsidP="00A566E5">
            <w:pPr>
              <w:rPr>
                <w:rFonts w:eastAsia="Microsoft Sans Serif"/>
                <w:bCs/>
                <w:sz w:val="22"/>
                <w:szCs w:val="22"/>
                <w:lang w:eastAsia="en-US"/>
              </w:rPr>
            </w:pPr>
            <w:r w:rsidRPr="00A566E5">
              <w:rPr>
                <w:rFonts w:eastAsia="Microsoft Sans Serif"/>
                <w:sz w:val="22"/>
                <w:szCs w:val="22"/>
                <w:lang w:val="ky-KG" w:eastAsia="en-US"/>
              </w:rPr>
              <w:t xml:space="preserve">Назгуль Кочкорбековна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5299487" w14:textId="77777777" w:rsidR="00A566E5" w:rsidRPr="00A566E5" w:rsidRDefault="00A566E5" w:rsidP="00A566E5">
            <w:pPr>
              <w:jc w:val="center"/>
              <w:rPr>
                <w:rFonts w:eastAsia="Calibri"/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32-53-27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E10D" w14:textId="77777777" w:rsidR="00A566E5" w:rsidRPr="00A566E5" w:rsidRDefault="00A566E5" w:rsidP="00A566E5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C4D8524" w14:textId="77777777" w:rsidR="00A566E5" w:rsidRPr="00A566E5" w:rsidRDefault="0007029D" w:rsidP="00A566E5">
            <w:pPr>
              <w:rPr>
                <w:bCs/>
                <w:color w:val="000000"/>
                <w:sz w:val="18"/>
                <w:szCs w:val="18"/>
                <w:lang w:val="en-US"/>
              </w:rPr>
            </w:pPr>
            <w:hyperlink r:id="rId73" w:history="1">
              <w:r w:rsidR="00A566E5" w:rsidRPr="00A566E5">
                <w:rPr>
                  <w:rStyle w:val="a8"/>
                  <w:bCs/>
                  <w:sz w:val="18"/>
                  <w:szCs w:val="18"/>
                  <w:u w:val="none"/>
                  <w:lang w:val="en-US"/>
                </w:rPr>
                <w:t>a.yacuk@stat.kg</w:t>
              </w:r>
            </w:hyperlink>
            <w:r w:rsidR="00A566E5" w:rsidRPr="00A566E5">
              <w:rPr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</w:p>
          <w:p w14:paraId="24F9929E" w14:textId="77777777" w:rsidR="00A566E5" w:rsidRPr="00A566E5" w:rsidRDefault="0007029D" w:rsidP="00A566E5">
            <w:pPr>
              <w:rPr>
                <w:sz w:val="18"/>
                <w:szCs w:val="18"/>
                <w:lang w:val="en-US"/>
              </w:rPr>
            </w:pPr>
            <w:hyperlink r:id="rId74" w:history="1">
              <w:r w:rsidR="00A566E5" w:rsidRPr="00A566E5">
                <w:rPr>
                  <w:rStyle w:val="a8"/>
                  <w:bCs/>
                  <w:sz w:val="18"/>
                  <w:szCs w:val="18"/>
                  <w:u w:val="none"/>
                  <w:lang w:val="en-US"/>
                </w:rPr>
                <w:t>al.ya2378@mail.ru</w:t>
              </w:r>
            </w:hyperlink>
            <w:r w:rsidR="00A566E5" w:rsidRPr="00A566E5">
              <w:rPr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A566E5" w:rsidRPr="0067631C" w14:paraId="66AEE389" w14:textId="77777777" w:rsidTr="00B27C07">
        <w:trPr>
          <w:trHeight w:val="190"/>
        </w:trPr>
        <w:tc>
          <w:tcPr>
            <w:tcW w:w="1985" w:type="dxa"/>
            <w:tcBorders>
              <w:bottom w:val="single" w:sz="4" w:space="0" w:color="auto"/>
            </w:tcBorders>
          </w:tcPr>
          <w:p w14:paraId="1642EF74" w14:textId="77777777" w:rsidR="00A566E5" w:rsidRPr="00A566E5" w:rsidRDefault="00A566E5" w:rsidP="00A566E5">
            <w:pPr>
              <w:rPr>
                <w:rFonts w:eastAsia="Calibri"/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 xml:space="preserve">Ведущий </w:t>
            </w:r>
            <w:r w:rsidRPr="00A566E5">
              <w:rPr>
                <w:sz w:val="22"/>
                <w:szCs w:val="22"/>
                <w:lang w:val="ky-KG"/>
              </w:rPr>
              <w:t>с</w:t>
            </w:r>
            <w:r w:rsidRPr="00A566E5">
              <w:rPr>
                <w:sz w:val="22"/>
                <w:szCs w:val="22"/>
              </w:rPr>
              <w:t xml:space="preserve">пециалист 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20E8EA7E" w14:textId="77777777" w:rsidR="00A566E5" w:rsidRPr="00A566E5" w:rsidRDefault="00A566E5" w:rsidP="00A566E5">
            <w:pPr>
              <w:rPr>
                <w:rFonts w:eastAsia="Microsoft Sans Serif"/>
                <w:sz w:val="22"/>
                <w:szCs w:val="22"/>
                <w:lang w:eastAsia="en-US"/>
              </w:rPr>
            </w:pPr>
            <w:r w:rsidRPr="00A566E5">
              <w:rPr>
                <w:rFonts w:eastAsia="Microsoft Sans Serif"/>
                <w:sz w:val="22"/>
                <w:szCs w:val="22"/>
                <w:lang w:eastAsia="en-US"/>
              </w:rPr>
              <w:t xml:space="preserve">Аскарбекова </w:t>
            </w:r>
          </w:p>
          <w:p w14:paraId="2278A3D7" w14:textId="77777777" w:rsidR="00A566E5" w:rsidRPr="00A566E5" w:rsidRDefault="00A566E5" w:rsidP="00A566E5">
            <w:pPr>
              <w:rPr>
                <w:rFonts w:eastAsia="Microsoft Sans Serif"/>
                <w:bCs/>
                <w:sz w:val="22"/>
                <w:szCs w:val="22"/>
                <w:lang w:eastAsia="en-US"/>
              </w:rPr>
            </w:pPr>
            <w:r w:rsidRPr="00A566E5">
              <w:rPr>
                <w:rFonts w:eastAsia="Microsoft Sans Serif"/>
                <w:sz w:val="22"/>
                <w:szCs w:val="22"/>
                <w:lang w:eastAsia="en-US"/>
              </w:rPr>
              <w:t>Жылдыз Урматовна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9322E33" w14:textId="77777777" w:rsidR="00A566E5" w:rsidRPr="00A566E5" w:rsidRDefault="00A566E5" w:rsidP="00A566E5">
            <w:pPr>
              <w:jc w:val="center"/>
              <w:rPr>
                <w:rFonts w:eastAsia="Calibri"/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32-53-24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0BC1" w14:textId="69BD8168" w:rsidR="00A566E5" w:rsidRPr="00A566E5" w:rsidRDefault="00A566E5" w:rsidP="0025772C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C86D1EB" w14:textId="77777777" w:rsidR="00A566E5" w:rsidRPr="00A566E5" w:rsidRDefault="0007029D" w:rsidP="00A566E5">
            <w:pPr>
              <w:rPr>
                <w:sz w:val="18"/>
                <w:szCs w:val="18"/>
                <w:lang w:val="en-US"/>
              </w:rPr>
            </w:pPr>
            <w:hyperlink r:id="rId75" w:history="1">
              <w:r w:rsidR="00A566E5" w:rsidRPr="00A566E5">
                <w:rPr>
                  <w:rStyle w:val="a8"/>
                  <w:sz w:val="18"/>
                  <w:szCs w:val="18"/>
                  <w:u w:val="none"/>
                  <w:lang w:val="en-US"/>
                </w:rPr>
                <w:t>m.amatova@stat.kg</w:t>
              </w:r>
            </w:hyperlink>
            <w:r w:rsidR="00A566E5" w:rsidRPr="00A566E5">
              <w:rPr>
                <w:sz w:val="18"/>
                <w:szCs w:val="18"/>
                <w:lang w:val="en-US"/>
              </w:rPr>
              <w:t xml:space="preserve"> </w:t>
            </w:r>
          </w:p>
          <w:p w14:paraId="2B2FDFF1" w14:textId="77777777" w:rsidR="00A566E5" w:rsidRPr="00A566E5" w:rsidRDefault="0007029D" w:rsidP="00A566E5">
            <w:pPr>
              <w:rPr>
                <w:sz w:val="18"/>
                <w:szCs w:val="18"/>
                <w:lang w:val="en-US"/>
              </w:rPr>
            </w:pPr>
            <w:hyperlink r:id="rId76" w:history="1">
              <w:r w:rsidR="00A566E5" w:rsidRPr="00A566E5">
                <w:rPr>
                  <w:rStyle w:val="a8"/>
                  <w:sz w:val="18"/>
                  <w:szCs w:val="18"/>
                  <w:u w:val="none"/>
                  <w:lang w:val="en-US"/>
                </w:rPr>
                <w:t>tanziliya@gmail.com</w:t>
              </w:r>
            </w:hyperlink>
            <w:r w:rsidR="00A566E5" w:rsidRPr="00115077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A566E5" w:rsidRPr="00A566E5" w14:paraId="54CC5ECB" w14:textId="77777777" w:rsidTr="00B27C07"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BE771" w14:textId="77777777" w:rsidR="00DA0BF5" w:rsidRPr="004533AD" w:rsidRDefault="00DA0BF5" w:rsidP="00A566E5">
            <w:pPr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06CAD0BE" w14:textId="77777777" w:rsidR="00A566E5" w:rsidRDefault="00A566E5" w:rsidP="00A566E5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B4343">
              <w:rPr>
                <w:b/>
                <w:bCs/>
                <w:color w:val="000000"/>
                <w:sz w:val="24"/>
                <w:szCs w:val="24"/>
              </w:rPr>
              <w:t>ЭКСПЕРТНО-МЕТОДОЛОГИЧЕСКИЙ ОТДЕЛ</w:t>
            </w:r>
          </w:p>
          <w:p w14:paraId="2DB6B1B6" w14:textId="77777777" w:rsidR="00DA0BF5" w:rsidRPr="00115077" w:rsidRDefault="00DA0BF5" w:rsidP="00A566E5">
            <w:pPr>
              <w:jc w:val="center"/>
              <w:rPr>
                <w:sz w:val="18"/>
                <w:szCs w:val="18"/>
              </w:rPr>
            </w:pPr>
          </w:p>
        </w:tc>
      </w:tr>
      <w:tr w:rsidR="00A566E5" w:rsidRPr="00A566E5" w14:paraId="00195DFE" w14:textId="77777777" w:rsidTr="00B27C07">
        <w:trPr>
          <w:trHeight w:val="190"/>
        </w:trPr>
        <w:tc>
          <w:tcPr>
            <w:tcW w:w="1985" w:type="dxa"/>
            <w:tcBorders>
              <w:top w:val="single" w:sz="4" w:space="0" w:color="auto"/>
            </w:tcBorders>
          </w:tcPr>
          <w:p w14:paraId="3F5D7D1E" w14:textId="77777777" w:rsidR="00A566E5" w:rsidRPr="00A566E5" w:rsidRDefault="00A566E5" w:rsidP="00A566E5">
            <w:pPr>
              <w:rPr>
                <w:b/>
                <w:sz w:val="22"/>
                <w:szCs w:val="22"/>
              </w:rPr>
            </w:pPr>
            <w:r w:rsidRPr="00A566E5">
              <w:rPr>
                <w:b/>
                <w:sz w:val="22"/>
                <w:szCs w:val="22"/>
              </w:rPr>
              <w:t>Заведующ</w:t>
            </w:r>
            <w:r w:rsidR="00B27C07">
              <w:rPr>
                <w:b/>
                <w:sz w:val="22"/>
                <w:szCs w:val="22"/>
              </w:rPr>
              <w:t>ий</w:t>
            </w:r>
          </w:p>
          <w:p w14:paraId="0095CCE8" w14:textId="77777777" w:rsidR="00A566E5" w:rsidRPr="00A566E5" w:rsidRDefault="00A566E5" w:rsidP="00A566E5">
            <w:pPr>
              <w:rPr>
                <w:sz w:val="22"/>
                <w:szCs w:val="22"/>
              </w:rPr>
            </w:pPr>
            <w:r w:rsidRPr="00A566E5">
              <w:rPr>
                <w:b/>
                <w:sz w:val="22"/>
                <w:szCs w:val="22"/>
              </w:rPr>
              <w:t>отделом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4770D4FA" w14:textId="355C9091" w:rsidR="00A566E5" w:rsidRPr="0099366D" w:rsidRDefault="00A566E5" w:rsidP="00A566E5">
            <w:pPr>
              <w:rPr>
                <w:sz w:val="22"/>
                <w:szCs w:val="22"/>
                <w:lang w:val="ky-KG"/>
              </w:rPr>
            </w:pPr>
            <w:r w:rsidRPr="00A566E5">
              <w:rPr>
                <w:sz w:val="22"/>
                <w:szCs w:val="22"/>
                <w:lang w:val="ky-KG"/>
              </w:rPr>
              <w:t xml:space="preserve">Мамбетова </w:t>
            </w:r>
            <w:r w:rsidR="0099366D">
              <w:rPr>
                <w:sz w:val="22"/>
                <w:szCs w:val="22"/>
                <w:lang w:val="ky-KG"/>
              </w:rPr>
              <w:br/>
            </w:r>
            <w:r w:rsidRPr="00A566E5">
              <w:rPr>
                <w:sz w:val="22"/>
                <w:szCs w:val="22"/>
                <w:lang w:val="ky-KG"/>
              </w:rPr>
              <w:t>Мээрим</w:t>
            </w:r>
            <w:r w:rsidR="0099366D">
              <w:rPr>
                <w:sz w:val="22"/>
                <w:szCs w:val="22"/>
                <w:lang w:val="ky-KG"/>
              </w:rPr>
              <w:t xml:space="preserve"> </w:t>
            </w:r>
            <w:r w:rsidRPr="00A566E5">
              <w:rPr>
                <w:sz w:val="22"/>
                <w:szCs w:val="22"/>
                <w:lang w:val="ky-KG"/>
              </w:rPr>
              <w:t>Мусаповна</w:t>
            </w:r>
            <w:r w:rsidRPr="00A566E5">
              <w:rPr>
                <w:sz w:val="22"/>
                <w:szCs w:val="22"/>
              </w:rPr>
              <w:t xml:space="preserve"> </w:t>
            </w:r>
          </w:p>
          <w:p w14:paraId="4EA76601" w14:textId="77777777" w:rsidR="00A566E5" w:rsidRPr="00A566E5" w:rsidRDefault="00A566E5" w:rsidP="00A566E5">
            <w:pPr>
              <w:rPr>
                <w:rFonts w:eastAsia="Microsoft Sans Serif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7011B2B" w14:textId="77777777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32-53-28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BFC30" w14:textId="7A88E09D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F86A6C9" w14:textId="77777777" w:rsidR="00A566E5" w:rsidRPr="00115077" w:rsidRDefault="0007029D" w:rsidP="00A566E5">
            <w:pPr>
              <w:rPr>
                <w:bCs/>
                <w:color w:val="000000"/>
                <w:sz w:val="18"/>
                <w:szCs w:val="18"/>
                <w:lang w:val="ky-KG"/>
              </w:rPr>
            </w:pPr>
            <w:hyperlink r:id="rId77" w:history="1"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/>
                </w:rPr>
                <w:t>meerimmambetova</w:t>
              </w:r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</w:rPr>
                <w:t>86@</w:t>
              </w:r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/>
                </w:rPr>
                <w:t>gmail</w:t>
              </w:r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</w:rPr>
                <w:t>.</w:t>
              </w:r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/>
                </w:rPr>
                <w:t>com</w:t>
              </w:r>
            </w:hyperlink>
            <w:r w:rsidR="00A566E5" w:rsidRPr="00115077">
              <w:rPr>
                <w:bCs/>
                <w:color w:val="000000"/>
                <w:sz w:val="18"/>
                <w:szCs w:val="18"/>
                <w:lang w:val="ky-KG"/>
              </w:rPr>
              <w:t xml:space="preserve"> </w:t>
            </w:r>
          </w:p>
          <w:p w14:paraId="2BB955B2" w14:textId="77777777" w:rsidR="00A566E5" w:rsidRPr="00115077" w:rsidRDefault="0007029D" w:rsidP="00A566E5">
            <w:pPr>
              <w:rPr>
                <w:sz w:val="18"/>
                <w:szCs w:val="18"/>
              </w:rPr>
            </w:pPr>
            <w:hyperlink r:id="rId78" w:history="1">
              <w:r w:rsidR="00A566E5" w:rsidRPr="00115077">
                <w:rPr>
                  <w:rStyle w:val="a8"/>
                  <w:bCs/>
                  <w:sz w:val="18"/>
                  <w:szCs w:val="18"/>
                  <w:u w:val="none"/>
                  <w:lang w:val="ky-KG"/>
                </w:rPr>
                <w:t>m.mambetova@stat.kg</w:t>
              </w:r>
            </w:hyperlink>
            <w:r w:rsidR="00A566E5" w:rsidRPr="00115077">
              <w:rPr>
                <w:bCs/>
                <w:color w:val="000000"/>
                <w:sz w:val="18"/>
                <w:szCs w:val="18"/>
                <w:lang w:val="ky-KG"/>
              </w:rPr>
              <w:t xml:space="preserve"> </w:t>
            </w:r>
          </w:p>
        </w:tc>
      </w:tr>
      <w:tr w:rsidR="00A566E5" w:rsidRPr="00A566E5" w14:paraId="160BADC9" w14:textId="77777777" w:rsidTr="00A566E5">
        <w:trPr>
          <w:trHeight w:val="190"/>
        </w:trPr>
        <w:tc>
          <w:tcPr>
            <w:tcW w:w="1985" w:type="dxa"/>
            <w:tcBorders>
              <w:bottom w:val="single" w:sz="4" w:space="0" w:color="auto"/>
            </w:tcBorders>
          </w:tcPr>
          <w:p w14:paraId="683781F5" w14:textId="77777777" w:rsidR="00A566E5" w:rsidRPr="00A566E5" w:rsidRDefault="00A566E5" w:rsidP="00A566E5">
            <w:pPr>
              <w:rPr>
                <w:sz w:val="22"/>
                <w:szCs w:val="22"/>
              </w:rPr>
            </w:pPr>
            <w:r w:rsidRPr="00A566E5">
              <w:rPr>
                <w:bCs/>
                <w:sz w:val="22"/>
                <w:szCs w:val="22"/>
              </w:rPr>
              <w:t>Эксперт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3481860C" w14:textId="77777777" w:rsidR="00A566E5" w:rsidRPr="00A566E5" w:rsidRDefault="00A566E5" w:rsidP="00A566E5">
            <w:pPr>
              <w:rPr>
                <w:rFonts w:eastAsia="Microsoft Sans Serif"/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</w:rPr>
              <w:t>Жолонбаева Ажар Жанышбековна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8004D01" w14:textId="77777777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32-53-28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7069D" w14:textId="5560CB60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E59A6A" w14:textId="77777777" w:rsidR="00A566E5" w:rsidRPr="00115077" w:rsidRDefault="0007029D" w:rsidP="00A566E5">
            <w:pPr>
              <w:rPr>
                <w:bCs/>
                <w:sz w:val="18"/>
                <w:szCs w:val="18"/>
                <w:lang w:val="ky-KG"/>
              </w:rPr>
            </w:pPr>
            <w:hyperlink r:id="rId79" w:history="1">
              <w:r w:rsidR="00A566E5" w:rsidRPr="00115077">
                <w:rPr>
                  <w:rStyle w:val="a8"/>
                  <w:bCs/>
                  <w:sz w:val="18"/>
                  <w:szCs w:val="18"/>
                  <w:u w:val="none"/>
                  <w:lang w:val="en-US"/>
                </w:rPr>
                <w:t>zholonbaeva</w:t>
              </w:r>
              <w:r w:rsidR="00A566E5" w:rsidRPr="00115077">
                <w:rPr>
                  <w:rStyle w:val="a8"/>
                  <w:bCs/>
                  <w:sz w:val="18"/>
                  <w:szCs w:val="18"/>
                  <w:u w:val="none"/>
                </w:rPr>
                <w:t>@</w:t>
              </w:r>
              <w:r w:rsidR="00A566E5" w:rsidRPr="00115077">
                <w:rPr>
                  <w:rStyle w:val="a8"/>
                  <w:bCs/>
                  <w:sz w:val="18"/>
                  <w:szCs w:val="18"/>
                  <w:u w:val="none"/>
                  <w:lang w:val="en-US"/>
                </w:rPr>
                <w:t>gmail</w:t>
              </w:r>
              <w:r w:rsidR="00A566E5" w:rsidRPr="00115077">
                <w:rPr>
                  <w:rStyle w:val="a8"/>
                  <w:bCs/>
                  <w:sz w:val="18"/>
                  <w:szCs w:val="18"/>
                  <w:u w:val="none"/>
                </w:rPr>
                <w:t>.</w:t>
              </w:r>
              <w:r w:rsidR="00A566E5">
                <w:rPr>
                  <w:rStyle w:val="a8"/>
                  <w:bCs/>
                  <w:sz w:val="18"/>
                  <w:szCs w:val="18"/>
                  <w:u w:val="none"/>
                </w:rPr>
                <w:br/>
              </w:r>
              <w:r w:rsidR="00A566E5" w:rsidRPr="00115077">
                <w:rPr>
                  <w:rStyle w:val="a8"/>
                  <w:bCs/>
                  <w:sz w:val="18"/>
                  <w:szCs w:val="18"/>
                  <w:u w:val="none"/>
                  <w:lang w:val="en-US"/>
                </w:rPr>
                <w:t>com</w:t>
              </w:r>
            </w:hyperlink>
          </w:p>
          <w:p w14:paraId="2D61A535" w14:textId="77777777" w:rsidR="00A566E5" w:rsidRPr="00115077" w:rsidRDefault="0007029D" w:rsidP="00A566E5">
            <w:pPr>
              <w:rPr>
                <w:sz w:val="18"/>
                <w:szCs w:val="18"/>
              </w:rPr>
            </w:pPr>
            <w:hyperlink r:id="rId80" w:history="1">
              <w:r w:rsidR="00A566E5" w:rsidRPr="00115077">
                <w:rPr>
                  <w:rStyle w:val="a8"/>
                  <w:sz w:val="18"/>
                  <w:szCs w:val="18"/>
                  <w:u w:val="none"/>
                  <w:lang w:val="ky-KG"/>
                </w:rPr>
                <w:t>a.jolonbaeva@stat.kg</w:t>
              </w:r>
            </w:hyperlink>
            <w:r w:rsidR="00A566E5" w:rsidRPr="00115077">
              <w:rPr>
                <w:color w:val="000000"/>
                <w:sz w:val="18"/>
                <w:szCs w:val="18"/>
                <w:lang w:val="ky-KG"/>
              </w:rPr>
              <w:t xml:space="preserve"> </w:t>
            </w:r>
          </w:p>
        </w:tc>
      </w:tr>
      <w:tr w:rsidR="00A566E5" w:rsidRPr="00A566E5" w14:paraId="2B3FFF10" w14:textId="77777777" w:rsidTr="00A566E5">
        <w:trPr>
          <w:trHeight w:val="190"/>
        </w:trPr>
        <w:tc>
          <w:tcPr>
            <w:tcW w:w="1985" w:type="dxa"/>
            <w:tcBorders>
              <w:bottom w:val="single" w:sz="4" w:space="0" w:color="auto"/>
            </w:tcBorders>
          </w:tcPr>
          <w:p w14:paraId="5916AF17" w14:textId="77777777" w:rsidR="00A566E5" w:rsidRPr="00A566E5" w:rsidRDefault="00A566E5" w:rsidP="00A566E5">
            <w:pPr>
              <w:rPr>
                <w:bCs/>
                <w:sz w:val="22"/>
                <w:szCs w:val="22"/>
              </w:rPr>
            </w:pPr>
            <w:r w:rsidRPr="00A566E5">
              <w:rPr>
                <w:bCs/>
                <w:sz w:val="22"/>
                <w:szCs w:val="22"/>
              </w:rPr>
              <w:t>Эксперт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5647F29A" w14:textId="2D9F130F" w:rsidR="00A566E5" w:rsidRPr="00A566E5" w:rsidRDefault="00A566E5" w:rsidP="00A566E5">
            <w:pPr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 xml:space="preserve">Бектурганова </w:t>
            </w:r>
            <w:r w:rsidR="0099366D">
              <w:rPr>
                <w:sz w:val="22"/>
                <w:szCs w:val="22"/>
              </w:rPr>
              <w:br/>
            </w:r>
            <w:r w:rsidRPr="00A566E5">
              <w:rPr>
                <w:sz w:val="22"/>
                <w:szCs w:val="22"/>
              </w:rPr>
              <w:t xml:space="preserve">Айжамал Асылбековна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132D158" w14:textId="77777777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32-53-28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5D6D0" w14:textId="0177EB99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05ECC18" w14:textId="77777777" w:rsidR="00A566E5" w:rsidRPr="00115077" w:rsidRDefault="0007029D" w:rsidP="00A566E5">
            <w:pPr>
              <w:rPr>
                <w:bCs/>
                <w:color w:val="000000"/>
                <w:sz w:val="18"/>
                <w:szCs w:val="18"/>
                <w:lang w:val="ky-KG"/>
              </w:rPr>
            </w:pPr>
            <w:hyperlink r:id="rId81" w:history="1"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/>
                </w:rPr>
                <w:t>abike</w:t>
              </w:r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</w:rPr>
                <w:t>-06@</w:t>
              </w:r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/>
                </w:rPr>
                <w:t>mail</w:t>
              </w:r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</w:rPr>
                <w:t>.</w:t>
              </w:r>
              <w:r w:rsidR="00A566E5" w:rsidRPr="00115077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/>
                </w:rPr>
                <w:t>ru</w:t>
              </w:r>
            </w:hyperlink>
            <w:r w:rsidR="00A566E5" w:rsidRPr="00115077">
              <w:rPr>
                <w:bCs/>
                <w:color w:val="000000"/>
                <w:sz w:val="18"/>
                <w:szCs w:val="18"/>
                <w:lang w:val="ky-KG"/>
              </w:rPr>
              <w:t xml:space="preserve"> </w:t>
            </w:r>
          </w:p>
          <w:p w14:paraId="5FC88916" w14:textId="77777777" w:rsidR="00A566E5" w:rsidRPr="00115077" w:rsidRDefault="0007029D" w:rsidP="00A566E5">
            <w:pPr>
              <w:rPr>
                <w:sz w:val="18"/>
                <w:szCs w:val="18"/>
              </w:rPr>
            </w:pPr>
            <w:hyperlink r:id="rId82" w:history="1">
              <w:r w:rsidR="00A566E5" w:rsidRPr="009A57AC">
                <w:rPr>
                  <w:rStyle w:val="a8"/>
                  <w:bCs/>
                  <w:sz w:val="18"/>
                  <w:szCs w:val="18"/>
                  <w:lang w:val="ky-KG"/>
                </w:rPr>
                <w:t>a.bekturganova@stat.</w:t>
              </w:r>
              <w:r w:rsidR="00A566E5" w:rsidRPr="009A57AC">
                <w:rPr>
                  <w:rStyle w:val="a8"/>
                  <w:bCs/>
                  <w:sz w:val="18"/>
                  <w:szCs w:val="18"/>
                  <w:lang w:val="ky-KG"/>
                </w:rPr>
                <w:br/>
                <w:t>kg</w:t>
              </w:r>
            </w:hyperlink>
            <w:r w:rsidR="00A566E5" w:rsidRPr="00115077">
              <w:rPr>
                <w:bCs/>
                <w:color w:val="000000"/>
                <w:sz w:val="18"/>
                <w:szCs w:val="18"/>
                <w:lang w:val="ky-KG"/>
              </w:rPr>
              <w:t xml:space="preserve"> </w:t>
            </w:r>
          </w:p>
        </w:tc>
      </w:tr>
      <w:tr w:rsidR="00A566E5" w:rsidRPr="00A566E5" w14:paraId="51AE8D1E" w14:textId="77777777" w:rsidTr="00A566E5">
        <w:trPr>
          <w:trHeight w:val="190"/>
        </w:trPr>
        <w:tc>
          <w:tcPr>
            <w:tcW w:w="1985" w:type="dxa"/>
          </w:tcPr>
          <w:p w14:paraId="5128DC22" w14:textId="77777777" w:rsidR="00A566E5" w:rsidRPr="00A566E5" w:rsidRDefault="00A566E5" w:rsidP="00A566E5">
            <w:pPr>
              <w:rPr>
                <w:bCs/>
                <w:sz w:val="22"/>
                <w:szCs w:val="22"/>
              </w:rPr>
            </w:pPr>
            <w:r w:rsidRPr="00A566E5">
              <w:rPr>
                <w:bCs/>
                <w:sz w:val="22"/>
                <w:szCs w:val="22"/>
              </w:rPr>
              <w:t>Заведующий хозяйственной часть</w:t>
            </w:r>
            <w:r w:rsidRPr="00A566E5">
              <w:rPr>
                <w:bCs/>
                <w:sz w:val="22"/>
                <w:szCs w:val="22"/>
                <w:lang w:val="ky-KG"/>
              </w:rPr>
              <w:t>ю</w:t>
            </w:r>
          </w:p>
        </w:tc>
        <w:tc>
          <w:tcPr>
            <w:tcW w:w="3118" w:type="dxa"/>
          </w:tcPr>
          <w:p w14:paraId="21EED082" w14:textId="5D0BED65" w:rsidR="00A566E5" w:rsidRPr="0099366D" w:rsidRDefault="00A566E5" w:rsidP="00A566E5">
            <w:pPr>
              <w:rPr>
                <w:bCs/>
                <w:sz w:val="22"/>
                <w:szCs w:val="22"/>
              </w:rPr>
            </w:pPr>
            <w:r w:rsidRPr="00A566E5">
              <w:rPr>
                <w:bCs/>
                <w:sz w:val="22"/>
                <w:szCs w:val="22"/>
              </w:rPr>
              <w:t xml:space="preserve">Раимбачаев </w:t>
            </w:r>
            <w:r w:rsidR="0099366D">
              <w:rPr>
                <w:bCs/>
                <w:sz w:val="22"/>
                <w:szCs w:val="22"/>
              </w:rPr>
              <w:br/>
            </w:r>
            <w:r w:rsidRPr="00A566E5">
              <w:rPr>
                <w:bCs/>
                <w:sz w:val="22"/>
                <w:szCs w:val="22"/>
              </w:rPr>
              <w:t>Азамат</w:t>
            </w:r>
            <w:r w:rsidR="0099366D">
              <w:rPr>
                <w:bCs/>
                <w:sz w:val="22"/>
                <w:szCs w:val="22"/>
              </w:rPr>
              <w:t xml:space="preserve"> </w:t>
            </w:r>
            <w:r w:rsidRPr="00A566E5">
              <w:rPr>
                <w:bCs/>
                <w:sz w:val="22"/>
                <w:szCs w:val="22"/>
              </w:rPr>
              <w:t>Джолдошбекович</w:t>
            </w:r>
          </w:p>
        </w:tc>
        <w:tc>
          <w:tcPr>
            <w:tcW w:w="1276" w:type="dxa"/>
          </w:tcPr>
          <w:p w14:paraId="61C1DF38" w14:textId="77777777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  <w:r w:rsidRPr="00A566E5">
              <w:rPr>
                <w:bCs/>
                <w:sz w:val="22"/>
                <w:szCs w:val="22"/>
              </w:rPr>
              <w:t xml:space="preserve">67-03-25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D58EF" w14:textId="0EA76B8F" w:rsidR="00A566E5" w:rsidRPr="00A566E5" w:rsidRDefault="00A566E5" w:rsidP="00A566E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069B0C0" w14:textId="77777777" w:rsidR="00A566E5" w:rsidRPr="00115077" w:rsidRDefault="0007029D" w:rsidP="00A566E5">
            <w:pPr>
              <w:rPr>
                <w:sz w:val="18"/>
                <w:szCs w:val="18"/>
              </w:rPr>
            </w:pPr>
            <w:hyperlink r:id="rId83" w:history="1">
              <w:r w:rsidR="00A566E5" w:rsidRPr="00115077">
                <w:rPr>
                  <w:rStyle w:val="a8"/>
                  <w:sz w:val="18"/>
                  <w:szCs w:val="18"/>
                  <w:u w:val="none"/>
                </w:rPr>
                <w:t>a.raimbachaev@stat.kg</w:t>
              </w:r>
            </w:hyperlink>
            <w:r w:rsidR="00A566E5" w:rsidRPr="00115077">
              <w:rPr>
                <w:color w:val="000000"/>
                <w:sz w:val="18"/>
                <w:szCs w:val="18"/>
                <w:lang w:val="ky-KG"/>
              </w:rPr>
              <w:t xml:space="preserve"> </w:t>
            </w:r>
          </w:p>
        </w:tc>
      </w:tr>
    </w:tbl>
    <w:p w14:paraId="306889CC" w14:textId="77777777" w:rsidR="00A566E5" w:rsidRPr="00A566E5" w:rsidRDefault="00A566E5">
      <w:pPr>
        <w:rPr>
          <w:lang w:val="en-US"/>
        </w:rPr>
      </w:pPr>
      <w:r w:rsidRPr="00A566E5">
        <w:rPr>
          <w:lang w:val="en-US"/>
        </w:rPr>
        <w:br w:type="page"/>
      </w:r>
    </w:p>
    <w:p w14:paraId="357B1F0B" w14:textId="77777777" w:rsidR="00A3750D" w:rsidRPr="00A3750D" w:rsidRDefault="00A3750D" w:rsidP="00A3750D">
      <w:pPr>
        <w:widowControl w:val="0"/>
        <w:jc w:val="center"/>
        <w:outlineLvl w:val="2"/>
        <w:rPr>
          <w:bCs/>
          <w:color w:val="000000"/>
          <w:sz w:val="24"/>
          <w:szCs w:val="24"/>
          <w:lang w:val="ky-KG"/>
        </w:rPr>
      </w:pPr>
      <w:r w:rsidRPr="00A3750D">
        <w:rPr>
          <w:b/>
          <w:bCs/>
          <w:color w:val="000000"/>
          <w:sz w:val="24"/>
          <w:szCs w:val="24"/>
          <w:lang w:val="ky-KG"/>
        </w:rPr>
        <w:t>БИШКЕКСКОЕ ГОРОДСКОЕ УПРАВЛЕНИЕ СТАТИСТИКИ</w:t>
      </w:r>
    </w:p>
    <w:p w14:paraId="4F62AADC" w14:textId="77777777" w:rsidR="00A3750D" w:rsidRPr="00A3750D" w:rsidRDefault="00A3750D" w:rsidP="00A3750D">
      <w:pPr>
        <w:jc w:val="center"/>
        <w:rPr>
          <w:b/>
          <w:bCs/>
          <w:color w:val="000000"/>
          <w:sz w:val="24"/>
          <w:szCs w:val="24"/>
          <w:lang w:val="ky-KG"/>
        </w:rPr>
      </w:pPr>
      <w:r w:rsidRPr="00A3750D">
        <w:rPr>
          <w:b/>
          <w:bCs/>
          <w:color w:val="000000"/>
          <w:sz w:val="24"/>
          <w:szCs w:val="24"/>
          <w:lang w:val="ky-KG"/>
        </w:rPr>
        <w:t>720040, г. Бишкек, ул. Токтогула, 97</w:t>
      </w:r>
    </w:p>
    <w:p w14:paraId="174186CD" w14:textId="77777777" w:rsidR="00A3750D" w:rsidRPr="00A3750D" w:rsidRDefault="00A3750D" w:rsidP="00A3750D">
      <w:pPr>
        <w:jc w:val="center"/>
        <w:rPr>
          <w:b/>
          <w:sz w:val="24"/>
          <w:szCs w:val="24"/>
          <w:lang w:val="ky-KG"/>
        </w:rPr>
      </w:pPr>
      <w:r w:rsidRPr="00A3750D">
        <w:rPr>
          <w:b/>
          <w:sz w:val="24"/>
          <w:szCs w:val="24"/>
          <w:lang w:val="ky-KG"/>
        </w:rPr>
        <w:t>факс: 66-28-39, e-mail: bishkek@stаt.kg</w:t>
      </w:r>
    </w:p>
    <w:p w14:paraId="47DD27E3" w14:textId="77777777" w:rsidR="00A3750D" w:rsidRPr="00A3750D" w:rsidRDefault="00A3750D" w:rsidP="00A3750D">
      <w:pPr>
        <w:jc w:val="center"/>
        <w:rPr>
          <w:b/>
          <w:sz w:val="24"/>
          <w:szCs w:val="24"/>
          <w:lang w:val="ky-KG"/>
        </w:rPr>
      </w:pPr>
    </w:p>
    <w:tbl>
      <w:tblPr>
        <w:tblW w:w="9923" w:type="dxa"/>
        <w:tblInd w:w="1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A3750D" w:rsidRPr="00A3750D" w14:paraId="61D29DB4" w14:textId="77777777" w:rsidTr="00A566E5">
        <w:trPr>
          <w:trHeight w:val="372"/>
        </w:trPr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A4FF8E6" w14:textId="31A0FE19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A3750D">
              <w:rPr>
                <w:b/>
                <w:bCs/>
                <w:color w:val="000000"/>
                <w:sz w:val="24"/>
                <w:szCs w:val="24"/>
                <w:lang w:eastAsia="en-US"/>
              </w:rPr>
              <w:t xml:space="preserve">Должность, </w:t>
            </w:r>
            <w:r w:rsidR="00162027">
              <w:rPr>
                <w:b/>
                <w:bCs/>
                <w:color w:val="000000"/>
                <w:sz w:val="24"/>
                <w:szCs w:val="24"/>
                <w:lang w:val="ky-KG" w:eastAsia="en-US"/>
              </w:rPr>
              <w:br/>
            </w:r>
            <w:r w:rsidRPr="00A3750D">
              <w:rPr>
                <w:b/>
                <w:bCs/>
                <w:color w:val="000000"/>
                <w:sz w:val="24"/>
                <w:szCs w:val="24"/>
                <w:lang w:eastAsia="en-US"/>
              </w:rPr>
              <w:t>№ кабинета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390C4355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A3750D">
              <w:rPr>
                <w:b/>
                <w:bCs/>
                <w:color w:val="000000"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67FDB10" w14:textId="030CE46A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A3750D">
              <w:rPr>
                <w:b/>
                <w:bCs/>
                <w:color w:val="000000"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4920B92" w14:textId="44161FAD" w:rsidR="00A3750D" w:rsidRPr="00204EC4" w:rsidRDefault="005F4862" w:rsidP="00204EC4">
            <w:pPr>
              <w:tabs>
                <w:tab w:val="left" w:pos="300"/>
              </w:tabs>
              <w:spacing w:line="25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e</w:t>
            </w:r>
            <w:r w:rsidR="00A3750D" w:rsidRPr="00A3750D">
              <w:rPr>
                <w:b/>
                <w:bCs/>
                <w:sz w:val="24"/>
                <w:szCs w:val="24"/>
                <w:lang w:val="en-US" w:eastAsia="en-US"/>
              </w:rPr>
              <w:t>-mail</w:t>
            </w:r>
          </w:p>
        </w:tc>
      </w:tr>
      <w:tr w:rsidR="00A3750D" w:rsidRPr="00A3750D" w14:paraId="220FE0C7" w14:textId="77777777" w:rsidTr="00A566E5">
        <w:trPr>
          <w:trHeight w:val="618"/>
        </w:trPr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67F8EF09" w14:textId="77777777" w:rsidR="00A3750D" w:rsidRPr="00A3750D" w:rsidRDefault="00A3750D" w:rsidP="00A3750D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14:paraId="53F714A5" w14:textId="77777777" w:rsidR="00A3750D" w:rsidRPr="00A3750D" w:rsidRDefault="00A3750D" w:rsidP="00A3750D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48DFD8C1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A3750D">
              <w:rPr>
                <w:b/>
                <w:bCs/>
                <w:color w:val="000000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4E8B43A5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A3750D">
              <w:rPr>
                <w:b/>
                <w:bCs/>
                <w:color w:val="000000"/>
                <w:sz w:val="24"/>
                <w:szCs w:val="24"/>
                <w:lang w:eastAsia="en-US"/>
              </w:rPr>
              <w:t>домашний,</w:t>
            </w:r>
          </w:p>
          <w:p w14:paraId="4FAF017C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A3750D">
              <w:rPr>
                <w:b/>
                <w:bCs/>
                <w:color w:val="000000"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7D8C525" w14:textId="77777777" w:rsidR="00A3750D" w:rsidRPr="00A3750D" w:rsidRDefault="00A3750D" w:rsidP="00A3750D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A3750D" w:rsidRPr="00A3750D" w14:paraId="4EA128F2" w14:textId="77777777" w:rsidTr="00A566E5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EFEF2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A3750D">
              <w:rPr>
                <w:b/>
                <w:bCs/>
                <w:color w:val="000000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3F75CC8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A3750D">
              <w:rPr>
                <w:b/>
                <w:bCs/>
                <w:color w:val="000000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3AF60D1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A3750D">
              <w:rPr>
                <w:b/>
                <w:bCs/>
                <w:color w:val="000000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A21E494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lang w:val="ky-KG" w:eastAsia="en-US"/>
              </w:rPr>
            </w:pPr>
            <w:r w:rsidRPr="00A3750D">
              <w:rPr>
                <w:b/>
                <w:bCs/>
                <w:color w:val="000000"/>
                <w:lang w:val="ky-KG" w:eastAsia="en-US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4AD384" w14:textId="77777777" w:rsidR="00A3750D" w:rsidRPr="00A3750D" w:rsidRDefault="00A3750D" w:rsidP="00A3750D">
            <w:pPr>
              <w:spacing w:line="256" w:lineRule="auto"/>
              <w:jc w:val="center"/>
              <w:rPr>
                <w:b/>
                <w:bCs/>
                <w:color w:val="000000"/>
                <w:lang w:val="ky-KG" w:eastAsia="en-US"/>
              </w:rPr>
            </w:pPr>
            <w:r w:rsidRPr="00A3750D">
              <w:rPr>
                <w:b/>
                <w:bCs/>
                <w:color w:val="000000"/>
                <w:lang w:val="ky-KG" w:eastAsia="en-US"/>
              </w:rPr>
              <w:t>5</w:t>
            </w:r>
          </w:p>
        </w:tc>
      </w:tr>
      <w:tr w:rsidR="00A3750D" w:rsidRPr="00A3750D" w14:paraId="3C24DD9B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ACBC62" w14:textId="77777777" w:rsidR="00A566E5" w:rsidRPr="00DA0BF5" w:rsidRDefault="00A566E5" w:rsidP="000371AE">
            <w:pPr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  <w:p w14:paraId="58C3C7BA" w14:textId="77777777" w:rsidR="00A3750D" w:rsidRDefault="005B6C5C" w:rsidP="000371AE">
            <w:pPr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РУКОВОДСТВО </w:t>
            </w:r>
          </w:p>
          <w:p w14:paraId="69D21963" w14:textId="77777777" w:rsidR="00DA0BF5" w:rsidRPr="00DA0BF5" w:rsidRDefault="00DA0BF5" w:rsidP="000371AE">
            <w:pPr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</w:tr>
      <w:tr w:rsidR="00A3750D" w:rsidRPr="00A3750D" w14:paraId="24F37923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659B3" w14:textId="77777777" w:rsidR="00A3750D" w:rsidRPr="00A566E5" w:rsidRDefault="00A3750D" w:rsidP="00A3750D">
            <w:pPr>
              <w:spacing w:line="256" w:lineRule="auto"/>
              <w:jc w:val="both"/>
              <w:rPr>
                <w:b/>
                <w:sz w:val="22"/>
                <w:szCs w:val="22"/>
                <w:lang w:eastAsia="en-US"/>
              </w:rPr>
            </w:pPr>
            <w:r w:rsidRPr="00A566E5">
              <w:rPr>
                <w:b/>
                <w:sz w:val="22"/>
                <w:szCs w:val="22"/>
                <w:lang w:eastAsia="en-US"/>
              </w:rPr>
              <w:t xml:space="preserve">Руководитель </w:t>
            </w:r>
          </w:p>
          <w:p w14:paraId="24BC126D" w14:textId="77777777" w:rsidR="00A3750D" w:rsidRPr="00A566E5" w:rsidRDefault="00A3750D" w:rsidP="00A3750D">
            <w:pPr>
              <w:spacing w:line="256" w:lineRule="auto"/>
              <w:jc w:val="both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bCs/>
                <w:sz w:val="22"/>
                <w:szCs w:val="22"/>
                <w:lang w:val="ky-KG" w:eastAsia="en-US"/>
              </w:rPr>
              <w:t>каб. №22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BB6BD" w14:textId="77777777" w:rsidR="000371AE" w:rsidRPr="00A566E5" w:rsidRDefault="00A3750D" w:rsidP="00A3750D">
            <w:pPr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Шакулов </w:t>
            </w:r>
          </w:p>
          <w:p w14:paraId="683E5403" w14:textId="77777777" w:rsidR="00A3750D" w:rsidRPr="00A566E5" w:rsidRDefault="00A3750D" w:rsidP="00A3750D">
            <w:pPr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>Алмаз Джолдошбекович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9F1C0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62-62-26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37C" w14:textId="2458D9C6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79DB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84" w:history="1">
              <w:r w:rsidR="00A3750D" w:rsidRPr="00A566E5">
                <w:rPr>
                  <w:sz w:val="18"/>
                  <w:szCs w:val="18"/>
                  <w:lang w:eastAsia="en-US"/>
                </w:rPr>
                <w:t>Almazzet@list.ru</w:t>
              </w:r>
            </w:hyperlink>
          </w:p>
        </w:tc>
      </w:tr>
      <w:tr w:rsidR="00A3750D" w:rsidRPr="00A3750D" w14:paraId="79E85682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AFE7F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b/>
                <w:bCs/>
                <w:sz w:val="22"/>
                <w:szCs w:val="22"/>
                <w:lang w:val="ky-KG" w:eastAsia="en-US"/>
              </w:rPr>
              <w:t>Заместитель руководителя</w:t>
            </w:r>
          </w:p>
          <w:p w14:paraId="28820C41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CE358" w14:textId="77777777" w:rsidR="000371AE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Мамбеталиева </w:t>
            </w:r>
          </w:p>
          <w:p w14:paraId="0F4A769F" w14:textId="77777777" w:rsidR="00A3750D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Эльмира Аскаровна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56876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66-36-52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4145" w14:textId="1C8E5DEE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DC10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85" w:history="1">
              <w:r w:rsidR="00A3750D" w:rsidRPr="00A566E5">
                <w:rPr>
                  <w:sz w:val="18"/>
                  <w:szCs w:val="18"/>
                  <w:lang w:val="en-US" w:eastAsia="en-US"/>
                </w:rPr>
                <w:t>Mambetalieva1968@</w:t>
              </w:r>
              <w:r w:rsidR="00A566E5">
                <w:rPr>
                  <w:sz w:val="18"/>
                  <w:szCs w:val="18"/>
                  <w:lang w:eastAsia="en-US"/>
                </w:rPr>
                <w:br/>
              </w:r>
              <w:r w:rsidR="00A3750D" w:rsidRPr="00A566E5">
                <w:rPr>
                  <w:sz w:val="18"/>
                  <w:szCs w:val="18"/>
                  <w:lang w:val="en-US" w:eastAsia="en-US"/>
                </w:rPr>
                <w:t>bk.ru</w:t>
              </w:r>
            </w:hyperlink>
          </w:p>
        </w:tc>
      </w:tr>
      <w:tr w:rsidR="00A3750D" w:rsidRPr="00A3750D" w14:paraId="5D5D3FDF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BAD70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Приемная,</w:t>
            </w:r>
          </w:p>
          <w:p w14:paraId="2F499767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специалист</w:t>
            </w:r>
          </w:p>
          <w:p w14:paraId="35420B9B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1432" w14:textId="77777777" w:rsidR="000371AE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Молдогазиева </w:t>
            </w:r>
          </w:p>
          <w:p w14:paraId="1A47A8AB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>Нурия Тотоновна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6E2E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66-28-39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5AE2F" w14:textId="5AE77068" w:rsidR="00A3750D" w:rsidRPr="00A566E5" w:rsidRDefault="00A3750D" w:rsidP="000371AE">
            <w:pPr>
              <w:spacing w:line="256" w:lineRule="auto"/>
              <w:jc w:val="center"/>
              <w:rPr>
                <w:sz w:val="22"/>
                <w:szCs w:val="22"/>
                <w:highlight w:val="yellow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801E4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highlight w:val="yellow"/>
                <w:lang w:val="ky-KG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nuriya.moldogaziyeva@bk.ru</w:t>
            </w:r>
          </w:p>
        </w:tc>
      </w:tr>
      <w:tr w:rsidR="00A3750D" w:rsidRPr="00A3750D" w14:paraId="51616CE3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8491E" w14:textId="77777777" w:rsidR="00A566E5" w:rsidRPr="00DA0BF5" w:rsidRDefault="00A566E5" w:rsidP="00A3750D">
            <w:pPr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  <w:p w14:paraId="04C9EE73" w14:textId="77777777" w:rsidR="00A3750D" w:rsidRDefault="005B6C5C" w:rsidP="00A566E5">
            <w:pPr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b/>
                <w:bCs/>
                <w:color w:val="000000"/>
                <w:sz w:val="22"/>
                <w:szCs w:val="22"/>
                <w:lang w:eastAsia="en-US"/>
              </w:rPr>
              <w:t>ОТДЕЛ БУХГАЛТЕРСКОГО УЧЕТА И СИСТЕМНОГО АДМИНИСТРИРОВАНИЯ</w:t>
            </w:r>
          </w:p>
          <w:p w14:paraId="51CD707E" w14:textId="77777777" w:rsidR="00DA0BF5" w:rsidRPr="00DA0BF5" w:rsidRDefault="00DA0BF5" w:rsidP="00A566E5">
            <w:pPr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</w:tr>
      <w:tr w:rsidR="00A3750D" w:rsidRPr="00A3750D" w14:paraId="6EAF8C49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</w:tcBorders>
          </w:tcPr>
          <w:p w14:paraId="219B1583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5594FC49" w14:textId="77777777" w:rsidR="00A3750D" w:rsidRPr="00A566E5" w:rsidRDefault="00A3750D" w:rsidP="00A3750D">
            <w:pPr>
              <w:tabs>
                <w:tab w:val="left" w:pos="260"/>
              </w:tabs>
              <w:rPr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sz w:val="22"/>
                <w:szCs w:val="22"/>
                <w:lang w:val="ky-KG"/>
              </w:rPr>
              <w:t>каб.</w:t>
            </w:r>
            <w:r w:rsidRPr="00A566E5">
              <w:rPr>
                <w:b/>
                <w:bCs/>
                <w:sz w:val="22"/>
                <w:szCs w:val="22"/>
                <w:lang w:val="ky-KG"/>
              </w:rPr>
              <w:t xml:space="preserve"> </w:t>
            </w:r>
            <w:r w:rsidRPr="00A566E5">
              <w:rPr>
                <w:bCs/>
                <w:sz w:val="22"/>
                <w:szCs w:val="22"/>
                <w:lang w:val="ky-KG"/>
              </w:rPr>
              <w:t>№19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F9F511D" w14:textId="77777777" w:rsidR="000371AE" w:rsidRPr="00A566E5" w:rsidRDefault="00A3750D" w:rsidP="00A3750D">
            <w:pPr>
              <w:rPr>
                <w:sz w:val="22"/>
                <w:szCs w:val="22"/>
                <w:lang w:val="ky-KG"/>
              </w:rPr>
            </w:pPr>
            <w:r w:rsidRPr="00A566E5">
              <w:rPr>
                <w:sz w:val="22"/>
                <w:szCs w:val="22"/>
              </w:rPr>
              <w:t>Боколоева</w:t>
            </w:r>
            <w:r w:rsidRPr="00A566E5">
              <w:rPr>
                <w:sz w:val="22"/>
                <w:szCs w:val="22"/>
                <w:lang w:val="ky-KG"/>
              </w:rPr>
              <w:t xml:space="preserve"> </w:t>
            </w:r>
          </w:p>
          <w:p w14:paraId="2DF7A226" w14:textId="77777777" w:rsidR="00A3750D" w:rsidRPr="00A566E5" w:rsidRDefault="00A3750D" w:rsidP="00A3750D">
            <w:pPr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</w:rPr>
              <w:t>Аида Алымкожоевна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01452C4" w14:textId="77777777" w:rsidR="00A3750D" w:rsidRPr="00A566E5" w:rsidRDefault="00A3750D" w:rsidP="00A3750D">
            <w:pPr>
              <w:jc w:val="center"/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66-28-38</w:t>
            </w:r>
          </w:p>
          <w:p w14:paraId="76B7DD33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6ADEFFB" w14:textId="22E9C0C8" w:rsidR="00A3750D" w:rsidRPr="00A566E5" w:rsidRDefault="00A3750D" w:rsidP="00A3750D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9DC2CCD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86" w:history="1">
              <w:r w:rsidR="00A3750D" w:rsidRPr="00A566E5">
                <w:rPr>
                  <w:sz w:val="18"/>
                  <w:szCs w:val="18"/>
                  <w:lang w:val="en-US"/>
                </w:rPr>
                <w:t>a</w:t>
              </w:r>
              <w:r w:rsidR="00A3750D" w:rsidRPr="00A566E5">
                <w:rPr>
                  <w:sz w:val="18"/>
                  <w:szCs w:val="18"/>
                </w:rPr>
                <w:t>.</w:t>
              </w:r>
              <w:r w:rsidR="00A3750D" w:rsidRPr="00A566E5">
                <w:rPr>
                  <w:sz w:val="18"/>
                  <w:szCs w:val="18"/>
                  <w:lang w:val="en-US"/>
                </w:rPr>
                <w:t>b</w:t>
              </w:r>
              <w:r w:rsidR="00A3750D" w:rsidRPr="00A566E5">
                <w:rPr>
                  <w:sz w:val="18"/>
                  <w:szCs w:val="18"/>
                </w:rPr>
                <w:t>.</w:t>
              </w:r>
              <w:r w:rsidR="00A3750D" w:rsidRPr="00A566E5">
                <w:rPr>
                  <w:sz w:val="18"/>
                  <w:szCs w:val="18"/>
                  <w:lang w:val="en-US"/>
                </w:rPr>
                <w:t>aida</w:t>
              </w:r>
              <w:r w:rsidR="00A3750D" w:rsidRPr="00A566E5">
                <w:rPr>
                  <w:sz w:val="18"/>
                  <w:szCs w:val="18"/>
                </w:rPr>
                <w:t>@</w:t>
              </w:r>
              <w:r w:rsidR="00A3750D" w:rsidRPr="00A566E5">
                <w:rPr>
                  <w:sz w:val="18"/>
                  <w:szCs w:val="18"/>
                  <w:lang w:val="en-US"/>
                </w:rPr>
                <w:t>list</w:t>
              </w:r>
              <w:r w:rsidR="00A3750D" w:rsidRPr="00A566E5">
                <w:rPr>
                  <w:sz w:val="18"/>
                  <w:szCs w:val="18"/>
                </w:rPr>
                <w:t>.</w:t>
              </w:r>
              <w:r w:rsidR="00A3750D" w:rsidRPr="00A566E5">
                <w:rPr>
                  <w:sz w:val="18"/>
                  <w:szCs w:val="18"/>
                  <w:lang w:val="en-US"/>
                </w:rPr>
                <w:t>ru</w:t>
              </w:r>
            </w:hyperlink>
          </w:p>
        </w:tc>
      </w:tr>
      <w:tr w:rsidR="00A3750D" w:rsidRPr="00A3750D" w14:paraId="3373F3B7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bottom w:val="single" w:sz="4" w:space="0" w:color="auto"/>
            </w:tcBorders>
          </w:tcPr>
          <w:p w14:paraId="5FA5C839" w14:textId="77777777" w:rsidR="00A3750D" w:rsidRPr="00A566E5" w:rsidRDefault="00A3750D" w:rsidP="00A3750D">
            <w:pPr>
              <w:tabs>
                <w:tab w:val="left" w:pos="260"/>
              </w:tabs>
              <w:rPr>
                <w:sz w:val="22"/>
                <w:szCs w:val="22"/>
                <w:lang w:val="ky-KG"/>
              </w:rPr>
            </w:pPr>
            <w:r w:rsidRPr="00A566E5">
              <w:rPr>
                <w:sz w:val="22"/>
                <w:szCs w:val="22"/>
              </w:rPr>
              <w:t>Главный</w:t>
            </w:r>
          </w:p>
          <w:p w14:paraId="75FF2EB6" w14:textId="77777777" w:rsidR="00A3750D" w:rsidRPr="00A566E5" w:rsidRDefault="00A3750D" w:rsidP="00A3750D">
            <w:pPr>
              <w:tabs>
                <w:tab w:val="left" w:pos="260"/>
              </w:tabs>
              <w:rPr>
                <w:sz w:val="22"/>
                <w:szCs w:val="22"/>
                <w:lang w:val="ky-KG"/>
              </w:rPr>
            </w:pPr>
            <w:r w:rsidRPr="00A566E5">
              <w:rPr>
                <w:sz w:val="22"/>
                <w:szCs w:val="22"/>
              </w:rPr>
              <w:t>Специалист</w:t>
            </w:r>
            <w:r w:rsidRPr="00A566E5">
              <w:rPr>
                <w:sz w:val="22"/>
                <w:szCs w:val="22"/>
                <w:lang w:val="ky-KG"/>
              </w:rPr>
              <w:t xml:space="preserve"> </w:t>
            </w:r>
          </w:p>
          <w:p w14:paraId="59AFED8F" w14:textId="77777777" w:rsidR="00A3750D" w:rsidRPr="00A566E5" w:rsidRDefault="00A3750D" w:rsidP="00A3750D">
            <w:pPr>
              <w:tabs>
                <w:tab w:val="left" w:pos="260"/>
              </w:tabs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/>
              </w:rPr>
              <w:t>каб.</w:t>
            </w:r>
            <w:r w:rsidRPr="00A566E5">
              <w:rPr>
                <w:sz w:val="22"/>
                <w:szCs w:val="22"/>
              </w:rPr>
              <w:t xml:space="preserve"> </w:t>
            </w:r>
            <w:r w:rsidRPr="00A566E5">
              <w:rPr>
                <w:sz w:val="22"/>
                <w:szCs w:val="22"/>
                <w:lang w:val="ky-KG"/>
              </w:rPr>
              <w:t>№19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D396116" w14:textId="77777777" w:rsidR="000371AE" w:rsidRPr="00A566E5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Өмүрбекова </w:t>
            </w:r>
          </w:p>
          <w:p w14:paraId="2D4E768A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Чолпонай Өмүрбековна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626550A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66-28-38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99305A" w14:textId="5865AE0B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AE0F716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Cholponka_kg_97@</w:t>
            </w:r>
            <w:r w:rsidR="00A566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mail.ru</w:t>
            </w:r>
          </w:p>
        </w:tc>
      </w:tr>
      <w:tr w:rsidR="00A3750D" w:rsidRPr="00A3750D" w14:paraId="44D8A795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597C77" w14:textId="77777777" w:rsidR="00A566E5" w:rsidRPr="00DA0BF5" w:rsidRDefault="00A566E5" w:rsidP="00A3750D">
            <w:pPr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  <w:p w14:paraId="3E08918F" w14:textId="77777777" w:rsidR="00A3750D" w:rsidRDefault="005B6C5C" w:rsidP="00A566E5">
            <w:pPr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b/>
                <w:bCs/>
                <w:color w:val="000000"/>
                <w:sz w:val="22"/>
                <w:szCs w:val="22"/>
                <w:lang w:eastAsia="en-US"/>
              </w:rPr>
              <w:t>СЕКТОР КАДРОВОГО И ПРАВОВОГО ОБЕСПЕЧЕНИЯ</w:t>
            </w:r>
          </w:p>
          <w:p w14:paraId="69C4FADC" w14:textId="77777777" w:rsidR="00DA0BF5" w:rsidRPr="00DA0BF5" w:rsidRDefault="00DA0BF5" w:rsidP="00A566E5">
            <w:pPr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</w:tr>
      <w:tr w:rsidR="00A3750D" w:rsidRPr="00A3750D" w14:paraId="4A1F893B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1DAEA" w14:textId="77777777" w:rsidR="00AB460B" w:rsidRPr="00AB460B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AB460B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4A583067" w14:textId="77777777" w:rsidR="00A3750D" w:rsidRPr="00AB460B" w:rsidRDefault="00A3750D" w:rsidP="00A3750D">
            <w:pPr>
              <w:tabs>
                <w:tab w:val="center" w:pos="677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каб. №</w:t>
            </w:r>
            <w:r w:rsidRPr="00AB460B">
              <w:rPr>
                <w:sz w:val="22"/>
                <w:szCs w:val="22"/>
                <w:lang w:val="ky-KG" w:eastAsia="en-US"/>
              </w:rPr>
              <w:t>18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5C0C0" w14:textId="77777777" w:rsidR="000371AE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 xml:space="preserve">Токпаева </w:t>
            </w:r>
          </w:p>
          <w:p w14:paraId="73005DB7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Надира</w:t>
            </w:r>
            <w:r w:rsidR="000371AE" w:rsidRPr="00AB460B">
              <w:rPr>
                <w:sz w:val="22"/>
                <w:szCs w:val="22"/>
                <w:lang w:eastAsia="en-US"/>
              </w:rPr>
              <w:t xml:space="preserve"> </w:t>
            </w:r>
            <w:r w:rsidRPr="00AB460B">
              <w:rPr>
                <w:sz w:val="22"/>
                <w:szCs w:val="22"/>
                <w:lang w:eastAsia="en-US"/>
              </w:rPr>
              <w:t>Кенешпековна</w:t>
            </w:r>
          </w:p>
          <w:p w14:paraId="701818C2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BE3D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66-31-27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11C6C" w14:textId="1291864E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C5B83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87" w:history="1">
              <w:r w:rsidR="00A3750D" w:rsidRPr="00A566E5">
                <w:rPr>
                  <w:sz w:val="18"/>
                  <w:szCs w:val="18"/>
                  <w:lang w:eastAsia="en-US"/>
                </w:rPr>
                <w:t>didan.n@mail.ru</w:t>
              </w:r>
            </w:hyperlink>
          </w:p>
        </w:tc>
      </w:tr>
      <w:tr w:rsidR="00A3750D" w:rsidRPr="00A3750D" w14:paraId="25D72C06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1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071B4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2"/>
                <w:szCs w:val="22"/>
                <w:lang w:val="ky-KG" w:eastAsia="en-US"/>
              </w:rPr>
            </w:pPr>
            <w:r w:rsidRPr="00AB460B">
              <w:rPr>
                <w:b/>
                <w:bCs/>
                <w:sz w:val="22"/>
                <w:szCs w:val="22"/>
                <w:lang w:eastAsia="en-US"/>
              </w:rPr>
              <w:t>Заведующая отделом</w:t>
            </w:r>
          </w:p>
          <w:p w14:paraId="5B76D4FD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5DC80" w14:textId="77777777" w:rsidR="000371AE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 xml:space="preserve">Осмонкулова </w:t>
            </w:r>
          </w:p>
          <w:p w14:paraId="3F791E99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Айгерим</w:t>
            </w:r>
            <w:r w:rsidR="000371AE" w:rsidRPr="00AB460B">
              <w:rPr>
                <w:sz w:val="22"/>
                <w:szCs w:val="22"/>
                <w:lang w:eastAsia="en-US"/>
              </w:rPr>
              <w:t xml:space="preserve"> </w:t>
            </w:r>
            <w:r w:rsidRPr="00AB460B">
              <w:rPr>
                <w:sz w:val="22"/>
                <w:szCs w:val="22"/>
                <w:lang w:eastAsia="en-US"/>
              </w:rPr>
              <w:t>Осмонкуловна</w:t>
            </w:r>
          </w:p>
          <w:p w14:paraId="2497B66A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DCA63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66-38-45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A158D" w14:textId="1D617B0D" w:rsidR="00A3750D" w:rsidRPr="00AB460B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971F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88" w:history="1">
              <w:r w:rsidR="00A3750D" w:rsidRPr="00A566E5">
                <w:rPr>
                  <w:sz w:val="18"/>
                  <w:szCs w:val="18"/>
                  <w:lang w:eastAsia="en-US"/>
                </w:rPr>
                <w:t>aigerim.osmonkulova@mail.ru</w:t>
              </w:r>
            </w:hyperlink>
          </w:p>
        </w:tc>
      </w:tr>
      <w:tr w:rsidR="00A3750D" w:rsidRPr="00A3750D" w14:paraId="0EED4517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98A7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Главный</w:t>
            </w:r>
            <w:r w:rsidRPr="00AB460B">
              <w:rPr>
                <w:sz w:val="22"/>
                <w:szCs w:val="22"/>
                <w:lang w:eastAsia="en-US"/>
              </w:rPr>
              <w:t xml:space="preserve"> специалист</w:t>
            </w:r>
          </w:p>
          <w:p w14:paraId="59AD1A87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FA168" w14:textId="77777777" w:rsidR="000371AE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Акбаралиев </w:t>
            </w:r>
          </w:p>
          <w:p w14:paraId="7E3FEFFD" w14:textId="77777777" w:rsidR="00A3750D" w:rsidRPr="00AB460B" w:rsidRDefault="00A3750D" w:rsidP="000371AE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Актилек</w:t>
            </w:r>
            <w:r w:rsidR="000371AE" w:rsidRPr="00AB460B">
              <w:rPr>
                <w:sz w:val="22"/>
                <w:szCs w:val="22"/>
                <w:lang w:val="ky-KG" w:eastAsia="en-US"/>
              </w:rPr>
              <w:t xml:space="preserve"> </w:t>
            </w:r>
            <w:r w:rsidRPr="00AB460B">
              <w:rPr>
                <w:sz w:val="22"/>
                <w:szCs w:val="22"/>
                <w:lang w:val="ky-KG" w:eastAsia="en-US"/>
              </w:rPr>
              <w:t>Акбралиевич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6BB9C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66-36-22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855DF" w14:textId="5F50BE79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  <w:p w14:paraId="4DC30BC6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79ADF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89" w:history="1">
              <w:r w:rsidR="00A3750D" w:rsidRPr="00A566E5">
                <w:rPr>
                  <w:sz w:val="18"/>
                  <w:szCs w:val="18"/>
                  <w:lang w:val="ky-KG" w:eastAsia="en-US"/>
                </w:rPr>
                <w:t>aktilek05kgua@gmail.com</w:t>
              </w:r>
            </w:hyperlink>
          </w:p>
        </w:tc>
      </w:tr>
      <w:tr w:rsidR="00A3750D" w:rsidRPr="00A3750D" w14:paraId="043EC144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424C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Ведущий</w:t>
            </w:r>
            <w:r w:rsidRPr="00AB460B">
              <w:rPr>
                <w:sz w:val="22"/>
                <w:szCs w:val="22"/>
                <w:lang w:eastAsia="en-US"/>
              </w:rPr>
              <w:t xml:space="preserve"> специалист</w:t>
            </w:r>
          </w:p>
          <w:p w14:paraId="367C2744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2462" w14:textId="77777777" w:rsidR="00A3750D" w:rsidRPr="00AB460B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Тукеева Камила Абдурашитовна</w:t>
            </w:r>
          </w:p>
          <w:p w14:paraId="64AFA4C8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17D0D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62-31-77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720E1" w14:textId="5C8AEC8F" w:rsidR="00A3750D" w:rsidRPr="0025772C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54AAD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kamatukeeva@gmail.</w:t>
            </w:r>
            <w:r w:rsidR="00A566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com</w:t>
            </w:r>
          </w:p>
        </w:tc>
      </w:tr>
      <w:tr w:rsidR="00A3750D" w:rsidRPr="00A3750D" w14:paraId="60E839F4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0F30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Ведущий специалист </w:t>
            </w:r>
          </w:p>
          <w:p w14:paraId="03189B34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6C99E" w14:textId="77777777" w:rsidR="000371AE" w:rsidRPr="00AB460B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Соорбекова </w:t>
            </w:r>
          </w:p>
          <w:p w14:paraId="3971A74A" w14:textId="77777777" w:rsidR="00A3750D" w:rsidRPr="00AB460B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Айсулуу Жээнбековна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B9A26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62-31-77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57C99" w14:textId="6847C78C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B66E" w14:textId="77777777" w:rsidR="00A3750D" w:rsidRPr="00A566E5" w:rsidRDefault="00A3750D" w:rsidP="00A3750D">
            <w:pPr>
              <w:spacing w:line="256" w:lineRule="auto"/>
              <w:jc w:val="center"/>
              <w:rPr>
                <w:sz w:val="18"/>
                <w:szCs w:val="18"/>
                <w:lang w:val="ky-KG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Ajsuluusoorbekova188@gmail.com</w:t>
            </w:r>
          </w:p>
        </w:tc>
      </w:tr>
      <w:tr w:rsidR="00A3750D" w:rsidRPr="00A3750D" w14:paraId="1E39D7A2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0434FC" w14:textId="77777777" w:rsidR="00A566E5" w:rsidRPr="00AB460B" w:rsidRDefault="00A566E5" w:rsidP="00A3750D">
            <w:pPr>
              <w:spacing w:line="25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  <w:p w14:paraId="6471953D" w14:textId="77777777" w:rsidR="00A3750D" w:rsidRDefault="005B6C5C" w:rsidP="00A566E5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A566E5">
              <w:rPr>
                <w:b/>
                <w:sz w:val="22"/>
                <w:szCs w:val="22"/>
                <w:lang w:eastAsia="en-US"/>
              </w:rPr>
              <w:t xml:space="preserve">ОТДЕЛ </w:t>
            </w:r>
            <w:r w:rsidRPr="00A566E5">
              <w:rPr>
                <w:b/>
                <w:sz w:val="22"/>
                <w:szCs w:val="22"/>
                <w:lang w:val="ky-KG" w:eastAsia="en-US"/>
              </w:rPr>
              <w:t>СТАТИСТИКИ АНАЛИЗА ПРЕДПРИЯТИЙ И ФИНАНСОВОЙ ДЕЯТЕЛЬНОСТИ</w:t>
            </w:r>
          </w:p>
          <w:p w14:paraId="7477425D" w14:textId="77777777" w:rsidR="00DA0BF5" w:rsidRPr="00DA0BF5" w:rsidRDefault="00DA0BF5" w:rsidP="00A566E5">
            <w:pPr>
              <w:spacing w:line="256" w:lineRule="auto"/>
              <w:jc w:val="center"/>
              <w:rPr>
                <w:b/>
                <w:sz w:val="16"/>
                <w:szCs w:val="16"/>
                <w:lang w:val="ky-KG" w:eastAsia="en-US"/>
              </w:rPr>
            </w:pPr>
          </w:p>
        </w:tc>
      </w:tr>
      <w:tr w:rsidR="00A3750D" w:rsidRPr="00A3750D" w14:paraId="0F1691A9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2206B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4E72760C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A3750D">
              <w:rPr>
                <w:sz w:val="24"/>
                <w:szCs w:val="24"/>
                <w:lang w:val="ky-KG" w:eastAsia="en-US"/>
              </w:rPr>
              <w:t>каб. №11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787A6" w14:textId="77777777" w:rsidR="000371AE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Кудайбергенова </w:t>
            </w:r>
          </w:p>
          <w:p w14:paraId="3F8BA440" w14:textId="77777777" w:rsidR="00A3750D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Гул</w:t>
            </w:r>
            <w:r w:rsidRPr="00A566E5">
              <w:rPr>
                <w:sz w:val="22"/>
                <w:szCs w:val="22"/>
                <w:lang w:eastAsia="en-US"/>
              </w:rPr>
              <w:t>ь</w:t>
            </w:r>
            <w:r w:rsidRPr="00A566E5">
              <w:rPr>
                <w:sz w:val="22"/>
                <w:szCs w:val="22"/>
                <w:lang w:val="ky-KG" w:eastAsia="en-US"/>
              </w:rPr>
              <w:t>нара Керималиевна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06E3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62-31-88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A11ED" w14:textId="16D4A908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E7475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90" w:history="1">
              <w:r w:rsidR="00A3750D" w:rsidRPr="00A566E5">
                <w:rPr>
                  <w:sz w:val="18"/>
                  <w:szCs w:val="18"/>
                  <w:lang w:val="en-US" w:eastAsia="en-US"/>
                </w:rPr>
                <w:t>culudai@mail.ru</w:t>
              </w:r>
            </w:hyperlink>
          </w:p>
        </w:tc>
      </w:tr>
      <w:tr w:rsidR="00A3750D" w:rsidRPr="00A3750D" w14:paraId="27F30D51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EBC1C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Главный</w:t>
            </w:r>
            <w:r w:rsidRPr="00A566E5">
              <w:rPr>
                <w:sz w:val="22"/>
                <w:szCs w:val="22"/>
                <w:lang w:eastAsia="en-US"/>
              </w:rPr>
              <w:t xml:space="preserve"> специалист</w:t>
            </w:r>
          </w:p>
          <w:p w14:paraId="4EE37575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DE9F1" w14:textId="77777777" w:rsidR="000371AE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Базаркулова </w:t>
            </w:r>
          </w:p>
          <w:p w14:paraId="21A46D43" w14:textId="77777777" w:rsidR="00A3750D" w:rsidRPr="00A566E5" w:rsidRDefault="00A3750D" w:rsidP="00A3750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Айпери</w:t>
            </w:r>
            <w:r w:rsidRPr="00A566E5">
              <w:rPr>
                <w:sz w:val="22"/>
                <w:szCs w:val="22"/>
                <w:lang w:val="ky-KG" w:eastAsia="en-US"/>
              </w:rPr>
              <w:t xml:space="preserve"> </w:t>
            </w:r>
            <w:r w:rsidRPr="00A566E5">
              <w:rPr>
                <w:sz w:val="22"/>
                <w:szCs w:val="22"/>
                <w:lang w:eastAsia="en-US"/>
              </w:rPr>
              <w:t>Базаркуловна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06B59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66-27-05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FE29" w14:textId="484BE069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D5A04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91" w:history="1">
              <w:r w:rsidR="00A3750D" w:rsidRPr="00A566E5">
                <w:rPr>
                  <w:sz w:val="18"/>
                  <w:szCs w:val="18"/>
                  <w:lang w:eastAsia="en-US"/>
                </w:rPr>
                <w:t>abazarkulova9388@</w:t>
              </w:r>
              <w:r w:rsidR="00A566E5">
                <w:rPr>
                  <w:sz w:val="18"/>
                  <w:szCs w:val="18"/>
                  <w:lang w:eastAsia="en-US"/>
                </w:rPr>
                <w:br/>
              </w:r>
              <w:r w:rsidR="00A3750D" w:rsidRPr="00A566E5">
                <w:rPr>
                  <w:sz w:val="18"/>
                  <w:szCs w:val="18"/>
                  <w:lang w:eastAsia="en-US"/>
                </w:rPr>
                <w:t>mail.ru</w:t>
              </w:r>
            </w:hyperlink>
          </w:p>
        </w:tc>
      </w:tr>
      <w:tr w:rsidR="00A3750D" w:rsidRPr="00A3750D" w14:paraId="4D604149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A94E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Вр</w:t>
            </w:r>
            <w:r w:rsidR="000371AE" w:rsidRPr="00A566E5">
              <w:rPr>
                <w:sz w:val="22"/>
                <w:szCs w:val="22"/>
                <w:lang w:val="ky-KG" w:eastAsia="en-US"/>
              </w:rPr>
              <w:t>.</w:t>
            </w:r>
            <w:r w:rsidRPr="00A566E5">
              <w:rPr>
                <w:sz w:val="22"/>
                <w:szCs w:val="22"/>
                <w:lang w:val="ky-KG" w:eastAsia="en-US"/>
              </w:rPr>
              <w:t xml:space="preserve">ведущий специалист </w:t>
            </w:r>
          </w:p>
          <w:p w14:paraId="2835D6C0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4D2E" w14:textId="77777777" w:rsidR="000371AE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Молдокулова </w:t>
            </w:r>
          </w:p>
          <w:p w14:paraId="1FA9B7DA" w14:textId="77777777" w:rsidR="00A3750D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Наргиза Табылдиевна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ED60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66-03-63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56B24" w14:textId="60D76F05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3A29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moldokulovanarqiza@gmail.com</w:t>
            </w:r>
          </w:p>
        </w:tc>
      </w:tr>
      <w:tr w:rsidR="00A3750D" w:rsidRPr="00A3750D" w14:paraId="2748DBE7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57A3F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Инженер </w:t>
            </w:r>
          </w:p>
          <w:p w14:paraId="4D1F6581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5DC8E" w14:textId="77777777" w:rsidR="000371AE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Оморова </w:t>
            </w:r>
          </w:p>
          <w:p w14:paraId="526B1EF5" w14:textId="77777777" w:rsidR="00A3750D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Кулмира Кагазбековна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F8201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66-44-19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5AE0" w14:textId="224E6A68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F640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omorovagula17@</w:t>
            </w:r>
            <w:r w:rsidR="00A566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A3750D" w:rsidRPr="00A3750D" w14:paraId="01E77D94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2900EA" w14:textId="77777777" w:rsidR="003307BC" w:rsidRPr="00DA0BF5" w:rsidRDefault="003307BC" w:rsidP="00A3750D">
            <w:pPr>
              <w:spacing w:line="256" w:lineRule="auto"/>
              <w:jc w:val="center"/>
              <w:rPr>
                <w:b/>
                <w:sz w:val="16"/>
                <w:szCs w:val="16"/>
                <w:lang w:val="ky-KG" w:eastAsia="en-US"/>
              </w:rPr>
            </w:pPr>
          </w:p>
          <w:p w14:paraId="0D14DC3D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A566E5">
              <w:rPr>
                <w:b/>
                <w:sz w:val="22"/>
                <w:szCs w:val="22"/>
                <w:lang w:val="ky-KG" w:eastAsia="en-US"/>
              </w:rPr>
              <w:t>СЕКТОР ФИНАНСОВОЙ ДЕЯТЕЛЬНОСТИ</w:t>
            </w:r>
          </w:p>
          <w:p w14:paraId="7451D1B8" w14:textId="77777777" w:rsidR="00DA0BF5" w:rsidRPr="00DA0BF5" w:rsidRDefault="00DA0BF5" w:rsidP="003307BC">
            <w:pPr>
              <w:spacing w:line="256" w:lineRule="auto"/>
              <w:jc w:val="center"/>
              <w:rPr>
                <w:b/>
                <w:sz w:val="16"/>
                <w:szCs w:val="16"/>
                <w:lang w:val="ky-KG" w:eastAsia="en-US"/>
              </w:rPr>
            </w:pPr>
          </w:p>
        </w:tc>
      </w:tr>
      <w:tr w:rsidR="00A3750D" w:rsidRPr="00A3750D" w14:paraId="3C27B2E6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4273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2"/>
                <w:szCs w:val="22"/>
                <w:lang w:val="ky-KG" w:eastAsia="en-US"/>
              </w:rPr>
            </w:pPr>
            <w:r w:rsidRPr="00A566E5">
              <w:rPr>
                <w:b/>
                <w:bCs/>
                <w:sz w:val="22"/>
                <w:szCs w:val="22"/>
                <w:lang w:eastAsia="en-US"/>
              </w:rPr>
              <w:t>Заведующая сектором</w:t>
            </w:r>
          </w:p>
          <w:p w14:paraId="4C070BA6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AFED" w14:textId="77777777" w:rsidR="00C34F7A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Аж</w:t>
            </w:r>
            <w:r w:rsidRPr="00A566E5">
              <w:rPr>
                <w:sz w:val="22"/>
                <w:szCs w:val="22"/>
                <w:lang w:val="ky-KG" w:eastAsia="en-US"/>
              </w:rPr>
              <w:t>ы</w:t>
            </w:r>
            <w:r w:rsidRPr="00A566E5">
              <w:rPr>
                <w:sz w:val="22"/>
                <w:szCs w:val="22"/>
                <w:lang w:eastAsia="en-US"/>
              </w:rPr>
              <w:t>гулова</w:t>
            </w:r>
            <w:r w:rsidRPr="00A566E5">
              <w:rPr>
                <w:sz w:val="22"/>
                <w:szCs w:val="22"/>
                <w:lang w:val="ky-KG" w:eastAsia="en-US"/>
              </w:rPr>
              <w:t xml:space="preserve"> </w:t>
            </w:r>
          </w:p>
          <w:p w14:paraId="29A80206" w14:textId="77777777" w:rsidR="00A3750D" w:rsidRPr="00A566E5" w:rsidRDefault="00A3750D" w:rsidP="00A3750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Индира Касымбековна</w:t>
            </w:r>
          </w:p>
          <w:p w14:paraId="2D625B60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1583862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66-11-48</w:t>
            </w:r>
          </w:p>
          <w:p w14:paraId="2077DE85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1A062C4" w14:textId="778E10F5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9D9DC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92" w:history="1">
              <w:r w:rsidR="00A3750D" w:rsidRPr="00A566E5">
                <w:rPr>
                  <w:sz w:val="18"/>
                  <w:szCs w:val="18"/>
                </w:rPr>
                <w:t>indiraazhygulova@</w:t>
              </w:r>
              <w:r w:rsidR="00A566E5">
                <w:rPr>
                  <w:sz w:val="18"/>
                  <w:szCs w:val="18"/>
                </w:rPr>
                <w:br/>
              </w:r>
              <w:r w:rsidR="00A3750D" w:rsidRPr="00A566E5">
                <w:rPr>
                  <w:sz w:val="18"/>
                  <w:szCs w:val="18"/>
                </w:rPr>
                <w:t>gmail.com</w:t>
              </w:r>
            </w:hyperlink>
          </w:p>
        </w:tc>
      </w:tr>
      <w:tr w:rsidR="00A3750D" w:rsidRPr="00A3750D" w14:paraId="04534550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3A2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Главный специалист </w:t>
            </w:r>
          </w:p>
          <w:p w14:paraId="5A235523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60026" w14:textId="77777777" w:rsidR="00C34F7A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Сагынбаева </w:t>
            </w:r>
          </w:p>
          <w:p w14:paraId="67C082E0" w14:textId="77777777" w:rsidR="00A3750D" w:rsidRPr="00A566E5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Нургуль Табалдыевна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B9BE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66-27-05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9D37" w14:textId="6CC9D2D4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7361A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93" w:history="1">
              <w:r w:rsidR="00A3750D" w:rsidRPr="00A566E5">
                <w:rPr>
                  <w:sz w:val="18"/>
                  <w:szCs w:val="18"/>
                  <w:lang w:val="ky-KG" w:eastAsia="en-US"/>
                </w:rPr>
                <w:t>nurgulyasagynbaeva75@mail.ru</w:t>
              </w:r>
            </w:hyperlink>
          </w:p>
        </w:tc>
      </w:tr>
      <w:tr w:rsidR="00A3750D" w:rsidRPr="00A3750D" w14:paraId="0F7EA038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96B494" w14:textId="77777777" w:rsidR="003307BC" w:rsidRPr="00DA0BF5" w:rsidRDefault="003307BC" w:rsidP="00A3750D">
            <w:pPr>
              <w:spacing w:line="25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  <w:p w14:paraId="759A532D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566E5">
              <w:rPr>
                <w:b/>
                <w:sz w:val="22"/>
                <w:szCs w:val="22"/>
                <w:lang w:eastAsia="en-US"/>
              </w:rPr>
              <w:t>ОТДЕЛ СТАТИСТИКИ ПРОМЫШЛЕННОСТИ</w:t>
            </w:r>
          </w:p>
          <w:p w14:paraId="3C75D524" w14:textId="77777777" w:rsidR="00DA0BF5" w:rsidRPr="00DA0BF5" w:rsidRDefault="00DA0BF5" w:rsidP="003307BC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</w:p>
        </w:tc>
      </w:tr>
      <w:tr w:rsidR="00A3750D" w:rsidRPr="00A3750D" w14:paraId="760E869C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54B88" w14:textId="77777777" w:rsidR="00A3750D" w:rsidRPr="00162027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2"/>
                <w:szCs w:val="22"/>
                <w:lang w:val="ky-KG"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Заведующая отделом</w:t>
            </w:r>
          </w:p>
          <w:p w14:paraId="1CBF42F3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83400" w14:textId="77777777" w:rsidR="00C34F7A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>Абдыбачаева</w:t>
            </w: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 </w:t>
            </w:r>
          </w:p>
          <w:p w14:paraId="4E6FC807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>Нуризат</w:t>
            </w: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 </w:t>
            </w: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>Канатбековна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9A144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62-31-</w:t>
            </w:r>
            <w:r w:rsidRPr="00A566E5">
              <w:rPr>
                <w:sz w:val="22"/>
                <w:szCs w:val="22"/>
                <w:lang w:val="ky-KG" w:eastAsia="en-US"/>
              </w:rPr>
              <w:t>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C76AF" w14:textId="2D53F92F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1EE44" w14:textId="77777777" w:rsidR="00A3750D" w:rsidRPr="00A566E5" w:rsidRDefault="0007029D" w:rsidP="00C34F7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94" w:history="1">
              <w:r w:rsidR="00A3750D" w:rsidRPr="00A566E5">
                <w:rPr>
                  <w:color w:val="000000"/>
                  <w:sz w:val="18"/>
                  <w:szCs w:val="18"/>
                  <w:lang w:eastAsia="en-US"/>
                </w:rPr>
                <w:t>abdybachaeva85@</w:t>
              </w:r>
              <w:r w:rsidR="00A566E5">
                <w:rPr>
                  <w:color w:val="000000"/>
                  <w:sz w:val="18"/>
                  <w:szCs w:val="18"/>
                  <w:lang w:eastAsia="en-US"/>
                </w:rPr>
                <w:br/>
              </w:r>
              <w:r w:rsidR="00A3750D" w:rsidRPr="00A566E5">
                <w:rPr>
                  <w:color w:val="000000"/>
                  <w:sz w:val="18"/>
                  <w:szCs w:val="18"/>
                  <w:lang w:eastAsia="en-US"/>
                </w:rPr>
                <w:t>mail.ru</w:t>
              </w:r>
            </w:hyperlink>
          </w:p>
        </w:tc>
      </w:tr>
      <w:tr w:rsidR="00A3750D" w:rsidRPr="00A3750D" w14:paraId="22B7A9D4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EFBB2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3F1A9A3B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B969B" w14:textId="77777777" w:rsidR="00C34F7A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Абдыманбетова </w:t>
            </w:r>
          </w:p>
          <w:p w14:paraId="3DEDBBF5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>Рахат Арсаровна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08563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62-44-18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A0993" w14:textId="5B785F5E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E0161" w14:textId="77777777" w:rsidR="00A3750D" w:rsidRPr="00A566E5" w:rsidRDefault="00A3750D" w:rsidP="00C34F7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rahat0412@mail.ru</w:t>
            </w:r>
          </w:p>
        </w:tc>
      </w:tr>
      <w:tr w:rsidR="00A3750D" w:rsidRPr="00A3750D" w14:paraId="68EBDCB8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AE5B8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Ведущий </w:t>
            </w:r>
            <w:r w:rsidRPr="00A566E5">
              <w:rPr>
                <w:sz w:val="22"/>
                <w:szCs w:val="22"/>
                <w:lang w:eastAsia="en-US"/>
              </w:rPr>
              <w:t xml:space="preserve"> специалист</w:t>
            </w:r>
          </w:p>
          <w:p w14:paraId="064BBB3F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B1144" w14:textId="77777777" w:rsidR="00C34F7A" w:rsidRPr="00A566E5" w:rsidRDefault="00A3750D" w:rsidP="00A3750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 xml:space="preserve">Осмонова </w:t>
            </w:r>
          </w:p>
          <w:p w14:paraId="1AB22C15" w14:textId="77777777" w:rsidR="00A3750D" w:rsidRPr="00A566E5" w:rsidRDefault="00A3750D" w:rsidP="00A3750D">
            <w:pPr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Замира Джакыпековна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D4F5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en-US" w:eastAsia="en-US"/>
              </w:rPr>
              <w:t>62-</w:t>
            </w:r>
            <w:r w:rsidRPr="00A566E5">
              <w:rPr>
                <w:sz w:val="22"/>
                <w:szCs w:val="22"/>
                <w:lang w:val="ky-KG" w:eastAsia="en-US"/>
              </w:rPr>
              <w:t>31-78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7EBE" w14:textId="08F21F3B" w:rsidR="00A3750D" w:rsidRPr="0025772C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1FA4A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b.altynai74@mail.ru</w:t>
            </w:r>
          </w:p>
        </w:tc>
      </w:tr>
      <w:tr w:rsidR="00A3750D" w:rsidRPr="00A3750D" w14:paraId="75D8CE9E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F7801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С</w:t>
            </w:r>
            <w:r w:rsidRPr="00A566E5">
              <w:rPr>
                <w:sz w:val="22"/>
                <w:szCs w:val="22"/>
                <w:lang w:eastAsia="en-US"/>
              </w:rPr>
              <w:t>пециалист</w:t>
            </w:r>
          </w:p>
          <w:p w14:paraId="242B8D31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44793" w14:textId="77777777" w:rsidR="00C34F7A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 xml:space="preserve">Исакова </w:t>
            </w:r>
          </w:p>
          <w:p w14:paraId="2BCAA3C7" w14:textId="77777777" w:rsidR="00A3750D" w:rsidRPr="00A566E5" w:rsidRDefault="00A3750D" w:rsidP="00C34F7A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Динара</w:t>
            </w:r>
            <w:r w:rsidR="00C34F7A" w:rsidRPr="00A566E5">
              <w:rPr>
                <w:sz w:val="22"/>
                <w:szCs w:val="22"/>
                <w:lang w:eastAsia="en-US"/>
              </w:rPr>
              <w:t xml:space="preserve"> </w:t>
            </w:r>
            <w:r w:rsidRPr="00A566E5">
              <w:rPr>
                <w:sz w:val="22"/>
                <w:szCs w:val="22"/>
                <w:lang w:eastAsia="en-US"/>
              </w:rPr>
              <w:t>Жекшенбаевна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9C6D0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62-61-00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CD1E8" w14:textId="1672EDBA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DA1E5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A566E5">
              <w:rPr>
                <w:sz w:val="18"/>
                <w:szCs w:val="18"/>
                <w:lang w:eastAsia="en-US"/>
              </w:rPr>
              <w:t>disakova61@mail.ru</w:t>
            </w:r>
          </w:p>
        </w:tc>
      </w:tr>
      <w:tr w:rsidR="00A3750D" w:rsidRPr="00A3750D" w14:paraId="4FF19556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bottom w:val="single" w:sz="4" w:space="0" w:color="auto"/>
            </w:tcBorders>
          </w:tcPr>
          <w:p w14:paraId="197B6A21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Специалист</w:t>
            </w:r>
          </w:p>
          <w:p w14:paraId="2EA328AA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№10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1410290" w14:textId="276599B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color w:val="000000"/>
                <w:sz w:val="22"/>
                <w:szCs w:val="22"/>
                <w:lang w:val="ky-KG" w:eastAsia="en-US"/>
              </w:rPr>
              <w:t xml:space="preserve">Султаналиева </w:t>
            </w:r>
            <w:r w:rsidR="0099366D">
              <w:rPr>
                <w:color w:val="000000"/>
                <w:sz w:val="22"/>
                <w:szCs w:val="22"/>
                <w:lang w:val="ky-KG" w:eastAsia="en-US"/>
              </w:rPr>
              <w:br/>
            </w:r>
            <w:r w:rsidRPr="00A566E5">
              <w:rPr>
                <w:color w:val="000000"/>
                <w:sz w:val="22"/>
                <w:szCs w:val="22"/>
                <w:lang w:val="ky-KG" w:eastAsia="en-US"/>
              </w:rPr>
              <w:t>Гульнара</w:t>
            </w:r>
            <w:r w:rsidR="0099366D">
              <w:rPr>
                <w:color w:val="000000"/>
                <w:sz w:val="22"/>
                <w:szCs w:val="22"/>
                <w:lang w:val="ky-KG" w:eastAsia="en-US"/>
              </w:rPr>
              <w:t xml:space="preserve"> </w:t>
            </w:r>
            <w:r w:rsidRPr="00A566E5">
              <w:rPr>
                <w:color w:val="000000"/>
                <w:sz w:val="22"/>
                <w:szCs w:val="22"/>
                <w:lang w:val="ky-KG" w:eastAsia="en-US"/>
              </w:rPr>
              <w:t>Насыпбековна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60BFC2C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62</w:t>
            </w:r>
            <w:r w:rsidRPr="00A566E5">
              <w:rPr>
                <w:sz w:val="22"/>
                <w:szCs w:val="22"/>
                <w:lang w:val="ky-KG" w:eastAsia="en-US"/>
              </w:rPr>
              <w:t>-61-</w:t>
            </w:r>
            <w:r w:rsidRPr="00A566E5">
              <w:rPr>
                <w:sz w:val="22"/>
                <w:szCs w:val="22"/>
                <w:lang w:eastAsia="en-US"/>
              </w:rPr>
              <w:t>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4D5DDC2" w14:textId="5F86C823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910AC" w14:textId="77777777" w:rsidR="00A3750D" w:rsidRPr="00A566E5" w:rsidRDefault="00A3750D" w:rsidP="00A3750D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A3750D" w:rsidRPr="00A3750D" w14:paraId="522E66F3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FAF204" w14:textId="77777777" w:rsidR="003307BC" w:rsidRPr="00DA0BF5" w:rsidRDefault="003307BC" w:rsidP="00A3750D">
            <w:pPr>
              <w:spacing w:line="25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  <w:p w14:paraId="13233AE7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566E5">
              <w:rPr>
                <w:b/>
                <w:sz w:val="22"/>
                <w:szCs w:val="22"/>
                <w:lang w:eastAsia="en-US"/>
              </w:rPr>
              <w:t>ОТДЕЛ СТАТИСТИКИ СТРОИТЕЛЬСТВА</w:t>
            </w:r>
            <w:r w:rsidRPr="00A566E5">
              <w:rPr>
                <w:b/>
                <w:sz w:val="22"/>
                <w:szCs w:val="22"/>
                <w:lang w:val="ky-KG" w:eastAsia="en-US"/>
              </w:rPr>
              <w:t xml:space="preserve"> И</w:t>
            </w:r>
            <w:r w:rsidRPr="00A566E5">
              <w:rPr>
                <w:b/>
                <w:sz w:val="22"/>
                <w:szCs w:val="22"/>
                <w:lang w:eastAsia="en-US"/>
              </w:rPr>
              <w:t xml:space="preserve"> ИНВЕСТИЦИЙ</w:t>
            </w:r>
          </w:p>
          <w:p w14:paraId="49977348" w14:textId="77777777" w:rsidR="00DA0BF5" w:rsidRPr="00DA0BF5" w:rsidRDefault="00DA0BF5" w:rsidP="003307BC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</w:p>
        </w:tc>
      </w:tr>
      <w:tr w:rsidR="00A3750D" w:rsidRPr="00A3750D" w14:paraId="6D27D996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514A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2"/>
                <w:szCs w:val="22"/>
                <w:lang w:val="ky-KG" w:eastAsia="en-US"/>
              </w:rPr>
            </w:pPr>
            <w:r w:rsidRPr="00A566E5">
              <w:rPr>
                <w:b/>
                <w:bCs/>
                <w:sz w:val="22"/>
                <w:szCs w:val="22"/>
                <w:lang w:eastAsia="en-US"/>
              </w:rPr>
              <w:t>Заведующая отделом</w:t>
            </w:r>
          </w:p>
          <w:p w14:paraId="2DAB7BFF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09FA2" w14:textId="77777777" w:rsidR="00C34F7A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Чынгышова </w:t>
            </w:r>
          </w:p>
          <w:p w14:paraId="46B8D3F5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Жанар</w:t>
            </w:r>
            <w:r w:rsidR="00C34F7A" w:rsidRPr="00A566E5">
              <w:rPr>
                <w:sz w:val="22"/>
                <w:szCs w:val="22"/>
                <w:lang w:val="ky-KG" w:eastAsia="en-US"/>
              </w:rPr>
              <w:t xml:space="preserve"> </w:t>
            </w:r>
            <w:r w:rsidRPr="00A566E5">
              <w:rPr>
                <w:sz w:val="22"/>
                <w:szCs w:val="22"/>
                <w:lang w:val="ky-KG" w:eastAsia="en-US"/>
              </w:rPr>
              <w:t>Рыскелдиевна</w:t>
            </w:r>
          </w:p>
          <w:p w14:paraId="3BA82A22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D6522CF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</w:rPr>
              <w:t>62-</w:t>
            </w:r>
            <w:r w:rsidRPr="00A566E5">
              <w:rPr>
                <w:sz w:val="22"/>
                <w:szCs w:val="22"/>
                <w:lang w:val="ky-KG"/>
              </w:rPr>
              <w:t>64-46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BF52B79" w14:textId="744C16ED" w:rsidR="00A3750D" w:rsidRPr="00A566E5" w:rsidRDefault="00A3750D" w:rsidP="0025772C">
            <w:pPr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BDB7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95" w:history="1">
              <w:r w:rsidR="00A3750D" w:rsidRPr="00A566E5">
                <w:rPr>
                  <w:sz w:val="18"/>
                  <w:szCs w:val="18"/>
                  <w:lang w:val="en-US" w:eastAsia="en-US"/>
                </w:rPr>
                <w:t>janara1977c@gmail.</w:t>
              </w:r>
              <w:r w:rsidR="00A566E5">
                <w:rPr>
                  <w:sz w:val="18"/>
                  <w:szCs w:val="18"/>
                  <w:lang w:eastAsia="en-US"/>
                </w:rPr>
                <w:br/>
              </w:r>
              <w:r w:rsidR="00A3750D" w:rsidRPr="00A566E5">
                <w:rPr>
                  <w:sz w:val="18"/>
                  <w:szCs w:val="18"/>
                  <w:lang w:val="en-US" w:eastAsia="en-US"/>
                </w:rPr>
                <w:t>com</w:t>
              </w:r>
            </w:hyperlink>
          </w:p>
        </w:tc>
      </w:tr>
      <w:tr w:rsidR="00A3750D" w:rsidRPr="00A3750D" w14:paraId="58B475B0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53F8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Главный специалист</w:t>
            </w:r>
          </w:p>
          <w:p w14:paraId="424909F7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1D67" w14:textId="77777777" w:rsidR="00C34F7A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Кадырбеков </w:t>
            </w:r>
          </w:p>
          <w:p w14:paraId="1044B5A3" w14:textId="77777777" w:rsidR="00A3750D" w:rsidRPr="00A566E5" w:rsidRDefault="00A3750D" w:rsidP="00C34F7A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Нугуман</w:t>
            </w:r>
            <w:r w:rsidR="00C34F7A" w:rsidRPr="00A566E5">
              <w:rPr>
                <w:sz w:val="22"/>
                <w:szCs w:val="22"/>
                <w:lang w:val="ky-KG" w:eastAsia="en-US"/>
              </w:rPr>
              <w:t xml:space="preserve"> </w:t>
            </w:r>
            <w:r w:rsidRPr="00A566E5">
              <w:rPr>
                <w:sz w:val="22"/>
                <w:szCs w:val="22"/>
                <w:lang w:val="ky-KG" w:eastAsia="en-US"/>
              </w:rPr>
              <w:t>Кадырбекович</w:t>
            </w:r>
          </w:p>
        </w:tc>
        <w:tc>
          <w:tcPr>
            <w:tcW w:w="1276" w:type="dxa"/>
          </w:tcPr>
          <w:p w14:paraId="36F8F10D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62-31-96</w:t>
            </w:r>
          </w:p>
          <w:p w14:paraId="07445A77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  <w:p w14:paraId="644F396E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4E5B25A0" w14:textId="66509CED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3DD9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96" w:history="1">
              <w:r w:rsidR="00A3750D" w:rsidRPr="00A566E5">
                <w:rPr>
                  <w:sz w:val="18"/>
                  <w:szCs w:val="18"/>
                  <w:lang w:val="ky-KG" w:eastAsia="en-US"/>
                </w:rPr>
                <w:t>nugumank@mail.ru</w:t>
              </w:r>
            </w:hyperlink>
          </w:p>
        </w:tc>
      </w:tr>
      <w:tr w:rsidR="00A3750D" w:rsidRPr="00A3750D" w14:paraId="31C1C81E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3C232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Главный специалист</w:t>
            </w:r>
          </w:p>
          <w:p w14:paraId="770DC929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B114B" w14:textId="77777777" w:rsidR="00C34F7A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Исакова </w:t>
            </w:r>
          </w:p>
          <w:p w14:paraId="63035D8F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>Гульнара Толоковна</w:t>
            </w:r>
          </w:p>
        </w:tc>
        <w:tc>
          <w:tcPr>
            <w:tcW w:w="1276" w:type="dxa"/>
          </w:tcPr>
          <w:p w14:paraId="132925B2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</w:rPr>
              <w:t>62-</w:t>
            </w:r>
            <w:r w:rsidRPr="00A566E5">
              <w:rPr>
                <w:sz w:val="22"/>
                <w:szCs w:val="22"/>
                <w:lang w:val="ky-KG"/>
              </w:rPr>
              <w:t>64-46</w:t>
            </w:r>
          </w:p>
        </w:tc>
        <w:tc>
          <w:tcPr>
            <w:tcW w:w="1701" w:type="dxa"/>
          </w:tcPr>
          <w:p w14:paraId="2C97E2F9" w14:textId="1060D0BA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4F8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97" w:history="1">
              <w:r w:rsidR="00A3750D" w:rsidRPr="00A566E5">
                <w:rPr>
                  <w:sz w:val="18"/>
                  <w:szCs w:val="18"/>
                  <w:lang w:val="ky-KG"/>
                </w:rPr>
                <w:t>gulnaraisakova8@</w:t>
              </w:r>
              <w:r w:rsidR="00A566E5">
                <w:rPr>
                  <w:sz w:val="18"/>
                  <w:szCs w:val="18"/>
                  <w:lang w:val="ky-KG"/>
                </w:rPr>
                <w:br/>
              </w:r>
              <w:r w:rsidR="00A3750D" w:rsidRPr="00A566E5">
                <w:rPr>
                  <w:sz w:val="18"/>
                  <w:szCs w:val="18"/>
                  <w:lang w:val="ky-KG"/>
                </w:rPr>
                <w:t>gmail.com</w:t>
              </w:r>
            </w:hyperlink>
          </w:p>
        </w:tc>
      </w:tr>
      <w:tr w:rsidR="00A3750D" w:rsidRPr="00A3750D" w14:paraId="4CF95338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7018F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  <w:p w14:paraId="5D73C2E8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53965" w14:textId="75BF69C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 xml:space="preserve">Султанова </w:t>
            </w:r>
            <w:r w:rsidR="0099366D">
              <w:rPr>
                <w:bCs/>
                <w:color w:val="000000"/>
                <w:sz w:val="22"/>
                <w:szCs w:val="22"/>
                <w:lang w:eastAsia="en-US"/>
              </w:rPr>
              <w:br/>
            </w: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>Элмира</w:t>
            </w:r>
            <w:r w:rsidR="0099366D">
              <w:rPr>
                <w:bCs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>Сатымкуловна</w:t>
            </w:r>
          </w:p>
          <w:p w14:paraId="68C79EF2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4D29A027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>66-</w:t>
            </w: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>29-31</w:t>
            </w:r>
          </w:p>
        </w:tc>
        <w:tc>
          <w:tcPr>
            <w:tcW w:w="1701" w:type="dxa"/>
          </w:tcPr>
          <w:p w14:paraId="50F1C3C5" w14:textId="5BAC3D55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40F8" w14:textId="77777777" w:rsidR="00A3750D" w:rsidRPr="00A566E5" w:rsidRDefault="0007029D" w:rsidP="00C34F7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98" w:history="1">
              <w:r w:rsidR="00A3750D" w:rsidRPr="00A566E5">
                <w:rPr>
                  <w:bCs/>
                  <w:color w:val="000000"/>
                  <w:sz w:val="18"/>
                  <w:szCs w:val="18"/>
                  <w:lang w:eastAsia="en-US"/>
                </w:rPr>
                <w:t>elmiraegrse@gmail.</w:t>
              </w:r>
              <w:r w:rsidR="00A566E5">
                <w:rPr>
                  <w:bCs/>
                  <w:color w:val="000000"/>
                  <w:sz w:val="18"/>
                  <w:szCs w:val="18"/>
                  <w:lang w:eastAsia="en-US"/>
                </w:rPr>
                <w:br/>
              </w:r>
              <w:r w:rsidR="00A3750D" w:rsidRPr="00A566E5">
                <w:rPr>
                  <w:bCs/>
                  <w:color w:val="000000"/>
                  <w:sz w:val="18"/>
                  <w:szCs w:val="18"/>
                  <w:lang w:eastAsia="en-US"/>
                </w:rPr>
                <w:t>com</w:t>
              </w:r>
            </w:hyperlink>
          </w:p>
        </w:tc>
      </w:tr>
      <w:tr w:rsidR="00A3750D" w:rsidRPr="00A3750D" w14:paraId="25574D54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5F1E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  <w:p w14:paraId="071FB83A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B30A1" w14:textId="77777777" w:rsidR="00A3750D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Замирбек кызы Самара 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7B58D18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66-</w:t>
            </w:r>
            <w:r w:rsidRPr="00A566E5">
              <w:rPr>
                <w:sz w:val="22"/>
                <w:szCs w:val="22"/>
                <w:lang w:val="ky-KG" w:eastAsia="en-US"/>
              </w:rPr>
              <w:t>29-31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AF2AE2E" w14:textId="2FC7469C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FA19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s.zamirbekovna@</w:t>
            </w:r>
            <w:r w:rsidR="00A566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mail.ru</w:t>
            </w:r>
          </w:p>
        </w:tc>
      </w:tr>
      <w:tr w:rsidR="00A3750D" w:rsidRPr="00A3750D" w14:paraId="020B3EB2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3E447E" w14:textId="77777777" w:rsidR="00E51694" w:rsidRPr="00DA0BF5" w:rsidRDefault="00E51694" w:rsidP="00A3750D">
            <w:pPr>
              <w:spacing w:line="256" w:lineRule="auto"/>
              <w:jc w:val="center"/>
              <w:rPr>
                <w:b/>
                <w:sz w:val="16"/>
                <w:szCs w:val="16"/>
                <w:u w:val="single"/>
                <w:lang w:eastAsia="en-US"/>
              </w:rPr>
            </w:pPr>
          </w:p>
          <w:p w14:paraId="6CD6595B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566E5">
              <w:rPr>
                <w:b/>
                <w:sz w:val="22"/>
                <w:szCs w:val="22"/>
                <w:lang w:eastAsia="en-US"/>
              </w:rPr>
              <w:t>ОТДЕЛ СТАТИСТИКИ БЮДЖЕТА ДОМАШНИХ ХОЗЯЙСТВ И СОЦИАЛЬНОЙ СТАТИСТИКИ</w:t>
            </w:r>
          </w:p>
          <w:p w14:paraId="762EF21D" w14:textId="77777777" w:rsidR="00AB460B" w:rsidRPr="00A566E5" w:rsidRDefault="00AB460B" w:rsidP="003307B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A3750D" w:rsidRPr="00A3750D" w14:paraId="10491967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0E565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2"/>
                <w:szCs w:val="22"/>
                <w:lang w:val="ky-KG" w:eastAsia="en-US"/>
              </w:rPr>
            </w:pPr>
            <w:r w:rsidRPr="00A566E5">
              <w:rPr>
                <w:b/>
                <w:bCs/>
                <w:sz w:val="22"/>
                <w:szCs w:val="22"/>
                <w:lang w:eastAsia="en-US"/>
              </w:rPr>
              <w:t>Заведующая отделом</w:t>
            </w:r>
          </w:p>
          <w:p w14:paraId="7A1D060B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val="en-US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</w:t>
            </w:r>
            <w:r w:rsidRPr="00A566E5">
              <w:rPr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DC73A" w14:textId="77777777" w:rsidR="00C34F7A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color w:val="000000"/>
                <w:sz w:val="22"/>
                <w:szCs w:val="22"/>
                <w:lang w:eastAsia="en-US"/>
              </w:rPr>
              <w:t xml:space="preserve">Тюлемышова </w:t>
            </w:r>
          </w:p>
          <w:p w14:paraId="6250D4B5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color w:val="000000"/>
                <w:sz w:val="22"/>
                <w:szCs w:val="22"/>
                <w:lang w:eastAsia="en-US"/>
              </w:rPr>
              <w:t>Рахат</w:t>
            </w:r>
            <w:r w:rsidR="00C34F7A" w:rsidRPr="00A566E5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A566E5">
              <w:rPr>
                <w:color w:val="000000"/>
                <w:sz w:val="22"/>
                <w:szCs w:val="22"/>
                <w:lang w:eastAsia="en-US"/>
              </w:rPr>
              <w:t>Овасбековна</w:t>
            </w:r>
          </w:p>
          <w:p w14:paraId="51FD1F63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6A9E790" w14:textId="77777777" w:rsidR="00A3750D" w:rsidRPr="00A566E5" w:rsidRDefault="00A3750D" w:rsidP="00A3750D">
            <w:pPr>
              <w:jc w:val="center"/>
              <w:rPr>
                <w:sz w:val="22"/>
                <w:szCs w:val="22"/>
              </w:rPr>
            </w:pPr>
            <w:r w:rsidRPr="00A566E5">
              <w:rPr>
                <w:sz w:val="22"/>
                <w:szCs w:val="22"/>
              </w:rPr>
              <w:t>66-29-30</w:t>
            </w:r>
          </w:p>
          <w:p w14:paraId="6F256DE7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9F63B05" w14:textId="1C41538D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2EB49" w14:textId="77777777" w:rsidR="00A3750D" w:rsidRPr="00A566E5" w:rsidRDefault="0007029D" w:rsidP="00C34F7A">
            <w:pPr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99" w:history="1">
              <w:r w:rsidR="00A3750D" w:rsidRPr="00A566E5">
                <w:rPr>
                  <w:color w:val="000000"/>
                  <w:sz w:val="18"/>
                  <w:szCs w:val="18"/>
                  <w:lang w:eastAsia="en-US"/>
                </w:rPr>
                <w:t>tulemysheva@bk.r</w:t>
              </w:r>
              <w:r w:rsidR="00A3750D" w:rsidRPr="00A566E5">
                <w:rPr>
                  <w:color w:val="000000"/>
                  <w:sz w:val="18"/>
                  <w:szCs w:val="18"/>
                  <w:lang w:val="en-US" w:eastAsia="en-US"/>
                </w:rPr>
                <w:t>u</w:t>
              </w:r>
            </w:hyperlink>
          </w:p>
        </w:tc>
      </w:tr>
      <w:tr w:rsidR="00A3750D" w:rsidRPr="00A3750D" w14:paraId="2D3CD4C1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3BA3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 xml:space="preserve">Главный специалист </w:t>
            </w:r>
          </w:p>
          <w:p w14:paraId="09DCD767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en-US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</w:t>
            </w:r>
            <w:r w:rsidRPr="00A566E5">
              <w:rPr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2F34" w14:textId="77777777" w:rsidR="00C34F7A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 xml:space="preserve">Насырова </w:t>
            </w:r>
          </w:p>
          <w:p w14:paraId="515FE536" w14:textId="77777777" w:rsidR="00A3750D" w:rsidRPr="00A566E5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>Чынара</w:t>
            </w:r>
            <w:r w:rsidRPr="00A566E5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 </w:t>
            </w:r>
            <w:r w:rsidRPr="00A566E5">
              <w:rPr>
                <w:bCs/>
                <w:color w:val="000000"/>
                <w:sz w:val="22"/>
                <w:szCs w:val="22"/>
                <w:lang w:eastAsia="en-US"/>
              </w:rPr>
              <w:t>Боколовна</w:t>
            </w:r>
          </w:p>
        </w:tc>
        <w:tc>
          <w:tcPr>
            <w:tcW w:w="1276" w:type="dxa"/>
          </w:tcPr>
          <w:p w14:paraId="66E92441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/>
              </w:rPr>
              <w:t>62-63-36</w:t>
            </w:r>
          </w:p>
        </w:tc>
        <w:tc>
          <w:tcPr>
            <w:tcW w:w="1701" w:type="dxa"/>
          </w:tcPr>
          <w:p w14:paraId="1920B113" w14:textId="40C31D29" w:rsidR="00A3750D" w:rsidRPr="0025772C" w:rsidRDefault="00A3750D" w:rsidP="0025772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5E91E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100" w:history="1">
              <w:r w:rsidR="00A3750D" w:rsidRPr="00A566E5">
                <w:rPr>
                  <w:sz w:val="18"/>
                  <w:szCs w:val="18"/>
                  <w:lang w:eastAsia="en-US"/>
                </w:rPr>
                <w:t>nasyrovach69@gmail.</w:t>
              </w:r>
              <w:r w:rsidR="00A566E5">
                <w:rPr>
                  <w:sz w:val="18"/>
                  <w:szCs w:val="18"/>
                  <w:lang w:eastAsia="en-US"/>
                </w:rPr>
                <w:br/>
              </w:r>
              <w:r w:rsidR="00A3750D" w:rsidRPr="00A566E5">
                <w:rPr>
                  <w:sz w:val="18"/>
                  <w:szCs w:val="18"/>
                  <w:lang w:eastAsia="en-US"/>
                </w:rPr>
                <w:t>com</w:t>
              </w:r>
            </w:hyperlink>
          </w:p>
        </w:tc>
      </w:tr>
      <w:tr w:rsidR="00A3750D" w:rsidRPr="00A3750D" w14:paraId="62B3CCE0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AB414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Cs/>
                <w:sz w:val="22"/>
                <w:szCs w:val="22"/>
                <w:lang w:val="ky-KG" w:eastAsia="en-US"/>
              </w:rPr>
            </w:pPr>
            <w:r w:rsidRPr="00A566E5">
              <w:rPr>
                <w:bCs/>
                <w:sz w:val="22"/>
                <w:szCs w:val="22"/>
                <w:lang w:val="ky-KG" w:eastAsia="en-US"/>
              </w:rPr>
              <w:t>Главный специалист</w:t>
            </w:r>
          </w:p>
          <w:p w14:paraId="429B0D13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17961" w14:textId="77777777" w:rsidR="00A3750D" w:rsidRPr="00A566E5" w:rsidRDefault="00A3750D" w:rsidP="00C34F7A">
            <w:pPr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</w:rPr>
              <w:t>Анарбек</w:t>
            </w:r>
            <w:r w:rsidRPr="00A566E5">
              <w:rPr>
                <w:sz w:val="22"/>
                <w:szCs w:val="22"/>
                <w:lang w:val="en-US"/>
              </w:rPr>
              <w:t xml:space="preserve"> </w:t>
            </w:r>
            <w:r w:rsidRPr="00A566E5">
              <w:rPr>
                <w:sz w:val="22"/>
                <w:szCs w:val="22"/>
              </w:rPr>
              <w:t>кызы</w:t>
            </w:r>
            <w:r w:rsidR="00C34F7A" w:rsidRPr="00A566E5">
              <w:rPr>
                <w:sz w:val="22"/>
                <w:szCs w:val="22"/>
              </w:rPr>
              <w:t xml:space="preserve"> </w:t>
            </w:r>
            <w:r w:rsidRPr="00A566E5">
              <w:rPr>
                <w:sz w:val="22"/>
                <w:szCs w:val="22"/>
                <w:lang w:val="ky-KG"/>
              </w:rPr>
              <w:t>Айдана</w:t>
            </w:r>
          </w:p>
        </w:tc>
        <w:tc>
          <w:tcPr>
            <w:tcW w:w="1276" w:type="dxa"/>
          </w:tcPr>
          <w:p w14:paraId="3DAA5229" w14:textId="77777777" w:rsidR="00A3750D" w:rsidRPr="00A566E5" w:rsidRDefault="00A3750D" w:rsidP="00A3750D">
            <w:pPr>
              <w:jc w:val="center"/>
              <w:rPr>
                <w:sz w:val="22"/>
                <w:szCs w:val="22"/>
                <w:lang w:val="ky-KG"/>
              </w:rPr>
            </w:pPr>
            <w:r w:rsidRPr="00A566E5">
              <w:rPr>
                <w:sz w:val="22"/>
                <w:szCs w:val="22"/>
                <w:lang w:val="ky-KG"/>
              </w:rPr>
              <w:t>66-47-43</w:t>
            </w:r>
          </w:p>
          <w:p w14:paraId="4A1EB327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16CBCB38" w14:textId="027E6357" w:rsidR="00A3750D" w:rsidRPr="00A566E5" w:rsidRDefault="00A3750D" w:rsidP="0025772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FD3F9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01" w:history="1">
              <w:r w:rsidR="00A3750D" w:rsidRPr="00A566E5">
                <w:rPr>
                  <w:sz w:val="18"/>
                  <w:szCs w:val="18"/>
                  <w:lang w:val="en-US"/>
                </w:rPr>
                <w:t>anarbekkyzy.aydana@bk.ru</w:t>
              </w:r>
            </w:hyperlink>
          </w:p>
        </w:tc>
      </w:tr>
      <w:tr w:rsidR="00A3750D" w:rsidRPr="00A3750D" w14:paraId="0202F90B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89EA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  <w:p w14:paraId="500295FF" w14:textId="77777777" w:rsidR="00A3750D" w:rsidRPr="00A566E5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val="ky-KG" w:eastAsia="en-US"/>
              </w:rPr>
              <w:t>каб. №15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3620" w14:textId="77777777" w:rsidR="00C34F7A" w:rsidRPr="00A566E5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Сатымкулова</w:t>
            </w:r>
            <w:r w:rsidRPr="00A566E5">
              <w:rPr>
                <w:sz w:val="22"/>
                <w:szCs w:val="22"/>
                <w:lang w:val="ky-KG" w:eastAsia="en-US"/>
              </w:rPr>
              <w:t xml:space="preserve"> </w:t>
            </w:r>
          </w:p>
          <w:p w14:paraId="76C61EF9" w14:textId="77777777" w:rsidR="00A3750D" w:rsidRPr="00A566E5" w:rsidRDefault="00A3750D" w:rsidP="00C34F7A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Чынара</w:t>
            </w:r>
            <w:r w:rsidR="00C34F7A" w:rsidRPr="00A566E5">
              <w:rPr>
                <w:sz w:val="22"/>
                <w:szCs w:val="22"/>
                <w:lang w:eastAsia="en-US"/>
              </w:rPr>
              <w:t xml:space="preserve"> </w:t>
            </w:r>
            <w:r w:rsidRPr="00A566E5">
              <w:rPr>
                <w:sz w:val="22"/>
                <w:szCs w:val="22"/>
                <w:lang w:eastAsia="en-US"/>
              </w:rPr>
              <w:t>Сабыркуловна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99F1CE3" w14:textId="77777777" w:rsidR="00A3750D" w:rsidRPr="00A566E5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>6</w:t>
            </w:r>
            <w:r w:rsidRPr="00A566E5">
              <w:rPr>
                <w:sz w:val="22"/>
                <w:szCs w:val="22"/>
                <w:lang w:val="ky-KG" w:eastAsia="en-US"/>
              </w:rPr>
              <w:t>2-31-83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823EFA1" w14:textId="2E3AFB2F" w:rsidR="00A3750D" w:rsidRPr="00A566E5" w:rsidRDefault="00A3750D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A566E5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CD20B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02" w:history="1">
              <w:r w:rsidR="00A3750D" w:rsidRPr="00A566E5">
                <w:rPr>
                  <w:sz w:val="18"/>
                  <w:szCs w:val="18"/>
                  <w:lang w:eastAsia="en-US"/>
                </w:rPr>
                <w:t>Ssatymkulova@gmail.com</w:t>
              </w:r>
            </w:hyperlink>
          </w:p>
        </w:tc>
      </w:tr>
      <w:tr w:rsidR="00A3750D" w:rsidRPr="00A3750D" w14:paraId="7020FB60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8D703" w14:textId="77777777" w:rsidR="003307BC" w:rsidRPr="00AB460B" w:rsidRDefault="003307BC" w:rsidP="003307BC">
            <w:pPr>
              <w:tabs>
                <w:tab w:val="left" w:pos="260"/>
              </w:tabs>
              <w:spacing w:line="25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  <w:p w14:paraId="1EFD7AE4" w14:textId="77777777" w:rsidR="00A3750D" w:rsidRDefault="005B6C5C" w:rsidP="003307BC">
            <w:pPr>
              <w:tabs>
                <w:tab w:val="left" w:pos="260"/>
              </w:tabs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566E5">
              <w:rPr>
                <w:b/>
                <w:sz w:val="22"/>
                <w:szCs w:val="22"/>
                <w:lang w:eastAsia="en-US"/>
              </w:rPr>
              <w:t>ОТДЕЛ СТАТИСТИКИ ТРУДА И ЗАНЯТОСТИ НАСЕЛЕНИЯ</w:t>
            </w:r>
          </w:p>
          <w:p w14:paraId="7D603D6A" w14:textId="77777777" w:rsidR="00AB460B" w:rsidRPr="00AB460B" w:rsidRDefault="00AB460B" w:rsidP="003307BC">
            <w:pPr>
              <w:tabs>
                <w:tab w:val="left" w:pos="260"/>
              </w:tabs>
              <w:spacing w:line="256" w:lineRule="auto"/>
              <w:jc w:val="center"/>
              <w:rPr>
                <w:b/>
                <w:sz w:val="16"/>
                <w:szCs w:val="16"/>
                <w:lang w:val="ky-KG" w:eastAsia="en-US"/>
              </w:rPr>
            </w:pPr>
          </w:p>
        </w:tc>
      </w:tr>
      <w:tr w:rsidR="00A3750D" w:rsidRPr="00A3750D" w14:paraId="78064EE7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8730F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2"/>
                <w:szCs w:val="22"/>
                <w:lang w:val="ky-KG" w:eastAsia="en-US"/>
              </w:rPr>
            </w:pPr>
            <w:r w:rsidRPr="00AB460B">
              <w:rPr>
                <w:b/>
                <w:bCs/>
                <w:sz w:val="22"/>
                <w:szCs w:val="22"/>
                <w:lang w:eastAsia="en-US"/>
              </w:rPr>
              <w:t>Заведующая отделом</w:t>
            </w:r>
          </w:p>
          <w:p w14:paraId="2842D08E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6BF0" w14:textId="4C747EF7" w:rsidR="00A3750D" w:rsidRPr="0099366D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AB460B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Кадырова </w:t>
            </w:r>
            <w:r w:rsidR="0099366D">
              <w:rPr>
                <w:bCs/>
                <w:color w:val="000000"/>
                <w:sz w:val="22"/>
                <w:szCs w:val="22"/>
                <w:lang w:val="ky-KG" w:eastAsia="en-US"/>
              </w:rPr>
              <w:br/>
            </w:r>
            <w:r w:rsidRPr="00AB460B">
              <w:rPr>
                <w:bCs/>
                <w:color w:val="000000"/>
                <w:sz w:val="22"/>
                <w:szCs w:val="22"/>
                <w:lang w:val="ky-KG" w:eastAsia="en-US"/>
              </w:rPr>
              <w:t>Бегимай</w:t>
            </w:r>
            <w:r w:rsidR="0099366D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 </w:t>
            </w:r>
            <w:r w:rsidRPr="00AB460B">
              <w:rPr>
                <w:bCs/>
                <w:color w:val="000000"/>
                <w:sz w:val="22"/>
                <w:szCs w:val="22"/>
                <w:lang w:val="ky-KG" w:eastAsia="en-US"/>
              </w:rPr>
              <w:t>Өмүрбековна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F19A276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AB460B">
              <w:rPr>
                <w:sz w:val="22"/>
                <w:szCs w:val="22"/>
              </w:rPr>
              <w:t>62-63-00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57A85A0" w14:textId="3E5E6073" w:rsidR="00A3750D" w:rsidRPr="00AB460B" w:rsidRDefault="00A3750D" w:rsidP="0025772C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50F3D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103" w:history="1">
              <w:r w:rsidR="00A3750D" w:rsidRPr="00A566E5">
                <w:rPr>
                  <w:sz w:val="18"/>
                  <w:szCs w:val="18"/>
                  <w:lang w:eastAsia="en-US"/>
                </w:rPr>
                <w:t>begimai91@gmail</w:t>
              </w:r>
              <w:r w:rsidR="00A3750D" w:rsidRPr="00A566E5">
                <w:rPr>
                  <w:sz w:val="18"/>
                  <w:szCs w:val="18"/>
                  <w:lang w:val="en-US" w:eastAsia="en-US"/>
                </w:rPr>
                <w:t>.</w:t>
              </w:r>
              <w:r w:rsidR="00A3750D" w:rsidRPr="00A566E5">
                <w:rPr>
                  <w:sz w:val="18"/>
                  <w:szCs w:val="18"/>
                  <w:lang w:eastAsia="en-US"/>
                </w:rPr>
                <w:t>com</w:t>
              </w:r>
            </w:hyperlink>
          </w:p>
        </w:tc>
      </w:tr>
      <w:tr w:rsidR="00A3750D" w:rsidRPr="00A3750D" w14:paraId="41FAE1A9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DF984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242A11B3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5C435" w14:textId="77777777" w:rsidR="00C34F7A" w:rsidRPr="00AB460B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Турганбаева </w:t>
            </w:r>
          </w:p>
          <w:p w14:paraId="7B7530B1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Махабат Токобаевна </w:t>
            </w:r>
          </w:p>
        </w:tc>
        <w:tc>
          <w:tcPr>
            <w:tcW w:w="1276" w:type="dxa"/>
          </w:tcPr>
          <w:p w14:paraId="59D9F7DA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62-63-00</w:t>
            </w:r>
          </w:p>
        </w:tc>
        <w:tc>
          <w:tcPr>
            <w:tcW w:w="1701" w:type="dxa"/>
          </w:tcPr>
          <w:p w14:paraId="1A064249" w14:textId="39DDAFEE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9A70F" w14:textId="1FCA1083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Mahabat1928@gmail.</w:t>
            </w:r>
            <w:r w:rsidR="005F4862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com</w:t>
            </w:r>
          </w:p>
        </w:tc>
      </w:tr>
      <w:tr w:rsidR="00A3750D" w:rsidRPr="00A3750D" w14:paraId="4F6834A2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E9EF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Ведущий специалист</w:t>
            </w:r>
          </w:p>
          <w:p w14:paraId="07AE51FD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C1A6C" w14:textId="77777777" w:rsidR="00A3750D" w:rsidRPr="00AB460B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Шадыканова </w:t>
            </w:r>
          </w:p>
          <w:p w14:paraId="2ADE6DF6" w14:textId="77777777" w:rsidR="00A3750D" w:rsidRPr="00AB460B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Сөйкө Мураталиевна</w:t>
            </w:r>
          </w:p>
        </w:tc>
        <w:tc>
          <w:tcPr>
            <w:tcW w:w="1276" w:type="dxa"/>
          </w:tcPr>
          <w:p w14:paraId="322D5035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/>
              </w:rPr>
              <w:t>66-29-32</w:t>
            </w:r>
          </w:p>
        </w:tc>
        <w:tc>
          <w:tcPr>
            <w:tcW w:w="1701" w:type="dxa"/>
          </w:tcPr>
          <w:p w14:paraId="0F6AD2EE" w14:textId="224EA0B7" w:rsidR="00A3750D" w:rsidRPr="00AB460B" w:rsidRDefault="00A3750D" w:rsidP="00A3750D">
            <w:pPr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AA77E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104" w:history="1">
              <w:r w:rsidR="00A3750D" w:rsidRPr="00A566E5">
                <w:rPr>
                  <w:sz w:val="18"/>
                  <w:szCs w:val="18"/>
                  <w:lang w:eastAsia="en-US"/>
                </w:rPr>
                <w:t>sshadykanova@mail.ru</w:t>
              </w:r>
            </w:hyperlink>
          </w:p>
        </w:tc>
      </w:tr>
      <w:tr w:rsidR="00A3750D" w:rsidRPr="00A3750D" w14:paraId="3B9E8FD3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81CF7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Ведущий специалист</w:t>
            </w:r>
          </w:p>
          <w:p w14:paraId="113C2213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3ED92" w14:textId="77777777" w:rsidR="00C34F7A" w:rsidRPr="00AB460B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Ниязова </w:t>
            </w:r>
          </w:p>
          <w:p w14:paraId="0AEDDC80" w14:textId="77777777" w:rsidR="00A3750D" w:rsidRPr="00AB460B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Мадина Серкалиевна</w:t>
            </w:r>
          </w:p>
        </w:tc>
        <w:tc>
          <w:tcPr>
            <w:tcW w:w="1276" w:type="dxa"/>
          </w:tcPr>
          <w:p w14:paraId="6230C189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62-31-86</w:t>
            </w:r>
          </w:p>
        </w:tc>
        <w:tc>
          <w:tcPr>
            <w:tcW w:w="1701" w:type="dxa"/>
          </w:tcPr>
          <w:p w14:paraId="037D96F7" w14:textId="735115B2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52E51" w14:textId="25E821D8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madinaniyazova88@</w:t>
            </w:r>
            <w:r w:rsidR="005F4862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A3750D" w:rsidRPr="00A3750D" w14:paraId="525717AD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00668C" w14:textId="77777777" w:rsidR="003307BC" w:rsidRPr="00A566E5" w:rsidRDefault="003307BC" w:rsidP="00A3750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236ADAFC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A566E5">
              <w:rPr>
                <w:b/>
                <w:sz w:val="22"/>
                <w:szCs w:val="22"/>
                <w:lang w:eastAsia="en-US"/>
              </w:rPr>
              <w:t>ОТДЕЛ СТАТИСТИКИ ПОТРЕБИТЕЛЬСКОГО РЫНКА И УСЛУГ</w:t>
            </w:r>
          </w:p>
          <w:p w14:paraId="555FAC05" w14:textId="77777777" w:rsidR="00AB460B" w:rsidRPr="00A566E5" w:rsidRDefault="00AB460B" w:rsidP="003307B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A3750D" w:rsidRPr="00A3750D" w14:paraId="621407E8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43C35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2"/>
                <w:szCs w:val="22"/>
                <w:lang w:val="ky-KG" w:eastAsia="en-US"/>
              </w:rPr>
            </w:pPr>
            <w:r w:rsidRPr="00AB460B">
              <w:rPr>
                <w:b/>
                <w:bCs/>
                <w:sz w:val="22"/>
                <w:szCs w:val="22"/>
                <w:lang w:eastAsia="en-US"/>
              </w:rPr>
              <w:t>Заведующ</w:t>
            </w:r>
            <w:r w:rsidRPr="00AB460B">
              <w:rPr>
                <w:b/>
                <w:bCs/>
                <w:sz w:val="22"/>
                <w:szCs w:val="22"/>
                <w:lang w:val="ky-KG" w:eastAsia="en-US"/>
              </w:rPr>
              <w:t>ий</w:t>
            </w:r>
            <w:r w:rsidRPr="00AB460B">
              <w:rPr>
                <w:b/>
                <w:bCs/>
                <w:sz w:val="22"/>
                <w:szCs w:val="22"/>
                <w:lang w:eastAsia="en-US"/>
              </w:rPr>
              <w:t xml:space="preserve"> отделом</w:t>
            </w:r>
          </w:p>
          <w:p w14:paraId="58F6C0D4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5D5C" w14:textId="77777777" w:rsidR="00C34F7A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Макыев</w:t>
            </w:r>
            <w:r w:rsidRPr="00AB460B">
              <w:rPr>
                <w:sz w:val="22"/>
                <w:szCs w:val="22"/>
                <w:lang w:val="ky-KG" w:eastAsia="en-US"/>
              </w:rPr>
              <w:t xml:space="preserve"> </w:t>
            </w:r>
          </w:p>
          <w:p w14:paraId="5F1A4BD1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Канатбек</w:t>
            </w:r>
            <w:r w:rsidR="00C34F7A" w:rsidRPr="00AB460B">
              <w:rPr>
                <w:sz w:val="22"/>
                <w:szCs w:val="22"/>
                <w:lang w:eastAsia="en-US"/>
              </w:rPr>
              <w:t xml:space="preserve"> </w:t>
            </w:r>
            <w:r w:rsidRPr="00AB460B">
              <w:rPr>
                <w:sz w:val="22"/>
                <w:szCs w:val="22"/>
                <w:lang w:eastAsia="en-US"/>
              </w:rPr>
              <w:t>Турганбаевич</w:t>
            </w:r>
          </w:p>
          <w:p w14:paraId="0EDB7003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4E9D3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62-61-68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091D" w14:textId="45E332A0" w:rsidR="00A3750D" w:rsidRPr="00AB460B" w:rsidRDefault="00A3750D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5FA0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105" w:history="1">
              <w:r w:rsidR="00A3750D" w:rsidRPr="00A566E5">
                <w:rPr>
                  <w:sz w:val="18"/>
                  <w:szCs w:val="18"/>
                  <w:lang w:eastAsia="en-US"/>
                </w:rPr>
                <w:t>makyev78@mail.ru</w:t>
              </w:r>
            </w:hyperlink>
          </w:p>
          <w:p w14:paraId="73E6388A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A3750D" w:rsidRPr="00A3750D" w14:paraId="6F71F64D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04033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Главный специалист </w:t>
            </w:r>
          </w:p>
          <w:p w14:paraId="142BB41B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91F89" w14:textId="77777777" w:rsidR="00C34F7A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Кашкарова </w:t>
            </w:r>
          </w:p>
          <w:p w14:paraId="522BBFA8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Айнура</w:t>
            </w:r>
            <w:r w:rsidR="00C34F7A" w:rsidRPr="00AB460B">
              <w:rPr>
                <w:sz w:val="22"/>
                <w:szCs w:val="22"/>
                <w:lang w:val="ky-KG" w:eastAsia="en-US"/>
              </w:rPr>
              <w:t xml:space="preserve"> </w:t>
            </w:r>
            <w:r w:rsidRPr="00AB460B">
              <w:rPr>
                <w:sz w:val="22"/>
                <w:szCs w:val="22"/>
                <w:lang w:val="ky-KG" w:eastAsia="en-US"/>
              </w:rPr>
              <w:t>Женишовна</w:t>
            </w:r>
          </w:p>
          <w:p w14:paraId="736477A7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F49E3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62-63-63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26BFF" w14:textId="1416ECFD" w:rsidR="00A3750D" w:rsidRPr="00AB460B" w:rsidRDefault="00A3750D" w:rsidP="0025772C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EA15" w14:textId="77777777" w:rsidR="00A3750D" w:rsidRPr="00A566E5" w:rsidRDefault="0007029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106" w:history="1">
              <w:r w:rsidR="00A3750D" w:rsidRPr="00A566E5">
                <w:rPr>
                  <w:sz w:val="18"/>
                  <w:szCs w:val="18"/>
                  <w:lang w:eastAsia="en-US"/>
                </w:rPr>
                <w:t>ajnurazenisovna@</w:t>
              </w:r>
              <w:r w:rsidR="00A566E5">
                <w:rPr>
                  <w:sz w:val="18"/>
                  <w:szCs w:val="18"/>
                  <w:lang w:eastAsia="en-US"/>
                </w:rPr>
                <w:br/>
              </w:r>
              <w:r w:rsidR="00A3750D" w:rsidRPr="00A566E5">
                <w:rPr>
                  <w:sz w:val="18"/>
                  <w:szCs w:val="18"/>
                  <w:lang w:val="en-US" w:eastAsia="en-US"/>
                </w:rPr>
                <w:t>g</w:t>
              </w:r>
              <w:r w:rsidR="00A3750D" w:rsidRPr="00A566E5">
                <w:rPr>
                  <w:sz w:val="18"/>
                  <w:szCs w:val="18"/>
                  <w:lang w:eastAsia="en-US"/>
                </w:rPr>
                <w:t>mail.com</w:t>
              </w:r>
            </w:hyperlink>
          </w:p>
        </w:tc>
      </w:tr>
      <w:tr w:rsidR="00A3750D" w:rsidRPr="00A3750D" w14:paraId="0730D7DD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2DD8A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Главный специалист </w:t>
            </w:r>
          </w:p>
          <w:p w14:paraId="42F9AA75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D349A" w14:textId="77777777" w:rsidR="00C34F7A" w:rsidRPr="00AB460B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Жолбунова </w:t>
            </w:r>
          </w:p>
          <w:p w14:paraId="38A7F095" w14:textId="77777777" w:rsidR="00A3750D" w:rsidRPr="00AB460B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Үмүт Мукалаевна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548B1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62-36 -22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2697F" w14:textId="36053E01" w:rsidR="00A3750D" w:rsidRPr="00AB460B" w:rsidRDefault="00A3750D" w:rsidP="0025772C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F3A6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Umut35737@gmail.</w:t>
            </w:r>
            <w:r w:rsidR="00A566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com</w:t>
            </w:r>
          </w:p>
        </w:tc>
      </w:tr>
      <w:tr w:rsidR="00A3750D" w:rsidRPr="00A3750D" w14:paraId="3725421A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E15E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  <w:p w14:paraId="6333DA2B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5455" w14:textId="6BFF0F11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 xml:space="preserve">Маликова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AB460B">
              <w:rPr>
                <w:sz w:val="22"/>
                <w:szCs w:val="22"/>
                <w:lang w:eastAsia="en-US"/>
              </w:rPr>
              <w:t>Венера</w:t>
            </w:r>
            <w:r w:rsidR="0099366D">
              <w:rPr>
                <w:sz w:val="22"/>
                <w:szCs w:val="22"/>
                <w:lang w:eastAsia="en-US"/>
              </w:rPr>
              <w:t xml:space="preserve"> </w:t>
            </w:r>
            <w:r w:rsidRPr="00AB460B">
              <w:rPr>
                <w:sz w:val="22"/>
                <w:szCs w:val="22"/>
                <w:lang w:eastAsia="en-US"/>
              </w:rPr>
              <w:t>Шейшеналиевна</w:t>
            </w:r>
          </w:p>
          <w:p w14:paraId="372A0298" w14:textId="77777777" w:rsidR="00A3750D" w:rsidRPr="00AB460B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24028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eastAsia="en-US"/>
              </w:rPr>
              <w:t>62-31-86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42E8D" w14:textId="21612AE0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A9FE7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venera.malikova@</w:t>
            </w:r>
            <w:r w:rsidR="003E1BE3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internet.ru</w:t>
            </w:r>
          </w:p>
        </w:tc>
      </w:tr>
      <w:tr w:rsidR="00A3750D" w:rsidRPr="00A3750D" w14:paraId="12B8B031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A97A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en-US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Специалист</w:t>
            </w:r>
          </w:p>
          <w:p w14:paraId="7623727A" w14:textId="77777777" w:rsidR="00A3750D" w:rsidRPr="00AB460B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каб. №21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BA543" w14:textId="01C4A9CB" w:rsidR="00A3750D" w:rsidRPr="00AB460B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 xml:space="preserve">Карабаева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AB460B">
              <w:rPr>
                <w:sz w:val="22"/>
                <w:szCs w:val="22"/>
                <w:lang w:val="ky-KG" w:eastAsia="en-US"/>
              </w:rPr>
              <w:t>Кандалат Абдрахмановна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FC765" w14:textId="77777777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AB460B">
              <w:rPr>
                <w:sz w:val="22"/>
                <w:szCs w:val="22"/>
                <w:lang w:val="ky-KG" w:eastAsia="en-US"/>
              </w:rPr>
              <w:t>62-31-86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12F2E" w14:textId="5BB06D7F" w:rsidR="00A3750D" w:rsidRPr="00AB460B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BC81B" w14:textId="77777777" w:rsidR="00A3750D" w:rsidRPr="00A566E5" w:rsidRDefault="00A3750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karabaevakandalat@</w:t>
            </w:r>
            <w:r w:rsidR="003E1BE3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A566E5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A3750D" w:rsidRPr="00A3750D" w14:paraId="31619254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4C0F5B" w14:textId="77777777" w:rsidR="003307BC" w:rsidRPr="003E1BE3" w:rsidRDefault="003307BC" w:rsidP="00A3750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4AF601CE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3E1BE3">
              <w:rPr>
                <w:b/>
                <w:sz w:val="22"/>
                <w:szCs w:val="22"/>
                <w:lang w:eastAsia="en-US"/>
              </w:rPr>
              <w:t>ОТДЕЛ СТАТИСТИКИ МАЛОГО И СРЕДНЕГО ПРЕДПРИНИМАТЕЛЬСТВА</w:t>
            </w:r>
          </w:p>
          <w:p w14:paraId="5AB01D51" w14:textId="77777777" w:rsidR="00AB460B" w:rsidRPr="00AB460B" w:rsidRDefault="00AB460B" w:rsidP="003307BC">
            <w:pPr>
              <w:spacing w:line="256" w:lineRule="auto"/>
              <w:jc w:val="center"/>
              <w:rPr>
                <w:sz w:val="16"/>
                <w:szCs w:val="16"/>
                <w:lang w:val="ky-KG" w:eastAsia="en-US"/>
              </w:rPr>
            </w:pPr>
          </w:p>
        </w:tc>
      </w:tr>
      <w:tr w:rsidR="00A3750D" w:rsidRPr="003E1BE3" w14:paraId="0BA74238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7B8F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768BC4A9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№5/2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FBAB3" w14:textId="4367D78A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Ишенбекова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val="ky-KG" w:eastAsia="en-US"/>
              </w:rPr>
              <w:t>Аида</w:t>
            </w:r>
            <w:r w:rsidR="0099366D">
              <w:rPr>
                <w:sz w:val="22"/>
                <w:szCs w:val="22"/>
                <w:lang w:val="ky-KG" w:eastAsia="en-US"/>
              </w:rPr>
              <w:t xml:space="preserve"> </w:t>
            </w:r>
            <w:r w:rsidRPr="003E1BE3">
              <w:rPr>
                <w:sz w:val="22"/>
                <w:szCs w:val="22"/>
                <w:lang w:val="ky-KG" w:eastAsia="en-US"/>
              </w:rPr>
              <w:t xml:space="preserve">Кудайбергеновна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25D7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62-26-60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A8785" w14:textId="695919E7" w:rsidR="00A3750D" w:rsidRPr="003E1BE3" w:rsidRDefault="00A3750D" w:rsidP="0025772C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A7B3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vini.pyx2161@gmail.</w:t>
            </w:r>
            <w:r w:rsidR="003E1BE3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com</w:t>
            </w:r>
          </w:p>
        </w:tc>
      </w:tr>
      <w:tr w:rsidR="00A3750D" w:rsidRPr="003E1BE3" w14:paraId="5390BDAA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40DB3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Заведующая сектора</w:t>
            </w:r>
          </w:p>
          <w:p w14:paraId="72AE5E12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BD4C6" w14:textId="3D015B01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Сулайманова</w:t>
            </w:r>
            <w:r w:rsidRPr="003E1BE3">
              <w:rPr>
                <w:sz w:val="22"/>
                <w:szCs w:val="22"/>
                <w:lang w:val="ky-KG" w:eastAsia="en-US"/>
              </w:rPr>
              <w:t xml:space="preserve">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Бурулсун</w:t>
            </w:r>
            <w:r w:rsidRPr="003E1BE3">
              <w:rPr>
                <w:sz w:val="22"/>
                <w:szCs w:val="22"/>
                <w:lang w:val="ky-KG" w:eastAsia="en-US"/>
              </w:rPr>
              <w:t xml:space="preserve"> </w:t>
            </w:r>
            <w:r w:rsidRPr="003E1BE3">
              <w:rPr>
                <w:sz w:val="22"/>
                <w:szCs w:val="22"/>
                <w:lang w:eastAsia="en-US"/>
              </w:rPr>
              <w:t>Жаныбековна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69B3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66-38-39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9D397" w14:textId="2017ED0B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72059" w14:textId="77777777" w:rsidR="00A3750D" w:rsidRPr="003E1BE3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07" w:history="1">
              <w:r w:rsidR="00A3750D" w:rsidRPr="003E1BE3">
                <w:rPr>
                  <w:sz w:val="18"/>
                  <w:szCs w:val="18"/>
                  <w:lang w:eastAsia="en-US"/>
                </w:rPr>
                <w:t>buruljan84@mail.ru</w:t>
              </w:r>
            </w:hyperlink>
          </w:p>
        </w:tc>
      </w:tr>
      <w:tr w:rsidR="00A3750D" w:rsidRPr="003E1BE3" w14:paraId="5C8007BC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F999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Главный</w:t>
            </w:r>
            <w:r w:rsidRPr="003E1BE3">
              <w:rPr>
                <w:sz w:val="22"/>
                <w:szCs w:val="22"/>
                <w:lang w:eastAsia="en-US"/>
              </w:rPr>
              <w:t xml:space="preserve"> специалист</w:t>
            </w:r>
          </w:p>
          <w:p w14:paraId="231C506E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64A88" w14:textId="553DC026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Мааткеримова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val="ky-KG" w:eastAsia="en-US"/>
              </w:rPr>
              <w:t>Жазира Төрөмаметовна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EA37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62-31-81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43A1" w14:textId="0C62F1DA" w:rsidR="00A3750D" w:rsidRPr="003E1BE3" w:rsidRDefault="00A3750D" w:rsidP="00C34F7A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  <w:p w14:paraId="7A8A56DE" w14:textId="77777777" w:rsidR="00A3750D" w:rsidRPr="003E1BE3" w:rsidRDefault="00A3750D" w:rsidP="00C34F7A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38B9E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jaziramaatkerimova@</w:t>
            </w:r>
            <w:r w:rsidR="003E1BE3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A3750D" w:rsidRPr="003E1BE3" w14:paraId="18956CF3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5A13F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70F7C194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A46D8" w14:textId="6D88AFEC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Маатова</w:t>
            </w:r>
            <w:r w:rsidRPr="003E1BE3">
              <w:rPr>
                <w:sz w:val="22"/>
                <w:szCs w:val="22"/>
                <w:lang w:val="ky-KG" w:eastAsia="en-US"/>
              </w:rPr>
              <w:t xml:space="preserve">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Нуржамал Омурбековна</w:t>
            </w:r>
          </w:p>
          <w:p w14:paraId="4A0CC4E1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C1AE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66-38-39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172A" w14:textId="04AA88E3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D6FC4" w14:textId="29F272D1" w:rsidR="00A3750D" w:rsidRPr="003E1BE3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08" w:history="1">
              <w:r w:rsidR="00A3750D" w:rsidRPr="003E1BE3">
                <w:rPr>
                  <w:sz w:val="18"/>
                  <w:szCs w:val="18"/>
                  <w:lang w:eastAsia="en-US"/>
                </w:rPr>
                <w:t>nurjamalmaatova02@</w:t>
              </w:r>
              <w:r w:rsidR="00204EC4">
                <w:rPr>
                  <w:sz w:val="18"/>
                  <w:szCs w:val="18"/>
                  <w:lang w:eastAsia="en-US"/>
                </w:rPr>
                <w:br/>
              </w:r>
              <w:r w:rsidR="00A3750D" w:rsidRPr="003E1BE3">
                <w:rPr>
                  <w:sz w:val="18"/>
                  <w:szCs w:val="18"/>
                  <w:lang w:eastAsia="en-US"/>
                </w:rPr>
                <w:t>gmail.com</w:t>
              </w:r>
            </w:hyperlink>
          </w:p>
        </w:tc>
      </w:tr>
      <w:tr w:rsidR="00A3750D" w:rsidRPr="003E1BE3" w14:paraId="21CF0C6D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16957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7AB2F7E2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 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C8BAB" w14:textId="2FD1CFAB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Ишенбекова</w:t>
            </w:r>
            <w:r w:rsidRPr="003E1BE3">
              <w:rPr>
                <w:sz w:val="22"/>
                <w:szCs w:val="22"/>
                <w:lang w:val="ky-KG" w:eastAsia="en-US"/>
              </w:rPr>
              <w:t xml:space="preserve">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Назира Кудайбергеновна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6EE9F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66-38-39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D18E4" w14:textId="5BC88989" w:rsidR="00A3750D" w:rsidRPr="0025772C" w:rsidRDefault="00A3750D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08F1D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Ishenbekovanazira78@gmail.com</w:t>
            </w:r>
          </w:p>
        </w:tc>
      </w:tr>
      <w:tr w:rsidR="00A3750D" w:rsidRPr="003E1BE3" w14:paraId="2B40D815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C709E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  <w:p w14:paraId="21191329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DF1A" w14:textId="117F21BB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Жолдошбекова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val="ky-KG" w:eastAsia="en-US"/>
              </w:rPr>
              <w:t>Акылай Жолдошбековна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BCA69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62-31-81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11E20" w14:textId="244BA9B7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D6E65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zoldosbekovaakylaj360@gmail.com</w:t>
            </w:r>
          </w:p>
        </w:tc>
      </w:tr>
      <w:tr w:rsidR="00A3750D" w:rsidRPr="003E1BE3" w14:paraId="7C7E98B4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E6ABA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  <w:p w14:paraId="4B415E40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9A0AF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Джээнбекова Гулзат Кылычбековна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0E79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61AF0" w14:textId="459D970C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44101" w14:textId="77777777" w:rsidR="00A3750D" w:rsidRPr="003E1BE3" w:rsidRDefault="00A3750D" w:rsidP="00C34F7A">
            <w:pPr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gulzatdjeenbekova44@gmail.com</w:t>
            </w:r>
          </w:p>
        </w:tc>
      </w:tr>
      <w:tr w:rsidR="00A3750D" w:rsidRPr="003E1BE3" w14:paraId="451376C5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52D53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Ведущий специалист </w:t>
            </w:r>
          </w:p>
          <w:p w14:paraId="04988D6A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№5/2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E130" w14:textId="77777777" w:rsidR="00C34F7A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Раимжанова </w:t>
            </w:r>
          </w:p>
          <w:p w14:paraId="244CEBCB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Динара Раимжановна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EA03D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627AB" w14:textId="416E8452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86FC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dina20051992@yandex.com</w:t>
            </w:r>
          </w:p>
        </w:tc>
      </w:tr>
      <w:tr w:rsidR="00A3750D" w:rsidRPr="003E1BE3" w14:paraId="3FE68450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3BE9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Временно специалист </w:t>
            </w:r>
          </w:p>
          <w:p w14:paraId="67C7130A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245B7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Бабоева Назира Рысмановна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96A94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66-28-40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753A" w14:textId="0EC41FE2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F429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naziratitanik@gmail.com</w:t>
            </w:r>
          </w:p>
        </w:tc>
      </w:tr>
      <w:tr w:rsidR="00A3750D" w:rsidRPr="003E1BE3" w14:paraId="7C01096B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ECC7B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Инженер </w:t>
            </w:r>
          </w:p>
          <w:p w14:paraId="7AA72EDF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</w:t>
            </w:r>
            <w:r w:rsidRPr="003E1BE3">
              <w:rPr>
                <w:sz w:val="22"/>
                <w:szCs w:val="22"/>
                <w:lang w:val="en-US" w:eastAsia="en-US"/>
              </w:rPr>
              <w:t xml:space="preserve">. </w:t>
            </w:r>
            <w:r w:rsidRPr="003E1BE3">
              <w:rPr>
                <w:sz w:val="22"/>
                <w:szCs w:val="22"/>
                <w:lang w:val="ky-KG" w:eastAsia="en-US"/>
              </w:rPr>
              <w:t>№3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E16F2" w14:textId="77777777" w:rsidR="00C34F7A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Жолдошбекова </w:t>
            </w:r>
          </w:p>
          <w:p w14:paraId="69833E85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Айзада Жолдошбековна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250DA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4A18C" w14:textId="796F782E" w:rsidR="00A3750D" w:rsidRPr="003E1BE3" w:rsidRDefault="00A3750D" w:rsidP="00C34F7A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6567F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3E1BE3">
              <w:rPr>
                <w:sz w:val="18"/>
                <w:szCs w:val="18"/>
                <w:lang w:val="en-US" w:eastAsia="en-US"/>
              </w:rPr>
              <w:t>Aizada91_10@mail.ru</w:t>
            </w:r>
          </w:p>
        </w:tc>
      </w:tr>
      <w:tr w:rsidR="00A3750D" w:rsidRPr="003E1BE3" w14:paraId="6CDDE3F7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526B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1"/>
                <w:szCs w:val="21"/>
                <w:lang w:val="ky-KG" w:eastAsia="en-US"/>
              </w:rPr>
            </w:pPr>
            <w:r w:rsidRPr="003E1BE3">
              <w:rPr>
                <w:sz w:val="21"/>
                <w:szCs w:val="21"/>
                <w:lang w:val="ky-KG" w:eastAsia="en-US"/>
              </w:rPr>
              <w:t>Временно инженер каб. №5-2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DB927" w14:textId="77777777" w:rsidR="00C34F7A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Идрисов </w:t>
            </w:r>
          </w:p>
          <w:p w14:paraId="5584BE52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Нурдөөлөт Чынгызович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62F9F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66-26-60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DCCD1" w14:textId="7572DF23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73089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yryskeldiydyrysov3@gmail.com</w:t>
            </w:r>
          </w:p>
        </w:tc>
      </w:tr>
      <w:tr w:rsidR="00A3750D" w:rsidRPr="00A3750D" w14:paraId="2876BA5B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7F5FA9" w14:textId="77777777" w:rsidR="003307BC" w:rsidRPr="003E1BE3" w:rsidRDefault="003307BC" w:rsidP="00A3750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0C85A3A6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3E1BE3">
              <w:rPr>
                <w:b/>
                <w:sz w:val="22"/>
                <w:szCs w:val="22"/>
                <w:lang w:eastAsia="en-US"/>
              </w:rPr>
              <w:t>ОТДЕЛ ДЕМОГРАФИЧЕСКОЙ СТАТИСТИКИ</w:t>
            </w:r>
            <w:r w:rsidRPr="003E1BE3">
              <w:rPr>
                <w:b/>
                <w:sz w:val="22"/>
                <w:szCs w:val="22"/>
                <w:lang w:val="ky-KG" w:eastAsia="en-US"/>
              </w:rPr>
              <w:t xml:space="preserve"> И</w:t>
            </w:r>
            <w:r w:rsidRPr="003E1BE3">
              <w:rPr>
                <w:b/>
                <w:sz w:val="22"/>
                <w:szCs w:val="22"/>
                <w:lang w:eastAsia="en-US"/>
              </w:rPr>
              <w:t xml:space="preserve"> ИНДЕКСАЦИИ ЦЕН</w:t>
            </w:r>
          </w:p>
          <w:p w14:paraId="7DE3D531" w14:textId="77777777" w:rsidR="00AB460B" w:rsidRPr="003E1BE3" w:rsidRDefault="00AB460B" w:rsidP="003307B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A3750D" w:rsidRPr="00A3750D" w14:paraId="0A4797E0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7EAC8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0F56DD91" w14:textId="77777777" w:rsidR="00A3750D" w:rsidRPr="00A3750D" w:rsidRDefault="00A3750D" w:rsidP="00A3750D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A3750D">
              <w:rPr>
                <w:sz w:val="24"/>
                <w:szCs w:val="24"/>
                <w:lang w:val="ky-KG" w:eastAsia="en-US"/>
              </w:rPr>
              <w:t>каб. №4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EAE2A" w14:textId="77777777" w:rsidR="00C34F7A" w:rsidRPr="003E1BE3" w:rsidRDefault="00A3750D" w:rsidP="00A3750D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Ашырбекова</w:t>
            </w:r>
            <w:r w:rsidRPr="003E1BE3">
              <w:rPr>
                <w:sz w:val="22"/>
                <w:szCs w:val="22"/>
                <w:lang w:val="en-US" w:eastAsia="en-US"/>
              </w:rPr>
              <w:t xml:space="preserve"> </w:t>
            </w:r>
          </w:p>
          <w:p w14:paraId="20EC345C" w14:textId="77777777" w:rsidR="00A3750D" w:rsidRPr="003E1BE3" w:rsidRDefault="00A3750D" w:rsidP="00A3750D">
            <w:pPr>
              <w:spacing w:line="256" w:lineRule="auto"/>
              <w:rPr>
                <w:color w:val="000000"/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Гулжамал</w:t>
            </w:r>
            <w:r w:rsidRPr="003E1BE3">
              <w:rPr>
                <w:sz w:val="22"/>
                <w:szCs w:val="22"/>
                <w:lang w:val="en-US" w:eastAsia="en-US"/>
              </w:rPr>
              <w:t xml:space="preserve"> </w:t>
            </w:r>
            <w:r w:rsidRPr="003E1BE3">
              <w:rPr>
                <w:sz w:val="22"/>
                <w:szCs w:val="22"/>
                <w:lang w:eastAsia="en-US"/>
              </w:rPr>
              <w:t>Джанышовна</w:t>
            </w:r>
          </w:p>
          <w:p w14:paraId="20A1829E" w14:textId="77777777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AF07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62-60-60</w:t>
            </w:r>
          </w:p>
          <w:p w14:paraId="3A739242" w14:textId="77777777" w:rsidR="00A3750D" w:rsidRPr="003E1BE3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CB69" w14:textId="40481D69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E6863" w14:textId="77777777" w:rsidR="00A3750D" w:rsidRPr="003E1BE3" w:rsidRDefault="0007029D" w:rsidP="00C34F7A">
            <w:pPr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09" w:history="1">
              <w:r w:rsidR="00A3750D" w:rsidRPr="003E1BE3">
                <w:rPr>
                  <w:color w:val="000000"/>
                  <w:sz w:val="18"/>
                  <w:szCs w:val="18"/>
                  <w:lang w:val="en-US" w:eastAsia="en-US"/>
                </w:rPr>
                <w:t>gulj.72@mail</w:t>
              </w:r>
            </w:hyperlink>
            <w:r w:rsidR="00A3750D" w:rsidRPr="003E1BE3">
              <w:rPr>
                <w:sz w:val="18"/>
                <w:szCs w:val="18"/>
                <w:lang w:val="en-US" w:eastAsia="en-US"/>
              </w:rPr>
              <w:t>.ru</w:t>
            </w:r>
          </w:p>
        </w:tc>
      </w:tr>
      <w:tr w:rsidR="00A3750D" w:rsidRPr="00A3750D" w14:paraId="687E288D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A343A" w14:textId="77777777" w:rsidR="00A3750D" w:rsidRPr="00A3750D" w:rsidRDefault="00A3750D" w:rsidP="00A3750D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A3750D">
              <w:rPr>
                <w:sz w:val="24"/>
                <w:szCs w:val="24"/>
                <w:lang w:val="ky-KG" w:eastAsia="en-US"/>
              </w:rPr>
              <w:t xml:space="preserve">Главный специалист </w:t>
            </w:r>
          </w:p>
          <w:p w14:paraId="71D29CB0" w14:textId="77777777" w:rsidR="00A3750D" w:rsidRPr="00A3750D" w:rsidRDefault="00A3750D" w:rsidP="00A3750D">
            <w:pPr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A3750D">
              <w:rPr>
                <w:sz w:val="24"/>
                <w:szCs w:val="24"/>
                <w:lang w:val="ky-KG" w:eastAsia="en-US"/>
              </w:rPr>
              <w:t>каб. №4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0373" w14:textId="77777777" w:rsidR="00C34F7A" w:rsidRPr="003E1BE3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Жакшыбекова </w:t>
            </w:r>
          </w:p>
          <w:p w14:paraId="0EDB21D4" w14:textId="77777777" w:rsidR="00A3750D" w:rsidRPr="003E1BE3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  <w:lang w:val="ky-KG" w:eastAsia="en-US"/>
              </w:rPr>
              <w:t>Алина Жакшыбековна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D8DB2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1AAAD" w14:textId="6A0DBDBC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highlight w:val="yellow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6D7D" w14:textId="77777777" w:rsidR="00A3750D" w:rsidRPr="003E1BE3" w:rsidRDefault="00A3750D" w:rsidP="00C34F7A">
            <w:pPr>
              <w:spacing w:line="256" w:lineRule="auto"/>
              <w:jc w:val="both"/>
              <w:rPr>
                <w:sz w:val="18"/>
                <w:szCs w:val="18"/>
                <w:highlight w:val="yellow"/>
                <w:lang w:val="ky-KG" w:eastAsia="en-US"/>
              </w:rPr>
            </w:pPr>
            <w:r w:rsidRPr="003E1BE3">
              <w:rPr>
                <w:sz w:val="18"/>
                <w:szCs w:val="18"/>
                <w:lang w:val="en-US" w:eastAsia="en-US"/>
              </w:rPr>
              <w:t>j.alinka.9595@gmail.</w:t>
            </w:r>
            <w:r w:rsidR="003E1BE3">
              <w:rPr>
                <w:sz w:val="18"/>
                <w:szCs w:val="18"/>
                <w:lang w:eastAsia="en-US"/>
              </w:rPr>
              <w:br/>
            </w:r>
            <w:r w:rsidRPr="003E1BE3">
              <w:rPr>
                <w:sz w:val="18"/>
                <w:szCs w:val="18"/>
                <w:lang w:val="en-US" w:eastAsia="en-US"/>
              </w:rPr>
              <w:t>com</w:t>
            </w:r>
          </w:p>
        </w:tc>
      </w:tr>
      <w:tr w:rsidR="00A3750D" w:rsidRPr="00A3750D" w14:paraId="54F69FAF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6A8C0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A3750D">
              <w:rPr>
                <w:sz w:val="24"/>
                <w:szCs w:val="24"/>
                <w:lang w:eastAsia="en-US"/>
              </w:rPr>
              <w:t>Ведущий</w:t>
            </w:r>
          </w:p>
          <w:p w14:paraId="0DE4AD70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A3750D">
              <w:rPr>
                <w:sz w:val="24"/>
                <w:szCs w:val="24"/>
                <w:lang w:eastAsia="en-US"/>
              </w:rPr>
              <w:t>специалист</w:t>
            </w:r>
          </w:p>
          <w:p w14:paraId="18DE5371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A3750D">
              <w:rPr>
                <w:sz w:val="24"/>
                <w:szCs w:val="24"/>
                <w:lang w:eastAsia="en-US"/>
              </w:rPr>
              <w:t>каб.</w:t>
            </w:r>
            <w:r w:rsidRPr="00A3750D">
              <w:rPr>
                <w:sz w:val="24"/>
                <w:szCs w:val="24"/>
                <w:lang w:val="ky-KG" w:eastAsia="en-US"/>
              </w:rPr>
              <w:t xml:space="preserve"> </w:t>
            </w:r>
            <w:r w:rsidRPr="00A3750D">
              <w:rPr>
                <w:sz w:val="24"/>
                <w:szCs w:val="24"/>
                <w:lang w:eastAsia="en-US"/>
              </w:rPr>
              <w:t>№</w:t>
            </w:r>
            <w:r w:rsidRPr="00A3750D">
              <w:rPr>
                <w:sz w:val="24"/>
                <w:szCs w:val="24"/>
                <w:lang w:val="ky-KG" w:eastAsia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E0E8" w14:textId="77777777" w:rsidR="00C34F7A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Адашпасова</w:t>
            </w:r>
            <w:r w:rsidRPr="003E1BE3">
              <w:rPr>
                <w:sz w:val="22"/>
                <w:szCs w:val="22"/>
                <w:lang w:val="en-US" w:eastAsia="en-US"/>
              </w:rPr>
              <w:t xml:space="preserve"> </w:t>
            </w:r>
          </w:p>
          <w:p w14:paraId="7547E95D" w14:textId="77777777" w:rsidR="00A3750D" w:rsidRPr="003E1BE3" w:rsidRDefault="00A3750D" w:rsidP="00C34F7A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Айпери</w:t>
            </w:r>
            <w:r w:rsidR="00C34F7A" w:rsidRPr="003E1BE3">
              <w:rPr>
                <w:sz w:val="22"/>
                <w:szCs w:val="22"/>
                <w:lang w:eastAsia="en-US"/>
              </w:rPr>
              <w:t xml:space="preserve"> </w:t>
            </w:r>
            <w:r w:rsidRPr="003E1BE3">
              <w:rPr>
                <w:sz w:val="22"/>
                <w:szCs w:val="22"/>
                <w:lang w:eastAsia="en-US"/>
              </w:rPr>
              <w:t>Тюленовна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0C1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val="en-US"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86292" w14:textId="0A837F66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A81E9" w14:textId="77777777" w:rsidR="00A3750D" w:rsidRPr="003E1BE3" w:rsidRDefault="00A3750D" w:rsidP="00C34F7A">
            <w:pPr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adashpasova95@</w:t>
            </w:r>
            <w:r w:rsidR="003E1BE3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inbox.ru</w:t>
            </w:r>
          </w:p>
        </w:tc>
      </w:tr>
      <w:tr w:rsidR="00A3750D" w:rsidRPr="00A3750D" w14:paraId="2712D814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58E6D3" w14:textId="77777777" w:rsidR="003307BC" w:rsidRPr="003E1BE3" w:rsidRDefault="003307BC" w:rsidP="00A3750D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</w:p>
          <w:p w14:paraId="319BF5DC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3E1BE3">
              <w:rPr>
                <w:b/>
                <w:sz w:val="22"/>
                <w:szCs w:val="22"/>
                <w:lang w:val="ky-KG" w:eastAsia="en-US"/>
              </w:rPr>
              <w:t>СЕКТОР ИНДЕКСАЦИИ ЦЕН</w:t>
            </w:r>
          </w:p>
          <w:p w14:paraId="4733BE28" w14:textId="77777777" w:rsidR="00AB460B" w:rsidRPr="003E1BE3" w:rsidRDefault="00AB460B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</w:p>
        </w:tc>
      </w:tr>
      <w:tr w:rsidR="00A3750D" w:rsidRPr="00A3750D" w14:paraId="14BD688D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3F0D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bCs/>
                <w:sz w:val="24"/>
                <w:szCs w:val="24"/>
                <w:lang w:val="ky-KG" w:eastAsia="en-US"/>
              </w:rPr>
            </w:pPr>
            <w:r w:rsidRPr="00A3750D">
              <w:rPr>
                <w:b/>
                <w:bCs/>
                <w:sz w:val="24"/>
                <w:szCs w:val="24"/>
                <w:lang w:val="ky-KG" w:eastAsia="en-US"/>
              </w:rPr>
              <w:t>Заведующий</w:t>
            </w:r>
            <w:r w:rsidRPr="00A3750D">
              <w:rPr>
                <w:b/>
                <w:bCs/>
                <w:sz w:val="24"/>
                <w:szCs w:val="24"/>
                <w:lang w:eastAsia="en-US"/>
              </w:rPr>
              <w:t xml:space="preserve"> сектором</w:t>
            </w:r>
          </w:p>
          <w:p w14:paraId="069789A7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A3750D">
              <w:rPr>
                <w:sz w:val="24"/>
                <w:szCs w:val="24"/>
                <w:lang w:val="ky-KG" w:eastAsia="en-US"/>
              </w:rPr>
              <w:t>каб. №</w:t>
            </w:r>
            <w:r w:rsidRPr="00A3750D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7A6B" w14:textId="7C9EA764" w:rsidR="00A3750D" w:rsidRPr="003E1BE3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Тилепбергенов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val="ky-KG" w:eastAsia="en-US"/>
              </w:rPr>
              <w:t>Темиркул Муканбетович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843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5A2E3" w14:textId="38400976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6C26C" w14:textId="77777777" w:rsidR="00A3750D" w:rsidRPr="003E1BE3" w:rsidRDefault="00A3750D" w:rsidP="00C34F7A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3E1BE3">
              <w:rPr>
                <w:sz w:val="18"/>
                <w:szCs w:val="18"/>
                <w:lang w:val="en-US" w:eastAsia="en-US"/>
              </w:rPr>
              <w:t>Temir-11@mail.ru</w:t>
            </w:r>
          </w:p>
        </w:tc>
      </w:tr>
      <w:tr w:rsidR="00A3750D" w:rsidRPr="00A3750D" w14:paraId="51C1AC2F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0AF5B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val="ky-KG" w:eastAsia="en-US"/>
              </w:rPr>
            </w:pPr>
            <w:r w:rsidRPr="00A3750D">
              <w:rPr>
                <w:sz w:val="24"/>
                <w:szCs w:val="24"/>
                <w:lang w:eastAsia="en-US"/>
              </w:rPr>
              <w:t>Главный специалист</w:t>
            </w:r>
          </w:p>
          <w:p w14:paraId="3534107F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4"/>
                <w:szCs w:val="24"/>
                <w:lang w:val="ky-KG" w:eastAsia="en-US"/>
              </w:rPr>
            </w:pPr>
            <w:r w:rsidRPr="00A3750D">
              <w:rPr>
                <w:sz w:val="24"/>
                <w:szCs w:val="24"/>
                <w:lang w:val="ky-KG" w:eastAsia="en-US"/>
              </w:rPr>
              <w:t>каб. №</w:t>
            </w:r>
            <w:r w:rsidRPr="00A3750D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BB32" w14:textId="4E004D34" w:rsidR="00A3750D" w:rsidRPr="003E1BE3" w:rsidRDefault="00A3750D" w:rsidP="00A3750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Джекшеналиева</w:t>
            </w:r>
            <w:r w:rsidRPr="003E1BE3">
              <w:rPr>
                <w:sz w:val="22"/>
                <w:szCs w:val="22"/>
                <w:lang w:val="ky-KG" w:eastAsia="en-US"/>
              </w:rPr>
              <w:t xml:space="preserve">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Рахат Абалбековна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F2595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1BCB8" w14:textId="7470CA83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8E6D" w14:textId="77777777" w:rsidR="00A3750D" w:rsidRPr="003E1BE3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10" w:history="1">
              <w:r w:rsidR="00A3750D" w:rsidRPr="003E1BE3">
                <w:rPr>
                  <w:sz w:val="18"/>
                  <w:szCs w:val="18"/>
                  <w:lang w:eastAsia="en-US"/>
                </w:rPr>
                <w:t>jrakhata0811@mail.</w:t>
              </w:r>
              <w:r w:rsidR="003E1BE3">
                <w:rPr>
                  <w:sz w:val="18"/>
                  <w:szCs w:val="18"/>
                  <w:lang w:eastAsia="en-US"/>
                </w:rPr>
                <w:br/>
              </w:r>
              <w:r w:rsidR="00A3750D" w:rsidRPr="003E1BE3">
                <w:rPr>
                  <w:sz w:val="18"/>
                  <w:szCs w:val="18"/>
                  <w:lang w:eastAsia="en-US"/>
                </w:rPr>
                <w:t>com</w:t>
              </w:r>
            </w:hyperlink>
          </w:p>
        </w:tc>
      </w:tr>
      <w:tr w:rsidR="00A3750D" w:rsidRPr="00A3750D" w14:paraId="032F06B3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776F2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A3750D">
              <w:rPr>
                <w:sz w:val="24"/>
                <w:szCs w:val="24"/>
                <w:lang w:eastAsia="en-US"/>
              </w:rPr>
              <w:t>Ведущий специалист</w:t>
            </w:r>
          </w:p>
          <w:p w14:paraId="699ADCA8" w14:textId="77777777" w:rsidR="00A3750D" w:rsidRPr="00A3750D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 w:rsidRPr="00A3750D">
              <w:rPr>
                <w:sz w:val="24"/>
                <w:szCs w:val="24"/>
                <w:lang w:eastAsia="en-US"/>
              </w:rPr>
              <w:t>каб. №4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B0BCA" w14:textId="2A4FAF2E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Алманбеков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Данияр</w:t>
            </w:r>
            <w:r w:rsidR="0099366D">
              <w:rPr>
                <w:sz w:val="22"/>
                <w:szCs w:val="22"/>
                <w:lang w:eastAsia="en-US"/>
              </w:rPr>
              <w:t xml:space="preserve"> </w:t>
            </w:r>
            <w:r w:rsidRPr="003E1BE3">
              <w:rPr>
                <w:sz w:val="22"/>
                <w:szCs w:val="22"/>
                <w:lang w:eastAsia="en-US"/>
              </w:rPr>
              <w:t>Мирланович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FEA5F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62-60-60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F1BDF" w14:textId="1801F29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D374C" w14:textId="77777777" w:rsidR="00A3750D" w:rsidRPr="003E1BE3" w:rsidRDefault="0007029D" w:rsidP="00C34F7A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11" w:history="1">
              <w:r w:rsidR="003E1BE3" w:rsidRPr="009A57AC">
                <w:rPr>
                  <w:rStyle w:val="a8"/>
                  <w:sz w:val="18"/>
                  <w:szCs w:val="18"/>
                  <w:lang w:eastAsia="en-US"/>
                </w:rPr>
                <w:t>danchik.t93@gmail.</w:t>
              </w:r>
              <w:r w:rsidR="003E1BE3" w:rsidRPr="009A57AC">
                <w:rPr>
                  <w:rStyle w:val="a8"/>
                  <w:sz w:val="18"/>
                  <w:szCs w:val="18"/>
                  <w:lang w:eastAsia="en-US"/>
                </w:rPr>
                <w:br/>
                <w:t>com</w:t>
              </w:r>
            </w:hyperlink>
          </w:p>
        </w:tc>
      </w:tr>
      <w:tr w:rsidR="00A3750D" w:rsidRPr="00A3750D" w14:paraId="1BBB84DF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20BB52" w14:textId="77777777" w:rsidR="003307BC" w:rsidRPr="003E1BE3" w:rsidRDefault="003307BC" w:rsidP="00A3750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08BF1EC6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3E1BE3">
              <w:rPr>
                <w:b/>
                <w:sz w:val="22"/>
                <w:szCs w:val="22"/>
                <w:lang w:eastAsia="en-US"/>
              </w:rPr>
              <w:t>ОТДЕЛ</w:t>
            </w:r>
            <w:r w:rsidRPr="003E1BE3">
              <w:rPr>
                <w:b/>
                <w:sz w:val="22"/>
                <w:szCs w:val="22"/>
                <w:lang w:val="ky-KG" w:eastAsia="en-US"/>
              </w:rPr>
              <w:t xml:space="preserve"> ВЗАИМНОЙ ТОРГОВЛИ ТОВАРАМИ С ГОСУДАРСТВАМИ ЕАЭС</w:t>
            </w:r>
          </w:p>
          <w:p w14:paraId="270C3E37" w14:textId="77777777" w:rsidR="00AB460B" w:rsidRPr="003E1BE3" w:rsidRDefault="00AB460B" w:rsidP="003307B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A3750D" w:rsidRPr="00A3750D" w14:paraId="64586A2E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51E08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07BDC32B" w14:textId="77777777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7F44" w14:textId="7540AE9D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Алагушева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val="ky-KG" w:eastAsia="en-US"/>
              </w:rPr>
              <w:t>Асель</w:t>
            </w:r>
            <w:r w:rsidR="0099366D">
              <w:rPr>
                <w:sz w:val="22"/>
                <w:szCs w:val="22"/>
                <w:lang w:val="ky-KG" w:eastAsia="en-US"/>
              </w:rPr>
              <w:t xml:space="preserve"> </w:t>
            </w:r>
            <w:r w:rsidRPr="003E1BE3">
              <w:rPr>
                <w:sz w:val="22"/>
                <w:szCs w:val="22"/>
                <w:lang w:val="ky-KG" w:eastAsia="en-US"/>
              </w:rPr>
              <w:t>Токтобековна</w:t>
            </w:r>
          </w:p>
          <w:p w14:paraId="3BAA4093" w14:textId="77777777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1E66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66-29-28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6DE1B" w14:textId="56AFC5C2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3B4B6" w14:textId="77777777" w:rsidR="00A3750D" w:rsidRPr="003E1BE3" w:rsidRDefault="0007029D" w:rsidP="003307BC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12" w:history="1">
              <w:r w:rsidR="00A3750D" w:rsidRPr="003E1BE3">
                <w:rPr>
                  <w:sz w:val="18"/>
                  <w:szCs w:val="18"/>
                  <w:lang w:val="en-US" w:eastAsia="en-US"/>
                </w:rPr>
                <w:t>alagushevaa@mail.ru</w:t>
              </w:r>
            </w:hyperlink>
          </w:p>
        </w:tc>
      </w:tr>
      <w:tr w:rsidR="00A3750D" w:rsidRPr="00A3750D" w14:paraId="405B3DF5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E4C2A" w14:textId="77777777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06ECBEDA" w14:textId="77777777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271A2" w14:textId="77777777" w:rsidR="00A3750D" w:rsidRPr="003E1BE3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Сакенова Жылдыз Азымкановна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E35C9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66-08-63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2301" w14:textId="57F38644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5C60A" w14:textId="77777777" w:rsidR="00A3750D" w:rsidRPr="003E1BE3" w:rsidRDefault="00A3750D" w:rsidP="003307BC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jyldyzsakenova76@</w:t>
            </w:r>
            <w:r w:rsidR="003E1BE3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A3750D" w:rsidRPr="00A3750D" w14:paraId="55BBCF32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AF0F" w14:textId="77777777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Ведущий</w:t>
            </w:r>
            <w:r w:rsidRPr="003E1BE3">
              <w:rPr>
                <w:sz w:val="22"/>
                <w:szCs w:val="22"/>
                <w:lang w:eastAsia="en-US"/>
              </w:rPr>
              <w:t xml:space="preserve"> специалист</w:t>
            </w:r>
          </w:p>
          <w:p w14:paraId="3C9C77C4" w14:textId="77777777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7F9F" w14:textId="63C87A84" w:rsidR="00A3750D" w:rsidRPr="003E1BE3" w:rsidRDefault="00A3750D" w:rsidP="00A3750D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Эсеналиева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val="ky-KG" w:eastAsia="en-US"/>
              </w:rPr>
              <w:t>Салтанат</w:t>
            </w:r>
            <w:r w:rsidR="0099366D">
              <w:rPr>
                <w:sz w:val="22"/>
                <w:szCs w:val="22"/>
                <w:lang w:val="ky-KG" w:eastAsia="en-US"/>
              </w:rPr>
              <w:t xml:space="preserve"> </w:t>
            </w:r>
            <w:r w:rsidRPr="003E1BE3">
              <w:rPr>
                <w:sz w:val="22"/>
                <w:szCs w:val="22"/>
                <w:lang w:val="ky-KG" w:eastAsia="en-US"/>
              </w:rPr>
              <w:t>Джолдошбаевна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CCAE8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66-</w:t>
            </w:r>
            <w:r w:rsidRPr="003E1BE3">
              <w:rPr>
                <w:sz w:val="22"/>
                <w:szCs w:val="22"/>
                <w:lang w:val="ky-KG" w:eastAsia="en-US"/>
              </w:rPr>
              <w:t>08</w:t>
            </w:r>
            <w:r w:rsidRPr="003E1BE3">
              <w:rPr>
                <w:sz w:val="22"/>
                <w:szCs w:val="22"/>
                <w:lang w:eastAsia="en-US"/>
              </w:rPr>
              <w:t>-</w:t>
            </w:r>
            <w:r w:rsidRPr="003E1BE3">
              <w:rPr>
                <w:sz w:val="22"/>
                <w:szCs w:val="22"/>
                <w:lang w:val="ky-KG" w:eastAsia="en-US"/>
              </w:rPr>
              <w:t>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FF73" w14:textId="4CA05511" w:rsidR="00A3750D" w:rsidRPr="0025772C" w:rsidRDefault="00A3750D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49819" w14:textId="77777777" w:rsidR="00A3750D" w:rsidRPr="003E1BE3" w:rsidRDefault="0007029D" w:rsidP="003307BC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13" w:history="1">
              <w:r w:rsidR="00A3750D" w:rsidRPr="003E1BE3">
                <w:rPr>
                  <w:sz w:val="18"/>
                  <w:szCs w:val="18"/>
                  <w:lang w:eastAsia="en-US"/>
                </w:rPr>
                <w:t>s.esenalieva28@gmail.com</w:t>
              </w:r>
            </w:hyperlink>
          </w:p>
        </w:tc>
      </w:tr>
      <w:tr w:rsidR="00A3750D" w:rsidRPr="00A3750D" w14:paraId="5723A37F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8A262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Временно ведущий</w:t>
            </w:r>
          </w:p>
          <w:p w14:paraId="634A4EAF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специалист</w:t>
            </w:r>
          </w:p>
          <w:p w14:paraId="34B97B8C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579E2" w14:textId="2B048FF4" w:rsidR="00A3750D" w:rsidRPr="003E1BE3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Толобекова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val="ky-KG" w:eastAsia="en-US"/>
              </w:rPr>
              <w:t>Паризат Омуркановна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ACA5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66-08-63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8EBBE" w14:textId="2DE7549A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89B88" w14:textId="77777777" w:rsidR="00A3750D" w:rsidRPr="003E1BE3" w:rsidRDefault="00A3750D" w:rsidP="003E1BE3">
            <w:pPr>
              <w:spacing w:line="256" w:lineRule="auto"/>
              <w:ind w:hanging="72"/>
              <w:rPr>
                <w:sz w:val="18"/>
                <w:szCs w:val="18"/>
                <w:lang w:val="ky-KG"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pasi262124abu@gmail.com</w:t>
            </w:r>
          </w:p>
        </w:tc>
      </w:tr>
      <w:tr w:rsidR="00A3750D" w:rsidRPr="00A3750D" w14:paraId="7DA698A8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418FB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Инженер</w:t>
            </w:r>
          </w:p>
          <w:p w14:paraId="087F007F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 каб. №16/1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2BB2B" w14:textId="77777777" w:rsidR="00A3750D" w:rsidRPr="003E1BE3" w:rsidRDefault="00A3750D" w:rsidP="00A3750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Оморова Айзат Алымбековна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3087C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66-08-63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48CC" w14:textId="1C0D7D5B" w:rsidR="00A3750D" w:rsidRPr="0025772C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AAC74" w14:textId="77777777" w:rsidR="00A3750D" w:rsidRPr="003E1BE3" w:rsidRDefault="00A3750D" w:rsidP="003307BC">
            <w:pPr>
              <w:spacing w:line="256" w:lineRule="auto"/>
              <w:rPr>
                <w:sz w:val="18"/>
                <w:szCs w:val="18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omorova.aiza@icloud.com</w:t>
            </w:r>
          </w:p>
        </w:tc>
      </w:tr>
      <w:tr w:rsidR="00A3750D" w:rsidRPr="00A3750D" w14:paraId="7BB9B73E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3B5FE9" w14:textId="77777777" w:rsidR="003307BC" w:rsidRPr="003E1BE3" w:rsidRDefault="003307BC" w:rsidP="00A3750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2FDB69A7" w14:textId="77777777" w:rsidR="00A3750D" w:rsidRDefault="005B6C5C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3E1BE3">
              <w:rPr>
                <w:b/>
                <w:sz w:val="22"/>
                <w:szCs w:val="22"/>
                <w:lang w:eastAsia="en-US"/>
              </w:rPr>
              <w:t>ОТДЕЛ ВЫБОРОЧНЫХ ОБСЛЕДОВАНИЙ ВЕДЕНИЯ И АКТУАЛИЗАЦИИ ЕГРСЕ</w:t>
            </w:r>
          </w:p>
          <w:p w14:paraId="0F70F6D3" w14:textId="77777777" w:rsidR="00AB460B" w:rsidRPr="003E1BE3" w:rsidRDefault="00AB460B" w:rsidP="003307BC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3750D" w:rsidRPr="00A3750D" w14:paraId="2A756821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7C760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0B687F7A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b/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0B695" w14:textId="140F538A" w:rsidR="00A3750D" w:rsidRPr="003E1BE3" w:rsidRDefault="00A3750D" w:rsidP="00A3750D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Акпаралиева </w:t>
            </w:r>
            <w:r w:rsidR="0099366D">
              <w:rPr>
                <w:bCs/>
                <w:color w:val="000000"/>
                <w:sz w:val="22"/>
                <w:szCs w:val="22"/>
                <w:lang w:val="ky-KG" w:eastAsia="en-US"/>
              </w:rPr>
              <w:br/>
            </w:r>
            <w:r w:rsidRPr="003E1BE3">
              <w:rPr>
                <w:bCs/>
                <w:color w:val="000000"/>
                <w:sz w:val="22"/>
                <w:szCs w:val="22"/>
                <w:lang w:val="ky-KG" w:eastAsia="en-US"/>
              </w:rPr>
              <w:t>Жылдыз</w:t>
            </w:r>
            <w:r w:rsidR="0099366D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 </w:t>
            </w:r>
            <w:r w:rsidRPr="003E1BE3">
              <w:rPr>
                <w:bCs/>
                <w:color w:val="000000"/>
                <w:sz w:val="22"/>
                <w:szCs w:val="22"/>
                <w:lang w:val="ky-KG" w:eastAsia="en-US"/>
              </w:rPr>
              <w:t>Толотпековна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63DF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62-30-68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3183" w14:textId="1FFB039F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D3DB7" w14:textId="77777777" w:rsidR="00A3750D" w:rsidRPr="003E1BE3" w:rsidRDefault="0007029D" w:rsidP="00A3750D">
            <w:pPr>
              <w:spacing w:line="256" w:lineRule="auto"/>
              <w:jc w:val="center"/>
              <w:rPr>
                <w:sz w:val="18"/>
                <w:szCs w:val="18"/>
                <w:lang w:val="ky-KG" w:eastAsia="en-US"/>
              </w:rPr>
            </w:pPr>
            <w:hyperlink r:id="rId114" w:history="1">
              <w:r w:rsidR="00A3750D" w:rsidRPr="003E1BE3">
                <w:rPr>
                  <w:sz w:val="18"/>
                  <w:szCs w:val="18"/>
                  <w:u w:val="single"/>
                  <w:lang w:val="en-US" w:eastAsia="en-US"/>
                </w:rPr>
                <w:t>Smart_smile@mail.ru</w:t>
              </w:r>
            </w:hyperlink>
          </w:p>
        </w:tc>
      </w:tr>
      <w:tr w:rsidR="00A3750D" w:rsidRPr="00A3750D" w14:paraId="3EAC9BE2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7AE0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Главный специалист </w:t>
            </w:r>
          </w:p>
          <w:p w14:paraId="2CFEC8C1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каб. №8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864D0" w14:textId="5017E351" w:rsidR="00A3750D" w:rsidRPr="003E1BE3" w:rsidRDefault="00A3750D" w:rsidP="00A3750D">
            <w:pPr>
              <w:autoSpaceDE w:val="0"/>
              <w:autoSpaceDN w:val="0"/>
              <w:adjustRightInd w:val="0"/>
              <w:spacing w:line="256" w:lineRule="auto"/>
              <w:rPr>
                <w:bCs/>
                <w:color w:val="000000"/>
                <w:sz w:val="22"/>
                <w:szCs w:val="22"/>
                <w:lang w:val="ky-KG"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  <w:lang w:val="ky-KG" w:eastAsia="en-US"/>
              </w:rPr>
              <w:t xml:space="preserve">Тунгатарова </w:t>
            </w:r>
            <w:r w:rsidR="0099366D">
              <w:rPr>
                <w:bCs/>
                <w:color w:val="000000"/>
                <w:sz w:val="22"/>
                <w:szCs w:val="22"/>
                <w:lang w:val="ky-KG" w:eastAsia="en-US"/>
              </w:rPr>
              <w:br/>
            </w:r>
            <w:r w:rsidRPr="003E1BE3">
              <w:rPr>
                <w:bCs/>
                <w:color w:val="000000"/>
                <w:sz w:val="22"/>
                <w:szCs w:val="22"/>
                <w:lang w:val="ky-KG" w:eastAsia="en-US"/>
              </w:rPr>
              <w:t>Чинаркуль Сейтказиевна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04B17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62-59-59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D8ECB" w14:textId="4F605BB8" w:rsidR="00A3750D" w:rsidRPr="003E1BE3" w:rsidRDefault="00A3750D" w:rsidP="0025772C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BC8A1" w14:textId="77777777" w:rsidR="00A3750D" w:rsidRPr="003E1BE3" w:rsidRDefault="00A3750D" w:rsidP="00A3750D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 w:rsidRPr="003E1BE3">
              <w:rPr>
                <w:rFonts w:ascii="Roboto" w:hAnsi="Roboto"/>
                <w:color w:val="303030"/>
                <w:sz w:val="18"/>
                <w:szCs w:val="18"/>
                <w:shd w:val="clear" w:color="auto" w:fill="FFFFFF"/>
              </w:rPr>
              <w:t>cinarkultungatarova@gmail.com</w:t>
            </w:r>
          </w:p>
        </w:tc>
      </w:tr>
      <w:tr w:rsidR="00A3750D" w:rsidRPr="00A3750D" w14:paraId="35F8CB9F" w14:textId="77777777" w:rsidTr="00A566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50D4E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Ведущий специалист</w:t>
            </w:r>
          </w:p>
          <w:p w14:paraId="343C723B" w14:textId="77777777" w:rsidR="00A3750D" w:rsidRPr="003E1BE3" w:rsidRDefault="00A3750D" w:rsidP="00A3750D">
            <w:pPr>
              <w:tabs>
                <w:tab w:val="left" w:pos="260"/>
              </w:tabs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2769" w14:textId="29E4F857" w:rsidR="00A3750D" w:rsidRPr="003E1BE3" w:rsidRDefault="00A3750D" w:rsidP="00914C99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Тынчтыкбекова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3E1BE3">
              <w:rPr>
                <w:sz w:val="22"/>
                <w:szCs w:val="22"/>
                <w:lang w:val="ky-KG" w:eastAsia="en-US"/>
              </w:rPr>
              <w:t>Жанаркүл</w:t>
            </w:r>
            <w:r w:rsidR="0099366D">
              <w:rPr>
                <w:sz w:val="22"/>
                <w:szCs w:val="22"/>
                <w:lang w:val="ky-KG" w:eastAsia="en-US"/>
              </w:rPr>
              <w:t xml:space="preserve"> </w:t>
            </w:r>
            <w:r w:rsidRPr="003E1BE3">
              <w:rPr>
                <w:sz w:val="22"/>
                <w:szCs w:val="22"/>
                <w:lang w:val="ky-KG" w:eastAsia="en-US"/>
              </w:rPr>
              <w:t>Тынчтыкбековна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DCB4" w14:textId="77777777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62-59-59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AE55D" w14:textId="73716590" w:rsidR="00A3750D" w:rsidRPr="003E1BE3" w:rsidRDefault="00A3750D" w:rsidP="00A3750D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2A48" w14:textId="77777777" w:rsidR="00A3750D" w:rsidRPr="003E1BE3" w:rsidRDefault="0007029D" w:rsidP="00A3750D">
            <w:pPr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15" w:history="1">
              <w:r w:rsidR="00A3750D" w:rsidRPr="003E1BE3">
                <w:rPr>
                  <w:sz w:val="18"/>
                  <w:szCs w:val="18"/>
                  <w:u w:val="single"/>
                  <w:lang w:val="ky-KG" w:eastAsia="en-US"/>
                </w:rPr>
                <w:t>tzhanarkul@mail.ru</w:t>
              </w:r>
            </w:hyperlink>
          </w:p>
        </w:tc>
      </w:tr>
    </w:tbl>
    <w:p w14:paraId="24A866D5" w14:textId="77777777" w:rsidR="00914C99" w:rsidRDefault="00914C99">
      <w:pPr>
        <w:pStyle w:val="30"/>
        <w:keepNext w:val="0"/>
        <w:widowControl w:val="0"/>
        <w:rPr>
          <w:color w:val="000000"/>
          <w:sz w:val="28"/>
          <w:szCs w:val="28"/>
        </w:rPr>
      </w:pPr>
    </w:p>
    <w:p w14:paraId="6B7DCB93" w14:textId="77777777" w:rsidR="00914C99" w:rsidRDefault="00914C99">
      <w:pPr>
        <w:pStyle w:val="30"/>
        <w:keepNext w:val="0"/>
        <w:widowControl w:val="0"/>
        <w:rPr>
          <w:color w:val="000000"/>
          <w:sz w:val="28"/>
          <w:szCs w:val="28"/>
        </w:rPr>
      </w:pPr>
    </w:p>
    <w:p w14:paraId="53F7AA35" w14:textId="77777777" w:rsidR="00914C99" w:rsidRDefault="00914C99">
      <w:pPr>
        <w:pStyle w:val="30"/>
        <w:keepNext w:val="0"/>
        <w:widowControl w:val="0"/>
        <w:rPr>
          <w:color w:val="000000"/>
          <w:sz w:val="28"/>
          <w:szCs w:val="28"/>
        </w:rPr>
      </w:pPr>
    </w:p>
    <w:p w14:paraId="5F498AFE" w14:textId="77777777" w:rsidR="00EA2F5A" w:rsidRDefault="00EA2F5A" w:rsidP="00EA2F5A"/>
    <w:p w14:paraId="23662704" w14:textId="77777777" w:rsidR="00EA2F5A" w:rsidRDefault="00EA2F5A" w:rsidP="00EA2F5A"/>
    <w:p w14:paraId="20F377C8" w14:textId="77777777" w:rsidR="00EA2F5A" w:rsidRDefault="00EA2F5A" w:rsidP="00EA2F5A"/>
    <w:p w14:paraId="3746F764" w14:textId="77777777" w:rsidR="00EA2F5A" w:rsidRDefault="00EA2F5A" w:rsidP="00EA2F5A"/>
    <w:p w14:paraId="388D98F6" w14:textId="77777777" w:rsidR="00EA2F5A" w:rsidRDefault="00EA2F5A" w:rsidP="00EA2F5A"/>
    <w:p w14:paraId="2B31E2D8" w14:textId="77777777" w:rsidR="003E1BE3" w:rsidRDefault="003E1BE3">
      <w:r>
        <w:br w:type="page"/>
      </w:r>
    </w:p>
    <w:p w14:paraId="33D84B44" w14:textId="77777777" w:rsidR="005342DA" w:rsidRDefault="003307BC">
      <w:pPr>
        <w:pStyle w:val="30"/>
        <w:keepNext w:val="0"/>
        <w:widowControl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155F96">
        <w:rPr>
          <w:color w:val="000000"/>
          <w:sz w:val="28"/>
          <w:szCs w:val="28"/>
        </w:rPr>
        <w:t>ШСКОЕ ГОРОДСКОЕ УПРАВЛЕНИЕ СТАТИСТИКИ</w:t>
      </w:r>
    </w:p>
    <w:p w14:paraId="0BCC3E88" w14:textId="77777777" w:rsidR="005342DA" w:rsidRDefault="00155F96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723500, г. Ош, ул. Курманжан Датки, 236 </w:t>
      </w:r>
    </w:p>
    <w:p w14:paraId="35879E2E" w14:textId="77777777" w:rsidR="005342DA" w:rsidRDefault="00155F96">
      <w:pPr>
        <w:jc w:val="center"/>
        <w:rPr>
          <w:b/>
          <w:bCs/>
          <w:color w:val="000000"/>
          <w:sz w:val="24"/>
          <w:szCs w:val="24"/>
          <w:u w:val="single"/>
          <w:lang w:val="en-US"/>
        </w:rPr>
      </w:pPr>
      <w:r>
        <w:rPr>
          <w:b/>
          <w:bCs/>
          <w:color w:val="000000"/>
          <w:sz w:val="24"/>
          <w:szCs w:val="24"/>
        </w:rPr>
        <w:t>код</w:t>
      </w:r>
      <w:r>
        <w:rPr>
          <w:b/>
          <w:bCs/>
          <w:color w:val="000000"/>
          <w:sz w:val="24"/>
          <w:szCs w:val="24"/>
          <w:lang w:val="en-US"/>
        </w:rPr>
        <w:t xml:space="preserve"> 03222, </w:t>
      </w:r>
      <w:r>
        <w:rPr>
          <w:b/>
          <w:bCs/>
          <w:color w:val="000000"/>
          <w:sz w:val="24"/>
          <w:szCs w:val="24"/>
        </w:rPr>
        <w:t>факс</w:t>
      </w:r>
      <w:r>
        <w:rPr>
          <w:b/>
          <w:bCs/>
          <w:color w:val="000000"/>
          <w:sz w:val="24"/>
          <w:szCs w:val="24"/>
          <w:lang w:val="en-US"/>
        </w:rPr>
        <w:t xml:space="preserve">: </w:t>
      </w:r>
      <w:r>
        <w:rPr>
          <w:b/>
          <w:bCs/>
          <w:color w:val="000000"/>
          <w:sz w:val="24"/>
          <w:szCs w:val="24"/>
          <w:lang w:val="ky-KG"/>
        </w:rPr>
        <w:t>7</w:t>
      </w:r>
      <w:r>
        <w:rPr>
          <w:b/>
          <w:bCs/>
          <w:color w:val="000000"/>
          <w:sz w:val="24"/>
          <w:szCs w:val="24"/>
          <w:lang w:val="en-US"/>
        </w:rPr>
        <w:t>-1</w:t>
      </w:r>
      <w:r>
        <w:rPr>
          <w:b/>
          <w:bCs/>
          <w:color w:val="000000"/>
          <w:sz w:val="24"/>
          <w:szCs w:val="24"/>
          <w:lang w:val="ky-KG"/>
        </w:rPr>
        <w:t>1</w:t>
      </w:r>
      <w:r>
        <w:rPr>
          <w:b/>
          <w:bCs/>
          <w:color w:val="000000"/>
          <w:sz w:val="24"/>
          <w:szCs w:val="24"/>
          <w:lang w:val="en-US"/>
        </w:rPr>
        <w:t>-5</w:t>
      </w:r>
      <w:r>
        <w:rPr>
          <w:b/>
          <w:bCs/>
          <w:color w:val="000000"/>
          <w:sz w:val="24"/>
          <w:szCs w:val="24"/>
          <w:lang w:val="ky-KG"/>
        </w:rPr>
        <w:t>1</w:t>
      </w:r>
      <w:r>
        <w:rPr>
          <w:b/>
          <w:bCs/>
          <w:color w:val="000000"/>
          <w:sz w:val="24"/>
          <w:szCs w:val="24"/>
          <w:lang w:val="en-US"/>
        </w:rPr>
        <w:t xml:space="preserve">, </w:t>
      </w:r>
      <w:r>
        <w:rPr>
          <w:b/>
          <w:bCs/>
          <w:sz w:val="24"/>
          <w:szCs w:val="24"/>
          <w:lang w:val="en-US"/>
        </w:rPr>
        <w:t xml:space="preserve">e-mail: </w:t>
      </w:r>
      <w:hyperlink r:id="rId116" w:history="1">
        <w:r>
          <w:rPr>
            <w:rStyle w:val="a8"/>
            <w:b/>
            <w:bCs/>
            <w:color w:val="000000"/>
            <w:lang w:val="en-US"/>
          </w:rPr>
          <w:t>oshgorod@stat.kg</w:t>
        </w:r>
      </w:hyperlink>
      <w:r w:rsidR="00AB460B" w:rsidRPr="004533AD">
        <w:rPr>
          <w:lang w:val="en-US"/>
        </w:rPr>
        <w:br/>
      </w: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5342DA" w14:paraId="698B5BA9" w14:textId="77777777" w:rsidTr="003E1BE3">
        <w:trPr>
          <w:trHeight w:val="372"/>
        </w:trPr>
        <w:tc>
          <w:tcPr>
            <w:tcW w:w="1843" w:type="dxa"/>
            <w:vMerge w:val="restart"/>
          </w:tcPr>
          <w:p w14:paraId="2ECC1C16" w14:textId="7A43F7C2" w:rsidR="005342DA" w:rsidRPr="00162027" w:rsidRDefault="00155F96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val="ky-KG"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Должность</w:t>
            </w:r>
            <w:r w:rsidR="00162027">
              <w:rPr>
                <w:b/>
                <w:bCs/>
                <w:color w:val="000000"/>
                <w:sz w:val="24"/>
                <w:szCs w:val="24"/>
                <w:lang w:val="ky-KG" w:eastAsia="en-US"/>
              </w:rPr>
              <w:t>,</w:t>
            </w:r>
          </w:p>
          <w:p w14:paraId="675E3582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№ кабинета</w:t>
            </w:r>
          </w:p>
        </w:tc>
        <w:tc>
          <w:tcPr>
            <w:tcW w:w="3260" w:type="dxa"/>
            <w:vMerge w:val="restart"/>
          </w:tcPr>
          <w:p w14:paraId="24379AF0" w14:textId="354ABE3A" w:rsidR="00204EC4" w:rsidRDefault="00155F96" w:rsidP="00204EC4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Фамилия, имя, отчество</w:t>
            </w:r>
          </w:p>
          <w:p w14:paraId="043FB372" w14:textId="552B83A2" w:rsidR="005342DA" w:rsidRDefault="005342D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gridSpan w:val="2"/>
          </w:tcPr>
          <w:p w14:paraId="1AD3D01E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1843" w:type="dxa"/>
          </w:tcPr>
          <w:p w14:paraId="208D5890" w14:textId="73526AEC" w:rsidR="005342DA" w:rsidRDefault="005F4862" w:rsidP="00204EC4">
            <w:pPr>
              <w:tabs>
                <w:tab w:val="left" w:pos="300"/>
              </w:tabs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e</w:t>
            </w:r>
            <w:r w:rsidR="00155F96">
              <w:rPr>
                <w:b/>
                <w:bCs/>
                <w:sz w:val="24"/>
                <w:szCs w:val="24"/>
                <w:lang w:val="en-US" w:eastAsia="en-US"/>
              </w:rPr>
              <w:t>-mail</w:t>
            </w:r>
          </w:p>
        </w:tc>
      </w:tr>
      <w:tr w:rsidR="005342DA" w14:paraId="56A83F41" w14:textId="77777777" w:rsidTr="003E1BE3">
        <w:trPr>
          <w:trHeight w:val="372"/>
        </w:trPr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224849F3" w14:textId="77777777" w:rsidR="005342DA" w:rsidRDefault="005342DA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vAlign w:val="center"/>
          </w:tcPr>
          <w:p w14:paraId="4A49A3CD" w14:textId="77777777" w:rsidR="005342DA" w:rsidRDefault="005342DA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61DD5FA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городской</w:t>
            </w:r>
          </w:p>
          <w:p w14:paraId="41A69DE1" w14:textId="77777777" w:rsidR="005342DA" w:rsidRDefault="005342DA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039436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домашний,</w:t>
            </w:r>
          </w:p>
          <w:p w14:paraId="14599C6F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CD3065F" w14:textId="77777777" w:rsidR="005342DA" w:rsidRDefault="005342DA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5342DA" w14:paraId="6309CAAE" w14:textId="77777777" w:rsidTr="003E1BE3">
        <w:trPr>
          <w:trHeight w:val="190"/>
        </w:trPr>
        <w:tc>
          <w:tcPr>
            <w:tcW w:w="1843" w:type="dxa"/>
            <w:tcBorders>
              <w:bottom w:val="single" w:sz="4" w:space="0" w:color="auto"/>
            </w:tcBorders>
          </w:tcPr>
          <w:p w14:paraId="0F8F8B2A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1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0DA88FA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AC59392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8BB1D14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D578EB0" w14:textId="77777777" w:rsidR="005342DA" w:rsidRDefault="00155F96">
            <w:pPr>
              <w:spacing w:line="25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5</w:t>
            </w:r>
          </w:p>
        </w:tc>
      </w:tr>
      <w:tr w:rsidR="005342DA" w14:paraId="2F96CC13" w14:textId="77777777" w:rsidTr="003E1BE3">
        <w:trPr>
          <w:trHeight w:val="19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B15FC3" w14:textId="77777777" w:rsidR="003307BC" w:rsidRPr="003E1BE3" w:rsidRDefault="003307BC" w:rsidP="003307BC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</w:p>
          <w:p w14:paraId="74B37A8D" w14:textId="77777777" w:rsidR="005342DA" w:rsidRDefault="005B6C5C" w:rsidP="003307BC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sz w:val="22"/>
                <w:szCs w:val="22"/>
                <w:lang w:eastAsia="en-US"/>
              </w:rPr>
              <w:t>РУКОВОДСТВО</w:t>
            </w:r>
          </w:p>
          <w:p w14:paraId="247174B3" w14:textId="77777777" w:rsidR="00AB460B" w:rsidRPr="003E1BE3" w:rsidRDefault="00AB460B" w:rsidP="003307BC">
            <w:pPr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5342DA" w14:paraId="0413FCFC" w14:textId="77777777" w:rsidTr="003E1BE3">
        <w:trPr>
          <w:trHeight w:val="788"/>
        </w:trPr>
        <w:tc>
          <w:tcPr>
            <w:tcW w:w="1843" w:type="dxa"/>
            <w:tcBorders>
              <w:top w:val="single" w:sz="4" w:space="0" w:color="auto"/>
            </w:tcBorders>
          </w:tcPr>
          <w:p w14:paraId="471FAE99" w14:textId="77777777" w:rsidR="005342DA" w:rsidRPr="003E1BE3" w:rsidRDefault="00155F96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 w:rsidRPr="003E1BE3">
              <w:rPr>
                <w:b/>
                <w:sz w:val="22"/>
                <w:szCs w:val="22"/>
                <w:lang w:eastAsia="en-US"/>
              </w:rPr>
              <w:t>Руководитель</w:t>
            </w:r>
          </w:p>
          <w:p w14:paraId="2579F82E" w14:textId="77777777" w:rsidR="005342DA" w:rsidRPr="003E1BE3" w:rsidRDefault="00155F9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5332B2F5" w14:textId="77777777" w:rsidR="005342DA" w:rsidRPr="003E1BE3" w:rsidRDefault="00F902C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Мокеев Уланбек Мамасалиевич</w:t>
            </w:r>
          </w:p>
          <w:p w14:paraId="5B084E53" w14:textId="77777777" w:rsidR="005342DA" w:rsidRPr="003E1BE3" w:rsidRDefault="005342DA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8B1A084" w14:textId="77777777" w:rsidR="005342DA" w:rsidRPr="003E1BE3" w:rsidRDefault="00F902C6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7-12-61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167C40B" w14:textId="253D63F2" w:rsidR="005342DA" w:rsidRPr="003E1BE3" w:rsidRDefault="005342DA" w:rsidP="00EA2F5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4D8968B" w14:textId="77777777" w:rsidR="005342DA" w:rsidRPr="003E1BE3" w:rsidRDefault="0007029D" w:rsidP="00FE2344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17" w:history="1">
              <w:r w:rsidR="00F902C6" w:rsidRPr="003E1BE3">
                <w:rPr>
                  <w:rStyle w:val="a8"/>
                  <w:bCs/>
                  <w:sz w:val="18"/>
                  <w:szCs w:val="18"/>
                  <w:u w:val="none"/>
                  <w:lang w:val="ky-KG" w:eastAsia="en-US"/>
                </w:rPr>
                <w:t>Umokeev@inbox.ru</w:t>
              </w:r>
            </w:hyperlink>
            <w:r w:rsidR="00F902C6" w:rsidRPr="003E1BE3">
              <w:rPr>
                <w:bCs/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130E623A" w14:textId="77777777" w:rsidTr="003E1BE3">
        <w:trPr>
          <w:trHeight w:val="190"/>
        </w:trPr>
        <w:tc>
          <w:tcPr>
            <w:tcW w:w="1843" w:type="dxa"/>
          </w:tcPr>
          <w:p w14:paraId="0DDD0E26" w14:textId="77777777" w:rsidR="00643908" w:rsidRPr="003E1BE3" w:rsidRDefault="00643908" w:rsidP="00643908">
            <w:pPr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sz w:val="22"/>
                <w:szCs w:val="22"/>
                <w:lang w:eastAsia="en-US"/>
              </w:rPr>
              <w:t>Заместитель руководителя</w:t>
            </w:r>
          </w:p>
          <w:p w14:paraId="74747DA7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401</w:t>
            </w:r>
          </w:p>
        </w:tc>
        <w:tc>
          <w:tcPr>
            <w:tcW w:w="3260" w:type="dxa"/>
          </w:tcPr>
          <w:p w14:paraId="340560BC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Сабирова Динара Кубатовна</w:t>
            </w:r>
          </w:p>
          <w:p w14:paraId="4D5CE9E2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008557ED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C3E4" w14:textId="1157E7BC" w:rsidR="00643908" w:rsidRPr="003E1BE3" w:rsidRDefault="00643908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6489BC6C" w14:textId="77777777" w:rsidR="00643908" w:rsidRPr="003E1BE3" w:rsidRDefault="0007029D" w:rsidP="00FE2344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18" w:history="1"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 w:eastAsia="en-US"/>
                </w:rPr>
                <w:t>dsabirova_72@mail.ru</w:t>
              </w:r>
            </w:hyperlink>
            <w:r w:rsidR="00643908" w:rsidRPr="003E1BE3">
              <w:rPr>
                <w:bCs/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122EA373" w14:textId="77777777" w:rsidTr="003E1BE3">
        <w:trPr>
          <w:trHeight w:val="190"/>
        </w:trPr>
        <w:tc>
          <w:tcPr>
            <w:tcW w:w="1843" w:type="dxa"/>
          </w:tcPr>
          <w:p w14:paraId="29DB04EB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Главный</w:t>
            </w:r>
          </w:p>
          <w:p w14:paraId="5258678A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специалист</w:t>
            </w:r>
          </w:p>
          <w:p w14:paraId="2488ED81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403</w:t>
            </w:r>
          </w:p>
        </w:tc>
        <w:tc>
          <w:tcPr>
            <w:tcW w:w="3260" w:type="dxa"/>
          </w:tcPr>
          <w:p w14:paraId="340C3592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Оморова Урниса Айткуловна</w:t>
            </w:r>
          </w:p>
          <w:p w14:paraId="536FF55C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0924A3AA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7-11-36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7710B" w14:textId="52FFCD15" w:rsidR="00643908" w:rsidRPr="003E1BE3" w:rsidRDefault="00643908" w:rsidP="0025772C">
            <w:pPr>
              <w:spacing w:line="254" w:lineRule="auto"/>
              <w:rPr>
                <w:sz w:val="22"/>
                <w:szCs w:val="22"/>
                <w:lang w:eastAsia="en-US"/>
              </w:rPr>
            </w:pPr>
          </w:p>
          <w:p w14:paraId="7BA8AD5A" w14:textId="7B473F0D" w:rsidR="00643908" w:rsidRPr="003E1BE3" w:rsidRDefault="00643908" w:rsidP="00EA2F5A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10F474A" w14:textId="552A2248" w:rsidR="00643908" w:rsidRPr="003E1BE3" w:rsidRDefault="0007029D" w:rsidP="00FE2344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19" w:history="1"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 w:eastAsia="en-US"/>
                </w:rPr>
                <w:t>omorova_urnisa65@</w:t>
              </w:r>
              <w:r w:rsidR="00204EC4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eastAsia="en-US"/>
                </w:rPr>
                <w:br/>
              </w:r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 w:eastAsia="en-US"/>
                </w:rPr>
                <w:t>mail</w:t>
              </w:r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eastAsia="en-US"/>
                </w:rPr>
                <w:t>.</w:t>
              </w:r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 w:eastAsia="en-US"/>
                </w:rPr>
                <w:t>ru</w:t>
              </w:r>
            </w:hyperlink>
            <w:r w:rsidR="00643908" w:rsidRPr="003E1BE3">
              <w:rPr>
                <w:bCs/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</w:tbl>
    <w:p w14:paraId="224123C8" w14:textId="77777777" w:rsidR="003E1BE3" w:rsidRDefault="003E1BE3">
      <w:pPr>
        <w:jc w:val="center"/>
        <w:rPr>
          <w:b/>
          <w:sz w:val="24"/>
          <w:szCs w:val="24"/>
        </w:rPr>
      </w:pPr>
    </w:p>
    <w:p w14:paraId="3806818E" w14:textId="77777777" w:rsidR="005342DA" w:rsidRPr="003E1BE3" w:rsidRDefault="008D6EEA">
      <w:pPr>
        <w:jc w:val="center"/>
        <w:rPr>
          <w:b/>
          <w:sz w:val="22"/>
          <w:szCs w:val="22"/>
        </w:rPr>
      </w:pPr>
      <w:r w:rsidRPr="003E1BE3">
        <w:rPr>
          <w:b/>
          <w:sz w:val="22"/>
          <w:szCs w:val="22"/>
        </w:rPr>
        <w:t xml:space="preserve">ОТДЕЛ СТАТИСТИКИ ПРОМЫШЛЕННОСТИ, ТРАНСПОРТА, </w:t>
      </w:r>
    </w:p>
    <w:p w14:paraId="6CA4EC84" w14:textId="77777777" w:rsidR="005342DA" w:rsidRDefault="008D6EEA">
      <w:pPr>
        <w:jc w:val="center"/>
        <w:rPr>
          <w:b/>
          <w:sz w:val="24"/>
          <w:szCs w:val="24"/>
        </w:rPr>
      </w:pPr>
      <w:r w:rsidRPr="003E1BE3">
        <w:rPr>
          <w:b/>
          <w:sz w:val="22"/>
          <w:szCs w:val="22"/>
        </w:rPr>
        <w:t>ТРУДА, СОЦИАЛЬНОГО СЕКТОРА И ВЫБОРОЧНЫХ ОБСЛЕДОВАНИЙ</w:t>
      </w:r>
      <w:r w:rsidRPr="008D6EEA">
        <w:rPr>
          <w:b/>
          <w:sz w:val="24"/>
          <w:szCs w:val="24"/>
        </w:rPr>
        <w:t xml:space="preserve"> </w:t>
      </w:r>
    </w:p>
    <w:p w14:paraId="0E126C2F" w14:textId="77777777" w:rsidR="00AB460B" w:rsidRDefault="00AB460B">
      <w:pPr>
        <w:jc w:val="center"/>
        <w:rPr>
          <w:b/>
          <w:u w:val="single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643908" w14:paraId="7F395B98" w14:textId="77777777" w:rsidTr="003E1BE3">
        <w:trPr>
          <w:trHeight w:val="190"/>
        </w:trPr>
        <w:tc>
          <w:tcPr>
            <w:tcW w:w="1843" w:type="dxa"/>
          </w:tcPr>
          <w:p w14:paraId="73CCEDA9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17C65B24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406</w:t>
            </w:r>
          </w:p>
        </w:tc>
        <w:tc>
          <w:tcPr>
            <w:tcW w:w="3260" w:type="dxa"/>
          </w:tcPr>
          <w:p w14:paraId="2FA3398A" w14:textId="23FAA0D8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Раимова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Майрамгул Курманбековна</w:t>
            </w:r>
          </w:p>
          <w:p w14:paraId="23E32539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5C17B720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7-11-94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BA42F" w14:textId="5D5AC580" w:rsidR="00643908" w:rsidRPr="0025772C" w:rsidRDefault="00643908" w:rsidP="0025772C">
            <w:pPr>
              <w:spacing w:line="25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8D69504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en-US" w:eastAsia="en-US"/>
              </w:rPr>
            </w:pPr>
            <w:hyperlink r:id="rId120" w:history="1">
              <w:r w:rsidR="00643908" w:rsidRPr="003E1BE3">
                <w:rPr>
                  <w:rStyle w:val="a8"/>
                  <w:color w:val="000000"/>
                  <w:sz w:val="18"/>
                  <w:szCs w:val="18"/>
                  <w:u w:val="none"/>
                  <w:lang w:eastAsia="en-US"/>
                </w:rPr>
                <w:t>r.maku84@mail.ru</w:t>
              </w:r>
            </w:hyperlink>
          </w:p>
          <w:p w14:paraId="7B1F6A2E" w14:textId="77777777" w:rsidR="00643908" w:rsidRPr="003E1BE3" w:rsidRDefault="00643908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en-US" w:eastAsia="en-US"/>
              </w:rPr>
            </w:pPr>
          </w:p>
        </w:tc>
      </w:tr>
      <w:tr w:rsidR="00643908" w14:paraId="2A7F001D" w14:textId="77777777" w:rsidTr="003E1BE3">
        <w:trPr>
          <w:trHeight w:val="190"/>
        </w:trPr>
        <w:tc>
          <w:tcPr>
            <w:tcW w:w="1843" w:type="dxa"/>
          </w:tcPr>
          <w:p w14:paraId="567BE435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Главный специалист каб. № </w:t>
            </w:r>
            <w:r w:rsidRPr="003E1BE3">
              <w:rPr>
                <w:sz w:val="22"/>
                <w:szCs w:val="22"/>
                <w:lang w:val="en-US" w:eastAsia="en-US"/>
              </w:rPr>
              <w:t>202</w:t>
            </w:r>
          </w:p>
        </w:tc>
        <w:tc>
          <w:tcPr>
            <w:tcW w:w="3260" w:type="dxa"/>
          </w:tcPr>
          <w:p w14:paraId="69EEA72F" w14:textId="77777777" w:rsidR="00FE2344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Субанова </w:t>
            </w:r>
          </w:p>
          <w:p w14:paraId="03909F6D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Гуласал Арстаналиевна</w:t>
            </w:r>
          </w:p>
          <w:p w14:paraId="5E40DAE8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791AECF7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1B525" w14:textId="1B12FB59" w:rsidR="00643908" w:rsidRPr="003E1BE3" w:rsidRDefault="00643908" w:rsidP="0025772C">
            <w:pPr>
              <w:spacing w:line="254" w:lineRule="auto"/>
              <w:rPr>
                <w:sz w:val="22"/>
                <w:szCs w:val="22"/>
                <w:lang w:eastAsia="en-US"/>
              </w:rPr>
            </w:pPr>
          </w:p>
          <w:p w14:paraId="718F1831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9A00225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21" w:history="1">
              <w:r w:rsidR="003E1BE3" w:rsidRPr="009A57AC">
                <w:rPr>
                  <w:rStyle w:val="a8"/>
                  <w:sz w:val="18"/>
                  <w:szCs w:val="18"/>
                  <w:lang w:eastAsia="en-US"/>
                </w:rPr>
                <w:t>gulasal.subanova@</w:t>
              </w:r>
              <w:r w:rsidR="003E1BE3" w:rsidRPr="009A57AC">
                <w:rPr>
                  <w:rStyle w:val="a8"/>
                  <w:sz w:val="18"/>
                  <w:szCs w:val="18"/>
                  <w:lang w:eastAsia="en-US"/>
                </w:rPr>
                <w:br/>
                <w:t>bk.ru</w:t>
              </w:r>
            </w:hyperlink>
            <w:r w:rsidR="00643908" w:rsidRPr="003E1BE3">
              <w:rPr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4391B61E" w14:textId="77777777" w:rsidTr="003E1BE3">
        <w:trPr>
          <w:trHeight w:val="190"/>
        </w:trPr>
        <w:tc>
          <w:tcPr>
            <w:tcW w:w="1843" w:type="dxa"/>
          </w:tcPr>
          <w:p w14:paraId="653414A0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Главный специалист каб. № 406</w:t>
            </w:r>
          </w:p>
        </w:tc>
        <w:tc>
          <w:tcPr>
            <w:tcW w:w="3260" w:type="dxa"/>
          </w:tcPr>
          <w:p w14:paraId="1A0831E4" w14:textId="77777777" w:rsidR="00FE2344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Жээнбекова </w:t>
            </w:r>
          </w:p>
          <w:p w14:paraId="476EC3A8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Батма Камчыбековна</w:t>
            </w:r>
          </w:p>
        </w:tc>
        <w:tc>
          <w:tcPr>
            <w:tcW w:w="1276" w:type="dxa"/>
          </w:tcPr>
          <w:p w14:paraId="7F54D6F9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81194" w14:textId="66523ECC" w:rsidR="00643908" w:rsidRPr="003E1BE3" w:rsidRDefault="00643908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3A57562C" w14:textId="77777777" w:rsidR="00643908" w:rsidRPr="003E1BE3" w:rsidRDefault="0007029D" w:rsidP="00643908">
            <w:pPr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122" w:history="1">
              <w:r w:rsidR="00643908" w:rsidRPr="003E1BE3">
                <w:rPr>
                  <w:rStyle w:val="a8"/>
                  <w:color w:val="000000"/>
                  <w:sz w:val="18"/>
                  <w:szCs w:val="18"/>
                  <w:u w:val="none"/>
                  <w:lang w:eastAsia="en-US"/>
                </w:rPr>
                <w:t>zheenbekova85@list.ru</w:t>
              </w:r>
            </w:hyperlink>
            <w:r w:rsidR="00643908" w:rsidRPr="003E1BE3">
              <w:rPr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04DAC725" w14:textId="77777777" w:rsidTr="003E1BE3">
        <w:trPr>
          <w:trHeight w:val="190"/>
        </w:trPr>
        <w:tc>
          <w:tcPr>
            <w:tcW w:w="1843" w:type="dxa"/>
          </w:tcPr>
          <w:p w14:paraId="48047876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Главный специалист каб. № 40</w:t>
            </w:r>
            <w:r w:rsidRPr="003E1BE3">
              <w:rPr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3260" w:type="dxa"/>
          </w:tcPr>
          <w:p w14:paraId="6E8E1F5B" w14:textId="77777777" w:rsidR="00FE2344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Турдикулова </w:t>
            </w:r>
          </w:p>
          <w:p w14:paraId="5D55D3C1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Гулмира Мураталиевна</w:t>
            </w:r>
          </w:p>
        </w:tc>
        <w:tc>
          <w:tcPr>
            <w:tcW w:w="1276" w:type="dxa"/>
          </w:tcPr>
          <w:p w14:paraId="40A969F5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7-10-84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6B0D4" w14:textId="03D59003" w:rsidR="00643908" w:rsidRPr="003E1BE3" w:rsidRDefault="00643908" w:rsidP="0025772C">
            <w:pPr>
              <w:tabs>
                <w:tab w:val="left" w:pos="225"/>
              </w:tabs>
              <w:spacing w:line="25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2FCA7442" w14:textId="77777777" w:rsidR="00643908" w:rsidRPr="003E1BE3" w:rsidRDefault="0007029D" w:rsidP="00643908">
            <w:pPr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123" w:history="1">
              <w:r w:rsidR="00643908" w:rsidRPr="003E1BE3">
                <w:rPr>
                  <w:rStyle w:val="a8"/>
                  <w:sz w:val="18"/>
                  <w:szCs w:val="18"/>
                  <w:u w:val="none"/>
                  <w:lang w:eastAsia="en-US"/>
                </w:rPr>
                <w:t>gturdikulova@list.ru</w:t>
              </w:r>
            </w:hyperlink>
            <w:r w:rsidR="00643908" w:rsidRPr="003E1BE3">
              <w:rPr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6F97ABFA" w14:textId="77777777" w:rsidTr="003E1BE3">
        <w:trPr>
          <w:trHeight w:val="190"/>
        </w:trPr>
        <w:tc>
          <w:tcPr>
            <w:tcW w:w="1843" w:type="dxa"/>
          </w:tcPr>
          <w:p w14:paraId="58168EA3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Ведущий </w:t>
            </w:r>
          </w:p>
          <w:p w14:paraId="746AE5E4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специалист</w:t>
            </w:r>
          </w:p>
          <w:p w14:paraId="4402647F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406</w:t>
            </w:r>
          </w:p>
        </w:tc>
        <w:tc>
          <w:tcPr>
            <w:tcW w:w="3260" w:type="dxa"/>
          </w:tcPr>
          <w:p w14:paraId="2AD641F7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Токтосунова </w:t>
            </w:r>
          </w:p>
          <w:p w14:paraId="78AD74CC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Салимбү Орозовна </w:t>
            </w:r>
          </w:p>
          <w:p w14:paraId="3166AEAC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4B47BA00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7-11-94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BC05F" w14:textId="1EEDB0AD" w:rsidR="00643908" w:rsidRPr="003E1BE3" w:rsidRDefault="00643908" w:rsidP="0025772C">
            <w:pPr>
              <w:spacing w:line="25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9BFD694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24" w:history="1">
              <w:r w:rsidR="00643908" w:rsidRPr="003E1BE3">
                <w:rPr>
                  <w:rStyle w:val="a8"/>
                  <w:color w:val="000000"/>
                  <w:sz w:val="18"/>
                  <w:szCs w:val="18"/>
                  <w:u w:val="none"/>
                  <w:lang w:eastAsia="en-US"/>
                </w:rPr>
                <w:t>akbiike59@mail.ru</w:t>
              </w:r>
            </w:hyperlink>
            <w:r w:rsidR="00643908" w:rsidRPr="003E1BE3">
              <w:rPr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15D3AEC6" w14:textId="77777777" w:rsidTr="003E1BE3">
        <w:trPr>
          <w:trHeight w:val="190"/>
        </w:trPr>
        <w:tc>
          <w:tcPr>
            <w:tcW w:w="1843" w:type="dxa"/>
          </w:tcPr>
          <w:p w14:paraId="28AD8936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Ведущий специалист</w:t>
            </w:r>
          </w:p>
          <w:p w14:paraId="2475ABF8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402</w:t>
            </w:r>
          </w:p>
        </w:tc>
        <w:tc>
          <w:tcPr>
            <w:tcW w:w="3260" w:type="dxa"/>
          </w:tcPr>
          <w:p w14:paraId="51530A48" w14:textId="77777777" w:rsidR="00FE2344" w:rsidRPr="003E1BE3" w:rsidRDefault="00643908" w:rsidP="0064390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Кармышакова </w:t>
            </w:r>
          </w:p>
          <w:p w14:paraId="79BE470B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Элиза Ибрайимовна</w:t>
            </w:r>
          </w:p>
        </w:tc>
        <w:tc>
          <w:tcPr>
            <w:tcW w:w="1276" w:type="dxa"/>
          </w:tcPr>
          <w:p w14:paraId="13B85780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7-10-84</w:t>
            </w:r>
          </w:p>
        </w:tc>
        <w:tc>
          <w:tcPr>
            <w:tcW w:w="1701" w:type="dxa"/>
          </w:tcPr>
          <w:p w14:paraId="30ED346C" w14:textId="35620299" w:rsidR="00643908" w:rsidRPr="003E1BE3" w:rsidRDefault="00643908" w:rsidP="0025772C">
            <w:pPr>
              <w:tabs>
                <w:tab w:val="center" w:pos="32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</w:tcPr>
          <w:p w14:paraId="1700D40D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25" w:history="1">
              <w:r w:rsidR="00643908" w:rsidRPr="003E1BE3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karmyshakova.eliza@mail.ru</w:t>
              </w:r>
            </w:hyperlink>
            <w:r w:rsidR="00643908" w:rsidRPr="003E1BE3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7E0EF558" w14:textId="77777777" w:rsidTr="003E1BE3">
        <w:trPr>
          <w:trHeight w:val="190"/>
        </w:trPr>
        <w:tc>
          <w:tcPr>
            <w:tcW w:w="1843" w:type="dxa"/>
          </w:tcPr>
          <w:p w14:paraId="74E4904F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Ведущий специалист</w:t>
            </w:r>
          </w:p>
          <w:p w14:paraId="7F81113E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409</w:t>
            </w:r>
          </w:p>
        </w:tc>
        <w:tc>
          <w:tcPr>
            <w:tcW w:w="3260" w:type="dxa"/>
          </w:tcPr>
          <w:p w14:paraId="157F831E" w14:textId="77777777" w:rsidR="00FE2344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Аскарбекова </w:t>
            </w:r>
          </w:p>
          <w:p w14:paraId="57D5D8A9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Айсулуу Аскарбековна</w:t>
            </w:r>
          </w:p>
        </w:tc>
        <w:tc>
          <w:tcPr>
            <w:tcW w:w="1276" w:type="dxa"/>
          </w:tcPr>
          <w:p w14:paraId="41E59F2A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7-10-31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7EAF2" w14:textId="5A4456CB" w:rsidR="00643908" w:rsidRPr="003E1BE3" w:rsidRDefault="00643908" w:rsidP="0025772C">
            <w:pPr>
              <w:tabs>
                <w:tab w:val="center" w:pos="32"/>
              </w:tabs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2D9D13D7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26" w:history="1"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eastAsia="en-US"/>
                </w:rPr>
                <w:t>aisuluuaskarbekova@</w:t>
              </w:r>
              <w:r w:rsid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eastAsia="en-US"/>
                </w:rPr>
                <w:br/>
              </w:r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eastAsia="en-US"/>
                </w:rPr>
                <w:t>gmail.com</w:t>
              </w:r>
            </w:hyperlink>
            <w:r w:rsidR="00643908" w:rsidRPr="003E1BE3">
              <w:rPr>
                <w:bCs/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460C95DE" w14:textId="77777777" w:rsidTr="003E1BE3">
        <w:trPr>
          <w:trHeight w:val="190"/>
        </w:trPr>
        <w:tc>
          <w:tcPr>
            <w:tcW w:w="1843" w:type="dxa"/>
          </w:tcPr>
          <w:p w14:paraId="1EE733CC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Интервьюер</w:t>
            </w:r>
          </w:p>
          <w:p w14:paraId="26BAD248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каб. № </w:t>
            </w:r>
            <w:r w:rsidRPr="003E1BE3">
              <w:rPr>
                <w:sz w:val="22"/>
                <w:szCs w:val="22"/>
                <w:lang w:val="en-US" w:eastAsia="en-US"/>
              </w:rPr>
              <w:t>202</w:t>
            </w:r>
          </w:p>
        </w:tc>
        <w:tc>
          <w:tcPr>
            <w:tcW w:w="3260" w:type="dxa"/>
          </w:tcPr>
          <w:p w14:paraId="6821DE55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Каримова </w:t>
            </w:r>
          </w:p>
          <w:p w14:paraId="765B5C56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Мархабахан </w:t>
            </w:r>
          </w:p>
          <w:p w14:paraId="29F239F1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Махамадалиевна</w:t>
            </w:r>
          </w:p>
        </w:tc>
        <w:tc>
          <w:tcPr>
            <w:tcW w:w="1276" w:type="dxa"/>
          </w:tcPr>
          <w:p w14:paraId="4CA59F34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960C4" w14:textId="2185B3D8" w:rsidR="00643908" w:rsidRPr="003E1BE3" w:rsidRDefault="00643908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661EEA3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27" w:history="1"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 w:eastAsia="en-US"/>
                </w:rPr>
                <w:t>kmukhaykhan@mail.ru</w:t>
              </w:r>
            </w:hyperlink>
            <w:r w:rsidR="00643908" w:rsidRPr="003E1BE3">
              <w:rPr>
                <w:bCs/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008E6983" w14:textId="77777777" w:rsidTr="003E1BE3">
        <w:trPr>
          <w:trHeight w:val="190"/>
        </w:trPr>
        <w:tc>
          <w:tcPr>
            <w:tcW w:w="1843" w:type="dxa"/>
          </w:tcPr>
          <w:p w14:paraId="6BDE3765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Интервьюер каб. № </w:t>
            </w:r>
            <w:r w:rsidRPr="003E1BE3">
              <w:rPr>
                <w:sz w:val="22"/>
                <w:szCs w:val="22"/>
                <w:lang w:val="en-US" w:eastAsia="en-US"/>
              </w:rPr>
              <w:t>202</w:t>
            </w:r>
          </w:p>
        </w:tc>
        <w:tc>
          <w:tcPr>
            <w:tcW w:w="3260" w:type="dxa"/>
          </w:tcPr>
          <w:p w14:paraId="46FFFE0D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Нуркулова </w:t>
            </w:r>
          </w:p>
          <w:p w14:paraId="65C202FA" w14:textId="77777777" w:rsidR="00643908" w:rsidRPr="003E1BE3" w:rsidRDefault="00643908" w:rsidP="00FE2344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Мээрим Анарбаевна</w:t>
            </w:r>
          </w:p>
        </w:tc>
        <w:tc>
          <w:tcPr>
            <w:tcW w:w="1276" w:type="dxa"/>
          </w:tcPr>
          <w:p w14:paraId="5EF90AE2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366AE" w14:textId="07D794DE" w:rsidR="00643908" w:rsidRPr="003E1BE3" w:rsidRDefault="00643908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5026EE3D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28" w:history="1">
              <w:r w:rsidR="00643908" w:rsidRPr="003E1BE3">
                <w:rPr>
                  <w:rStyle w:val="a8"/>
                  <w:color w:val="000000"/>
                  <w:sz w:val="18"/>
                  <w:szCs w:val="18"/>
                  <w:u w:val="none"/>
                  <w:lang w:eastAsia="en-US"/>
                </w:rPr>
                <w:t>meka.26@bk.ru</w:t>
              </w:r>
            </w:hyperlink>
            <w:r w:rsidR="00643908" w:rsidRPr="003E1BE3">
              <w:rPr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573746A2" w14:textId="77777777" w:rsidTr="003E1BE3">
        <w:trPr>
          <w:trHeight w:val="190"/>
        </w:trPr>
        <w:tc>
          <w:tcPr>
            <w:tcW w:w="1843" w:type="dxa"/>
          </w:tcPr>
          <w:p w14:paraId="727287C6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Интервьюер каб. № </w:t>
            </w:r>
            <w:r w:rsidRPr="003E1BE3">
              <w:rPr>
                <w:sz w:val="22"/>
                <w:szCs w:val="22"/>
                <w:lang w:val="en-US" w:eastAsia="en-US"/>
              </w:rPr>
              <w:t>202</w:t>
            </w:r>
          </w:p>
        </w:tc>
        <w:tc>
          <w:tcPr>
            <w:tcW w:w="3260" w:type="dxa"/>
          </w:tcPr>
          <w:p w14:paraId="2ECFB82F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Артыкова </w:t>
            </w:r>
          </w:p>
          <w:p w14:paraId="71D9AED3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Турдукан Жакышовна</w:t>
            </w:r>
          </w:p>
          <w:p w14:paraId="4714C6FE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0322DF4F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D95CA" w14:textId="050B710E" w:rsidR="00643908" w:rsidRPr="003E1BE3" w:rsidRDefault="00643908" w:rsidP="0025772C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2EC85A27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29" w:history="1">
              <w:r w:rsidR="003E1BE3" w:rsidRPr="009A57AC">
                <w:rPr>
                  <w:rStyle w:val="a8"/>
                  <w:bCs/>
                  <w:sz w:val="18"/>
                  <w:szCs w:val="18"/>
                  <w:lang w:val="en-US" w:eastAsia="en-US"/>
                </w:rPr>
                <w:t>turdukan.artykova@</w:t>
              </w:r>
              <w:r w:rsidR="003E1BE3" w:rsidRPr="009A57AC">
                <w:rPr>
                  <w:rStyle w:val="a8"/>
                  <w:bCs/>
                  <w:sz w:val="18"/>
                  <w:szCs w:val="18"/>
                  <w:lang w:eastAsia="en-US"/>
                </w:rPr>
                <w:br/>
              </w:r>
              <w:r w:rsidR="003E1BE3" w:rsidRPr="009A57AC">
                <w:rPr>
                  <w:rStyle w:val="a8"/>
                  <w:bCs/>
                  <w:sz w:val="18"/>
                  <w:szCs w:val="18"/>
                  <w:lang w:val="en-US" w:eastAsia="en-US"/>
                </w:rPr>
                <w:t>mail.ru</w:t>
              </w:r>
            </w:hyperlink>
            <w:r w:rsidR="00643908" w:rsidRPr="003E1BE3">
              <w:rPr>
                <w:bCs/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43908" w14:paraId="4BC54C4F" w14:textId="77777777" w:rsidTr="003E1BE3">
        <w:trPr>
          <w:trHeight w:val="190"/>
        </w:trPr>
        <w:tc>
          <w:tcPr>
            <w:tcW w:w="1843" w:type="dxa"/>
          </w:tcPr>
          <w:p w14:paraId="7E9DA517" w14:textId="77777777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Интервьюер каб. № </w:t>
            </w:r>
            <w:r w:rsidRPr="003E1BE3">
              <w:rPr>
                <w:sz w:val="22"/>
                <w:szCs w:val="22"/>
                <w:lang w:val="en-US" w:eastAsia="en-US"/>
              </w:rPr>
              <w:t>202</w:t>
            </w:r>
          </w:p>
        </w:tc>
        <w:tc>
          <w:tcPr>
            <w:tcW w:w="3260" w:type="dxa"/>
          </w:tcPr>
          <w:p w14:paraId="00D3674F" w14:textId="2A83F92B" w:rsidR="00643908" w:rsidRPr="003E1BE3" w:rsidRDefault="00643908" w:rsidP="0064390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Каримова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Фарида Маккамжановна</w:t>
            </w:r>
          </w:p>
        </w:tc>
        <w:tc>
          <w:tcPr>
            <w:tcW w:w="1276" w:type="dxa"/>
          </w:tcPr>
          <w:p w14:paraId="492EF03B" w14:textId="77777777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D98F" w14:textId="5ED767BB" w:rsidR="00643908" w:rsidRPr="003E1BE3" w:rsidRDefault="00643908" w:rsidP="0064390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 xml:space="preserve"> </w:t>
            </w:r>
          </w:p>
        </w:tc>
        <w:tc>
          <w:tcPr>
            <w:tcW w:w="1843" w:type="dxa"/>
          </w:tcPr>
          <w:p w14:paraId="562104E3" w14:textId="77777777" w:rsidR="00643908" w:rsidRPr="003E1BE3" w:rsidRDefault="0007029D" w:rsidP="00643908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30" w:history="1">
              <w:r w:rsidR="00643908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 w:eastAsia="en-US"/>
                </w:rPr>
                <w:t>farida_karimova_2020@mail.ru</w:t>
              </w:r>
            </w:hyperlink>
            <w:r w:rsidR="00643908" w:rsidRPr="003E1BE3">
              <w:rPr>
                <w:bCs/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</w:tbl>
    <w:p w14:paraId="6B0D565A" w14:textId="77777777" w:rsidR="003307BC" w:rsidRDefault="003307BC">
      <w:pPr>
        <w:jc w:val="center"/>
        <w:rPr>
          <w:b/>
          <w:sz w:val="24"/>
          <w:szCs w:val="24"/>
        </w:rPr>
      </w:pPr>
    </w:p>
    <w:p w14:paraId="79B6AADC" w14:textId="77777777" w:rsidR="005342DA" w:rsidRDefault="008D6EEA">
      <w:pPr>
        <w:jc w:val="center"/>
        <w:rPr>
          <w:b/>
          <w:sz w:val="22"/>
          <w:szCs w:val="22"/>
        </w:rPr>
      </w:pPr>
      <w:r w:rsidRPr="003E1BE3">
        <w:rPr>
          <w:b/>
          <w:sz w:val="22"/>
          <w:szCs w:val="22"/>
        </w:rPr>
        <w:t>ОТДЕЛ СТАТИСТИКИ ТОРГОВЛИ, УСЛУГ, СТРОИТЕЛЬСТВА, ИНВЕСТИЦИЙ И ЦЕН</w:t>
      </w:r>
    </w:p>
    <w:p w14:paraId="6FC5B6F9" w14:textId="77777777" w:rsidR="00AB460B" w:rsidRPr="003E1BE3" w:rsidRDefault="00AB460B">
      <w:pPr>
        <w:jc w:val="center"/>
        <w:rPr>
          <w:b/>
          <w:sz w:val="22"/>
          <w:szCs w:val="22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1E4E8B" w14:paraId="31326822" w14:textId="77777777" w:rsidTr="003E1BE3">
        <w:trPr>
          <w:trHeight w:val="190"/>
        </w:trPr>
        <w:tc>
          <w:tcPr>
            <w:tcW w:w="1843" w:type="dxa"/>
          </w:tcPr>
          <w:p w14:paraId="0F0974CF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78D2D089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408</w:t>
            </w:r>
          </w:p>
        </w:tc>
        <w:tc>
          <w:tcPr>
            <w:tcW w:w="3260" w:type="dxa"/>
          </w:tcPr>
          <w:p w14:paraId="4A96FF78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Султаналиева </w:t>
            </w:r>
          </w:p>
          <w:p w14:paraId="1DD3876C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Толгонай Адиновна </w:t>
            </w:r>
          </w:p>
          <w:p w14:paraId="56FEF221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0D9BC92A" w14:textId="77777777" w:rsidR="001E4E8B" w:rsidRPr="003E1BE3" w:rsidRDefault="001E4E8B" w:rsidP="001E4E8B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val="en-US" w:eastAsia="en-US"/>
              </w:rPr>
              <w:t>7-12-82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68C1E" w14:textId="3FC128C1" w:rsidR="001E4E8B" w:rsidRPr="0025772C" w:rsidRDefault="001E4E8B" w:rsidP="00860846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60EA3D0E" w14:textId="77777777" w:rsidR="001E4E8B" w:rsidRPr="003E1BE3" w:rsidRDefault="001E4E8B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r w:rsidRPr="003E1BE3">
              <w:rPr>
                <w:sz w:val="18"/>
                <w:szCs w:val="18"/>
                <w:lang w:val="en-US" w:eastAsia="en-US"/>
              </w:rPr>
              <w:t xml:space="preserve"> t</w:t>
            </w:r>
            <w:hyperlink r:id="rId131" w:history="1">
              <w:r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 w:eastAsia="en-US"/>
                </w:rPr>
                <w:t>olgonay14@mail.ru</w:t>
              </w:r>
            </w:hyperlink>
            <w:r w:rsidRPr="003E1BE3">
              <w:rPr>
                <w:rStyle w:val="a8"/>
                <w:bCs/>
                <w:color w:val="000000"/>
                <w:sz w:val="18"/>
                <w:szCs w:val="18"/>
                <w:u w:val="none"/>
                <w:lang w:val="ky-KG" w:eastAsia="en-US"/>
              </w:rPr>
              <w:t xml:space="preserve"> </w:t>
            </w:r>
          </w:p>
          <w:p w14:paraId="153519FB" w14:textId="77777777" w:rsidR="001E4E8B" w:rsidRPr="003E1BE3" w:rsidRDefault="001E4E8B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en-US" w:eastAsia="en-US"/>
              </w:rPr>
            </w:pPr>
            <w:r w:rsidRPr="003E1BE3">
              <w:rPr>
                <w:bCs/>
                <w:color w:val="000000"/>
                <w:sz w:val="18"/>
                <w:szCs w:val="18"/>
                <w:lang w:val="en-US" w:eastAsia="en-US"/>
              </w:rPr>
              <w:t xml:space="preserve"> </w:t>
            </w:r>
          </w:p>
        </w:tc>
      </w:tr>
      <w:tr w:rsidR="001E4E8B" w14:paraId="61C006D7" w14:textId="77777777" w:rsidTr="003E1BE3">
        <w:trPr>
          <w:trHeight w:val="190"/>
        </w:trPr>
        <w:tc>
          <w:tcPr>
            <w:tcW w:w="1843" w:type="dxa"/>
          </w:tcPr>
          <w:p w14:paraId="75D1B1CC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Главный </w:t>
            </w:r>
          </w:p>
          <w:p w14:paraId="089EC9F6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специалист</w:t>
            </w:r>
          </w:p>
          <w:p w14:paraId="4EB696BE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</w:t>
            </w:r>
            <w:r w:rsidRPr="003E1BE3">
              <w:rPr>
                <w:sz w:val="22"/>
                <w:szCs w:val="22"/>
                <w:lang w:val="ky-KG" w:eastAsia="en-US"/>
              </w:rPr>
              <w:t>9</w:t>
            </w:r>
          </w:p>
        </w:tc>
        <w:tc>
          <w:tcPr>
            <w:tcW w:w="3260" w:type="dxa"/>
          </w:tcPr>
          <w:p w14:paraId="4DC1CF97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Абдибаитова </w:t>
            </w:r>
          </w:p>
          <w:p w14:paraId="1F45A228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Жийдегул Абдибаитовна</w:t>
            </w:r>
          </w:p>
          <w:p w14:paraId="4D6AAB40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1038A479" w14:textId="77777777" w:rsidR="001E4E8B" w:rsidRPr="003E1BE3" w:rsidRDefault="001E4E8B" w:rsidP="001E4E8B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2C31" w14:textId="14A9702E" w:rsidR="001E4E8B" w:rsidRPr="003E1BE3" w:rsidRDefault="001E4E8B" w:rsidP="00860846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</w:tcPr>
          <w:p w14:paraId="2FE43B34" w14:textId="77777777" w:rsidR="001E4E8B" w:rsidRPr="003E1BE3" w:rsidRDefault="0007029D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32" w:history="1">
              <w:r w:rsidR="001E4E8B" w:rsidRPr="003E1BE3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jabdibaitova@gmail.com</w:t>
              </w:r>
            </w:hyperlink>
            <w:r w:rsidR="001E4E8B" w:rsidRPr="003E1BE3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1E4E8B" w14:paraId="06C051FA" w14:textId="77777777" w:rsidTr="003E1BE3">
        <w:trPr>
          <w:trHeight w:val="190"/>
        </w:trPr>
        <w:tc>
          <w:tcPr>
            <w:tcW w:w="1843" w:type="dxa"/>
          </w:tcPr>
          <w:p w14:paraId="1ED354DA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Главный специалист каб. № 408</w:t>
            </w:r>
          </w:p>
        </w:tc>
        <w:tc>
          <w:tcPr>
            <w:tcW w:w="3260" w:type="dxa"/>
          </w:tcPr>
          <w:p w14:paraId="2C6AF481" w14:textId="6998EB33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Абдыллаева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Калима Абдималиковна</w:t>
            </w:r>
          </w:p>
          <w:p w14:paraId="1E32D361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1EE3F3E7" w14:textId="77777777" w:rsidR="001E4E8B" w:rsidRPr="003E1BE3" w:rsidRDefault="001E4E8B" w:rsidP="001E4E8B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7-12-77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9938" w14:textId="43F7DB5D" w:rsidR="001E4E8B" w:rsidRPr="003E1BE3" w:rsidRDefault="001E4E8B" w:rsidP="00860846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59D2CAF0" w14:textId="77777777" w:rsidR="001E4E8B" w:rsidRPr="003E1BE3" w:rsidRDefault="0007029D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33" w:history="1">
              <w:r w:rsidR="001E4E8B" w:rsidRPr="003E1BE3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abdyllayevak@mail.ru</w:t>
              </w:r>
            </w:hyperlink>
            <w:r w:rsidR="001E4E8B" w:rsidRPr="003E1BE3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1E4E8B" w14:paraId="7769476F" w14:textId="77777777" w:rsidTr="003E1BE3">
        <w:trPr>
          <w:trHeight w:val="190"/>
        </w:trPr>
        <w:tc>
          <w:tcPr>
            <w:tcW w:w="1843" w:type="dxa"/>
          </w:tcPr>
          <w:p w14:paraId="1B158FCE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Ведущий</w:t>
            </w:r>
          </w:p>
          <w:p w14:paraId="253A9D37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специалист</w:t>
            </w:r>
          </w:p>
          <w:p w14:paraId="54AE167A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</w:t>
            </w:r>
            <w:r w:rsidRPr="003E1BE3">
              <w:rPr>
                <w:sz w:val="22"/>
                <w:szCs w:val="22"/>
                <w:lang w:val="ky-KG" w:eastAsia="en-US"/>
              </w:rPr>
              <w:t>9</w:t>
            </w:r>
          </w:p>
        </w:tc>
        <w:tc>
          <w:tcPr>
            <w:tcW w:w="3260" w:type="dxa"/>
          </w:tcPr>
          <w:p w14:paraId="35A13BCF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Каныбек кызы Айгерим</w:t>
            </w:r>
          </w:p>
        </w:tc>
        <w:tc>
          <w:tcPr>
            <w:tcW w:w="1276" w:type="dxa"/>
          </w:tcPr>
          <w:p w14:paraId="058046D9" w14:textId="77777777" w:rsidR="001E4E8B" w:rsidRPr="003E1BE3" w:rsidRDefault="001E4E8B" w:rsidP="001E4E8B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7-10-31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D7F38" w14:textId="3D98BB5C" w:rsidR="001E4E8B" w:rsidRPr="0025772C" w:rsidRDefault="001E4E8B" w:rsidP="00860846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3C467E55" w14:textId="77777777" w:rsidR="001E4E8B" w:rsidRPr="003E1BE3" w:rsidRDefault="0007029D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34" w:history="1">
              <w:r w:rsidR="001E4E8B" w:rsidRPr="003E1BE3">
                <w:rPr>
                  <w:rStyle w:val="a8"/>
                  <w:color w:val="000000"/>
                  <w:sz w:val="18"/>
                  <w:szCs w:val="18"/>
                  <w:u w:val="none"/>
                  <w:lang w:val="en-US" w:eastAsia="en-US"/>
                </w:rPr>
                <w:t>Saigerim91@gmail.com</w:t>
              </w:r>
            </w:hyperlink>
            <w:r w:rsidR="001E4E8B" w:rsidRPr="003E1BE3">
              <w:rPr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1E4E8B" w14:paraId="22E00829" w14:textId="77777777" w:rsidTr="003E1BE3">
        <w:trPr>
          <w:trHeight w:val="190"/>
        </w:trPr>
        <w:tc>
          <w:tcPr>
            <w:tcW w:w="1843" w:type="dxa"/>
          </w:tcPr>
          <w:p w14:paraId="1CE6753F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Ведущий</w:t>
            </w:r>
          </w:p>
          <w:p w14:paraId="502CB88B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специалист</w:t>
            </w:r>
          </w:p>
          <w:p w14:paraId="5EB09159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409</w:t>
            </w:r>
          </w:p>
        </w:tc>
        <w:tc>
          <w:tcPr>
            <w:tcW w:w="3260" w:type="dxa"/>
          </w:tcPr>
          <w:p w14:paraId="36C4EFE7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Махкамова </w:t>
            </w:r>
          </w:p>
          <w:p w14:paraId="3C345253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Диларом Орунбаевна </w:t>
            </w:r>
          </w:p>
        </w:tc>
        <w:tc>
          <w:tcPr>
            <w:tcW w:w="1276" w:type="dxa"/>
          </w:tcPr>
          <w:p w14:paraId="3E471916" w14:textId="77777777" w:rsidR="001E4E8B" w:rsidRPr="003E1BE3" w:rsidRDefault="001E4E8B" w:rsidP="001E4E8B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7-10-31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BE5DE" w14:textId="3E75374C" w:rsidR="001E4E8B" w:rsidRPr="003E1BE3" w:rsidRDefault="001E4E8B" w:rsidP="0025772C">
            <w:pPr>
              <w:spacing w:line="254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57CE5D59" w14:textId="77777777" w:rsidR="001E4E8B" w:rsidRPr="003E1BE3" w:rsidRDefault="0007029D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35" w:history="1">
              <w:r w:rsidR="001E4E8B" w:rsidRPr="003E1BE3">
                <w:rPr>
                  <w:rStyle w:val="a8"/>
                  <w:bCs/>
                  <w:sz w:val="18"/>
                  <w:szCs w:val="18"/>
                  <w:u w:val="none"/>
                  <w:lang w:val="en-US" w:eastAsia="en-US"/>
                </w:rPr>
                <w:t>d</w:t>
              </w:r>
              <w:r w:rsidR="001E4E8B" w:rsidRPr="003E1BE3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iloram.mahkamova@mail.ru</w:t>
              </w:r>
            </w:hyperlink>
            <w:r w:rsidR="001E4E8B" w:rsidRPr="003E1BE3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1E4E8B" w14:paraId="12741D19" w14:textId="77777777" w:rsidTr="003E1BE3">
        <w:trPr>
          <w:trHeight w:val="190"/>
        </w:trPr>
        <w:tc>
          <w:tcPr>
            <w:tcW w:w="1843" w:type="dxa"/>
          </w:tcPr>
          <w:p w14:paraId="07A5C4CB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Специалист</w:t>
            </w:r>
            <w:r w:rsidRPr="003E1BE3">
              <w:rPr>
                <w:sz w:val="22"/>
                <w:szCs w:val="22"/>
                <w:lang w:val="en-US" w:eastAsia="en-US"/>
              </w:rPr>
              <w:t xml:space="preserve"> </w:t>
            </w:r>
          </w:p>
          <w:p w14:paraId="7D7B668D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</w:t>
            </w:r>
            <w:r w:rsidRPr="003E1BE3">
              <w:rPr>
                <w:sz w:val="22"/>
                <w:szCs w:val="22"/>
                <w:lang w:val="ky-KG" w:eastAsia="en-US"/>
              </w:rPr>
              <w:t>0</w:t>
            </w:r>
          </w:p>
        </w:tc>
        <w:tc>
          <w:tcPr>
            <w:tcW w:w="3260" w:type="dxa"/>
          </w:tcPr>
          <w:p w14:paraId="021A2204" w14:textId="77777777" w:rsidR="001E4E8B" w:rsidRPr="003E1BE3" w:rsidRDefault="001E4E8B" w:rsidP="00FE2344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3E1BE3">
              <w:rPr>
                <w:sz w:val="22"/>
                <w:szCs w:val="22"/>
                <w:lang w:val="ky-KG" w:eastAsia="en-US"/>
              </w:rPr>
              <w:t>Эсенбаев Талантбек Садыбакасович</w:t>
            </w:r>
          </w:p>
        </w:tc>
        <w:tc>
          <w:tcPr>
            <w:tcW w:w="1276" w:type="dxa"/>
          </w:tcPr>
          <w:p w14:paraId="3F97B16B" w14:textId="77777777" w:rsidR="001E4E8B" w:rsidRPr="003E1BE3" w:rsidRDefault="001E4E8B" w:rsidP="001E4E8B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7-10-84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85370" w14:textId="1F0FBA6A" w:rsidR="001E4E8B" w:rsidRPr="0025772C" w:rsidRDefault="001E4E8B" w:rsidP="00860846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1DE5C2EF" w14:textId="77777777" w:rsidR="001E4E8B" w:rsidRPr="003E1BE3" w:rsidRDefault="0007029D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36" w:history="1">
              <w:r w:rsidR="001E4E8B" w:rsidRPr="003E1BE3">
                <w:rPr>
                  <w:rStyle w:val="a8"/>
                  <w:bCs/>
                  <w:color w:val="000000"/>
                  <w:sz w:val="18"/>
                  <w:szCs w:val="18"/>
                  <w:u w:val="none"/>
                  <w:lang w:val="en-US" w:eastAsia="en-US"/>
                </w:rPr>
                <w:t>Sadybakasov.tnt@gmail.com</w:t>
              </w:r>
            </w:hyperlink>
            <w:r w:rsidR="001E4E8B" w:rsidRPr="003E1BE3">
              <w:rPr>
                <w:bCs/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1E4E8B" w14:paraId="407899C2" w14:textId="77777777" w:rsidTr="003E1BE3">
        <w:trPr>
          <w:trHeight w:val="190"/>
        </w:trPr>
        <w:tc>
          <w:tcPr>
            <w:tcW w:w="1843" w:type="dxa"/>
          </w:tcPr>
          <w:p w14:paraId="0B8D0C7F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Специалист</w:t>
            </w:r>
          </w:p>
          <w:p w14:paraId="3D251165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</w:t>
            </w:r>
            <w:r w:rsidRPr="003E1BE3">
              <w:rPr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3260" w:type="dxa"/>
          </w:tcPr>
          <w:p w14:paraId="52191E71" w14:textId="77777777" w:rsidR="001E4E8B" w:rsidRPr="003E1BE3" w:rsidRDefault="001E4E8B" w:rsidP="00FE2344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Токсонбаева Айгерим Балтабаевна</w:t>
            </w:r>
          </w:p>
        </w:tc>
        <w:tc>
          <w:tcPr>
            <w:tcW w:w="1276" w:type="dxa"/>
          </w:tcPr>
          <w:p w14:paraId="28B1AB38" w14:textId="77777777" w:rsidR="001E4E8B" w:rsidRPr="003E1BE3" w:rsidRDefault="001E4E8B" w:rsidP="001E4E8B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7-11-46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6ED3F" w14:textId="2E73ADAD" w:rsidR="001E4E8B" w:rsidRPr="003E1BE3" w:rsidRDefault="001E4E8B" w:rsidP="00860846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</w:tcPr>
          <w:p w14:paraId="26986C1F" w14:textId="77777777" w:rsidR="001E4E8B" w:rsidRPr="003E1BE3" w:rsidRDefault="0007029D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37" w:history="1">
              <w:r w:rsidR="001E4E8B" w:rsidRPr="003E1BE3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bekzinat_aika@mail.ru</w:t>
              </w:r>
            </w:hyperlink>
            <w:r w:rsidR="001E4E8B" w:rsidRPr="003E1BE3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1E4E8B" w14:paraId="6AA702DD" w14:textId="77777777" w:rsidTr="003E1BE3">
        <w:trPr>
          <w:trHeight w:val="190"/>
        </w:trPr>
        <w:tc>
          <w:tcPr>
            <w:tcW w:w="1843" w:type="dxa"/>
          </w:tcPr>
          <w:p w14:paraId="6DAF7FAA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Специалист </w:t>
            </w:r>
          </w:p>
          <w:p w14:paraId="00C194F2" w14:textId="77777777" w:rsidR="001E4E8B" w:rsidRPr="003E1BE3" w:rsidRDefault="001E4E8B" w:rsidP="001E4E8B">
            <w:pPr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каб. № 40</w:t>
            </w:r>
            <w:r w:rsidRPr="003E1BE3">
              <w:rPr>
                <w:sz w:val="22"/>
                <w:szCs w:val="22"/>
                <w:lang w:val="en-US" w:eastAsia="en-US"/>
              </w:rPr>
              <w:t>0</w:t>
            </w:r>
          </w:p>
        </w:tc>
        <w:tc>
          <w:tcPr>
            <w:tcW w:w="3260" w:type="dxa"/>
          </w:tcPr>
          <w:p w14:paraId="1D7BC8E1" w14:textId="1B88C922" w:rsidR="001E4E8B" w:rsidRPr="003E1BE3" w:rsidRDefault="001E4E8B" w:rsidP="00FE2344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Ибраимова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Атыргул Жусубалиевна</w:t>
            </w:r>
          </w:p>
        </w:tc>
        <w:tc>
          <w:tcPr>
            <w:tcW w:w="1276" w:type="dxa"/>
          </w:tcPr>
          <w:p w14:paraId="30D625B9" w14:textId="77777777" w:rsidR="001E4E8B" w:rsidRPr="003E1BE3" w:rsidRDefault="001E4E8B" w:rsidP="001E4E8B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7-10-84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BA534" w14:textId="0A2090B5" w:rsidR="001E4E8B" w:rsidRPr="003E1BE3" w:rsidRDefault="001E4E8B" w:rsidP="00860846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</w:tcPr>
          <w:p w14:paraId="418D73FA" w14:textId="77777777" w:rsidR="001E4E8B" w:rsidRPr="003E1BE3" w:rsidRDefault="0007029D" w:rsidP="001E4E8B">
            <w:pPr>
              <w:spacing w:line="256" w:lineRule="auto"/>
              <w:rPr>
                <w:bCs/>
                <w:color w:val="000000"/>
                <w:sz w:val="18"/>
                <w:szCs w:val="18"/>
                <w:lang w:val="ky-KG" w:eastAsia="en-US"/>
              </w:rPr>
            </w:pPr>
            <w:hyperlink r:id="rId138" w:history="1">
              <w:r w:rsidR="001E4E8B" w:rsidRPr="003E1BE3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millart23@mail.ru</w:t>
              </w:r>
            </w:hyperlink>
            <w:r w:rsidR="001E4E8B" w:rsidRPr="003E1BE3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</w:tbl>
    <w:p w14:paraId="2425D3EB" w14:textId="77777777" w:rsidR="003E1BE3" w:rsidRDefault="003E1BE3">
      <w:pPr>
        <w:pStyle w:val="1"/>
        <w:jc w:val="center"/>
        <w:rPr>
          <w:b/>
        </w:rPr>
      </w:pPr>
    </w:p>
    <w:p w14:paraId="5A3FACF8" w14:textId="77777777" w:rsidR="005342DA" w:rsidRPr="003E1BE3" w:rsidRDefault="008D6EEA">
      <w:pPr>
        <w:pStyle w:val="1"/>
        <w:jc w:val="center"/>
        <w:rPr>
          <w:b/>
          <w:sz w:val="22"/>
          <w:szCs w:val="22"/>
        </w:rPr>
      </w:pPr>
      <w:r w:rsidRPr="003E1BE3">
        <w:rPr>
          <w:b/>
          <w:sz w:val="22"/>
          <w:szCs w:val="22"/>
        </w:rPr>
        <w:t>МЛАДШИЙ ОБСЛУЖИВАЮЩИЙ ПЕРСОНАЛ</w:t>
      </w:r>
    </w:p>
    <w:p w14:paraId="57DB94B0" w14:textId="77777777" w:rsidR="005342DA" w:rsidRDefault="005342DA"/>
    <w:tbl>
      <w:tblPr>
        <w:tblW w:w="9923" w:type="dxa"/>
        <w:tblInd w:w="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5342DA" w14:paraId="30D3A15F" w14:textId="77777777" w:rsidTr="003E1BE3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E401AD" w14:textId="77777777" w:rsidR="005342DA" w:rsidRPr="003E1BE3" w:rsidRDefault="00155F96">
            <w:pPr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</w:rPr>
              <w:t>Водитель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21063D" w14:textId="77777777" w:rsidR="005342DA" w:rsidRPr="003E1BE3" w:rsidRDefault="005342DA">
            <w:pPr>
              <w:rPr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0F93B6F" w14:textId="77777777" w:rsidR="005342DA" w:rsidRPr="003E1BE3" w:rsidRDefault="005342DA">
            <w:pPr>
              <w:spacing w:line="256" w:lineRule="auto"/>
              <w:jc w:val="center"/>
              <w:rPr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3469F308" w14:textId="77777777" w:rsidR="005342DA" w:rsidRPr="003E1BE3" w:rsidRDefault="005342DA">
            <w:pPr>
              <w:spacing w:line="256" w:lineRule="auto"/>
              <w:jc w:val="center"/>
              <w:rPr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5F9D4E59" w14:textId="77777777" w:rsidR="005342DA" w:rsidRDefault="005342DA">
            <w:pPr>
              <w:spacing w:line="256" w:lineRule="auto"/>
              <w:jc w:val="center"/>
              <w:rPr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  <w:tr w:rsidR="005342DA" w14:paraId="18C75AB0" w14:textId="77777777" w:rsidTr="003E1BE3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288B6" w14:textId="77777777" w:rsidR="005342DA" w:rsidRPr="003E1BE3" w:rsidRDefault="00155F96">
            <w:pPr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</w:rPr>
              <w:t>Техничка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AA387BC" w14:textId="77777777" w:rsidR="005342DA" w:rsidRPr="003E1BE3" w:rsidRDefault="00155F96" w:rsidP="00860846">
            <w:pPr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</w:rPr>
              <w:t>Жумаева Гулнара Бердибаевна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E9AF410" w14:textId="77777777" w:rsidR="005342DA" w:rsidRPr="003E1BE3" w:rsidRDefault="005342DA">
            <w:pPr>
              <w:spacing w:line="256" w:lineRule="auto"/>
              <w:jc w:val="center"/>
              <w:rPr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991EF90" w14:textId="1883E716" w:rsidR="005342DA" w:rsidRPr="003E1BE3" w:rsidRDefault="005342DA" w:rsidP="0025772C">
            <w:pPr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6EA05AC6" w14:textId="77777777" w:rsidR="005342DA" w:rsidRDefault="005342DA">
            <w:pPr>
              <w:spacing w:line="256" w:lineRule="auto"/>
              <w:jc w:val="center"/>
              <w:rPr>
                <w:bCs/>
                <w:color w:val="000000"/>
                <w:sz w:val="24"/>
                <w:szCs w:val="24"/>
                <w:lang w:eastAsia="en-US"/>
              </w:rPr>
            </w:pPr>
          </w:p>
        </w:tc>
      </w:tr>
    </w:tbl>
    <w:p w14:paraId="32EED60C" w14:textId="77777777" w:rsidR="003E1BE3" w:rsidRDefault="003E1BE3">
      <w:r>
        <w:br w:type="page"/>
      </w:r>
    </w:p>
    <w:tbl>
      <w:tblPr>
        <w:tblW w:w="9923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5342DA" w14:paraId="586BE427" w14:textId="77777777" w:rsidTr="003E1BE3">
        <w:trPr>
          <w:trHeight w:val="1114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966879" w14:textId="77777777" w:rsidR="005342DA" w:rsidRPr="003E1BE3" w:rsidRDefault="00155F96" w:rsidP="003E1BE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ЧУЙСКОЕ ОБЛАСТНОЕ УПРАВЛЕНИЕ СТАТИСТИКИ</w:t>
            </w:r>
          </w:p>
          <w:p w14:paraId="1832A2D5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720040, ул.Жибек-Жолу, 485. Факс: 0312 67-03-26</w:t>
            </w:r>
          </w:p>
          <w:p w14:paraId="699D73AF" w14:textId="77777777" w:rsidR="00860846" w:rsidRPr="003E1BE3" w:rsidRDefault="00155F96" w:rsidP="00513364">
            <w:pPr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3E1BE3">
              <w:rPr>
                <w:b/>
                <w:bCs/>
                <w:sz w:val="22"/>
                <w:szCs w:val="22"/>
                <w:lang w:eastAsia="en-US"/>
              </w:rPr>
              <w:t>Е</w:t>
            </w:r>
            <w:r w:rsidRPr="003E1BE3">
              <w:rPr>
                <w:b/>
                <w:bCs/>
                <w:sz w:val="22"/>
                <w:szCs w:val="22"/>
                <w:lang w:val="en-US" w:eastAsia="en-US"/>
              </w:rPr>
              <w:t xml:space="preserve">-mail: </w:t>
            </w:r>
            <w:hyperlink r:id="rId139" w:history="1">
              <w:r w:rsidR="001C06BE" w:rsidRPr="003E1BE3">
                <w:rPr>
                  <w:rStyle w:val="a8"/>
                  <w:sz w:val="22"/>
                  <w:szCs w:val="22"/>
                  <w:lang w:val="en-US" w:eastAsia="en-US"/>
                </w:rPr>
                <w:t>chuyoblstat</w:t>
              </w:r>
              <w:r w:rsidR="001C06BE" w:rsidRPr="003E1BE3">
                <w:rPr>
                  <w:rStyle w:val="a8"/>
                  <w:sz w:val="22"/>
                  <w:szCs w:val="22"/>
                  <w:lang w:eastAsia="en-US"/>
                </w:rPr>
                <w:t>2</w:t>
              </w:r>
              <w:r w:rsidR="001C06BE" w:rsidRPr="003E1BE3">
                <w:rPr>
                  <w:rStyle w:val="a8"/>
                  <w:sz w:val="22"/>
                  <w:szCs w:val="22"/>
                  <w:lang w:val="en-US" w:eastAsia="en-US"/>
                </w:rPr>
                <w:t>@mail.ru</w:t>
              </w:r>
            </w:hyperlink>
          </w:p>
        </w:tc>
      </w:tr>
      <w:tr w:rsidR="005342DA" w14:paraId="317B9303" w14:textId="77777777" w:rsidTr="003E1BE3">
        <w:trPr>
          <w:trHeight w:val="247"/>
        </w:trPr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3E1C955E" w14:textId="1B35B126" w:rsidR="005342DA" w:rsidRPr="00162027" w:rsidRDefault="00155F96">
            <w:pPr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ky-KG"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Должность</w:t>
            </w:r>
            <w:r w:rsidR="00162027">
              <w:rPr>
                <w:b/>
                <w:bCs/>
                <w:color w:val="000000"/>
                <w:sz w:val="22"/>
                <w:szCs w:val="22"/>
                <w:lang w:val="ky-KG" w:eastAsia="en-US"/>
              </w:rPr>
              <w:t>,</w:t>
            </w:r>
          </w:p>
          <w:p w14:paraId="699B11E2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№ кабинета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</w:tcBorders>
          </w:tcPr>
          <w:p w14:paraId="7D0A0A07" w14:textId="54B3C46C" w:rsidR="00204EC4" w:rsidRPr="003E1BE3" w:rsidRDefault="00155F96" w:rsidP="00204EC4">
            <w:pPr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Фамилия, имя, отчество</w:t>
            </w:r>
          </w:p>
          <w:p w14:paraId="052FA336" w14:textId="72447A4B" w:rsidR="005342DA" w:rsidRPr="003E1BE3" w:rsidRDefault="005342D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14:paraId="0F94FB0E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№ телефонов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E6C07FF" w14:textId="1F603BCA" w:rsidR="005342DA" w:rsidRPr="00204EC4" w:rsidRDefault="005F4862" w:rsidP="00204EC4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155F96">
              <w:rPr>
                <w:b/>
                <w:sz w:val="24"/>
                <w:szCs w:val="24"/>
                <w:lang w:eastAsia="en-US"/>
              </w:rPr>
              <w:t>-</w:t>
            </w:r>
            <w:r w:rsidR="00155F96">
              <w:rPr>
                <w:b/>
                <w:sz w:val="24"/>
                <w:szCs w:val="24"/>
                <w:lang w:val="en-US" w:eastAsia="en-US"/>
              </w:rPr>
              <w:t>mail</w:t>
            </w:r>
          </w:p>
        </w:tc>
      </w:tr>
      <w:tr w:rsidR="005342DA" w14:paraId="197185C9" w14:textId="77777777" w:rsidTr="003E1BE3">
        <w:trPr>
          <w:trHeight w:val="247"/>
        </w:trPr>
        <w:tc>
          <w:tcPr>
            <w:tcW w:w="1843" w:type="dxa"/>
            <w:vMerge/>
            <w:vAlign w:val="center"/>
          </w:tcPr>
          <w:p w14:paraId="6CC3979B" w14:textId="77777777" w:rsidR="005342DA" w:rsidRPr="003E1BE3" w:rsidRDefault="005342DA">
            <w:pPr>
              <w:spacing w:line="256" w:lineRule="auto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</w:p>
        </w:tc>
        <w:tc>
          <w:tcPr>
            <w:tcW w:w="3260" w:type="dxa"/>
            <w:vMerge/>
            <w:vAlign w:val="center"/>
          </w:tcPr>
          <w:p w14:paraId="269BF405" w14:textId="77777777" w:rsidR="005342DA" w:rsidRPr="003E1BE3" w:rsidRDefault="005342DA">
            <w:pPr>
              <w:spacing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47ED2E12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городской</w:t>
            </w:r>
          </w:p>
        </w:tc>
        <w:tc>
          <w:tcPr>
            <w:tcW w:w="1701" w:type="dxa"/>
          </w:tcPr>
          <w:p w14:paraId="710D429A" w14:textId="3968EC76" w:rsidR="005342DA" w:rsidRPr="003E1BE3" w:rsidRDefault="00204EC4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д</w:t>
            </w:r>
            <w:r w:rsidR="00155F96"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омашний телефон</w:t>
            </w:r>
            <w:r w:rsidR="00155F96" w:rsidRPr="003E1BE3">
              <w:rPr>
                <w:b/>
                <w:bCs/>
                <w:color w:val="000000"/>
                <w:sz w:val="22"/>
                <w:szCs w:val="22"/>
                <w:lang w:val="ky-KG" w:eastAsia="en-US"/>
              </w:rPr>
              <w:t>,</w:t>
            </w:r>
            <w:r w:rsidR="00155F96"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 сотовый</w:t>
            </w:r>
          </w:p>
        </w:tc>
        <w:tc>
          <w:tcPr>
            <w:tcW w:w="1843" w:type="dxa"/>
            <w:vAlign w:val="center"/>
          </w:tcPr>
          <w:p w14:paraId="24C0F486" w14:textId="77777777" w:rsidR="005342DA" w:rsidRDefault="005342DA">
            <w:pPr>
              <w:spacing w:line="256" w:lineRule="auto"/>
              <w:rPr>
                <w:b/>
                <w:bCs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5342DA" w14:paraId="4E47CCFA" w14:textId="77777777" w:rsidTr="003E1BE3">
        <w:trPr>
          <w:trHeight w:val="247"/>
        </w:trPr>
        <w:tc>
          <w:tcPr>
            <w:tcW w:w="1843" w:type="dxa"/>
          </w:tcPr>
          <w:p w14:paraId="33261FFA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3260" w:type="dxa"/>
          </w:tcPr>
          <w:p w14:paraId="58A576E3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276" w:type="dxa"/>
          </w:tcPr>
          <w:p w14:paraId="5ECEBDBA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1701" w:type="dxa"/>
          </w:tcPr>
          <w:p w14:paraId="3C516B8D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1843" w:type="dxa"/>
          </w:tcPr>
          <w:p w14:paraId="1A97D80B" w14:textId="77777777" w:rsidR="005342DA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b/>
                <w:bCs/>
                <w:color w:val="000000"/>
                <w:lang w:val="en-US" w:eastAsia="en-US"/>
              </w:rPr>
              <w:t>5</w:t>
            </w:r>
          </w:p>
        </w:tc>
      </w:tr>
      <w:tr w:rsidR="005342DA" w14:paraId="5AF477E5" w14:textId="77777777" w:rsidTr="009024BE">
        <w:trPr>
          <w:trHeight w:val="539"/>
        </w:trPr>
        <w:tc>
          <w:tcPr>
            <w:tcW w:w="1843" w:type="dxa"/>
            <w:shd w:val="clear" w:color="auto" w:fill="FFFFFF"/>
          </w:tcPr>
          <w:p w14:paraId="338F6864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Руководитель</w:t>
            </w:r>
          </w:p>
          <w:p w14:paraId="1FA48871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205</w:t>
            </w:r>
          </w:p>
        </w:tc>
        <w:tc>
          <w:tcPr>
            <w:tcW w:w="3260" w:type="dxa"/>
            <w:shd w:val="clear" w:color="auto" w:fill="FFFFFF"/>
          </w:tcPr>
          <w:p w14:paraId="06130ECD" w14:textId="7195D13B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Джукешов </w:t>
            </w:r>
            <w:r w:rsidR="0099366D">
              <w:rPr>
                <w:color w:val="000000"/>
                <w:sz w:val="22"/>
                <w:szCs w:val="22"/>
                <w:lang w:eastAsia="en-US"/>
              </w:rPr>
              <w:br/>
            </w:r>
            <w:r w:rsidRPr="003E1BE3">
              <w:rPr>
                <w:color w:val="000000"/>
                <w:sz w:val="22"/>
                <w:szCs w:val="22"/>
                <w:lang w:eastAsia="en-US"/>
              </w:rPr>
              <w:t>Алмасбек Нуркалиевич</w:t>
            </w:r>
          </w:p>
        </w:tc>
        <w:tc>
          <w:tcPr>
            <w:tcW w:w="1276" w:type="dxa"/>
            <w:shd w:val="clear" w:color="auto" w:fill="FFFFFF"/>
          </w:tcPr>
          <w:p w14:paraId="242B8758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67-03-00</w:t>
            </w:r>
          </w:p>
          <w:p w14:paraId="34F40FA4" w14:textId="77777777" w:rsidR="005342DA" w:rsidRPr="003E1BE3" w:rsidRDefault="005342D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14:paraId="1208C3CC" w14:textId="6C678447" w:rsidR="005342DA" w:rsidRPr="003E1BE3" w:rsidRDefault="005342D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  <w:p w14:paraId="754C2BF1" w14:textId="77777777" w:rsidR="005342DA" w:rsidRPr="003E1BE3" w:rsidRDefault="004C2CB1" w:rsidP="004C2CB1">
            <w:pPr>
              <w:tabs>
                <w:tab w:val="left" w:pos="375"/>
              </w:tabs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ab/>
            </w:r>
          </w:p>
          <w:p w14:paraId="063EBDA8" w14:textId="77777777" w:rsidR="005342DA" w:rsidRPr="003E1BE3" w:rsidRDefault="005342D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2FFE884F" w14:textId="77777777" w:rsidR="005342DA" w:rsidRPr="003E1BE3" w:rsidRDefault="0007029D">
            <w:pPr>
              <w:autoSpaceDE w:val="0"/>
              <w:autoSpaceDN w:val="0"/>
              <w:adjustRightInd w:val="0"/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</w:pPr>
            <w:hyperlink r:id="rId140" w:history="1">
              <w:r w:rsidR="001C06BE" w:rsidRPr="003E1BE3">
                <w:rPr>
                  <w:rStyle w:val="a8"/>
                  <w:sz w:val="18"/>
                  <w:szCs w:val="18"/>
                  <w:u w:val="none"/>
                  <w:lang w:eastAsia="en-US"/>
                </w:rPr>
                <w:t>chuyoblstat2@mail.ru</w:t>
              </w:r>
            </w:hyperlink>
            <w:r w:rsidR="00155F96" w:rsidRPr="003E1BE3">
              <w:rPr>
                <w:color w:val="000000"/>
                <w:sz w:val="18"/>
                <w:szCs w:val="18"/>
                <w:lang w:val="ky-KG" w:eastAsia="en-US"/>
              </w:rPr>
              <w:t xml:space="preserve"> </w:t>
            </w:r>
          </w:p>
          <w:p w14:paraId="52C013F7" w14:textId="77777777" w:rsidR="005342DA" w:rsidRPr="003E1BE3" w:rsidRDefault="005342DA">
            <w:pPr>
              <w:autoSpaceDE w:val="0"/>
              <w:autoSpaceDN w:val="0"/>
              <w:adjustRightInd w:val="0"/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  <w:lang w:eastAsia="en-US"/>
              </w:rPr>
            </w:pPr>
          </w:p>
          <w:p w14:paraId="2DCADFB2" w14:textId="77777777" w:rsidR="005342DA" w:rsidRPr="003E1BE3" w:rsidRDefault="005342D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eastAsia="en-US"/>
              </w:rPr>
            </w:pPr>
          </w:p>
        </w:tc>
      </w:tr>
      <w:tr w:rsidR="005342DA" w14:paraId="593EAE18" w14:textId="77777777" w:rsidTr="003E1BE3">
        <w:trPr>
          <w:trHeight w:val="253"/>
        </w:trPr>
        <w:tc>
          <w:tcPr>
            <w:tcW w:w="1843" w:type="dxa"/>
          </w:tcPr>
          <w:p w14:paraId="6FA869ED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Приемная</w:t>
            </w:r>
          </w:p>
          <w:p w14:paraId="2AF48BDB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205</w:t>
            </w:r>
          </w:p>
        </w:tc>
        <w:tc>
          <w:tcPr>
            <w:tcW w:w="3260" w:type="dxa"/>
          </w:tcPr>
          <w:p w14:paraId="02A613A0" w14:textId="77777777" w:rsidR="00CF6E75" w:rsidRPr="003E1BE3" w:rsidRDefault="00CF6E75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</w:tcPr>
          <w:p w14:paraId="384B840B" w14:textId="77777777" w:rsidR="005342DA" w:rsidRPr="003E1BE3" w:rsidRDefault="005342D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44156633" w14:textId="77777777" w:rsidR="005342DA" w:rsidRPr="003E1BE3" w:rsidRDefault="005342D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14:paraId="03FE98F5" w14:textId="77777777" w:rsidR="005342DA" w:rsidRPr="003E1BE3" w:rsidRDefault="0007029D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141" w:history="1">
              <w:r w:rsidR="001C06BE" w:rsidRPr="003E1BE3">
                <w:rPr>
                  <w:rStyle w:val="a8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chuyoblstat2@mail.ru</w:t>
              </w:r>
            </w:hyperlink>
            <w:r w:rsidR="00155F96" w:rsidRPr="003E1BE3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5342DA" w14:paraId="62CA806C" w14:textId="77777777" w:rsidTr="009024BE">
        <w:trPr>
          <w:trHeight w:val="624"/>
        </w:trPr>
        <w:tc>
          <w:tcPr>
            <w:tcW w:w="1843" w:type="dxa"/>
            <w:shd w:val="clear" w:color="auto" w:fill="FFFFFF"/>
          </w:tcPr>
          <w:p w14:paraId="54A9A64F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Заместитель руководителя </w:t>
            </w:r>
          </w:p>
          <w:p w14:paraId="0B5E0B81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204</w:t>
            </w:r>
          </w:p>
        </w:tc>
        <w:tc>
          <w:tcPr>
            <w:tcW w:w="3260" w:type="dxa"/>
            <w:shd w:val="clear" w:color="auto" w:fill="FFFFFF"/>
          </w:tcPr>
          <w:p w14:paraId="31EC0F6F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Климова </w:t>
            </w:r>
          </w:p>
          <w:p w14:paraId="4818D84F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Елена Викторовна </w:t>
            </w:r>
          </w:p>
        </w:tc>
        <w:tc>
          <w:tcPr>
            <w:tcW w:w="1276" w:type="dxa"/>
            <w:shd w:val="clear" w:color="auto" w:fill="FFFFFF"/>
          </w:tcPr>
          <w:p w14:paraId="7C2F375F" w14:textId="77777777" w:rsidR="005342DA" w:rsidRPr="003E1BE3" w:rsidRDefault="00155F96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67-03-11</w:t>
            </w:r>
          </w:p>
        </w:tc>
        <w:tc>
          <w:tcPr>
            <w:tcW w:w="1701" w:type="dxa"/>
            <w:shd w:val="clear" w:color="auto" w:fill="FFFFFF"/>
          </w:tcPr>
          <w:p w14:paraId="63352993" w14:textId="5F5E30F1" w:rsidR="005342DA" w:rsidRPr="003E1BE3" w:rsidRDefault="005342DA" w:rsidP="0025772C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988DE72" w14:textId="77777777" w:rsidR="005342DA" w:rsidRPr="003E1BE3" w:rsidRDefault="0007029D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142" w:history="1">
              <w:r w:rsidR="001C06BE" w:rsidRPr="003E1BE3">
                <w:rPr>
                  <w:rStyle w:val="a8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chuyoblstat2@mail.ru</w:t>
              </w:r>
            </w:hyperlink>
            <w:r w:rsidR="00155F96" w:rsidRPr="003E1BE3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5F40B3" w14:paraId="4B1BCE61" w14:textId="77777777" w:rsidTr="009024BE">
        <w:trPr>
          <w:trHeight w:val="1281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0DAD943E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Главный специалист (кадровой работы</w:t>
            </w:r>
          </w:p>
          <w:p w14:paraId="571CBC4E" w14:textId="77777777" w:rsidR="005F40B3" w:rsidRPr="003E1BE3" w:rsidRDefault="00513364" w:rsidP="00513364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</w:t>
            </w:r>
            <w:r w:rsidR="005F40B3" w:rsidRPr="003E1BE3">
              <w:rPr>
                <w:color w:val="000000"/>
                <w:sz w:val="22"/>
                <w:szCs w:val="22"/>
                <w:lang w:eastAsia="en-US"/>
              </w:rPr>
              <w:t>аб.№ 206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FF"/>
          </w:tcPr>
          <w:p w14:paraId="77BB6F2E" w14:textId="741C026C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Моношова </w:t>
            </w:r>
            <w:r w:rsidR="0099366D">
              <w:rPr>
                <w:color w:val="000000"/>
                <w:sz w:val="22"/>
                <w:szCs w:val="22"/>
                <w:lang w:eastAsia="en-US"/>
              </w:rPr>
              <w:br/>
            </w:r>
            <w:r w:rsidRPr="003E1BE3">
              <w:rPr>
                <w:color w:val="000000"/>
                <w:sz w:val="22"/>
                <w:szCs w:val="22"/>
                <w:lang w:eastAsia="en-US"/>
              </w:rPr>
              <w:t>Толкун</w:t>
            </w:r>
            <w:r w:rsidR="0099366D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3E1BE3">
              <w:rPr>
                <w:color w:val="000000"/>
                <w:sz w:val="22"/>
                <w:szCs w:val="22"/>
                <w:lang w:eastAsia="en-US"/>
              </w:rPr>
              <w:t>Мурзабековна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</w:tcPr>
          <w:p w14:paraId="6CA53630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67-03-01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CC0A8" w14:textId="21038D56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7F17B230" w14:textId="77777777" w:rsidR="005F40B3" w:rsidRPr="003E1BE3" w:rsidRDefault="0007029D" w:rsidP="005F40B3">
            <w:pPr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</w:rPr>
            </w:pPr>
            <w:hyperlink r:id="rId143" w:history="1">
              <w:r w:rsidR="005F40B3" w:rsidRPr="003E1BE3">
                <w:rPr>
                  <w:rStyle w:val="a8"/>
                  <w:sz w:val="18"/>
                  <w:szCs w:val="18"/>
                  <w:u w:val="none"/>
                  <w:lang w:eastAsia="en-US"/>
                </w:rPr>
                <w:t>murzabekovna.tolkun</w:t>
              </w:r>
              <w:r w:rsidR="003E1BE3">
                <w:rPr>
                  <w:rStyle w:val="a8"/>
                  <w:sz w:val="18"/>
                  <w:szCs w:val="18"/>
                  <w:u w:val="none"/>
                  <w:lang w:eastAsia="en-US"/>
                </w:rPr>
                <w:br/>
              </w:r>
              <w:r w:rsidR="005F40B3" w:rsidRPr="003E1BE3">
                <w:rPr>
                  <w:rStyle w:val="a8"/>
                  <w:sz w:val="18"/>
                  <w:szCs w:val="18"/>
                  <w:u w:val="none"/>
                  <w:lang w:eastAsia="en-US"/>
                </w:rPr>
                <w:t>@mail.ru</w:t>
              </w:r>
            </w:hyperlink>
            <w:r w:rsidR="005F40B3" w:rsidRPr="003E1BE3">
              <w:rPr>
                <w:color w:val="000000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5F40B3" w14:paraId="3F5553AF" w14:textId="77777777" w:rsidTr="003E1BE3">
        <w:trPr>
          <w:trHeight w:val="3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C92B4B" w14:textId="77777777" w:rsidR="003307BC" w:rsidRPr="00AB460B" w:rsidRDefault="003307BC" w:rsidP="003307B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  <w:p w14:paraId="348E9DBC" w14:textId="77777777" w:rsidR="005F40B3" w:rsidRDefault="008D6EEA" w:rsidP="003307B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ОТДЕЛ ОРГАНИЗАЦИОННЫХ И СВОДНЫХ РАБОТ</w:t>
            </w:r>
          </w:p>
          <w:p w14:paraId="5E4605B2" w14:textId="77777777" w:rsidR="00AB460B" w:rsidRPr="00AB460B" w:rsidRDefault="00AB460B" w:rsidP="003307BC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</w:tr>
      <w:tr w:rsidR="005F40B3" w14:paraId="5751B70F" w14:textId="77777777" w:rsidTr="009024BE">
        <w:trPr>
          <w:trHeight w:val="610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47782821" w14:textId="7E97D372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Заведующ</w:t>
            </w:r>
            <w:r w:rsidR="00204EC4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ий </w:t>
            </w: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отделом</w:t>
            </w:r>
          </w:p>
          <w:p w14:paraId="67A865BC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211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FF"/>
          </w:tcPr>
          <w:p w14:paraId="4253BEC7" w14:textId="2F6E6B93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Мамбеталиева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Ильмира Табылдиевна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</w:tcPr>
          <w:p w14:paraId="21CABE33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67-03-28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EF5F33" w14:textId="149C062E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6F241BF7" w14:textId="77777777" w:rsidR="005F40B3" w:rsidRPr="003E1BE3" w:rsidRDefault="0007029D" w:rsidP="005F40B3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44" w:history="1">
              <w:r w:rsidR="005F40B3" w:rsidRPr="003E1BE3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mambetaliyeva.ilmira@mail.ru</w:t>
              </w:r>
            </w:hyperlink>
            <w:r w:rsidR="005F40B3" w:rsidRPr="003E1BE3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5F40B3" w14:paraId="39553324" w14:textId="77777777" w:rsidTr="009024BE">
        <w:trPr>
          <w:trHeight w:val="183"/>
        </w:trPr>
        <w:tc>
          <w:tcPr>
            <w:tcW w:w="1843" w:type="dxa"/>
            <w:shd w:val="clear" w:color="auto" w:fill="FFFFFF"/>
          </w:tcPr>
          <w:p w14:paraId="74E89CAD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Главный</w:t>
            </w:r>
          </w:p>
          <w:p w14:paraId="1ACF9E13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специалист</w:t>
            </w:r>
          </w:p>
          <w:p w14:paraId="29EFF0E2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№213</w:t>
            </w:r>
          </w:p>
        </w:tc>
        <w:tc>
          <w:tcPr>
            <w:tcW w:w="3260" w:type="dxa"/>
            <w:shd w:val="clear" w:color="auto" w:fill="FFFFFF"/>
          </w:tcPr>
          <w:p w14:paraId="74F8C77E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Мураталина</w:t>
            </w:r>
          </w:p>
          <w:p w14:paraId="070A3239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Айнура Мелисовна</w:t>
            </w:r>
          </w:p>
          <w:p w14:paraId="2D357B84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77D04360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67-04-16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5C492" w14:textId="625CA25A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5742D0E8" w14:textId="77777777" w:rsidR="005F40B3" w:rsidRPr="003E1BE3" w:rsidRDefault="0007029D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eastAsia="en-US"/>
              </w:rPr>
            </w:pPr>
            <w:hyperlink r:id="rId145" w:history="1">
              <w:r w:rsidR="005F40B3" w:rsidRPr="003E1BE3">
                <w:rPr>
                  <w:rStyle w:val="a8"/>
                  <w:sz w:val="18"/>
                  <w:szCs w:val="18"/>
                  <w:u w:val="none"/>
                  <w:lang w:eastAsia="en-US"/>
                </w:rPr>
                <w:t>muratalinaainyra@mail.ru</w:t>
              </w:r>
            </w:hyperlink>
            <w:r w:rsidR="005F40B3" w:rsidRPr="003E1BE3">
              <w:rPr>
                <w:color w:val="000000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5F40B3" w14:paraId="35C03D85" w14:textId="77777777" w:rsidTr="009024BE">
        <w:trPr>
          <w:trHeight w:val="610"/>
        </w:trPr>
        <w:tc>
          <w:tcPr>
            <w:tcW w:w="1843" w:type="dxa"/>
            <w:shd w:val="clear" w:color="auto" w:fill="FFFFFF"/>
          </w:tcPr>
          <w:p w14:paraId="1497C446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Ведущий специалист</w:t>
            </w:r>
          </w:p>
          <w:p w14:paraId="1D515CE4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211</w:t>
            </w:r>
          </w:p>
        </w:tc>
        <w:tc>
          <w:tcPr>
            <w:tcW w:w="3260" w:type="dxa"/>
            <w:shd w:val="clear" w:color="auto" w:fill="FFFFFF"/>
          </w:tcPr>
          <w:p w14:paraId="556557CA" w14:textId="77777777" w:rsidR="005F40B3" w:rsidRPr="003E1BE3" w:rsidRDefault="005F40B3" w:rsidP="005F40B3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 xml:space="preserve">Бейшенова </w:t>
            </w:r>
          </w:p>
          <w:p w14:paraId="2BE5CCBB" w14:textId="77777777" w:rsidR="005F40B3" w:rsidRPr="003E1BE3" w:rsidRDefault="005F40B3" w:rsidP="005F40B3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>Чынаркул Омокеевна</w:t>
            </w:r>
          </w:p>
          <w:p w14:paraId="29EBEE70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5B27039F" w14:textId="77777777" w:rsidR="005F40B3" w:rsidRPr="003E1BE3" w:rsidRDefault="005F40B3" w:rsidP="005F40B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  <w:p w14:paraId="02C2C8CD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</w:rPr>
              <w:t>67-04-17</w:t>
            </w:r>
          </w:p>
        </w:tc>
        <w:tc>
          <w:tcPr>
            <w:tcW w:w="1701" w:type="dxa"/>
            <w:shd w:val="clear" w:color="auto" w:fill="FFFFFF"/>
          </w:tcPr>
          <w:p w14:paraId="059E1261" w14:textId="77777777" w:rsidR="005F40B3" w:rsidRPr="003E1BE3" w:rsidRDefault="005F40B3" w:rsidP="005F40B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  <w:p w14:paraId="1C33C5AB" w14:textId="6154F896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93304F6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</w:rPr>
            </w:pPr>
          </w:p>
          <w:p w14:paraId="0551FF6A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r w:rsidRPr="003E1BE3">
              <w:rPr>
                <w:color w:val="303030"/>
                <w:sz w:val="18"/>
                <w:szCs w:val="18"/>
                <w:shd w:val="clear" w:color="auto" w:fill="FFFFFF"/>
              </w:rPr>
              <w:t>chynarkul_70@mail.ru</w:t>
            </w:r>
          </w:p>
        </w:tc>
      </w:tr>
      <w:tr w:rsidR="005F40B3" w14:paraId="4203B3DA" w14:textId="77777777" w:rsidTr="009024BE">
        <w:trPr>
          <w:trHeight w:val="610"/>
        </w:trPr>
        <w:tc>
          <w:tcPr>
            <w:tcW w:w="1843" w:type="dxa"/>
            <w:shd w:val="clear" w:color="auto" w:fill="FFFFFF"/>
          </w:tcPr>
          <w:p w14:paraId="2B04D565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Ведущий специалист </w:t>
            </w:r>
          </w:p>
          <w:p w14:paraId="737B5D27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213</w:t>
            </w:r>
          </w:p>
        </w:tc>
        <w:tc>
          <w:tcPr>
            <w:tcW w:w="3260" w:type="dxa"/>
            <w:shd w:val="clear" w:color="auto" w:fill="FFFFFF"/>
          </w:tcPr>
          <w:p w14:paraId="2D3538EB" w14:textId="77777777" w:rsidR="0099366D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Кокталова </w:t>
            </w:r>
          </w:p>
          <w:p w14:paraId="5ED65346" w14:textId="6DD56AC8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Асель Асимкуловна</w:t>
            </w:r>
          </w:p>
          <w:p w14:paraId="5F459E1D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0CCF97C7" w14:textId="77777777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67-03-31 </w:t>
            </w:r>
          </w:p>
        </w:tc>
        <w:tc>
          <w:tcPr>
            <w:tcW w:w="1701" w:type="dxa"/>
            <w:shd w:val="clear" w:color="auto" w:fill="FFFFFF"/>
          </w:tcPr>
          <w:p w14:paraId="12FE6D96" w14:textId="7B7A5B3B" w:rsidR="005F40B3" w:rsidRPr="003E1BE3" w:rsidRDefault="005F40B3" w:rsidP="005F40B3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45BEC120" w14:textId="77777777" w:rsidR="005F40B3" w:rsidRPr="003E1BE3" w:rsidRDefault="0007029D" w:rsidP="005F40B3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146" w:history="1">
              <w:r w:rsidR="005F40B3" w:rsidRPr="003E1BE3">
                <w:rPr>
                  <w:rStyle w:val="a8"/>
                  <w:sz w:val="18"/>
                  <w:szCs w:val="18"/>
                  <w:u w:val="none"/>
                  <w:lang w:eastAsia="en-US"/>
                </w:rPr>
                <w:t>aselerik80@gmail.com</w:t>
              </w:r>
            </w:hyperlink>
            <w:r w:rsidR="005F40B3" w:rsidRPr="003E1BE3">
              <w:rPr>
                <w:color w:val="000000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8D6EEA" w14:paraId="0AD12251" w14:textId="77777777" w:rsidTr="003E1BE3">
        <w:trPr>
          <w:trHeight w:val="610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3179A1F" w14:textId="77777777" w:rsidR="008D6EEA" w:rsidRPr="003E1BE3" w:rsidRDefault="008D6EEA" w:rsidP="008D6EE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5B806EA0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Нармурат уулу Турарбек</w:t>
            </w:r>
          </w:p>
          <w:p w14:paraId="6920E862" w14:textId="77777777" w:rsidR="008D6EEA" w:rsidRPr="003E1BE3" w:rsidRDefault="008D6EEA" w:rsidP="008D6EEA">
            <w:pPr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E7FE5E6" w14:textId="77777777" w:rsidR="008D6EEA" w:rsidRPr="003E1BE3" w:rsidRDefault="008D6EEA" w:rsidP="008D6EE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val="en-US"/>
              </w:rPr>
              <w:t>67-04-17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BA36A6A" w14:textId="120DD8F6" w:rsidR="008D6EEA" w:rsidRPr="00E125AA" w:rsidRDefault="008D6EEA" w:rsidP="008D6EEA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73657BF" w14:textId="77777777" w:rsidR="008D6EEA" w:rsidRPr="003E1BE3" w:rsidRDefault="008D6EEA" w:rsidP="008D6EEA">
            <w:pPr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</w:rPr>
            </w:pPr>
            <w:r w:rsidRPr="003E1BE3">
              <w:rPr>
                <w:rStyle w:val="a8"/>
                <w:color w:val="303030"/>
                <w:sz w:val="18"/>
                <w:szCs w:val="18"/>
                <w:u w:val="none"/>
                <w:shd w:val="clear" w:color="auto" w:fill="FFFFFF"/>
                <w:lang w:eastAsia="en-US"/>
              </w:rPr>
              <w:t>tnarmuratuulu@mail.</w:t>
            </w:r>
            <w:r w:rsidR="004E37E5">
              <w:rPr>
                <w:rStyle w:val="a8"/>
                <w:color w:val="303030"/>
                <w:sz w:val="18"/>
                <w:szCs w:val="18"/>
                <w:u w:val="none"/>
                <w:shd w:val="clear" w:color="auto" w:fill="FFFFFF"/>
                <w:lang w:eastAsia="en-US"/>
              </w:rPr>
              <w:br/>
            </w:r>
            <w:r w:rsidRPr="003E1BE3">
              <w:rPr>
                <w:rStyle w:val="a8"/>
                <w:color w:val="303030"/>
                <w:sz w:val="18"/>
                <w:szCs w:val="18"/>
                <w:u w:val="none"/>
                <w:shd w:val="clear" w:color="auto" w:fill="FFFFFF"/>
                <w:lang w:eastAsia="en-US"/>
              </w:rPr>
              <w:t>com</w:t>
            </w:r>
          </w:p>
        </w:tc>
      </w:tr>
      <w:tr w:rsidR="008D6EEA" w14:paraId="0687516D" w14:textId="77777777" w:rsidTr="003E1BE3">
        <w:trPr>
          <w:trHeight w:val="3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1E2E6F" w14:textId="77777777" w:rsidR="003307BC" w:rsidRPr="00AB460B" w:rsidRDefault="003307BC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16"/>
                <w:szCs w:val="16"/>
                <w:lang w:eastAsia="en-US"/>
              </w:rPr>
            </w:pPr>
          </w:p>
          <w:p w14:paraId="64E803DB" w14:textId="77777777" w:rsidR="00AB460B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ОТДЕЛ СТАТИСТИКИ ФИНАНСОВЫХ РАБОТ</w:t>
            </w:r>
          </w:p>
          <w:p w14:paraId="33E8D6DB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8D6EEA" w14:paraId="263FE936" w14:textId="77777777" w:rsidTr="009024BE">
        <w:trPr>
          <w:trHeight w:val="610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00"/>
          </w:tcPr>
          <w:p w14:paraId="104B691D" w14:textId="1DF5DE05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Заведующ</w:t>
            </w:r>
            <w:r w:rsidR="00204EC4">
              <w:rPr>
                <w:b/>
                <w:bCs/>
                <w:color w:val="000000"/>
                <w:sz w:val="22"/>
                <w:szCs w:val="22"/>
                <w:lang w:eastAsia="en-US"/>
              </w:rPr>
              <w:t>ий</w:t>
            </w:r>
          </w:p>
          <w:p w14:paraId="380C3EF3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отделом</w:t>
            </w:r>
          </w:p>
          <w:p w14:paraId="48D7B9B5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№203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00"/>
          </w:tcPr>
          <w:p w14:paraId="16FC2EE5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Дербишалиева</w:t>
            </w:r>
          </w:p>
          <w:p w14:paraId="639FCE5F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Нестан Токоновна</w:t>
            </w:r>
          </w:p>
          <w:p w14:paraId="04BD01C9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</w:tcPr>
          <w:p w14:paraId="61FA2561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67-03-02</w:t>
            </w:r>
          </w:p>
          <w:p w14:paraId="5478DE44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3BF3C35A" w14:textId="31FD1D93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119A15B6" w14:textId="77777777" w:rsidR="008D6EEA" w:rsidRPr="004E37E5" w:rsidRDefault="0007029D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eastAsia="en-US"/>
              </w:rPr>
            </w:pPr>
            <w:hyperlink r:id="rId147" w:history="1">
              <w:r w:rsidR="008D6EEA" w:rsidRPr="004E37E5">
                <w:rPr>
                  <w:rStyle w:val="a8"/>
                  <w:sz w:val="18"/>
                  <w:szCs w:val="18"/>
                  <w:lang w:eastAsia="en-US"/>
                </w:rPr>
                <w:t>derbishaliyeva60@bk.ru</w:t>
              </w:r>
            </w:hyperlink>
            <w:r w:rsidR="008D6EEA" w:rsidRPr="004E37E5">
              <w:rPr>
                <w:color w:val="000000"/>
                <w:sz w:val="18"/>
                <w:szCs w:val="18"/>
                <w:lang w:eastAsia="en-US"/>
              </w:rPr>
              <w:t xml:space="preserve"> </w:t>
            </w:r>
          </w:p>
          <w:p w14:paraId="5F3F9B91" w14:textId="77777777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eastAsia="en-US"/>
              </w:rPr>
            </w:pPr>
          </w:p>
        </w:tc>
      </w:tr>
      <w:tr w:rsidR="008D6EEA" w14:paraId="7D0EB5FA" w14:textId="77777777" w:rsidTr="009024BE">
        <w:trPr>
          <w:trHeight w:val="610"/>
        </w:trPr>
        <w:tc>
          <w:tcPr>
            <w:tcW w:w="1843" w:type="dxa"/>
            <w:shd w:val="clear" w:color="auto" w:fill="FFFF00"/>
          </w:tcPr>
          <w:p w14:paraId="7CE286CB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 xml:space="preserve">Главный специалист </w:t>
            </w:r>
          </w:p>
          <w:p w14:paraId="195A1335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</w:rPr>
              <w:t>каб. № 208</w:t>
            </w:r>
          </w:p>
        </w:tc>
        <w:tc>
          <w:tcPr>
            <w:tcW w:w="3260" w:type="dxa"/>
            <w:shd w:val="clear" w:color="auto" w:fill="FFFF00"/>
          </w:tcPr>
          <w:p w14:paraId="2F9F9CAA" w14:textId="35DAB67D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 xml:space="preserve">Кубанычбекова </w:t>
            </w:r>
            <w:r w:rsidR="0099366D">
              <w:rPr>
                <w:color w:val="000000"/>
                <w:sz w:val="22"/>
                <w:szCs w:val="22"/>
              </w:rPr>
              <w:br/>
            </w:r>
            <w:r w:rsidRPr="003E1BE3">
              <w:rPr>
                <w:color w:val="000000"/>
                <w:sz w:val="22"/>
                <w:szCs w:val="22"/>
              </w:rPr>
              <w:t>Перизат Кубанычбековна</w:t>
            </w:r>
          </w:p>
          <w:p w14:paraId="1949F961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45F0CCFD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</w:rPr>
              <w:t>67-03-14</w:t>
            </w:r>
          </w:p>
        </w:tc>
        <w:tc>
          <w:tcPr>
            <w:tcW w:w="1701" w:type="dxa"/>
            <w:shd w:val="clear" w:color="auto" w:fill="FFFFFF"/>
          </w:tcPr>
          <w:p w14:paraId="41F4DC14" w14:textId="14136232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69ABC0C2" w14:textId="77777777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4E37E5">
              <w:rPr>
                <w:color w:val="000000"/>
                <w:sz w:val="18"/>
                <w:szCs w:val="18"/>
                <w:lang w:val="en-US"/>
              </w:rPr>
              <w:t>buh</w:t>
            </w:r>
            <w:r w:rsidRPr="004E37E5">
              <w:rPr>
                <w:color w:val="000000"/>
                <w:sz w:val="18"/>
                <w:szCs w:val="18"/>
              </w:rPr>
              <w:t>.</w:t>
            </w:r>
            <w:r w:rsidRPr="004E37E5">
              <w:rPr>
                <w:color w:val="000000"/>
                <w:sz w:val="18"/>
                <w:szCs w:val="18"/>
                <w:lang w:val="en-US"/>
              </w:rPr>
              <w:t>oblstat</w:t>
            </w:r>
            <w:r w:rsidRPr="004E37E5">
              <w:rPr>
                <w:color w:val="000000"/>
                <w:sz w:val="18"/>
                <w:szCs w:val="18"/>
              </w:rPr>
              <w:t>@</w:t>
            </w:r>
            <w:r w:rsidRPr="004E37E5">
              <w:rPr>
                <w:color w:val="000000"/>
                <w:sz w:val="18"/>
                <w:szCs w:val="18"/>
                <w:lang w:val="en-US"/>
              </w:rPr>
              <w:t>mail</w:t>
            </w:r>
            <w:r w:rsidRPr="004E37E5">
              <w:rPr>
                <w:color w:val="000000"/>
                <w:sz w:val="18"/>
                <w:szCs w:val="18"/>
              </w:rPr>
              <w:t>.</w:t>
            </w:r>
            <w:r w:rsidRPr="004E37E5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8D6EEA" w14:paraId="6EB70796" w14:textId="77777777" w:rsidTr="009024BE">
        <w:trPr>
          <w:trHeight w:val="610"/>
        </w:trPr>
        <w:tc>
          <w:tcPr>
            <w:tcW w:w="1843" w:type="dxa"/>
            <w:shd w:val="clear" w:color="auto" w:fill="FFFF00"/>
          </w:tcPr>
          <w:p w14:paraId="3868406A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127C0172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en-US"/>
              </w:rPr>
            </w:pPr>
            <w:r w:rsidRPr="003E1BE3">
              <w:rPr>
                <w:color w:val="000000"/>
                <w:sz w:val="22"/>
                <w:szCs w:val="22"/>
              </w:rPr>
              <w:t>каб. № 208</w:t>
            </w:r>
          </w:p>
        </w:tc>
        <w:tc>
          <w:tcPr>
            <w:tcW w:w="3260" w:type="dxa"/>
            <w:shd w:val="clear" w:color="auto" w:fill="FFFFFF"/>
          </w:tcPr>
          <w:p w14:paraId="3A502B36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 xml:space="preserve">Турсунбаева Зарина Турсунбаевна </w:t>
            </w:r>
          </w:p>
          <w:p w14:paraId="30968452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/>
          </w:tcPr>
          <w:p w14:paraId="195EFF21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>67-03-14</w:t>
            </w:r>
          </w:p>
        </w:tc>
        <w:tc>
          <w:tcPr>
            <w:tcW w:w="1701" w:type="dxa"/>
            <w:shd w:val="clear" w:color="auto" w:fill="FFFFFF"/>
          </w:tcPr>
          <w:p w14:paraId="6C6E5773" w14:textId="17C40C1C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FFFFFF"/>
          </w:tcPr>
          <w:p w14:paraId="601DB509" w14:textId="77777777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en-US"/>
              </w:rPr>
            </w:pPr>
            <w:r w:rsidRPr="004E37E5">
              <w:rPr>
                <w:color w:val="000000"/>
                <w:sz w:val="18"/>
                <w:szCs w:val="18"/>
                <w:lang w:val="en-US"/>
              </w:rPr>
              <w:t>zarina.tursunbayeva.</w:t>
            </w:r>
            <w:r w:rsidR="004E37E5" w:rsidRPr="004E37E5">
              <w:rPr>
                <w:color w:val="000000"/>
                <w:sz w:val="18"/>
                <w:szCs w:val="18"/>
              </w:rPr>
              <w:br/>
            </w:r>
            <w:r w:rsidRPr="004E37E5">
              <w:rPr>
                <w:color w:val="000000"/>
                <w:sz w:val="18"/>
                <w:szCs w:val="18"/>
                <w:lang w:val="en-US"/>
              </w:rPr>
              <w:t>88@mail.ru</w:t>
            </w:r>
          </w:p>
        </w:tc>
      </w:tr>
      <w:tr w:rsidR="008D6EEA" w14:paraId="0296265B" w14:textId="77777777" w:rsidTr="009024BE">
        <w:trPr>
          <w:trHeight w:val="276"/>
        </w:trPr>
        <w:tc>
          <w:tcPr>
            <w:tcW w:w="1843" w:type="dxa"/>
            <w:shd w:val="clear" w:color="auto" w:fill="FFFF00"/>
          </w:tcPr>
          <w:p w14:paraId="7EAB0637" w14:textId="77777777" w:rsidR="008D6EEA" w:rsidRPr="00AB460B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AB460B">
              <w:rPr>
                <w:color w:val="000000"/>
                <w:sz w:val="22"/>
                <w:szCs w:val="22"/>
                <w:lang w:eastAsia="en-US"/>
              </w:rPr>
              <w:t>Ведущий</w:t>
            </w:r>
          </w:p>
          <w:p w14:paraId="021A6E96" w14:textId="77777777" w:rsidR="008D6EEA" w:rsidRPr="00AB460B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AB460B">
              <w:rPr>
                <w:color w:val="000000"/>
                <w:sz w:val="22"/>
                <w:szCs w:val="22"/>
                <w:lang w:eastAsia="en-US"/>
              </w:rPr>
              <w:t>специалист</w:t>
            </w:r>
          </w:p>
          <w:p w14:paraId="4B1114AF" w14:textId="77777777" w:rsidR="008D6EEA" w:rsidRPr="00AB460B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AB460B">
              <w:rPr>
                <w:color w:val="000000"/>
                <w:sz w:val="22"/>
                <w:szCs w:val="22"/>
                <w:lang w:eastAsia="en-US"/>
              </w:rPr>
              <w:t>каб. № 203</w:t>
            </w:r>
          </w:p>
        </w:tc>
        <w:tc>
          <w:tcPr>
            <w:tcW w:w="3260" w:type="dxa"/>
            <w:shd w:val="clear" w:color="auto" w:fill="FFFF00"/>
          </w:tcPr>
          <w:p w14:paraId="69534D26" w14:textId="77777777" w:rsidR="008D6EEA" w:rsidRPr="00AB460B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AB460B">
              <w:rPr>
                <w:color w:val="000000"/>
                <w:sz w:val="22"/>
                <w:szCs w:val="22"/>
                <w:lang w:eastAsia="en-US"/>
              </w:rPr>
              <w:t>Калдыбаев</w:t>
            </w:r>
          </w:p>
          <w:p w14:paraId="3BC397E7" w14:textId="77777777" w:rsidR="008D6EEA" w:rsidRPr="00AB460B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AB460B">
              <w:rPr>
                <w:color w:val="000000"/>
                <w:sz w:val="22"/>
                <w:szCs w:val="22"/>
                <w:lang w:eastAsia="en-US"/>
              </w:rPr>
              <w:t>Самат Тобокелович</w:t>
            </w:r>
          </w:p>
          <w:p w14:paraId="59A73E60" w14:textId="77777777" w:rsidR="008D6EEA" w:rsidRPr="00AB460B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0010D154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67-04-13</w:t>
            </w:r>
          </w:p>
        </w:tc>
        <w:tc>
          <w:tcPr>
            <w:tcW w:w="1701" w:type="dxa"/>
            <w:shd w:val="clear" w:color="auto" w:fill="FFFFFF"/>
          </w:tcPr>
          <w:p w14:paraId="203B3EF0" w14:textId="780D173F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1BEA323E" w14:textId="77777777" w:rsidR="008D6EEA" w:rsidRPr="004E37E5" w:rsidRDefault="0007029D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</w:rPr>
            </w:pPr>
            <w:hyperlink r:id="rId148" w:history="1">
              <w:r w:rsidR="008D6EEA" w:rsidRP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t>samat2189@mail.ru</w:t>
              </w:r>
            </w:hyperlink>
            <w:r w:rsidR="008D6EEA" w:rsidRPr="004E37E5">
              <w:rPr>
                <w:color w:val="000000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8D6EEA" w14:paraId="6622DF61" w14:textId="77777777" w:rsidTr="009024BE">
        <w:trPr>
          <w:trHeight w:val="610"/>
        </w:trPr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554A1C84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>Специалист</w:t>
            </w:r>
          </w:p>
          <w:p w14:paraId="1734DB49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</w:rPr>
              <w:t>каб. № 203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FF"/>
          </w:tcPr>
          <w:p w14:paraId="61CD3624" w14:textId="0C51B6B3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3E1BE3">
              <w:rPr>
                <w:sz w:val="22"/>
                <w:szCs w:val="22"/>
              </w:rPr>
              <w:t xml:space="preserve">Эмильбеков </w:t>
            </w:r>
            <w:r w:rsidR="0099366D">
              <w:rPr>
                <w:sz w:val="22"/>
                <w:szCs w:val="22"/>
              </w:rPr>
              <w:br/>
            </w:r>
            <w:r w:rsidRPr="003E1BE3">
              <w:rPr>
                <w:sz w:val="22"/>
                <w:szCs w:val="22"/>
              </w:rPr>
              <w:t>Кайрат Эмильбекович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</w:tcPr>
          <w:p w14:paraId="18A2ECE1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</w:rPr>
              <w:t>67-04-13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3D66397F" w14:textId="2CF7C7FB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15B89B1A" w14:textId="7C531731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</w:rPr>
            </w:pPr>
            <w:r w:rsidRPr="004E37E5">
              <w:rPr>
                <w:color w:val="000000"/>
                <w:sz w:val="18"/>
                <w:szCs w:val="18"/>
                <w:lang w:val="en-US"/>
              </w:rPr>
              <w:t>kayrat.emilbekov@</w:t>
            </w:r>
            <w:r w:rsidR="00204EC4">
              <w:rPr>
                <w:color w:val="000000"/>
                <w:sz w:val="18"/>
                <w:szCs w:val="18"/>
              </w:rPr>
              <w:br/>
            </w:r>
            <w:r w:rsidRPr="004E37E5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8D6EEA" w14:paraId="2E03B24E" w14:textId="77777777" w:rsidTr="009024BE">
        <w:trPr>
          <w:trHeight w:val="3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2E06926" w14:textId="77777777" w:rsidR="003307BC" w:rsidRPr="003E1BE3" w:rsidRDefault="003307BC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  <w:p w14:paraId="562EB9A2" w14:textId="77777777" w:rsidR="008D6EEA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ОТДЕЛ СТАТИСТИКИ ПРОМЫШЛЕННОСТИ, СЕЛЬСКОГО ХОЗЯЙСТВА </w:t>
            </w:r>
            <w:r w:rsidR="004E37E5">
              <w:rPr>
                <w:b/>
                <w:bCs/>
                <w:color w:val="000000"/>
                <w:sz w:val="22"/>
                <w:szCs w:val="22"/>
                <w:lang w:eastAsia="en-US"/>
              </w:rPr>
              <w:br/>
            </w: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И СОЦИАЛЬНОЙ СТАТИСТИКИ</w:t>
            </w:r>
          </w:p>
          <w:p w14:paraId="59946C18" w14:textId="77777777" w:rsidR="00AB460B" w:rsidRPr="003E1BE3" w:rsidRDefault="00AB460B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8D6EEA" w14:paraId="18E26846" w14:textId="77777777" w:rsidTr="009024BE">
        <w:trPr>
          <w:trHeight w:val="395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5EDC2F27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Заведующий</w:t>
            </w:r>
          </w:p>
          <w:p w14:paraId="4009DCAF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Отделом</w:t>
            </w:r>
          </w:p>
          <w:p w14:paraId="55640688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202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FF"/>
          </w:tcPr>
          <w:p w14:paraId="795B6AE4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Токтомушева Айпери Сейтековна</w:t>
            </w:r>
          </w:p>
          <w:p w14:paraId="4320A4B7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</w:tcPr>
          <w:p w14:paraId="565BCBEF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67-03-27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1AAB664B" w14:textId="17E22E4B" w:rsidR="008D6EEA" w:rsidRPr="003E1BE3" w:rsidRDefault="008D6EEA" w:rsidP="0025772C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3C801640" w14:textId="77777777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05_07_2011_kgz@mail.ru</w:t>
            </w:r>
          </w:p>
        </w:tc>
      </w:tr>
      <w:tr w:rsidR="008D6EEA" w14:paraId="785D0CB5" w14:textId="77777777" w:rsidTr="009024BE">
        <w:trPr>
          <w:trHeight w:val="290"/>
        </w:trPr>
        <w:tc>
          <w:tcPr>
            <w:tcW w:w="1843" w:type="dxa"/>
            <w:shd w:val="clear" w:color="auto" w:fill="FFFFFF"/>
          </w:tcPr>
          <w:p w14:paraId="40C702CC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 xml:space="preserve">Главный специалист </w:t>
            </w:r>
          </w:p>
          <w:p w14:paraId="2DC31CE2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212</w:t>
            </w:r>
          </w:p>
        </w:tc>
        <w:tc>
          <w:tcPr>
            <w:tcW w:w="3260" w:type="dxa"/>
            <w:shd w:val="clear" w:color="auto" w:fill="FFFFFF"/>
          </w:tcPr>
          <w:p w14:paraId="3137DC99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 xml:space="preserve">Кучарова Сайрагул </w:t>
            </w:r>
            <w:r w:rsidRPr="003E1BE3">
              <w:rPr>
                <w:color w:val="000000"/>
                <w:sz w:val="22"/>
                <w:szCs w:val="22"/>
                <w:lang w:val="ky-KG"/>
              </w:rPr>
              <w:t>Б</w:t>
            </w:r>
            <w:r w:rsidRPr="003E1BE3">
              <w:rPr>
                <w:color w:val="000000"/>
                <w:sz w:val="22"/>
                <w:szCs w:val="22"/>
              </w:rPr>
              <w:t>азарбаевна</w:t>
            </w:r>
          </w:p>
          <w:p w14:paraId="4716B2E5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both"/>
              <w:rPr>
                <w:color w:val="00B050"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4CD9E8D0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  <w:p w14:paraId="5EC5436F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</w:rPr>
              <w:t>67-12-19</w:t>
            </w:r>
          </w:p>
        </w:tc>
        <w:tc>
          <w:tcPr>
            <w:tcW w:w="1701" w:type="dxa"/>
            <w:shd w:val="clear" w:color="auto" w:fill="FFFFFF"/>
          </w:tcPr>
          <w:p w14:paraId="50B8EB4A" w14:textId="3B9019FF" w:rsidR="008D6EEA" w:rsidRPr="003E1BE3" w:rsidRDefault="008D6EEA" w:rsidP="0025772C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  <w:p w14:paraId="61275A49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DBF8BA5" w14:textId="77777777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kucharova.sayragul@</w:t>
            </w:r>
            <w:r w:rsidR="004E37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mail.ru</w:t>
            </w:r>
          </w:p>
        </w:tc>
      </w:tr>
      <w:tr w:rsidR="008D6EEA" w14:paraId="6381932B" w14:textId="77777777" w:rsidTr="009024BE">
        <w:trPr>
          <w:trHeight w:val="290"/>
        </w:trPr>
        <w:tc>
          <w:tcPr>
            <w:tcW w:w="1843" w:type="dxa"/>
            <w:shd w:val="clear" w:color="auto" w:fill="FFFFFF"/>
          </w:tcPr>
          <w:p w14:paraId="24BD7ECE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Главный</w:t>
            </w:r>
          </w:p>
          <w:p w14:paraId="14B672D7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специалист</w:t>
            </w:r>
          </w:p>
          <w:p w14:paraId="366058F4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 212</w:t>
            </w:r>
          </w:p>
        </w:tc>
        <w:tc>
          <w:tcPr>
            <w:tcW w:w="3260" w:type="dxa"/>
            <w:shd w:val="clear" w:color="auto" w:fill="FFFFFF"/>
          </w:tcPr>
          <w:p w14:paraId="294160FC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Осмонов Закир </w:t>
            </w:r>
          </w:p>
          <w:p w14:paraId="4C325CF1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Асангазиевич</w:t>
            </w:r>
          </w:p>
        </w:tc>
        <w:tc>
          <w:tcPr>
            <w:tcW w:w="1276" w:type="dxa"/>
            <w:shd w:val="clear" w:color="auto" w:fill="FFFFFF"/>
          </w:tcPr>
          <w:p w14:paraId="432468A3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67-03-12</w:t>
            </w:r>
          </w:p>
          <w:p w14:paraId="66CEFBF2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shd w:val="clear" w:color="auto" w:fill="FFFFFF"/>
          </w:tcPr>
          <w:p w14:paraId="2DA45EBD" w14:textId="3409CA7E" w:rsidR="008D6EEA" w:rsidRPr="003E1BE3" w:rsidRDefault="008D6EEA" w:rsidP="0025772C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15D33AC0" w14:textId="77777777" w:rsidR="008D6EEA" w:rsidRPr="004E37E5" w:rsidRDefault="0007029D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</w:rPr>
            </w:pPr>
            <w:hyperlink r:id="rId149" w:history="1">
              <w:r w:rsidR="008D6EEA" w:rsidRPr="004E37E5">
                <w:rPr>
                  <w:rStyle w:val="a8"/>
                  <w:sz w:val="18"/>
                  <w:szCs w:val="18"/>
                  <w:u w:val="none"/>
                  <w:lang w:val="en-US"/>
                </w:rPr>
                <w:t>z.osmonov62@mail.ru</w:t>
              </w:r>
            </w:hyperlink>
          </w:p>
        </w:tc>
      </w:tr>
      <w:tr w:rsidR="008D6EEA" w14:paraId="1C03AD61" w14:textId="77777777" w:rsidTr="009024BE">
        <w:trPr>
          <w:trHeight w:val="290"/>
        </w:trPr>
        <w:tc>
          <w:tcPr>
            <w:tcW w:w="1843" w:type="dxa"/>
            <w:shd w:val="clear" w:color="auto" w:fill="FFFFFF"/>
          </w:tcPr>
          <w:p w14:paraId="7CF7B408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45C287D3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</w:rPr>
              <w:t>каб. № 20</w:t>
            </w:r>
            <w:r w:rsidRPr="003E1BE3">
              <w:rPr>
                <w:color w:val="000000"/>
                <w:sz w:val="22"/>
                <w:szCs w:val="22"/>
                <w:lang w:val="ky-KG"/>
              </w:rPr>
              <w:t>2</w:t>
            </w:r>
          </w:p>
        </w:tc>
        <w:tc>
          <w:tcPr>
            <w:tcW w:w="3260" w:type="dxa"/>
            <w:shd w:val="clear" w:color="auto" w:fill="FFFFFF"/>
          </w:tcPr>
          <w:p w14:paraId="52E1794D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Джумагазиева Айгуль Эркиновна</w:t>
            </w:r>
          </w:p>
          <w:p w14:paraId="2EF75C09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62928FAC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67-03-31</w:t>
            </w:r>
          </w:p>
        </w:tc>
        <w:tc>
          <w:tcPr>
            <w:tcW w:w="1701" w:type="dxa"/>
            <w:shd w:val="clear" w:color="auto" w:fill="FFFFFF"/>
          </w:tcPr>
          <w:p w14:paraId="2B9EA17D" w14:textId="6A5A4DD8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7FA5F061" w14:textId="77777777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</w:rPr>
            </w:pPr>
            <w:r w:rsidRPr="004E37E5">
              <w:rPr>
                <w:color w:val="000000"/>
                <w:sz w:val="18"/>
                <w:szCs w:val="18"/>
                <w:lang w:val="en-US"/>
              </w:rPr>
              <w:t>dzhumagazieva77@mail.ru</w:t>
            </w:r>
          </w:p>
        </w:tc>
      </w:tr>
      <w:tr w:rsidR="008D6EEA" w14:paraId="1BD590F7" w14:textId="77777777" w:rsidTr="009024BE">
        <w:trPr>
          <w:trHeight w:val="290"/>
        </w:trPr>
        <w:tc>
          <w:tcPr>
            <w:tcW w:w="1843" w:type="dxa"/>
            <w:shd w:val="clear" w:color="auto" w:fill="FFFFFF"/>
          </w:tcPr>
          <w:p w14:paraId="541F2AB1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4AB5BAF1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>каб. № 2</w:t>
            </w:r>
            <w:r w:rsidRPr="003E1BE3">
              <w:rPr>
                <w:color w:val="000000"/>
                <w:sz w:val="22"/>
                <w:szCs w:val="22"/>
                <w:lang w:val="ky-KG"/>
              </w:rPr>
              <w:t>10</w:t>
            </w:r>
          </w:p>
        </w:tc>
        <w:tc>
          <w:tcPr>
            <w:tcW w:w="3260" w:type="dxa"/>
            <w:shd w:val="clear" w:color="auto" w:fill="FFFFFF"/>
          </w:tcPr>
          <w:p w14:paraId="38D185F2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Галдина Олеся Аркадьевна</w:t>
            </w:r>
          </w:p>
          <w:p w14:paraId="590C58F3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276" w:type="dxa"/>
            <w:shd w:val="clear" w:color="auto" w:fill="FFFFFF"/>
          </w:tcPr>
          <w:p w14:paraId="49BD396B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67-12-19</w:t>
            </w:r>
          </w:p>
        </w:tc>
        <w:tc>
          <w:tcPr>
            <w:tcW w:w="1701" w:type="dxa"/>
            <w:shd w:val="clear" w:color="auto" w:fill="FFFFFF"/>
          </w:tcPr>
          <w:p w14:paraId="7B50A139" w14:textId="50AED734" w:rsidR="008D6EEA" w:rsidRPr="003E1BE3" w:rsidRDefault="008D6EEA" w:rsidP="0025772C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shd w:val="clear" w:color="auto" w:fill="FFFFFF"/>
          </w:tcPr>
          <w:p w14:paraId="5F46025D" w14:textId="77777777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olesiy.1006@inbox.ru</w:t>
            </w:r>
          </w:p>
        </w:tc>
      </w:tr>
      <w:tr w:rsidR="008D6EEA" w14:paraId="17B73D5E" w14:textId="77777777" w:rsidTr="009024BE">
        <w:trPr>
          <w:trHeight w:val="290"/>
        </w:trPr>
        <w:tc>
          <w:tcPr>
            <w:tcW w:w="1843" w:type="dxa"/>
            <w:shd w:val="clear" w:color="auto" w:fill="FFFF00"/>
          </w:tcPr>
          <w:p w14:paraId="6B270BC6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С</w:t>
            </w:r>
            <w:r w:rsidRPr="003E1BE3">
              <w:rPr>
                <w:color w:val="000000"/>
                <w:sz w:val="22"/>
                <w:szCs w:val="22"/>
              </w:rPr>
              <w:t>пециалист</w:t>
            </w:r>
          </w:p>
          <w:p w14:paraId="53FBA609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en-US"/>
              </w:rPr>
            </w:pPr>
            <w:r w:rsidRPr="003E1BE3">
              <w:rPr>
                <w:color w:val="000000"/>
                <w:sz w:val="22"/>
                <w:szCs w:val="22"/>
              </w:rPr>
              <w:t>каб. № 20</w:t>
            </w:r>
            <w:r w:rsidRPr="003E1BE3">
              <w:rPr>
                <w:color w:val="000000"/>
                <w:sz w:val="22"/>
                <w:szCs w:val="22"/>
                <w:lang w:val="en-US"/>
              </w:rPr>
              <w:t>6</w:t>
            </w:r>
          </w:p>
          <w:p w14:paraId="781D91E4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FFFFFF"/>
          </w:tcPr>
          <w:p w14:paraId="2172C3E0" w14:textId="3BECF3CC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</w:rPr>
              <w:t xml:space="preserve">Жузубакунова </w:t>
            </w:r>
            <w:r w:rsidR="0099366D">
              <w:rPr>
                <w:color w:val="000000"/>
                <w:sz w:val="22"/>
                <w:szCs w:val="22"/>
              </w:rPr>
              <w:br/>
            </w:r>
            <w:r w:rsidRPr="003E1BE3">
              <w:rPr>
                <w:color w:val="000000"/>
                <w:sz w:val="22"/>
                <w:szCs w:val="22"/>
              </w:rPr>
              <w:t>Нуржан Жолдошбековна</w:t>
            </w:r>
          </w:p>
        </w:tc>
        <w:tc>
          <w:tcPr>
            <w:tcW w:w="1276" w:type="dxa"/>
            <w:shd w:val="clear" w:color="auto" w:fill="FFFFFF"/>
          </w:tcPr>
          <w:p w14:paraId="4AD13F84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  <w:p w14:paraId="587E8E4F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</w:rPr>
              <w:t>67-03-</w:t>
            </w:r>
            <w:r w:rsidRPr="003E1BE3">
              <w:rPr>
                <w:color w:val="000000"/>
                <w:sz w:val="22"/>
                <w:szCs w:val="22"/>
                <w:lang w:val="en-US"/>
              </w:rPr>
              <w:t>01</w:t>
            </w:r>
          </w:p>
        </w:tc>
        <w:tc>
          <w:tcPr>
            <w:tcW w:w="1701" w:type="dxa"/>
            <w:shd w:val="clear" w:color="auto" w:fill="FFFFFF"/>
          </w:tcPr>
          <w:p w14:paraId="0A2640FF" w14:textId="77777777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  <w:p w14:paraId="7898375F" w14:textId="74350249" w:rsidR="008D6EEA" w:rsidRPr="003E1BE3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shd w:val="clear" w:color="auto" w:fill="FFFFFF"/>
          </w:tcPr>
          <w:p w14:paraId="02913552" w14:textId="77777777" w:rsidR="008D6EEA" w:rsidRPr="004E37E5" w:rsidRDefault="008D6EEA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</w:rPr>
            </w:pPr>
            <w:r w:rsidRPr="004E37E5">
              <w:rPr>
                <w:color w:val="000000"/>
                <w:sz w:val="18"/>
                <w:szCs w:val="18"/>
                <w:lang w:val="en-US"/>
              </w:rPr>
              <w:t>ugps92</w:t>
            </w:r>
            <w:r w:rsidRPr="004E37E5">
              <w:rPr>
                <w:color w:val="000000"/>
                <w:sz w:val="18"/>
                <w:szCs w:val="18"/>
              </w:rPr>
              <w:t>@</w:t>
            </w:r>
            <w:r w:rsidRPr="004E37E5">
              <w:rPr>
                <w:color w:val="000000"/>
                <w:sz w:val="18"/>
                <w:szCs w:val="18"/>
                <w:lang w:val="en-US"/>
              </w:rPr>
              <w:t>mail</w:t>
            </w:r>
            <w:r w:rsidRPr="004E37E5">
              <w:rPr>
                <w:color w:val="000000"/>
                <w:sz w:val="18"/>
                <w:szCs w:val="18"/>
              </w:rPr>
              <w:t>.</w:t>
            </w:r>
            <w:r w:rsidRPr="004E37E5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C91EEE" w14:paraId="2C18460E" w14:textId="77777777" w:rsidTr="009024BE">
        <w:trPr>
          <w:trHeight w:val="290"/>
        </w:trPr>
        <w:tc>
          <w:tcPr>
            <w:tcW w:w="1843" w:type="dxa"/>
          </w:tcPr>
          <w:p w14:paraId="6BBA09ED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  <w:p w14:paraId="5B1BC494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каб № 212</w:t>
            </w:r>
          </w:p>
        </w:tc>
        <w:tc>
          <w:tcPr>
            <w:tcW w:w="3260" w:type="dxa"/>
            <w:shd w:val="clear" w:color="auto" w:fill="FFFFFF"/>
          </w:tcPr>
          <w:p w14:paraId="535148CB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Курмашева Канышай Талантовна</w:t>
            </w:r>
          </w:p>
        </w:tc>
        <w:tc>
          <w:tcPr>
            <w:tcW w:w="1276" w:type="dxa"/>
            <w:shd w:val="clear" w:color="auto" w:fill="FFFFFF"/>
          </w:tcPr>
          <w:p w14:paraId="70626437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3E1BE3">
              <w:rPr>
                <w:color w:val="000000"/>
                <w:sz w:val="22"/>
                <w:szCs w:val="22"/>
                <w:lang w:val="ky-KG"/>
              </w:rPr>
              <w:t>67-03-12</w:t>
            </w:r>
          </w:p>
        </w:tc>
        <w:tc>
          <w:tcPr>
            <w:tcW w:w="1701" w:type="dxa"/>
            <w:shd w:val="clear" w:color="auto" w:fill="FFFFFF"/>
          </w:tcPr>
          <w:p w14:paraId="09AB9555" w14:textId="59418C32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843" w:type="dxa"/>
            <w:shd w:val="clear" w:color="auto" w:fill="FFFFFF"/>
          </w:tcPr>
          <w:p w14:paraId="168CA164" w14:textId="77777777" w:rsidR="00C91EEE" w:rsidRPr="004E37E5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kurmashevakanyshai@</w:t>
            </w:r>
            <w:r w:rsidR="004E37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C91EEE" w14:paraId="6493484D" w14:textId="77777777" w:rsidTr="009024BE">
        <w:trPr>
          <w:trHeight w:val="362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A4460ED" w14:textId="77777777" w:rsidR="004E37E5" w:rsidRDefault="004E37E5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  <w:p w14:paraId="6C4735C4" w14:textId="77777777" w:rsidR="00C91EEE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/>
                <w:bCs/>
                <w:color w:val="000000"/>
                <w:sz w:val="22"/>
                <w:szCs w:val="22"/>
                <w:lang w:eastAsia="en-US"/>
              </w:rPr>
              <w:t>ОТДЕЛ ИНТЕГРИРОВАННОГО ОБСЛЕДОВАНИЯ ДОМАШНИХ ХОЗЯЙСТВ</w:t>
            </w:r>
          </w:p>
          <w:p w14:paraId="02E69FF6" w14:textId="77777777" w:rsidR="00AB460B" w:rsidRPr="003E1BE3" w:rsidRDefault="00AB460B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C91EEE" w14:paraId="79991BA8" w14:textId="77777777" w:rsidTr="009024BE">
        <w:trPr>
          <w:trHeight w:val="595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FFFF00"/>
          </w:tcPr>
          <w:p w14:paraId="0149AB10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02343D50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№112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FF"/>
          </w:tcPr>
          <w:p w14:paraId="2920D7E5" w14:textId="77777777" w:rsidR="00C91EEE" w:rsidRPr="003E1BE3" w:rsidRDefault="00C91EEE" w:rsidP="009024BE">
            <w:pPr>
              <w:shd w:val="clear" w:color="auto" w:fill="FFFFFF"/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  <w:lang w:eastAsia="en-US"/>
              </w:rPr>
              <w:t xml:space="preserve">Аалиева </w:t>
            </w:r>
          </w:p>
          <w:p w14:paraId="6C072326" w14:textId="77777777" w:rsidR="00C91EEE" w:rsidRPr="003E1BE3" w:rsidRDefault="00C91EEE" w:rsidP="009024BE">
            <w:pPr>
              <w:shd w:val="clear" w:color="auto" w:fill="FFFFFF"/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bCs/>
                <w:color w:val="000000"/>
                <w:sz w:val="22"/>
                <w:szCs w:val="22"/>
                <w:lang w:eastAsia="en-US"/>
              </w:rPr>
              <w:t>Гульзар Жумабековна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</w:tcPr>
          <w:p w14:paraId="68DC47C6" w14:textId="77777777" w:rsidR="00C91EEE" w:rsidRPr="003E1BE3" w:rsidRDefault="00C91EE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67-04-12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65BA6CCA" w14:textId="589854FF" w:rsidR="00C91EEE" w:rsidRPr="003E1BE3" w:rsidRDefault="00C91EE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3BEC76DF" w14:textId="77777777" w:rsidR="00C91EEE" w:rsidRPr="004E37E5" w:rsidRDefault="0007029D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150" w:history="1">
              <w:r w:rsidR="00C91EEE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kihs41708@mail.ru</w:t>
              </w:r>
            </w:hyperlink>
            <w:r w:rsidR="00C91EEE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C91EEE" w14:paraId="4BB12ABC" w14:textId="77777777" w:rsidTr="009024BE">
        <w:trPr>
          <w:trHeight w:val="159"/>
        </w:trPr>
        <w:tc>
          <w:tcPr>
            <w:tcW w:w="1843" w:type="dxa"/>
            <w:shd w:val="clear" w:color="auto" w:fill="FFFF00"/>
          </w:tcPr>
          <w:p w14:paraId="01C6E349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Главный специалист</w:t>
            </w:r>
          </w:p>
          <w:p w14:paraId="460A26AF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№112</w:t>
            </w:r>
          </w:p>
        </w:tc>
        <w:tc>
          <w:tcPr>
            <w:tcW w:w="3260" w:type="dxa"/>
            <w:shd w:val="clear" w:color="auto" w:fill="FFFFFF"/>
          </w:tcPr>
          <w:p w14:paraId="0E7AE624" w14:textId="0342FCE8" w:rsidR="00C91EEE" w:rsidRPr="003E1BE3" w:rsidRDefault="00C91EEE" w:rsidP="009024BE">
            <w:pPr>
              <w:shd w:val="clear" w:color="auto" w:fill="FFFFFF"/>
              <w:spacing w:line="256" w:lineRule="auto"/>
              <w:rPr>
                <w:bCs/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Джолдошева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3E1BE3">
              <w:rPr>
                <w:sz w:val="22"/>
                <w:szCs w:val="22"/>
                <w:lang w:eastAsia="en-US"/>
              </w:rPr>
              <w:t>Алтынай Сагынбековна</w:t>
            </w:r>
          </w:p>
        </w:tc>
        <w:tc>
          <w:tcPr>
            <w:tcW w:w="1276" w:type="dxa"/>
            <w:shd w:val="clear" w:color="auto" w:fill="FFFFFF"/>
          </w:tcPr>
          <w:p w14:paraId="1BDBA00A" w14:textId="77777777" w:rsidR="00C91EEE" w:rsidRPr="003E1BE3" w:rsidRDefault="00C91EE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67-04-12</w:t>
            </w:r>
          </w:p>
        </w:tc>
        <w:tc>
          <w:tcPr>
            <w:tcW w:w="1701" w:type="dxa"/>
            <w:shd w:val="clear" w:color="auto" w:fill="FFFFFF"/>
          </w:tcPr>
          <w:p w14:paraId="53975282" w14:textId="6619F9DF" w:rsidR="00C91EEE" w:rsidRPr="003E1BE3" w:rsidRDefault="00C91EE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6F452BE0" w14:textId="77777777" w:rsidR="00C91EEE" w:rsidRPr="004E37E5" w:rsidRDefault="0007029D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eastAsia="en-US"/>
              </w:rPr>
            </w:pPr>
            <w:hyperlink r:id="rId151" w:history="1">
              <w:r w:rsidR="00C91EEE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dzholdoshevaa@bk.ru</w:t>
              </w:r>
            </w:hyperlink>
            <w:r w:rsidR="00C91EEE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C91EEE" w14:paraId="25F34416" w14:textId="77777777" w:rsidTr="009024BE">
        <w:trPr>
          <w:trHeight w:val="290"/>
        </w:trPr>
        <w:tc>
          <w:tcPr>
            <w:tcW w:w="1843" w:type="dxa"/>
            <w:shd w:val="clear" w:color="auto" w:fill="FFFF00"/>
          </w:tcPr>
          <w:p w14:paraId="66C13999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Ведущий специалист</w:t>
            </w:r>
          </w:p>
          <w:p w14:paraId="1DCB917A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каб. №112</w:t>
            </w:r>
          </w:p>
        </w:tc>
        <w:tc>
          <w:tcPr>
            <w:tcW w:w="3260" w:type="dxa"/>
            <w:shd w:val="clear" w:color="auto" w:fill="FFFFFF"/>
          </w:tcPr>
          <w:p w14:paraId="2598C891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 xml:space="preserve">Карабаева </w:t>
            </w:r>
          </w:p>
          <w:p w14:paraId="715334F2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sz w:val="22"/>
                <w:szCs w:val="22"/>
                <w:lang w:eastAsia="en-US"/>
              </w:rPr>
            </w:pPr>
            <w:r w:rsidRPr="003E1BE3">
              <w:rPr>
                <w:sz w:val="22"/>
                <w:szCs w:val="22"/>
                <w:lang w:eastAsia="en-US"/>
              </w:rPr>
              <w:t>Гулзана Садыбакасовна</w:t>
            </w:r>
          </w:p>
        </w:tc>
        <w:tc>
          <w:tcPr>
            <w:tcW w:w="1276" w:type="dxa"/>
            <w:shd w:val="clear" w:color="auto" w:fill="FFFFFF"/>
          </w:tcPr>
          <w:p w14:paraId="202312B0" w14:textId="777777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  <w:r w:rsidRPr="003E1BE3">
              <w:rPr>
                <w:color w:val="000000"/>
                <w:sz w:val="22"/>
                <w:szCs w:val="22"/>
                <w:lang w:eastAsia="en-US"/>
              </w:rPr>
              <w:t>67-04-12</w:t>
            </w:r>
          </w:p>
        </w:tc>
        <w:tc>
          <w:tcPr>
            <w:tcW w:w="1701" w:type="dxa"/>
            <w:shd w:val="clear" w:color="auto" w:fill="FFFFFF"/>
          </w:tcPr>
          <w:p w14:paraId="7C90BDA1" w14:textId="7A09F277" w:rsidR="00C91EEE" w:rsidRPr="003E1BE3" w:rsidRDefault="00C91EEE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jc w:val="center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57C7C592" w14:textId="77777777" w:rsidR="00C91EEE" w:rsidRPr="004E37E5" w:rsidRDefault="0007029D" w:rsidP="009024BE">
            <w:pPr>
              <w:shd w:val="clear" w:color="auto" w:fill="FFFFFF"/>
              <w:autoSpaceDE w:val="0"/>
              <w:autoSpaceDN w:val="0"/>
              <w:adjustRightInd w:val="0"/>
              <w:spacing w:line="256" w:lineRule="auto"/>
              <w:rPr>
                <w:color w:val="000000"/>
                <w:sz w:val="18"/>
                <w:szCs w:val="18"/>
                <w:lang w:val="ky-KG" w:eastAsia="en-US"/>
              </w:rPr>
            </w:pPr>
            <w:hyperlink r:id="rId152" w:history="1">
              <w:r w:rsidR="00C91EEE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gulzanaKarabayeva@</w:t>
              </w:r>
              <w:r w:rsid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C91EEE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bk.ru</w:t>
              </w:r>
            </w:hyperlink>
            <w:r w:rsidR="00C91EEE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</w:tbl>
    <w:p w14:paraId="0087D5DD" w14:textId="77777777" w:rsidR="004E37E5" w:rsidRDefault="004E37E5" w:rsidP="009024BE">
      <w:pPr>
        <w:shd w:val="clear" w:color="auto" w:fill="FFFFFF"/>
        <w:jc w:val="center"/>
        <w:rPr>
          <w:b/>
          <w:bCs/>
          <w:sz w:val="24"/>
          <w:szCs w:val="24"/>
          <w:u w:val="single"/>
        </w:rPr>
      </w:pPr>
    </w:p>
    <w:p w14:paraId="762438E7" w14:textId="77777777" w:rsidR="004E37E5" w:rsidRDefault="004E37E5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br w:type="page"/>
      </w:r>
    </w:p>
    <w:p w14:paraId="66A7E9E8" w14:textId="77777777" w:rsidR="005342DA" w:rsidRDefault="00155F96" w:rsidP="009024BE">
      <w:pPr>
        <w:shd w:val="clear" w:color="auto" w:fill="FFFFFF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РАЙОННЫЕ ОТДЕЛЫ СТАТИСТИКИ ЧУЙСКОЙ ОБЛАСТИ</w:t>
      </w:r>
    </w:p>
    <w:p w14:paraId="52C5558D" w14:textId="77777777" w:rsidR="005342DA" w:rsidRDefault="00155F96" w:rsidP="009024BE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Аламудунский районный отдел статистики</w:t>
      </w:r>
    </w:p>
    <w:p w14:paraId="776FEE1E" w14:textId="77777777" w:rsidR="005342DA" w:rsidRDefault="00155F96" w:rsidP="009024BE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724300, с.Лебединовка, пр.Победы №367</w:t>
      </w:r>
    </w:p>
    <w:p w14:paraId="1C0EE452" w14:textId="77777777" w:rsidR="005342DA" w:rsidRDefault="00155F96" w:rsidP="009024BE">
      <w:pPr>
        <w:shd w:val="clear" w:color="auto" w:fill="FFFFFF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</w:rPr>
        <w:t>Факс</w:t>
      </w:r>
      <w:r>
        <w:rPr>
          <w:b/>
          <w:sz w:val="24"/>
          <w:szCs w:val="24"/>
          <w:lang w:val="en-US"/>
        </w:rPr>
        <w:t xml:space="preserve"> 60-30-81, e-mail: </w:t>
      </w:r>
      <w:hyperlink r:id="rId153" w:history="1">
        <w:r>
          <w:rPr>
            <w:rStyle w:val="a8"/>
            <w:b/>
            <w:sz w:val="24"/>
            <w:szCs w:val="24"/>
            <w:lang w:val="en-US"/>
          </w:rPr>
          <w:t>alamedin203@</w:t>
        </w:r>
      </w:hyperlink>
      <w:r>
        <w:rPr>
          <w:b/>
          <w:sz w:val="24"/>
          <w:szCs w:val="24"/>
          <w:u w:val="single"/>
          <w:lang w:val="en-US"/>
        </w:rPr>
        <w:t xml:space="preserve">mail.ru </w:t>
      </w:r>
    </w:p>
    <w:p w14:paraId="0259D52A" w14:textId="77777777" w:rsidR="005342DA" w:rsidRDefault="005342DA" w:rsidP="009024BE">
      <w:pPr>
        <w:shd w:val="clear" w:color="auto" w:fill="FFFFFF"/>
        <w:jc w:val="center"/>
        <w:rPr>
          <w:b/>
          <w:sz w:val="24"/>
          <w:szCs w:val="24"/>
          <w:lang w:val="en-US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5342DA" w14:paraId="7AF3BA44" w14:textId="77777777" w:rsidTr="004E37E5">
        <w:tc>
          <w:tcPr>
            <w:tcW w:w="1843" w:type="dxa"/>
            <w:vMerge w:val="restart"/>
          </w:tcPr>
          <w:p w14:paraId="4B5368A6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Должность, </w:t>
            </w:r>
          </w:p>
          <w:p w14:paraId="59E29194" w14:textId="77777777" w:rsidR="005342DA" w:rsidRDefault="005342DA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 w:val="restart"/>
          </w:tcPr>
          <w:p w14:paraId="63F7D379" w14:textId="53711AFB" w:rsidR="005342DA" w:rsidRDefault="00204EC4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</w:t>
            </w:r>
            <w:r w:rsidR="00155F96">
              <w:rPr>
                <w:b/>
                <w:sz w:val="24"/>
                <w:szCs w:val="24"/>
                <w:lang w:eastAsia="en-US"/>
              </w:rPr>
              <w:t>амилия, имя, отчество</w:t>
            </w:r>
          </w:p>
        </w:tc>
        <w:tc>
          <w:tcPr>
            <w:tcW w:w="2977" w:type="dxa"/>
            <w:gridSpan w:val="2"/>
          </w:tcPr>
          <w:p w14:paraId="3578BAB3" w14:textId="130132FA" w:rsidR="005342DA" w:rsidRDefault="00204EC4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  <w:r w:rsidR="00155F96">
              <w:rPr>
                <w:b/>
                <w:sz w:val="24"/>
                <w:szCs w:val="24"/>
                <w:lang w:eastAsia="en-US"/>
              </w:rPr>
              <w:t xml:space="preserve"> телефонов</w:t>
            </w:r>
          </w:p>
        </w:tc>
        <w:tc>
          <w:tcPr>
            <w:tcW w:w="1843" w:type="dxa"/>
          </w:tcPr>
          <w:p w14:paraId="3DAEEE2B" w14:textId="0D3B9A28" w:rsidR="005342DA" w:rsidRPr="00204EC4" w:rsidRDefault="005F4862" w:rsidP="00204EC4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155F96">
              <w:rPr>
                <w:b/>
                <w:sz w:val="24"/>
                <w:szCs w:val="24"/>
                <w:lang w:val="en-US" w:eastAsia="en-US"/>
              </w:rPr>
              <w:t>-mail</w:t>
            </w:r>
          </w:p>
        </w:tc>
      </w:tr>
      <w:tr w:rsidR="005342DA" w14:paraId="2DEA7CB3" w14:textId="77777777" w:rsidTr="004E37E5">
        <w:tc>
          <w:tcPr>
            <w:tcW w:w="1843" w:type="dxa"/>
            <w:vMerge/>
            <w:vAlign w:val="center"/>
          </w:tcPr>
          <w:p w14:paraId="733DA9F4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vAlign w:val="center"/>
          </w:tcPr>
          <w:p w14:paraId="1FADDB2C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14:paraId="6BBDDF41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рабочий</w:t>
            </w:r>
          </w:p>
        </w:tc>
        <w:tc>
          <w:tcPr>
            <w:tcW w:w="1701" w:type="dxa"/>
          </w:tcPr>
          <w:p w14:paraId="6E2AAA42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домашний, сотовый</w:t>
            </w:r>
          </w:p>
        </w:tc>
        <w:tc>
          <w:tcPr>
            <w:tcW w:w="1843" w:type="dxa"/>
            <w:vAlign w:val="center"/>
          </w:tcPr>
          <w:p w14:paraId="75D2AAAC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5342DA" w14:paraId="55A78BA0" w14:textId="77777777" w:rsidTr="004E37E5">
        <w:tc>
          <w:tcPr>
            <w:tcW w:w="1843" w:type="dxa"/>
            <w:vAlign w:val="center"/>
          </w:tcPr>
          <w:p w14:paraId="17BEAE61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1</w:t>
            </w:r>
          </w:p>
        </w:tc>
        <w:tc>
          <w:tcPr>
            <w:tcW w:w="3260" w:type="dxa"/>
            <w:vAlign w:val="center"/>
          </w:tcPr>
          <w:p w14:paraId="0934806E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2</w:t>
            </w:r>
          </w:p>
        </w:tc>
        <w:tc>
          <w:tcPr>
            <w:tcW w:w="1276" w:type="dxa"/>
          </w:tcPr>
          <w:p w14:paraId="3E2FB07C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3</w:t>
            </w:r>
          </w:p>
        </w:tc>
        <w:tc>
          <w:tcPr>
            <w:tcW w:w="1701" w:type="dxa"/>
          </w:tcPr>
          <w:p w14:paraId="46926B8C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4</w:t>
            </w:r>
          </w:p>
        </w:tc>
        <w:tc>
          <w:tcPr>
            <w:tcW w:w="1843" w:type="dxa"/>
            <w:vAlign w:val="center"/>
          </w:tcPr>
          <w:p w14:paraId="7A34C647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5</w:t>
            </w:r>
          </w:p>
        </w:tc>
      </w:tr>
      <w:tr w:rsidR="00854598" w14:paraId="7734CE09" w14:textId="77777777" w:rsidTr="009024BE">
        <w:tc>
          <w:tcPr>
            <w:tcW w:w="1843" w:type="dxa"/>
            <w:shd w:val="clear" w:color="auto" w:fill="FFFFFF"/>
          </w:tcPr>
          <w:p w14:paraId="17A46074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b/>
                <w:bCs/>
                <w:sz w:val="22"/>
                <w:szCs w:val="22"/>
                <w:lang w:eastAsia="en-US"/>
              </w:rPr>
              <w:t>Руководитель</w:t>
            </w:r>
          </w:p>
        </w:tc>
        <w:tc>
          <w:tcPr>
            <w:tcW w:w="3260" w:type="dxa"/>
            <w:shd w:val="clear" w:color="auto" w:fill="FFFFFF"/>
          </w:tcPr>
          <w:p w14:paraId="18150820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Айдакеева </w:t>
            </w:r>
          </w:p>
          <w:p w14:paraId="79E58020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Джаныл Асановна</w:t>
            </w:r>
          </w:p>
        </w:tc>
        <w:tc>
          <w:tcPr>
            <w:tcW w:w="1276" w:type="dxa"/>
            <w:shd w:val="clear" w:color="auto" w:fill="FFFFFF"/>
          </w:tcPr>
          <w:p w14:paraId="747136EB" w14:textId="77777777" w:rsidR="00854598" w:rsidRPr="004E37E5" w:rsidRDefault="0085459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60-39-34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4D9C5" w14:textId="79FB5065" w:rsidR="00854598" w:rsidRPr="004E37E5" w:rsidRDefault="0085459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703332E7" w14:textId="77777777" w:rsidR="00854598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54" w:history="1">
              <w:r w:rsidR="0085459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Zhanylaidakeeva@</w:t>
              </w:r>
              <w:r w:rsid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85459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mail.ru</w:t>
              </w:r>
            </w:hyperlink>
            <w:r w:rsidR="00854598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854598" w14:paraId="71836CA7" w14:textId="77777777" w:rsidTr="009024BE">
        <w:tc>
          <w:tcPr>
            <w:tcW w:w="1843" w:type="dxa"/>
            <w:shd w:val="clear" w:color="auto" w:fill="FFFFFF"/>
          </w:tcPr>
          <w:p w14:paraId="3FD134DE" w14:textId="65C49F03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b/>
                <w:bCs/>
                <w:sz w:val="22"/>
                <w:szCs w:val="22"/>
                <w:lang w:val="ky-KG" w:eastAsia="en-US"/>
              </w:rPr>
              <w:t>Заведующ</w:t>
            </w:r>
            <w:r w:rsidR="00162027">
              <w:rPr>
                <w:b/>
                <w:bCs/>
                <w:sz w:val="22"/>
                <w:szCs w:val="22"/>
                <w:lang w:val="ky-KG" w:eastAsia="en-US"/>
              </w:rPr>
              <w:t>ий</w:t>
            </w:r>
            <w:r w:rsidRPr="004E37E5">
              <w:rPr>
                <w:b/>
                <w:bCs/>
                <w:sz w:val="22"/>
                <w:szCs w:val="22"/>
                <w:lang w:val="ky-KG" w:eastAsia="en-US"/>
              </w:rPr>
              <w:t xml:space="preserve"> сектором</w:t>
            </w:r>
          </w:p>
        </w:tc>
        <w:tc>
          <w:tcPr>
            <w:tcW w:w="3260" w:type="dxa"/>
            <w:shd w:val="clear" w:color="auto" w:fill="FFFFFF"/>
          </w:tcPr>
          <w:p w14:paraId="57E5FD64" w14:textId="301A7D3B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highlight w:val="yellow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Орозбекова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4E37E5">
              <w:rPr>
                <w:sz w:val="22"/>
                <w:szCs w:val="22"/>
                <w:lang w:eastAsia="en-US"/>
              </w:rPr>
              <w:t>Нурзада Нурмухамедовна</w:t>
            </w:r>
          </w:p>
        </w:tc>
        <w:tc>
          <w:tcPr>
            <w:tcW w:w="1276" w:type="dxa"/>
            <w:shd w:val="clear" w:color="auto" w:fill="FFFFFF"/>
          </w:tcPr>
          <w:p w14:paraId="2D36CFE1" w14:textId="77777777" w:rsidR="00854598" w:rsidRPr="004E37E5" w:rsidRDefault="0085459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60-30-81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D1A974" w14:textId="08855FA1" w:rsidR="00854598" w:rsidRPr="004E37E5" w:rsidRDefault="0085459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485EA241" w14:textId="77777777" w:rsidR="00854598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55" w:history="1">
              <w:r w:rsidR="0085459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nurzada.orozbekova@bk.ru</w:t>
              </w:r>
            </w:hyperlink>
            <w:r w:rsidR="00854598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854598" w14:paraId="549C92BB" w14:textId="77777777" w:rsidTr="009024BE">
        <w:tc>
          <w:tcPr>
            <w:tcW w:w="1843" w:type="dxa"/>
            <w:shd w:val="clear" w:color="auto" w:fill="FFFFFF"/>
          </w:tcPr>
          <w:p w14:paraId="59EC4917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58BCCC19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Бочиева </w:t>
            </w:r>
          </w:p>
          <w:p w14:paraId="5DEEC5A1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Назира Кыдыргычевна</w:t>
            </w:r>
          </w:p>
        </w:tc>
        <w:tc>
          <w:tcPr>
            <w:tcW w:w="1276" w:type="dxa"/>
            <w:shd w:val="clear" w:color="auto" w:fill="FFFFFF"/>
          </w:tcPr>
          <w:p w14:paraId="2C209691" w14:textId="77777777" w:rsidR="00854598" w:rsidRPr="004E37E5" w:rsidRDefault="0085459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60-41-94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3D13C9" w14:textId="337C5E11" w:rsidR="00854598" w:rsidRPr="004E37E5" w:rsidRDefault="0085459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72D016D" w14:textId="77777777" w:rsidR="00854598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56" w:history="1">
              <w:r w:rsidR="0085459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bochievaN@bk.ru</w:t>
              </w:r>
            </w:hyperlink>
            <w:r w:rsidR="00854598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854598" w14:paraId="63430022" w14:textId="77777777" w:rsidTr="009024BE">
        <w:tc>
          <w:tcPr>
            <w:tcW w:w="1843" w:type="dxa"/>
            <w:shd w:val="clear" w:color="auto" w:fill="FFFFFF"/>
          </w:tcPr>
          <w:p w14:paraId="15B5EB80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7F183FA0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Абдылашимова </w:t>
            </w:r>
          </w:p>
          <w:p w14:paraId="604DCAD2" w14:textId="77777777" w:rsidR="00854598" w:rsidRPr="004E37E5" w:rsidRDefault="0085459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Алия Жанбаевна</w:t>
            </w:r>
          </w:p>
        </w:tc>
        <w:tc>
          <w:tcPr>
            <w:tcW w:w="1276" w:type="dxa"/>
            <w:shd w:val="clear" w:color="auto" w:fill="FFFFFF"/>
          </w:tcPr>
          <w:p w14:paraId="236AB122" w14:textId="77777777" w:rsidR="00854598" w:rsidRPr="004E37E5" w:rsidRDefault="0085459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</w:t>
            </w:r>
            <w:r w:rsidRPr="004E37E5">
              <w:rPr>
                <w:sz w:val="22"/>
                <w:szCs w:val="22"/>
                <w:lang w:val="ky-KG" w:eastAsia="en-US"/>
              </w:rPr>
              <w:t>-</w:t>
            </w:r>
            <w:r w:rsidRPr="004E37E5">
              <w:rPr>
                <w:sz w:val="22"/>
                <w:szCs w:val="22"/>
                <w:lang w:eastAsia="en-US"/>
              </w:rPr>
              <w:t>30</w:t>
            </w:r>
            <w:r w:rsidRPr="004E37E5">
              <w:rPr>
                <w:sz w:val="22"/>
                <w:szCs w:val="22"/>
                <w:lang w:val="ky-KG" w:eastAsia="en-US"/>
              </w:rPr>
              <w:t>-</w:t>
            </w:r>
            <w:r w:rsidRPr="004E37E5">
              <w:rPr>
                <w:sz w:val="22"/>
                <w:szCs w:val="22"/>
                <w:lang w:eastAsia="en-US"/>
              </w:rPr>
              <w:t>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1A2CD5" w14:textId="14691B27" w:rsidR="00854598" w:rsidRPr="004E37E5" w:rsidRDefault="0085459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A36CC28" w14:textId="77777777" w:rsidR="00854598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hyperlink r:id="rId157" w:history="1">
              <w:r w:rsidR="00854598" w:rsidRPr="004E37E5">
                <w:rPr>
                  <w:rStyle w:val="a8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aliya8520@mail.ru</w:t>
              </w:r>
            </w:hyperlink>
          </w:p>
        </w:tc>
      </w:tr>
      <w:tr w:rsidR="0056184C" w14:paraId="6C7445F0" w14:textId="77777777" w:rsidTr="009024BE">
        <w:tc>
          <w:tcPr>
            <w:tcW w:w="1843" w:type="dxa"/>
            <w:shd w:val="clear" w:color="auto" w:fill="FFFFFF"/>
          </w:tcPr>
          <w:p w14:paraId="1C68FDE2" w14:textId="77777777" w:rsidR="0056184C" w:rsidRPr="004E37E5" w:rsidRDefault="0056184C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4B85E790" w14:textId="77777777" w:rsidR="0099366D" w:rsidRDefault="0056184C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Исманалиева </w:t>
            </w:r>
          </w:p>
          <w:p w14:paraId="02E07F4D" w14:textId="6F633219" w:rsidR="0056184C" w:rsidRPr="004E37E5" w:rsidRDefault="0056184C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highlight w:val="yellow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Айнура Мукантаевна</w:t>
            </w:r>
          </w:p>
        </w:tc>
        <w:tc>
          <w:tcPr>
            <w:tcW w:w="1276" w:type="dxa"/>
            <w:shd w:val="clear" w:color="auto" w:fill="FFFFFF"/>
          </w:tcPr>
          <w:p w14:paraId="79806949" w14:textId="77777777" w:rsidR="0056184C" w:rsidRPr="004E37E5" w:rsidRDefault="0056184C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60-30-75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541E31" w14:textId="1F4A3BF6" w:rsidR="0056184C" w:rsidRPr="004E37E5" w:rsidRDefault="0056184C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C171459" w14:textId="77777777" w:rsidR="0056184C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58" w:history="1">
              <w:r w:rsidR="0056184C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aia1084@mail.ru</w:t>
              </w:r>
            </w:hyperlink>
            <w:r w:rsidR="0056184C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56184C" w14:paraId="2E0FD89D" w14:textId="77777777" w:rsidTr="009024BE">
        <w:tc>
          <w:tcPr>
            <w:tcW w:w="1843" w:type="dxa"/>
            <w:shd w:val="clear" w:color="auto" w:fill="FFFFFF"/>
          </w:tcPr>
          <w:p w14:paraId="43ABFD73" w14:textId="77777777" w:rsidR="0056184C" w:rsidRPr="004E37E5" w:rsidRDefault="0056184C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382708F5" w14:textId="5CCE3F67" w:rsidR="0056184C" w:rsidRPr="004E37E5" w:rsidRDefault="0056184C" w:rsidP="009024BE">
            <w:pPr>
              <w:shd w:val="clear" w:color="auto" w:fill="FFFFFF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Байгазиева</w:t>
            </w:r>
            <w:r w:rsidR="0099366D">
              <w:rPr>
                <w:sz w:val="22"/>
                <w:szCs w:val="22"/>
                <w:lang w:val="ky-KG"/>
              </w:rPr>
              <w:br/>
            </w:r>
            <w:r w:rsidRPr="004E37E5">
              <w:rPr>
                <w:sz w:val="22"/>
                <w:szCs w:val="22"/>
                <w:lang w:val="ky-KG"/>
              </w:rPr>
              <w:t xml:space="preserve"> Назира Алмасбековна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8F7339" w14:textId="77777777" w:rsidR="0056184C" w:rsidRPr="004E37E5" w:rsidRDefault="0056184C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60-41-94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4431D7" w14:textId="05457EC8" w:rsidR="0056184C" w:rsidRPr="004E37E5" w:rsidRDefault="0056184C" w:rsidP="00E125AA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38E0AA" w14:textId="77777777" w:rsidR="0056184C" w:rsidRPr="004E37E5" w:rsidRDefault="0056184C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bajgazievanazira3@</w:t>
            </w:r>
            <w:r w:rsidR="004E37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56184C" w14:paraId="770A43C6" w14:textId="77777777" w:rsidTr="009024BE">
        <w:tc>
          <w:tcPr>
            <w:tcW w:w="1843" w:type="dxa"/>
            <w:shd w:val="clear" w:color="auto" w:fill="FFFFFF"/>
          </w:tcPr>
          <w:p w14:paraId="30F5C671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Ведущий</w:t>
            </w:r>
          </w:p>
          <w:p w14:paraId="5FCABADC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7F6F73A4" w14:textId="5AAA92CA" w:rsidR="0056184C" w:rsidRPr="004E37E5" w:rsidRDefault="0056184C" w:rsidP="0056184C">
            <w:pPr>
              <w:spacing w:line="256" w:lineRule="auto"/>
              <w:rPr>
                <w:sz w:val="22"/>
                <w:szCs w:val="22"/>
                <w:highlight w:val="yellow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Акматова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4E37E5">
              <w:rPr>
                <w:sz w:val="22"/>
                <w:szCs w:val="22"/>
                <w:lang w:eastAsia="en-US"/>
              </w:rPr>
              <w:t>Чынара Айтбосуновна</w:t>
            </w:r>
          </w:p>
        </w:tc>
        <w:tc>
          <w:tcPr>
            <w:tcW w:w="1276" w:type="dxa"/>
            <w:shd w:val="clear" w:color="auto" w:fill="FFFFFF"/>
          </w:tcPr>
          <w:p w14:paraId="71B46618" w14:textId="77777777" w:rsidR="0056184C" w:rsidRPr="004E37E5" w:rsidRDefault="0056184C" w:rsidP="0056184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60-30-75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BD88F3" w14:textId="1B5B71DC" w:rsidR="0056184C" w:rsidRPr="004E37E5" w:rsidRDefault="0056184C" w:rsidP="0056184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723BB135" w14:textId="77777777" w:rsidR="0056184C" w:rsidRPr="004E37E5" w:rsidRDefault="0007029D" w:rsidP="004E37E5">
            <w:pPr>
              <w:tabs>
                <w:tab w:val="left" w:pos="345"/>
              </w:tabs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59" w:history="1">
              <w:r w:rsidR="0056184C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c-akmatova@list.ru</w:t>
              </w:r>
            </w:hyperlink>
            <w:r w:rsidR="0056184C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56184C" w14:paraId="24D399A8" w14:textId="77777777" w:rsidTr="009024BE">
        <w:tc>
          <w:tcPr>
            <w:tcW w:w="1843" w:type="dxa"/>
            <w:shd w:val="clear" w:color="auto" w:fill="FFFFFF"/>
          </w:tcPr>
          <w:p w14:paraId="5FD6F724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Ведущий</w:t>
            </w:r>
          </w:p>
          <w:p w14:paraId="54D415CA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6754CDEE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Чекеева </w:t>
            </w:r>
          </w:p>
          <w:p w14:paraId="3B6D24B6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Майрам Мажитовна</w:t>
            </w:r>
          </w:p>
        </w:tc>
        <w:tc>
          <w:tcPr>
            <w:tcW w:w="1276" w:type="dxa"/>
            <w:shd w:val="clear" w:color="auto" w:fill="FFFFFF"/>
          </w:tcPr>
          <w:p w14:paraId="6526409E" w14:textId="77777777" w:rsidR="0056184C" w:rsidRPr="004E37E5" w:rsidRDefault="0056184C" w:rsidP="0056184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60-39-34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89D9D3" w14:textId="298D5BC6" w:rsidR="0056184C" w:rsidRPr="004E37E5" w:rsidRDefault="0056184C" w:rsidP="0056184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4E7620C2" w14:textId="77777777" w:rsidR="0056184C" w:rsidRPr="004E37E5" w:rsidRDefault="0007029D" w:rsidP="004E37E5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60" w:history="1">
              <w:r w:rsidR="0056184C" w:rsidRP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t>chekeeva60@mail.ru</w:t>
              </w:r>
            </w:hyperlink>
            <w:r w:rsidR="0056184C" w:rsidRPr="004E37E5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56184C" w14:paraId="1D3B2362" w14:textId="77777777" w:rsidTr="009024BE">
        <w:tc>
          <w:tcPr>
            <w:tcW w:w="1843" w:type="dxa"/>
            <w:shd w:val="clear" w:color="auto" w:fill="FFFFFF"/>
          </w:tcPr>
          <w:p w14:paraId="64BA7A13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Ведущий</w:t>
            </w:r>
          </w:p>
          <w:p w14:paraId="60EA2602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11C10547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Иманова Асель </w:t>
            </w:r>
          </w:p>
          <w:p w14:paraId="34F43382" w14:textId="77777777" w:rsidR="0056184C" w:rsidRPr="004E37E5" w:rsidRDefault="0056184C" w:rsidP="0056184C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Максимовна  </w:t>
            </w:r>
          </w:p>
        </w:tc>
        <w:tc>
          <w:tcPr>
            <w:tcW w:w="1276" w:type="dxa"/>
            <w:shd w:val="clear" w:color="auto" w:fill="FFFFFF"/>
          </w:tcPr>
          <w:p w14:paraId="1768DD58" w14:textId="77777777" w:rsidR="0056184C" w:rsidRPr="004E37E5" w:rsidRDefault="0056184C" w:rsidP="0056184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60-41-94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0027A7" w14:textId="27F9A5FC" w:rsidR="0056184C" w:rsidRPr="004E37E5" w:rsidRDefault="0056184C" w:rsidP="0056184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79FDEB5C" w14:textId="77777777" w:rsidR="0056184C" w:rsidRPr="004E37E5" w:rsidRDefault="0007029D" w:rsidP="004E37E5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61" w:history="1">
              <w:r w:rsidR="0056184C" w:rsidRP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t>asel.imanova@list.ru</w:t>
              </w:r>
            </w:hyperlink>
            <w:r w:rsidR="0056184C" w:rsidRPr="004E37E5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D54446" w14:paraId="3B8B013D" w14:textId="77777777" w:rsidTr="009024BE">
        <w:tc>
          <w:tcPr>
            <w:tcW w:w="1843" w:type="dxa"/>
            <w:shd w:val="clear" w:color="auto" w:fill="FFFFFF"/>
          </w:tcPr>
          <w:p w14:paraId="00C91CEE" w14:textId="77777777" w:rsidR="00D54446" w:rsidRPr="004E37E5" w:rsidRDefault="00D54446" w:rsidP="00D5444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677E06" w14:textId="0288F1A2" w:rsidR="00D54446" w:rsidRPr="004E37E5" w:rsidRDefault="00D54446" w:rsidP="00513364">
            <w:pPr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 xml:space="preserve">Бекова </w:t>
            </w:r>
            <w:r w:rsidR="0099366D">
              <w:rPr>
                <w:sz w:val="22"/>
                <w:szCs w:val="22"/>
                <w:lang w:val="ky-KG"/>
              </w:rPr>
              <w:br/>
            </w:r>
            <w:r w:rsidRPr="004E37E5">
              <w:rPr>
                <w:sz w:val="22"/>
                <w:szCs w:val="22"/>
                <w:lang w:val="ky-KG"/>
              </w:rPr>
              <w:t>Кайыркуль Сардарбековна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A826D" w14:textId="77777777" w:rsidR="00D54446" w:rsidRPr="004E37E5" w:rsidRDefault="00D54446" w:rsidP="00D54446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60-41-94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4A5128" w14:textId="29D8D26E" w:rsidR="00D54446" w:rsidRPr="004E37E5" w:rsidRDefault="00D54446" w:rsidP="00E125AA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186943" w14:textId="77777777" w:rsidR="00D54446" w:rsidRPr="004E37E5" w:rsidRDefault="00D54446" w:rsidP="004E37E5">
            <w:pPr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</w:pPr>
            <w:r w:rsidRPr="004E37E5">
              <w:rPr>
                <w:sz w:val="18"/>
                <w:szCs w:val="18"/>
                <w:lang w:val="en-US"/>
              </w:rPr>
              <w:t>bkairkul70@mail.ru</w:t>
            </w:r>
          </w:p>
        </w:tc>
      </w:tr>
    </w:tbl>
    <w:p w14:paraId="5EBB4917" w14:textId="77777777" w:rsidR="004E37E5" w:rsidRDefault="004E37E5">
      <w:pPr>
        <w:jc w:val="center"/>
        <w:rPr>
          <w:b/>
          <w:sz w:val="24"/>
          <w:szCs w:val="24"/>
        </w:rPr>
      </w:pPr>
    </w:p>
    <w:p w14:paraId="51EFDF94" w14:textId="77777777" w:rsidR="005342DA" w:rsidRDefault="00155F9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Ысык-Атинский районный отдел статистики</w:t>
      </w:r>
    </w:p>
    <w:p w14:paraId="7A612401" w14:textId="77777777" w:rsidR="005342DA" w:rsidRDefault="00155F9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725000 г. Кант ул. Ленина 70а</w:t>
      </w:r>
    </w:p>
    <w:p w14:paraId="7BAF2223" w14:textId="77777777" w:rsidR="005342DA" w:rsidRDefault="00155F96">
      <w:pPr>
        <w:ind w:left="-851" w:right="-426"/>
        <w:jc w:val="center"/>
        <w:rPr>
          <w:rStyle w:val="a8"/>
          <w:b/>
          <w:color w:val="000000"/>
          <w:sz w:val="24"/>
          <w:szCs w:val="24"/>
          <w:lang w:val="en-US"/>
        </w:rPr>
      </w:pPr>
      <w:r>
        <w:rPr>
          <w:b/>
          <w:sz w:val="24"/>
          <w:szCs w:val="24"/>
        </w:rPr>
        <w:t>код</w:t>
      </w:r>
      <w:r>
        <w:rPr>
          <w:b/>
          <w:sz w:val="24"/>
          <w:szCs w:val="24"/>
          <w:lang w:val="en-US"/>
        </w:rPr>
        <w:t xml:space="preserve">: 03132 </w:t>
      </w:r>
      <w:r>
        <w:rPr>
          <w:b/>
          <w:sz w:val="24"/>
          <w:szCs w:val="24"/>
        </w:rPr>
        <w:t>факс</w:t>
      </w:r>
      <w:r>
        <w:rPr>
          <w:b/>
          <w:sz w:val="24"/>
          <w:szCs w:val="24"/>
          <w:lang w:val="en-US"/>
        </w:rPr>
        <w:t>:5-14-65, e-mail:</w:t>
      </w:r>
      <w:r>
        <w:rPr>
          <w:b/>
          <w:sz w:val="24"/>
          <w:szCs w:val="24"/>
          <w:lang w:val="ky-KG"/>
        </w:rPr>
        <w:t xml:space="preserve"> </w:t>
      </w:r>
      <w:hyperlink r:id="rId162" w:history="1">
        <w:r>
          <w:rPr>
            <w:rStyle w:val="a8"/>
            <w:b/>
            <w:color w:val="000000"/>
            <w:sz w:val="24"/>
            <w:szCs w:val="24"/>
            <w:lang w:val="en-US"/>
          </w:rPr>
          <w:t>issykata@stat.kg</w:t>
        </w:r>
      </w:hyperlink>
    </w:p>
    <w:p w14:paraId="08BD8896" w14:textId="77777777" w:rsidR="00513364" w:rsidRDefault="00513364">
      <w:pPr>
        <w:ind w:left="-851" w:right="-426"/>
        <w:jc w:val="center"/>
        <w:rPr>
          <w:b/>
          <w:u w:val="single"/>
          <w:lang w:val="en-US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5342DA" w14:paraId="2FADF252" w14:textId="77777777" w:rsidTr="004E37E5">
        <w:tc>
          <w:tcPr>
            <w:tcW w:w="1843" w:type="dxa"/>
            <w:vMerge w:val="restart"/>
          </w:tcPr>
          <w:p w14:paraId="6A2D9D4F" w14:textId="03378686" w:rsidR="005342DA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>
              <w:rPr>
                <w:b/>
                <w:sz w:val="24"/>
                <w:szCs w:val="24"/>
                <w:lang w:val="ky-KG" w:eastAsia="en-US"/>
              </w:rPr>
              <w:t>Должность</w:t>
            </w:r>
            <w:r w:rsidR="00204EC4">
              <w:rPr>
                <w:b/>
                <w:sz w:val="24"/>
                <w:szCs w:val="24"/>
                <w:lang w:val="ky-KG" w:eastAsia="en-US"/>
              </w:rPr>
              <w:br/>
            </w:r>
          </w:p>
        </w:tc>
        <w:tc>
          <w:tcPr>
            <w:tcW w:w="3260" w:type="dxa"/>
            <w:vMerge w:val="restart"/>
          </w:tcPr>
          <w:p w14:paraId="72F8D017" w14:textId="73E606C0" w:rsidR="005342DA" w:rsidRDefault="00155F96">
            <w:pPr>
              <w:spacing w:line="256" w:lineRule="auto"/>
              <w:jc w:val="center"/>
              <w:rPr>
                <w:rFonts w:eastAsia="Calibri"/>
                <w:b/>
                <w:sz w:val="24"/>
                <w:szCs w:val="24"/>
                <w:lang w:val="ky-KG" w:eastAsia="en-US"/>
              </w:rPr>
            </w:pPr>
            <w:r>
              <w:rPr>
                <w:b/>
                <w:sz w:val="24"/>
                <w:szCs w:val="24"/>
                <w:lang w:val="ky-KG" w:eastAsia="en-US"/>
              </w:rPr>
              <w:t>Фамилия,</w:t>
            </w:r>
            <w:r w:rsidR="00204EC4">
              <w:rPr>
                <w:b/>
                <w:sz w:val="24"/>
                <w:szCs w:val="24"/>
                <w:lang w:val="ky-KG" w:eastAsia="en-US"/>
              </w:rPr>
              <w:t xml:space="preserve"> </w:t>
            </w:r>
            <w:r>
              <w:rPr>
                <w:b/>
                <w:sz w:val="24"/>
                <w:szCs w:val="24"/>
                <w:lang w:val="ky-KG" w:eastAsia="en-US"/>
              </w:rPr>
              <w:t>имя,</w:t>
            </w:r>
            <w:r w:rsidR="00204EC4">
              <w:rPr>
                <w:b/>
                <w:sz w:val="24"/>
                <w:szCs w:val="24"/>
                <w:lang w:val="ky-KG" w:eastAsia="en-US"/>
              </w:rPr>
              <w:t xml:space="preserve"> </w:t>
            </w:r>
            <w:r>
              <w:rPr>
                <w:b/>
                <w:sz w:val="24"/>
                <w:szCs w:val="24"/>
                <w:lang w:val="ky-KG" w:eastAsia="en-US"/>
              </w:rPr>
              <w:t>отчество</w:t>
            </w:r>
          </w:p>
          <w:p w14:paraId="4E53EDE1" w14:textId="67B8528F" w:rsidR="005342DA" w:rsidRDefault="005342DA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</w:p>
        </w:tc>
        <w:tc>
          <w:tcPr>
            <w:tcW w:w="2977" w:type="dxa"/>
            <w:gridSpan w:val="2"/>
          </w:tcPr>
          <w:p w14:paraId="04D99D65" w14:textId="77777777" w:rsidR="005342DA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>
              <w:rPr>
                <w:b/>
                <w:sz w:val="24"/>
                <w:szCs w:val="24"/>
                <w:lang w:val="ky-KG" w:eastAsia="en-US"/>
              </w:rPr>
              <w:t>№ телефона</w:t>
            </w:r>
          </w:p>
        </w:tc>
        <w:tc>
          <w:tcPr>
            <w:tcW w:w="1843" w:type="dxa"/>
          </w:tcPr>
          <w:p w14:paraId="2B77D833" w14:textId="52966EB3" w:rsidR="005342DA" w:rsidRDefault="005F4862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155F96">
              <w:rPr>
                <w:b/>
                <w:sz w:val="24"/>
                <w:szCs w:val="24"/>
                <w:lang w:val="en-US" w:eastAsia="en-US"/>
              </w:rPr>
              <w:t xml:space="preserve">-mail </w:t>
            </w:r>
          </w:p>
        </w:tc>
      </w:tr>
      <w:tr w:rsidR="005342DA" w14:paraId="48373508" w14:textId="77777777" w:rsidTr="004E37E5">
        <w:tc>
          <w:tcPr>
            <w:tcW w:w="1843" w:type="dxa"/>
            <w:vMerge/>
            <w:vAlign w:val="center"/>
          </w:tcPr>
          <w:p w14:paraId="3F360CCE" w14:textId="77777777" w:rsidR="005342DA" w:rsidRDefault="005342DA">
            <w:pPr>
              <w:spacing w:line="256" w:lineRule="auto"/>
              <w:rPr>
                <w:b/>
                <w:sz w:val="24"/>
                <w:szCs w:val="24"/>
                <w:lang w:val="ky-KG" w:eastAsia="en-US"/>
              </w:rPr>
            </w:pPr>
          </w:p>
        </w:tc>
        <w:tc>
          <w:tcPr>
            <w:tcW w:w="3260" w:type="dxa"/>
            <w:vMerge/>
            <w:vAlign w:val="center"/>
          </w:tcPr>
          <w:p w14:paraId="17960C96" w14:textId="77777777" w:rsidR="005342DA" w:rsidRDefault="005342DA">
            <w:pPr>
              <w:spacing w:line="256" w:lineRule="auto"/>
              <w:rPr>
                <w:b/>
                <w:sz w:val="24"/>
                <w:szCs w:val="24"/>
                <w:lang w:val="ky-KG" w:eastAsia="en-US"/>
              </w:rPr>
            </w:pPr>
          </w:p>
        </w:tc>
        <w:tc>
          <w:tcPr>
            <w:tcW w:w="1276" w:type="dxa"/>
          </w:tcPr>
          <w:p w14:paraId="726D907C" w14:textId="77777777" w:rsidR="005342DA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>
              <w:rPr>
                <w:b/>
                <w:sz w:val="24"/>
                <w:szCs w:val="24"/>
                <w:lang w:val="ky-KG" w:eastAsia="en-US"/>
              </w:rPr>
              <w:t>рабочий</w:t>
            </w:r>
          </w:p>
        </w:tc>
        <w:tc>
          <w:tcPr>
            <w:tcW w:w="1701" w:type="dxa"/>
          </w:tcPr>
          <w:p w14:paraId="704CD583" w14:textId="77777777" w:rsidR="005342DA" w:rsidRDefault="00155F96">
            <w:pPr>
              <w:spacing w:line="256" w:lineRule="auto"/>
              <w:jc w:val="center"/>
              <w:rPr>
                <w:rFonts w:eastAsia="Calibri"/>
                <w:b/>
                <w:sz w:val="24"/>
                <w:szCs w:val="24"/>
                <w:lang w:val="ky-KG" w:eastAsia="en-US"/>
              </w:rPr>
            </w:pPr>
            <w:r>
              <w:rPr>
                <w:b/>
                <w:sz w:val="24"/>
                <w:szCs w:val="24"/>
                <w:lang w:val="ky-KG" w:eastAsia="en-US"/>
              </w:rPr>
              <w:t>домашний,</w:t>
            </w:r>
          </w:p>
          <w:p w14:paraId="4EA7F528" w14:textId="77777777" w:rsidR="005342DA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>
              <w:rPr>
                <w:b/>
                <w:sz w:val="24"/>
                <w:szCs w:val="24"/>
                <w:lang w:val="ky-KG" w:eastAsia="en-US"/>
              </w:rPr>
              <w:t>сотовый</w:t>
            </w:r>
          </w:p>
        </w:tc>
        <w:tc>
          <w:tcPr>
            <w:tcW w:w="1843" w:type="dxa"/>
            <w:vAlign w:val="center"/>
          </w:tcPr>
          <w:p w14:paraId="1C74CF08" w14:textId="77777777" w:rsidR="005342DA" w:rsidRDefault="005342DA">
            <w:pPr>
              <w:spacing w:line="256" w:lineRule="auto"/>
              <w:rPr>
                <w:b/>
                <w:sz w:val="24"/>
                <w:szCs w:val="24"/>
                <w:lang w:val="ky-KG" w:eastAsia="en-US"/>
              </w:rPr>
            </w:pPr>
          </w:p>
        </w:tc>
      </w:tr>
      <w:tr w:rsidR="005342DA" w14:paraId="2EA71BD0" w14:textId="77777777" w:rsidTr="004E37E5">
        <w:tc>
          <w:tcPr>
            <w:tcW w:w="1843" w:type="dxa"/>
            <w:vAlign w:val="center"/>
          </w:tcPr>
          <w:p w14:paraId="08FA468E" w14:textId="77777777" w:rsidR="005342DA" w:rsidRDefault="00155F96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1</w:t>
            </w:r>
          </w:p>
        </w:tc>
        <w:tc>
          <w:tcPr>
            <w:tcW w:w="3260" w:type="dxa"/>
            <w:vAlign w:val="center"/>
          </w:tcPr>
          <w:p w14:paraId="0471767A" w14:textId="77777777" w:rsidR="005342DA" w:rsidRDefault="00155F96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2</w:t>
            </w:r>
          </w:p>
        </w:tc>
        <w:tc>
          <w:tcPr>
            <w:tcW w:w="1276" w:type="dxa"/>
          </w:tcPr>
          <w:p w14:paraId="0FDAE557" w14:textId="77777777" w:rsidR="005342DA" w:rsidRDefault="00155F96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3</w:t>
            </w:r>
          </w:p>
        </w:tc>
        <w:tc>
          <w:tcPr>
            <w:tcW w:w="1701" w:type="dxa"/>
          </w:tcPr>
          <w:p w14:paraId="5B9CE4DD" w14:textId="77777777" w:rsidR="005342DA" w:rsidRDefault="00155F96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4</w:t>
            </w:r>
          </w:p>
        </w:tc>
        <w:tc>
          <w:tcPr>
            <w:tcW w:w="1843" w:type="dxa"/>
            <w:vAlign w:val="center"/>
          </w:tcPr>
          <w:p w14:paraId="2D04DD36" w14:textId="77777777" w:rsidR="005342DA" w:rsidRDefault="00155F96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5</w:t>
            </w:r>
          </w:p>
        </w:tc>
      </w:tr>
      <w:tr w:rsidR="009C7C88" w14:paraId="1048CE80" w14:textId="77777777" w:rsidTr="009024BE">
        <w:tc>
          <w:tcPr>
            <w:tcW w:w="1843" w:type="dxa"/>
            <w:shd w:val="clear" w:color="auto" w:fill="FFFFFF"/>
          </w:tcPr>
          <w:p w14:paraId="5BE2C112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b/>
                <w:bCs/>
                <w:sz w:val="22"/>
                <w:szCs w:val="22"/>
                <w:lang w:val="ky-KG" w:eastAsia="en-US"/>
              </w:rPr>
              <w:t>Руководитель</w:t>
            </w:r>
          </w:p>
        </w:tc>
        <w:tc>
          <w:tcPr>
            <w:tcW w:w="3260" w:type="dxa"/>
            <w:shd w:val="clear" w:color="auto" w:fill="FFFFFF"/>
          </w:tcPr>
          <w:p w14:paraId="2515A675" w14:textId="77777777" w:rsidR="009C7C88" w:rsidRPr="004E37E5" w:rsidRDefault="009C7C88" w:rsidP="009C7C88">
            <w:pPr>
              <w:pStyle w:val="aff2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Аблаев Бектен  Турсуналыевич</w:t>
            </w:r>
          </w:p>
        </w:tc>
        <w:tc>
          <w:tcPr>
            <w:tcW w:w="1276" w:type="dxa"/>
            <w:shd w:val="clear" w:color="auto" w:fill="FFFFFF"/>
          </w:tcPr>
          <w:p w14:paraId="4A9FA4F4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5-29-13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88054C" w14:textId="7ACFA319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22401A97" w14:textId="77777777" w:rsidR="009C7C88" w:rsidRPr="004E37E5" w:rsidRDefault="0007029D" w:rsidP="009C7C88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63" w:history="1">
              <w:r w:rsidR="009C7C8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bekten.ablayev@bk.ru</w:t>
              </w:r>
            </w:hyperlink>
            <w:r w:rsidR="009C7C88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9C7C88" w14:paraId="65959E33" w14:textId="77777777" w:rsidTr="009024BE">
        <w:tc>
          <w:tcPr>
            <w:tcW w:w="1843" w:type="dxa"/>
            <w:shd w:val="clear" w:color="auto" w:fill="FFFFFF"/>
          </w:tcPr>
          <w:p w14:paraId="5426CE74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b/>
                <w:bCs/>
                <w:sz w:val="22"/>
                <w:szCs w:val="22"/>
                <w:lang w:val="ky-KG" w:eastAsia="en-US"/>
              </w:rPr>
              <w:t>Заведующий сектором</w:t>
            </w:r>
          </w:p>
        </w:tc>
        <w:tc>
          <w:tcPr>
            <w:tcW w:w="3260" w:type="dxa"/>
            <w:shd w:val="clear" w:color="auto" w:fill="FFFFFF"/>
          </w:tcPr>
          <w:p w14:paraId="6FCB1CB1" w14:textId="77777777" w:rsidR="009C7C88" w:rsidRPr="004E37E5" w:rsidRDefault="009C7C88" w:rsidP="009C7C88">
            <w:pPr>
              <w:pStyle w:val="aff2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 xml:space="preserve">Райкеева Арина </w:t>
            </w:r>
          </w:p>
          <w:p w14:paraId="5E18A95C" w14:textId="77777777" w:rsidR="009C7C88" w:rsidRPr="004E37E5" w:rsidRDefault="009C7C88" w:rsidP="009C7C88">
            <w:pPr>
              <w:pStyle w:val="aff2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 xml:space="preserve">Асанбековна </w:t>
            </w:r>
          </w:p>
        </w:tc>
        <w:tc>
          <w:tcPr>
            <w:tcW w:w="1276" w:type="dxa"/>
            <w:shd w:val="clear" w:color="auto" w:fill="FFFFFF"/>
          </w:tcPr>
          <w:p w14:paraId="73262063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5-27-47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B55A5F" w14:textId="7E209F8A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058B147" w14:textId="77777777" w:rsidR="009C7C88" w:rsidRPr="004E37E5" w:rsidRDefault="0007029D" w:rsidP="009C7C88">
            <w:pPr>
              <w:spacing w:line="256" w:lineRule="auto"/>
              <w:rPr>
                <w:rFonts w:eastAsia="Calibri"/>
                <w:sz w:val="18"/>
                <w:szCs w:val="18"/>
                <w:lang w:val="ky-KG" w:eastAsia="en-US"/>
              </w:rPr>
            </w:pPr>
            <w:hyperlink r:id="rId164" w:history="1">
              <w:r w:rsidR="009C7C88" w:rsidRPr="004E37E5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r.arina.71@mail.ru</w:t>
              </w:r>
            </w:hyperlink>
            <w:r w:rsidR="009C7C88" w:rsidRPr="004E37E5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9C7C88" w14:paraId="24E9B3DA" w14:textId="77777777" w:rsidTr="009024BE">
        <w:trPr>
          <w:trHeight w:val="618"/>
        </w:trPr>
        <w:tc>
          <w:tcPr>
            <w:tcW w:w="1843" w:type="dxa"/>
            <w:shd w:val="clear" w:color="auto" w:fill="FFFFFF"/>
          </w:tcPr>
          <w:p w14:paraId="37E2E737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16CD054C" w14:textId="77777777" w:rsidR="009C7C88" w:rsidRPr="004E37E5" w:rsidRDefault="009C7C88" w:rsidP="009C7C88">
            <w:pPr>
              <w:pStyle w:val="aff2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Алымкулова</w:t>
            </w:r>
          </w:p>
          <w:p w14:paraId="5250DFB1" w14:textId="77777777" w:rsidR="009C7C88" w:rsidRPr="004E37E5" w:rsidRDefault="009C7C88" w:rsidP="009C7C88">
            <w:pPr>
              <w:pStyle w:val="aff2"/>
              <w:spacing w:line="256" w:lineRule="auto"/>
              <w:rPr>
                <w:rFonts w:eastAsia="Calibri"/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Эльмира Тагаевна</w:t>
            </w:r>
          </w:p>
        </w:tc>
        <w:tc>
          <w:tcPr>
            <w:tcW w:w="1276" w:type="dxa"/>
            <w:shd w:val="clear" w:color="auto" w:fill="FFFFFF"/>
          </w:tcPr>
          <w:p w14:paraId="03A27427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5-14-65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EB066" w14:textId="49C306B2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7D1DD53" w14:textId="77777777" w:rsidR="009C7C88" w:rsidRPr="004E37E5" w:rsidRDefault="0007029D" w:rsidP="009C7C88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65" w:history="1">
              <w:r w:rsidR="009C7C8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a.e.t70@mail.ru</w:t>
              </w:r>
            </w:hyperlink>
            <w:r w:rsidR="009C7C88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  <w:p w14:paraId="19246955" w14:textId="77777777" w:rsidR="009C7C88" w:rsidRPr="004E37E5" w:rsidRDefault="009C7C88" w:rsidP="009C7C88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</w:p>
        </w:tc>
      </w:tr>
      <w:tr w:rsidR="009C7C88" w14:paraId="5A410CFF" w14:textId="77777777" w:rsidTr="009024BE">
        <w:trPr>
          <w:trHeight w:val="618"/>
        </w:trPr>
        <w:tc>
          <w:tcPr>
            <w:tcW w:w="1843" w:type="dxa"/>
            <w:shd w:val="clear" w:color="auto" w:fill="FFFFFF"/>
          </w:tcPr>
          <w:p w14:paraId="34A58119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4C5659D3" w14:textId="6FF2FF8B" w:rsidR="009C7C88" w:rsidRPr="004E37E5" w:rsidRDefault="009C7C88" w:rsidP="009C7C88">
            <w:pPr>
              <w:pStyle w:val="aff2"/>
              <w:spacing w:line="256" w:lineRule="auto"/>
              <w:rPr>
                <w:rFonts w:eastAsia="Calibri"/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 xml:space="preserve">Мураталиева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4E37E5">
              <w:rPr>
                <w:sz w:val="22"/>
                <w:szCs w:val="22"/>
                <w:lang w:val="ky-KG" w:eastAsia="en-US"/>
              </w:rPr>
              <w:t>Минара Шейшенбековна</w:t>
            </w:r>
          </w:p>
        </w:tc>
        <w:tc>
          <w:tcPr>
            <w:tcW w:w="1276" w:type="dxa"/>
            <w:shd w:val="clear" w:color="auto" w:fill="FFFFFF"/>
          </w:tcPr>
          <w:p w14:paraId="27C0C0E8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5-14-43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B5422C" w14:textId="77C852C3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4CB86D2C" w14:textId="77777777" w:rsidR="009C7C88" w:rsidRPr="004E37E5" w:rsidRDefault="0007029D" w:rsidP="009C7C88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66" w:history="1">
              <w:r w:rsidR="009C7C8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minara.murataliyeva@bk.ru</w:t>
              </w:r>
            </w:hyperlink>
            <w:r w:rsidR="009C7C88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9C7C88" w14:paraId="08E3C47D" w14:textId="77777777" w:rsidTr="009024BE">
        <w:trPr>
          <w:trHeight w:val="525"/>
        </w:trPr>
        <w:tc>
          <w:tcPr>
            <w:tcW w:w="1843" w:type="dxa"/>
            <w:shd w:val="clear" w:color="auto" w:fill="FFFFFF"/>
          </w:tcPr>
          <w:p w14:paraId="0C9C6E94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19755F9B" w14:textId="50B3B232" w:rsidR="009C7C88" w:rsidRPr="004E37E5" w:rsidRDefault="009C7C88" w:rsidP="009C7C88">
            <w:pPr>
              <w:pStyle w:val="aff2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 xml:space="preserve">Адыкеева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4E37E5">
              <w:rPr>
                <w:sz w:val="22"/>
                <w:szCs w:val="22"/>
                <w:lang w:val="ky-KG" w:eastAsia="en-US"/>
              </w:rPr>
              <w:t>Айжамал</w:t>
            </w:r>
            <w:r w:rsidR="0099366D">
              <w:rPr>
                <w:sz w:val="22"/>
                <w:szCs w:val="22"/>
                <w:lang w:val="ky-KG" w:eastAsia="en-US"/>
              </w:rPr>
              <w:t xml:space="preserve"> </w:t>
            </w:r>
            <w:r w:rsidRPr="004E37E5">
              <w:rPr>
                <w:sz w:val="22"/>
                <w:szCs w:val="22"/>
                <w:lang w:val="ky-KG" w:eastAsia="en-US"/>
              </w:rPr>
              <w:t>Эшимбековна</w:t>
            </w:r>
          </w:p>
        </w:tc>
        <w:tc>
          <w:tcPr>
            <w:tcW w:w="1276" w:type="dxa"/>
            <w:shd w:val="clear" w:color="auto" w:fill="FFFFFF"/>
          </w:tcPr>
          <w:p w14:paraId="46E16FA9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5-27-96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8582A1" w14:textId="38F957ED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9F14B55" w14:textId="77777777" w:rsidR="009C7C88" w:rsidRPr="004E37E5" w:rsidRDefault="0007029D" w:rsidP="009C7C88">
            <w:pPr>
              <w:pStyle w:val="aff2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67" w:history="1">
              <w:r w:rsidR="009C7C8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Aadykeeva87@mail.</w:t>
              </w:r>
              <w:r w:rsid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9C7C8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ru</w:t>
              </w:r>
            </w:hyperlink>
            <w:r w:rsidR="009C7C88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9C7C88" w14:paraId="5CF77A29" w14:textId="77777777" w:rsidTr="009024BE">
        <w:tc>
          <w:tcPr>
            <w:tcW w:w="1843" w:type="dxa"/>
            <w:shd w:val="clear" w:color="auto" w:fill="FFFFFF"/>
          </w:tcPr>
          <w:p w14:paraId="24F5A343" w14:textId="77777777" w:rsidR="009C7C88" w:rsidRPr="004E37E5" w:rsidRDefault="009C7C88" w:rsidP="009C7C88">
            <w:pPr>
              <w:spacing w:line="256" w:lineRule="auto"/>
              <w:rPr>
                <w:rFonts w:eastAsia="Calibri"/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 xml:space="preserve">Главный </w:t>
            </w:r>
          </w:p>
          <w:p w14:paraId="7E850F7D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6BD15332" w14:textId="0C15AE28" w:rsidR="009C7C88" w:rsidRPr="004E37E5" w:rsidRDefault="009C7C88" w:rsidP="009C7C88">
            <w:pPr>
              <w:pStyle w:val="aff2"/>
              <w:spacing w:line="256" w:lineRule="auto"/>
              <w:rPr>
                <w:rFonts w:eastAsia="Calibri"/>
                <w:sz w:val="22"/>
                <w:szCs w:val="22"/>
                <w:lang w:val="ky-KG" w:eastAsia="en-US"/>
              </w:rPr>
            </w:pPr>
            <w:r w:rsidRPr="004E37E5">
              <w:rPr>
                <w:rFonts w:eastAsia="Calibri"/>
                <w:sz w:val="22"/>
                <w:szCs w:val="22"/>
                <w:lang w:val="ky-KG" w:eastAsia="en-US"/>
              </w:rPr>
              <w:t xml:space="preserve">Каркенова </w:t>
            </w:r>
            <w:r w:rsidR="0099366D">
              <w:rPr>
                <w:rFonts w:eastAsia="Calibri"/>
                <w:sz w:val="22"/>
                <w:szCs w:val="22"/>
                <w:lang w:val="ky-KG" w:eastAsia="en-US"/>
              </w:rPr>
              <w:br/>
            </w:r>
            <w:r w:rsidRPr="004E37E5">
              <w:rPr>
                <w:rFonts w:eastAsia="Calibri"/>
                <w:sz w:val="22"/>
                <w:szCs w:val="22"/>
                <w:lang w:val="ky-KG" w:eastAsia="en-US"/>
              </w:rPr>
              <w:t>Рано</w:t>
            </w:r>
            <w:r w:rsidR="0099366D">
              <w:rPr>
                <w:rFonts w:eastAsia="Calibri"/>
                <w:sz w:val="22"/>
                <w:szCs w:val="22"/>
                <w:lang w:val="ky-KG" w:eastAsia="en-US"/>
              </w:rPr>
              <w:t xml:space="preserve"> </w:t>
            </w:r>
            <w:r w:rsidRPr="004E37E5">
              <w:rPr>
                <w:rFonts w:eastAsia="Calibri"/>
                <w:sz w:val="22"/>
                <w:szCs w:val="22"/>
                <w:lang w:val="ky-KG" w:eastAsia="en-US"/>
              </w:rPr>
              <w:t>Омарбековна</w:t>
            </w:r>
          </w:p>
        </w:tc>
        <w:tc>
          <w:tcPr>
            <w:tcW w:w="1276" w:type="dxa"/>
            <w:shd w:val="clear" w:color="auto" w:fill="FFFFFF"/>
          </w:tcPr>
          <w:p w14:paraId="5871939B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rFonts w:eastAsia="Calibri"/>
                <w:sz w:val="22"/>
                <w:szCs w:val="22"/>
                <w:lang w:val="ky-KG" w:eastAsia="en-US"/>
              </w:rPr>
              <w:t>5-27-69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3897A0" w14:textId="6A59702D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4E1D8155" w14:textId="77777777" w:rsidR="009C7C88" w:rsidRPr="004E37E5" w:rsidRDefault="0007029D" w:rsidP="009C7C88">
            <w:pPr>
              <w:pStyle w:val="aff2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68" w:history="1">
              <w:r w:rsidR="009C7C88" w:rsidRPr="004E37E5">
                <w:rPr>
                  <w:rStyle w:val="a8"/>
                  <w:rFonts w:eastAsia="Calibri"/>
                  <w:sz w:val="18"/>
                  <w:szCs w:val="18"/>
                  <w:u w:val="none"/>
                  <w:lang w:val="ky-KG" w:eastAsia="en-US"/>
                </w:rPr>
                <w:t>rano.karkenova.2017@mail.ru</w:t>
              </w:r>
            </w:hyperlink>
            <w:r w:rsidR="009C7C88" w:rsidRPr="004E37E5">
              <w:rPr>
                <w:rFonts w:eastAsia="Calibri"/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9C7C88" w:rsidRPr="00287207" w14:paraId="57324C37" w14:textId="77777777" w:rsidTr="009024BE">
        <w:tc>
          <w:tcPr>
            <w:tcW w:w="1843" w:type="dxa"/>
            <w:shd w:val="clear" w:color="auto" w:fill="FFFFFF"/>
          </w:tcPr>
          <w:p w14:paraId="1D166065" w14:textId="77777777" w:rsidR="009C7C88" w:rsidRPr="004E37E5" w:rsidRDefault="009C7C88" w:rsidP="009C7C88">
            <w:pPr>
              <w:spacing w:line="256" w:lineRule="auto"/>
              <w:rPr>
                <w:rFonts w:eastAsia="Calibri"/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Ведущий</w:t>
            </w:r>
          </w:p>
          <w:p w14:paraId="7E7CD2F0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62F129CC" w14:textId="0DC2BAE7" w:rsidR="009C7C88" w:rsidRPr="004E37E5" w:rsidRDefault="009C7C88" w:rsidP="009C7C88">
            <w:pPr>
              <w:pStyle w:val="aff2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 xml:space="preserve">Ташматова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4E37E5">
              <w:rPr>
                <w:sz w:val="22"/>
                <w:szCs w:val="22"/>
                <w:lang w:val="ky-KG" w:eastAsia="en-US"/>
              </w:rPr>
              <w:t>Медина</w:t>
            </w:r>
            <w:r w:rsidR="0099366D">
              <w:rPr>
                <w:sz w:val="22"/>
                <w:szCs w:val="22"/>
                <w:lang w:val="ky-KG" w:eastAsia="en-US"/>
              </w:rPr>
              <w:t xml:space="preserve"> </w:t>
            </w:r>
            <w:r w:rsidRPr="004E37E5">
              <w:rPr>
                <w:sz w:val="22"/>
                <w:szCs w:val="22"/>
                <w:lang w:val="ky-KG" w:eastAsia="en-US"/>
              </w:rPr>
              <w:t>Кадырбековна</w:t>
            </w:r>
          </w:p>
        </w:tc>
        <w:tc>
          <w:tcPr>
            <w:tcW w:w="1276" w:type="dxa"/>
            <w:shd w:val="clear" w:color="auto" w:fill="FFFFFF"/>
          </w:tcPr>
          <w:p w14:paraId="58DD700B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5-27-96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203647" w14:textId="129C2670" w:rsidR="009C7C88" w:rsidRPr="004E37E5" w:rsidRDefault="009C7C88" w:rsidP="009C7C88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68CF2B4A" w14:textId="77777777" w:rsidR="009C7C88" w:rsidRPr="004E37E5" w:rsidRDefault="009C7C88" w:rsidP="009C7C88">
            <w:pPr>
              <w:pStyle w:val="aff2"/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4E37E5">
              <w:rPr>
                <w:sz w:val="18"/>
                <w:szCs w:val="18"/>
                <w:lang w:val="ky-KG" w:eastAsia="en-US"/>
              </w:rPr>
              <w:t>medinatashmatova@</w:t>
            </w:r>
          </w:p>
          <w:p w14:paraId="6EBCAC7E" w14:textId="77777777" w:rsidR="009C7C88" w:rsidRPr="004E37E5" w:rsidRDefault="009C7C88" w:rsidP="009C7C88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4E37E5">
              <w:rPr>
                <w:sz w:val="18"/>
                <w:szCs w:val="18"/>
                <w:lang w:val="ky-KG" w:eastAsia="en-US"/>
              </w:rPr>
              <w:t>gmail.com</w:t>
            </w:r>
            <w:r w:rsidRPr="004E37E5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9C7C88" w:rsidRPr="00287207" w14:paraId="338AFA74" w14:textId="77777777" w:rsidTr="009024BE">
        <w:tc>
          <w:tcPr>
            <w:tcW w:w="1843" w:type="dxa"/>
            <w:shd w:val="clear" w:color="auto" w:fill="FFFFFF"/>
          </w:tcPr>
          <w:p w14:paraId="3FA2D04B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Ведущий</w:t>
            </w:r>
          </w:p>
          <w:p w14:paraId="641D9FD1" w14:textId="77777777" w:rsidR="009C7C88" w:rsidRPr="004E37E5" w:rsidRDefault="009C7C88" w:rsidP="009C7C88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5F88F535" w14:textId="77777777" w:rsidR="009C7C88" w:rsidRPr="004E37E5" w:rsidRDefault="009C7C88" w:rsidP="009C7C88">
            <w:pPr>
              <w:pStyle w:val="aff2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Насырова Бермет</w:t>
            </w:r>
          </w:p>
          <w:p w14:paraId="2433DBC1" w14:textId="77777777" w:rsidR="009C7C88" w:rsidRPr="004E37E5" w:rsidRDefault="009C7C88" w:rsidP="009C7C88">
            <w:pPr>
              <w:pStyle w:val="aff2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Бейшенкуловна</w:t>
            </w:r>
          </w:p>
        </w:tc>
        <w:tc>
          <w:tcPr>
            <w:tcW w:w="1276" w:type="dxa"/>
            <w:shd w:val="clear" w:color="auto" w:fill="FFFFFF"/>
          </w:tcPr>
          <w:p w14:paraId="74824B5C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 xml:space="preserve">60-31-38 </w:t>
            </w:r>
          </w:p>
          <w:p w14:paraId="4591F6DE" w14:textId="77777777" w:rsidR="009C7C88" w:rsidRPr="004E37E5" w:rsidRDefault="009C7C88" w:rsidP="009C7C8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8729A" w14:textId="3D89288B" w:rsidR="009C7C88" w:rsidRPr="004E37E5" w:rsidRDefault="009C7C88" w:rsidP="009C7C88">
            <w:pPr>
              <w:spacing w:line="256" w:lineRule="auto"/>
              <w:jc w:val="center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E112A27" w14:textId="77777777" w:rsidR="009C7C88" w:rsidRPr="004E37E5" w:rsidRDefault="0007029D" w:rsidP="009C7C88">
            <w:pPr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</w:pPr>
            <w:hyperlink r:id="rId169" w:history="1">
              <w:r w:rsidR="009C7C88" w:rsidRPr="004E37E5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bermet.nasyrova@bk.ru</w:t>
              </w:r>
            </w:hyperlink>
            <w:r w:rsidR="009C7C88" w:rsidRPr="004E37E5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9C7C88" w14:paraId="53F559ED" w14:textId="77777777" w:rsidTr="009024BE">
        <w:tc>
          <w:tcPr>
            <w:tcW w:w="1843" w:type="dxa"/>
            <w:shd w:val="clear" w:color="auto" w:fill="FFFFFF"/>
          </w:tcPr>
          <w:p w14:paraId="75B6F746" w14:textId="77777777" w:rsidR="009C7C88" w:rsidRPr="004E37E5" w:rsidRDefault="009C7C8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07392F0C" w14:textId="77396560" w:rsidR="009C7C88" w:rsidRPr="004E37E5" w:rsidRDefault="009C7C88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 xml:space="preserve">Тюменбаева </w:t>
            </w:r>
            <w:r w:rsidR="0099366D">
              <w:rPr>
                <w:sz w:val="22"/>
                <w:szCs w:val="22"/>
                <w:lang w:val="ky-KG" w:eastAsia="en-US"/>
              </w:rPr>
              <w:br/>
            </w:r>
            <w:r w:rsidRPr="004E37E5">
              <w:rPr>
                <w:sz w:val="22"/>
                <w:szCs w:val="22"/>
                <w:lang w:val="ky-KG" w:eastAsia="en-US"/>
              </w:rPr>
              <w:t>Тинатин Нурлановна</w:t>
            </w:r>
          </w:p>
        </w:tc>
        <w:tc>
          <w:tcPr>
            <w:tcW w:w="1276" w:type="dxa"/>
            <w:shd w:val="clear" w:color="auto" w:fill="FFFFFF"/>
          </w:tcPr>
          <w:p w14:paraId="37CE8127" w14:textId="77777777" w:rsidR="009C7C88" w:rsidRPr="004E37E5" w:rsidRDefault="009C7C8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5-14-65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3D8BF0" w14:textId="7394894C" w:rsidR="009C7C88" w:rsidRPr="004E37E5" w:rsidRDefault="009C7C8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C2E36B4" w14:textId="77777777" w:rsidR="009C7C88" w:rsidRPr="004E37E5" w:rsidRDefault="0007029D" w:rsidP="009024BE">
            <w:pPr>
              <w:shd w:val="clear" w:color="auto" w:fill="FFFFFF"/>
              <w:rPr>
                <w:sz w:val="18"/>
                <w:szCs w:val="18"/>
                <w:lang w:val="ky-KG" w:eastAsia="en-US"/>
              </w:rPr>
            </w:pPr>
            <w:hyperlink r:id="rId170" w:history="1">
              <w:r w:rsidR="004E37E5" w:rsidRPr="009A57AC">
                <w:rPr>
                  <w:rStyle w:val="a8"/>
                  <w:sz w:val="18"/>
                  <w:szCs w:val="18"/>
                  <w:lang w:val="ky-KG" w:eastAsia="en-US"/>
                </w:rPr>
                <w:t>Tyumenbaeva.94@</w:t>
              </w:r>
              <w:r w:rsidR="004E37E5" w:rsidRPr="009A57AC">
                <w:rPr>
                  <w:rStyle w:val="a8"/>
                  <w:sz w:val="18"/>
                  <w:szCs w:val="18"/>
                  <w:lang w:val="ky-KG" w:eastAsia="en-US"/>
                </w:rPr>
                <w:br/>
                <w:t>mail.ru</w:t>
              </w:r>
            </w:hyperlink>
            <w:r w:rsidR="009C7C88" w:rsidRPr="004E37E5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9C7C88" w14:paraId="1C3C96F9" w14:textId="77777777" w:rsidTr="009024BE">
        <w:tc>
          <w:tcPr>
            <w:tcW w:w="1843" w:type="dxa"/>
            <w:shd w:val="clear" w:color="auto" w:fill="FFFFFF"/>
          </w:tcPr>
          <w:p w14:paraId="0687BE54" w14:textId="77777777" w:rsidR="009C7C88" w:rsidRPr="004E37E5" w:rsidRDefault="009C7C8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209D5F34" w14:textId="77777777" w:rsidR="009C7C88" w:rsidRPr="004E37E5" w:rsidRDefault="009C7C88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Закирова Зарема Абдысаматовна</w:t>
            </w:r>
          </w:p>
        </w:tc>
        <w:tc>
          <w:tcPr>
            <w:tcW w:w="1276" w:type="dxa"/>
            <w:shd w:val="clear" w:color="auto" w:fill="FFFFFF"/>
          </w:tcPr>
          <w:p w14:paraId="505A1AB1" w14:textId="77777777" w:rsidR="009C7C88" w:rsidRPr="004E37E5" w:rsidRDefault="009C7C8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highlight w:val="yellow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5-14-65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BED91C" w14:textId="792BE88A" w:rsidR="009C7C88" w:rsidRPr="004E37E5" w:rsidRDefault="009C7C88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highlight w:val="yellow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539BD4B9" w14:textId="77777777" w:rsidR="009C7C88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71" w:history="1">
              <w:r w:rsidR="009C7C8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Zakirovazarema73@</w:t>
              </w:r>
              <w:r w:rsid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9C7C88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gmail.com</w:t>
              </w:r>
            </w:hyperlink>
            <w:r w:rsidR="009C7C88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</w:tbl>
    <w:p w14:paraId="5B789929" w14:textId="77777777" w:rsidR="00513364" w:rsidRDefault="00513364" w:rsidP="009024BE">
      <w:pPr>
        <w:shd w:val="clear" w:color="auto" w:fill="FFFFFF"/>
        <w:jc w:val="center"/>
        <w:rPr>
          <w:b/>
          <w:sz w:val="24"/>
          <w:szCs w:val="24"/>
        </w:rPr>
      </w:pPr>
    </w:p>
    <w:p w14:paraId="3C989768" w14:textId="77777777" w:rsidR="005342DA" w:rsidRDefault="00155F96" w:rsidP="009024BE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Чуй-Токмокский территориальный отдел статистики</w:t>
      </w:r>
    </w:p>
    <w:p w14:paraId="44F53EA2" w14:textId="77777777" w:rsidR="005342DA" w:rsidRDefault="00155F96" w:rsidP="009024BE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724919, с. Чуй</w:t>
      </w:r>
      <w:r>
        <w:rPr>
          <w:b/>
          <w:sz w:val="24"/>
          <w:szCs w:val="24"/>
          <w:lang w:val="ky-KG"/>
        </w:rPr>
        <w:t>,</w:t>
      </w:r>
      <w:r>
        <w:rPr>
          <w:b/>
          <w:sz w:val="24"/>
          <w:szCs w:val="24"/>
        </w:rPr>
        <w:t xml:space="preserve"> ул. Ибраимова</w:t>
      </w:r>
      <w:r>
        <w:rPr>
          <w:b/>
          <w:sz w:val="24"/>
          <w:szCs w:val="24"/>
          <w:lang w:val="ky-KG"/>
        </w:rPr>
        <w:t>,</w:t>
      </w:r>
      <w:r>
        <w:rPr>
          <w:b/>
          <w:sz w:val="24"/>
          <w:szCs w:val="24"/>
        </w:rPr>
        <w:t xml:space="preserve"> 19</w:t>
      </w:r>
    </w:p>
    <w:p w14:paraId="0F709C21" w14:textId="77777777" w:rsidR="005342DA" w:rsidRDefault="00155F96" w:rsidP="009024BE">
      <w:pPr>
        <w:shd w:val="clear" w:color="auto" w:fill="FFFFFF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</w:rPr>
        <w:t>Факс</w:t>
      </w:r>
      <w:r>
        <w:rPr>
          <w:b/>
          <w:sz w:val="24"/>
          <w:szCs w:val="24"/>
          <w:lang w:val="en-US"/>
        </w:rPr>
        <w:t xml:space="preserve">: 03138 5-73-23, e-mail: </w:t>
      </w:r>
      <w:hyperlink r:id="rId172" w:history="1">
        <w:r>
          <w:rPr>
            <w:rStyle w:val="a8"/>
            <w:b/>
            <w:color w:val="000000"/>
            <w:sz w:val="24"/>
            <w:szCs w:val="24"/>
            <w:lang w:val="en-US"/>
          </w:rPr>
          <w:t>chuistat@mail.ru</w:t>
        </w:r>
      </w:hyperlink>
      <w:r>
        <w:rPr>
          <w:b/>
          <w:sz w:val="24"/>
          <w:szCs w:val="24"/>
          <w:lang w:val="en-US"/>
        </w:rPr>
        <w:t xml:space="preserve"> </w:t>
      </w:r>
    </w:p>
    <w:p w14:paraId="6E225834" w14:textId="77777777" w:rsidR="00513364" w:rsidRDefault="00513364" w:rsidP="009024BE">
      <w:pPr>
        <w:shd w:val="clear" w:color="auto" w:fill="FFFFFF"/>
        <w:jc w:val="center"/>
        <w:rPr>
          <w:b/>
          <w:lang w:val="en-US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5342DA" w14:paraId="27E76040" w14:textId="77777777" w:rsidTr="004E37E5">
        <w:tc>
          <w:tcPr>
            <w:tcW w:w="1843" w:type="dxa"/>
            <w:vMerge w:val="restart"/>
          </w:tcPr>
          <w:p w14:paraId="369EC844" w14:textId="77777777" w:rsidR="005342DA" w:rsidRDefault="00155F96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3260" w:type="dxa"/>
            <w:vMerge w:val="restart"/>
          </w:tcPr>
          <w:p w14:paraId="04759879" w14:textId="69DE81E6" w:rsidR="00204EC4" w:rsidRDefault="00155F96" w:rsidP="00204EC4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Фамилия,</w:t>
            </w:r>
            <w:r>
              <w:rPr>
                <w:b/>
                <w:sz w:val="24"/>
                <w:szCs w:val="24"/>
                <w:lang w:val="ky-KG" w:eastAsia="en-US"/>
              </w:rPr>
              <w:t xml:space="preserve"> </w:t>
            </w:r>
            <w:r>
              <w:rPr>
                <w:b/>
                <w:sz w:val="24"/>
                <w:szCs w:val="24"/>
                <w:lang w:eastAsia="en-US"/>
              </w:rPr>
              <w:t>имя,</w:t>
            </w:r>
            <w:r>
              <w:rPr>
                <w:b/>
                <w:sz w:val="24"/>
                <w:szCs w:val="24"/>
                <w:lang w:val="ky-KG" w:eastAsia="en-US"/>
              </w:rPr>
              <w:t xml:space="preserve"> </w:t>
            </w:r>
            <w:r>
              <w:rPr>
                <w:b/>
                <w:sz w:val="24"/>
                <w:szCs w:val="24"/>
                <w:lang w:eastAsia="en-US"/>
              </w:rPr>
              <w:t>отчество</w:t>
            </w:r>
          </w:p>
          <w:p w14:paraId="2E66FD2D" w14:textId="4674088B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gridSpan w:val="2"/>
          </w:tcPr>
          <w:p w14:paraId="400B690F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1843" w:type="dxa"/>
          </w:tcPr>
          <w:p w14:paraId="3B7C3AC5" w14:textId="053FAA2F" w:rsidR="005342DA" w:rsidRDefault="005F4862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204EC4">
              <w:rPr>
                <w:b/>
                <w:sz w:val="24"/>
                <w:szCs w:val="24"/>
                <w:lang w:val="en-US" w:eastAsia="en-US"/>
              </w:rPr>
              <w:t>-mail</w:t>
            </w:r>
          </w:p>
        </w:tc>
      </w:tr>
      <w:tr w:rsidR="005342DA" w14:paraId="42E5E38C" w14:textId="77777777" w:rsidTr="004E37E5">
        <w:tc>
          <w:tcPr>
            <w:tcW w:w="1843" w:type="dxa"/>
            <w:vMerge/>
            <w:vAlign w:val="center"/>
          </w:tcPr>
          <w:p w14:paraId="72643211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vAlign w:val="center"/>
          </w:tcPr>
          <w:p w14:paraId="08E1A692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14:paraId="53BFF432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рабочий</w:t>
            </w:r>
          </w:p>
        </w:tc>
        <w:tc>
          <w:tcPr>
            <w:tcW w:w="1701" w:type="dxa"/>
          </w:tcPr>
          <w:p w14:paraId="0608151C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val="ky-KG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дом</w:t>
            </w:r>
            <w:r>
              <w:rPr>
                <w:b/>
                <w:sz w:val="24"/>
                <w:szCs w:val="24"/>
                <w:lang w:val="ky-KG" w:eastAsia="en-US"/>
              </w:rPr>
              <w:t>ашний,</w:t>
            </w:r>
          </w:p>
          <w:p w14:paraId="7F1E78B5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1843" w:type="dxa"/>
            <w:vAlign w:val="center"/>
          </w:tcPr>
          <w:p w14:paraId="4F09B808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342DA" w14:paraId="58108C6D" w14:textId="77777777" w:rsidTr="004E37E5">
        <w:tc>
          <w:tcPr>
            <w:tcW w:w="1843" w:type="dxa"/>
          </w:tcPr>
          <w:p w14:paraId="08574722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1</w:t>
            </w:r>
          </w:p>
        </w:tc>
        <w:tc>
          <w:tcPr>
            <w:tcW w:w="3260" w:type="dxa"/>
          </w:tcPr>
          <w:p w14:paraId="17508B97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2</w:t>
            </w:r>
          </w:p>
        </w:tc>
        <w:tc>
          <w:tcPr>
            <w:tcW w:w="1276" w:type="dxa"/>
          </w:tcPr>
          <w:p w14:paraId="0807E817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3</w:t>
            </w:r>
          </w:p>
        </w:tc>
        <w:tc>
          <w:tcPr>
            <w:tcW w:w="1701" w:type="dxa"/>
          </w:tcPr>
          <w:p w14:paraId="325F71BB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4</w:t>
            </w:r>
          </w:p>
        </w:tc>
        <w:tc>
          <w:tcPr>
            <w:tcW w:w="1843" w:type="dxa"/>
          </w:tcPr>
          <w:p w14:paraId="129ACF54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5</w:t>
            </w:r>
          </w:p>
        </w:tc>
      </w:tr>
      <w:tr w:rsidR="00182CB0" w14:paraId="0AEE9A86" w14:textId="77777777" w:rsidTr="009024BE">
        <w:tc>
          <w:tcPr>
            <w:tcW w:w="1843" w:type="dxa"/>
            <w:shd w:val="clear" w:color="auto" w:fill="FFFFFF"/>
          </w:tcPr>
          <w:p w14:paraId="0DE8134F" w14:textId="77777777" w:rsidR="00182CB0" w:rsidRPr="004E37E5" w:rsidRDefault="00182CB0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b/>
                <w:bCs/>
                <w:sz w:val="22"/>
                <w:szCs w:val="22"/>
                <w:lang w:eastAsia="en-US"/>
              </w:rPr>
              <w:t>Руководитель</w:t>
            </w:r>
          </w:p>
        </w:tc>
        <w:tc>
          <w:tcPr>
            <w:tcW w:w="3260" w:type="dxa"/>
            <w:shd w:val="clear" w:color="auto" w:fill="FFFFFF"/>
          </w:tcPr>
          <w:p w14:paraId="1B396BC8" w14:textId="77777777" w:rsidR="00182CB0" w:rsidRPr="004E37E5" w:rsidRDefault="00182CB0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Карабашева </w:t>
            </w:r>
          </w:p>
          <w:p w14:paraId="04E8A656" w14:textId="77777777" w:rsidR="00182CB0" w:rsidRPr="004E37E5" w:rsidRDefault="00182CB0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Аелида</w:t>
            </w:r>
            <w:r w:rsidRPr="004E37E5">
              <w:rPr>
                <w:sz w:val="22"/>
                <w:szCs w:val="22"/>
                <w:lang w:val="en-US" w:eastAsia="en-US"/>
              </w:rPr>
              <w:t xml:space="preserve"> </w:t>
            </w:r>
            <w:r w:rsidRPr="004E37E5">
              <w:rPr>
                <w:sz w:val="22"/>
                <w:szCs w:val="22"/>
                <w:lang w:eastAsia="en-US"/>
              </w:rPr>
              <w:t>Мелисбековна</w:t>
            </w:r>
          </w:p>
        </w:tc>
        <w:tc>
          <w:tcPr>
            <w:tcW w:w="1276" w:type="dxa"/>
            <w:shd w:val="clear" w:color="auto" w:fill="FFFFFF"/>
          </w:tcPr>
          <w:p w14:paraId="6C41DA13" w14:textId="77777777" w:rsidR="00182CB0" w:rsidRPr="004E37E5" w:rsidRDefault="00182CB0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val="en-US" w:eastAsia="en-US"/>
              </w:rPr>
              <w:t>3-84-88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A63CDF" w14:textId="58AB0D37" w:rsidR="00182CB0" w:rsidRPr="00E125AA" w:rsidRDefault="00182CB0" w:rsidP="00E125AA">
            <w:pPr>
              <w:shd w:val="clear" w:color="auto" w:fill="FFFFFF"/>
              <w:spacing w:line="254" w:lineRule="auto"/>
              <w:rPr>
                <w:color w:val="303030"/>
                <w:sz w:val="22"/>
                <w:szCs w:val="22"/>
                <w:shd w:val="clear" w:color="auto" w:fill="FFFFFF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D79F667" w14:textId="77777777" w:rsidR="00182CB0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73" w:history="1">
              <w:r w:rsidR="004E37E5" w:rsidRPr="009A57AC">
                <w:rPr>
                  <w:rStyle w:val="a8"/>
                  <w:sz w:val="18"/>
                  <w:szCs w:val="18"/>
                  <w:shd w:val="clear" w:color="auto" w:fill="FFFFFF"/>
                  <w:lang w:eastAsia="en-US"/>
                </w:rPr>
                <w:t>a.karabasheva68@</w:t>
              </w:r>
              <w:r w:rsidR="004E37E5" w:rsidRPr="009A57AC">
                <w:rPr>
                  <w:rStyle w:val="a8"/>
                  <w:sz w:val="18"/>
                  <w:szCs w:val="18"/>
                  <w:shd w:val="clear" w:color="auto" w:fill="FFFFFF"/>
                  <w:lang w:eastAsia="en-US"/>
                </w:rPr>
                <w:br/>
                <w:t>mail.ru</w:t>
              </w:r>
            </w:hyperlink>
            <w:r w:rsidR="00182CB0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2F20EA" w14:paraId="49A59677" w14:textId="77777777" w:rsidTr="009024BE">
        <w:tc>
          <w:tcPr>
            <w:tcW w:w="1843" w:type="dxa"/>
            <w:shd w:val="clear" w:color="auto" w:fill="FFFFFF"/>
          </w:tcPr>
          <w:p w14:paraId="7EAAB6A1" w14:textId="77777777" w:rsidR="002F20EA" w:rsidRPr="004E37E5" w:rsidRDefault="002F20EA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b/>
                <w:bCs/>
                <w:sz w:val="22"/>
                <w:szCs w:val="22"/>
                <w:lang w:eastAsia="en-US"/>
              </w:rPr>
              <w:t>Заведующий сектором</w:t>
            </w:r>
          </w:p>
        </w:tc>
        <w:tc>
          <w:tcPr>
            <w:tcW w:w="3260" w:type="dxa"/>
            <w:shd w:val="clear" w:color="auto" w:fill="FFFFFF"/>
          </w:tcPr>
          <w:p w14:paraId="762D4847" w14:textId="2E147F03" w:rsidR="002F20EA" w:rsidRPr="004E37E5" w:rsidRDefault="002F20EA" w:rsidP="009024BE">
            <w:pPr>
              <w:shd w:val="clear" w:color="auto" w:fill="FFFFFF"/>
              <w:rPr>
                <w:sz w:val="22"/>
                <w:szCs w:val="22"/>
              </w:rPr>
            </w:pPr>
            <w:r w:rsidRPr="004E37E5">
              <w:rPr>
                <w:sz w:val="22"/>
                <w:szCs w:val="22"/>
              </w:rPr>
              <w:t>Мухамбет к</w:t>
            </w:r>
            <w:r w:rsidR="0099366D">
              <w:rPr>
                <w:sz w:val="22"/>
                <w:szCs w:val="22"/>
              </w:rPr>
              <w:t>ызы</w:t>
            </w:r>
            <w:r w:rsidRPr="004E37E5">
              <w:rPr>
                <w:sz w:val="22"/>
                <w:szCs w:val="22"/>
              </w:rPr>
              <w:t xml:space="preserve"> Динара </w:t>
            </w:r>
          </w:p>
          <w:p w14:paraId="423ACD7E" w14:textId="77777777" w:rsidR="002F20EA" w:rsidRPr="004E37E5" w:rsidRDefault="002F20EA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4EA44CC" w14:textId="77777777" w:rsidR="002F20EA" w:rsidRPr="004E37E5" w:rsidRDefault="002F20EA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</w:rPr>
              <w:t>3-88-99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E20C7" w14:textId="214FFB38" w:rsidR="002F20EA" w:rsidRPr="004E37E5" w:rsidRDefault="002F20EA" w:rsidP="00E125AA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1C1D87" w14:textId="77777777" w:rsidR="002F20EA" w:rsidRPr="004E37E5" w:rsidRDefault="002F20EA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dinar131185@mail.ru</w:t>
            </w:r>
          </w:p>
        </w:tc>
      </w:tr>
      <w:tr w:rsidR="0018258F" w14:paraId="2CBCFE80" w14:textId="77777777" w:rsidTr="009024BE">
        <w:trPr>
          <w:trHeight w:val="341"/>
        </w:trPr>
        <w:tc>
          <w:tcPr>
            <w:tcW w:w="1843" w:type="dxa"/>
            <w:shd w:val="clear" w:color="auto" w:fill="FFFFFF"/>
          </w:tcPr>
          <w:p w14:paraId="708A2593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1C84DD18" w14:textId="2C586D3C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Рысманова </w:t>
            </w:r>
            <w:r w:rsidR="0099366D">
              <w:rPr>
                <w:sz w:val="22"/>
                <w:szCs w:val="22"/>
                <w:lang w:eastAsia="en-US"/>
              </w:rPr>
              <w:br/>
            </w:r>
            <w:r w:rsidRPr="004E37E5">
              <w:rPr>
                <w:sz w:val="22"/>
                <w:szCs w:val="22"/>
                <w:lang w:eastAsia="en-US"/>
              </w:rPr>
              <w:t>Жаныл</w:t>
            </w:r>
            <w:r w:rsidR="0099366D">
              <w:rPr>
                <w:sz w:val="22"/>
                <w:szCs w:val="22"/>
                <w:lang w:eastAsia="en-US"/>
              </w:rPr>
              <w:t xml:space="preserve"> </w:t>
            </w:r>
            <w:r w:rsidRPr="004E37E5">
              <w:rPr>
                <w:sz w:val="22"/>
                <w:szCs w:val="22"/>
                <w:lang w:eastAsia="en-US"/>
              </w:rPr>
              <w:t>Рысмановна</w:t>
            </w:r>
          </w:p>
        </w:tc>
        <w:tc>
          <w:tcPr>
            <w:tcW w:w="1276" w:type="dxa"/>
            <w:shd w:val="clear" w:color="auto" w:fill="FFFFFF"/>
          </w:tcPr>
          <w:p w14:paraId="3022987E" w14:textId="77777777" w:rsidR="0018258F" w:rsidRPr="004E37E5" w:rsidRDefault="0018258F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3-89-06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40EB25" w14:textId="2CC0E649" w:rsidR="0018258F" w:rsidRPr="004E37E5" w:rsidRDefault="0018258F" w:rsidP="00E125AA">
            <w:pPr>
              <w:shd w:val="clear" w:color="auto" w:fill="FFFFFF"/>
              <w:spacing w:line="256" w:lineRule="auto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6789CE52" w14:textId="77777777" w:rsidR="0018258F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74" w:history="1">
              <w:r w:rsidR="0018258F" w:rsidRP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t>rysmanova92@mail.</w:t>
              </w:r>
              <w:r w:rsid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br/>
              </w:r>
              <w:r w:rsidR="0018258F" w:rsidRP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t>ru</w:t>
              </w:r>
            </w:hyperlink>
            <w:r w:rsidR="0018258F" w:rsidRPr="004E37E5">
              <w:rPr>
                <w:sz w:val="18"/>
                <w:szCs w:val="18"/>
                <w:lang w:eastAsia="en-US"/>
              </w:rPr>
              <w:t xml:space="preserve"> </w:t>
            </w:r>
          </w:p>
        </w:tc>
      </w:tr>
      <w:tr w:rsidR="0018258F" w14:paraId="52040315" w14:textId="77777777" w:rsidTr="009024B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7C3EC0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804C2D" w14:textId="77777777" w:rsidR="0018258F" w:rsidRPr="004E37E5" w:rsidRDefault="0018258F" w:rsidP="009024BE">
            <w:pPr>
              <w:shd w:val="clear" w:color="auto" w:fill="FFFFFF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Медерова Жыпариза Рапыкбековна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740EC" w14:textId="77777777" w:rsidR="0018258F" w:rsidRPr="004E37E5" w:rsidRDefault="0018258F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3-88-74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82911F" w14:textId="756738CB" w:rsidR="0018258F" w:rsidRPr="004E37E5" w:rsidRDefault="0018258F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0647F8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jipariza.mederova@</w:t>
            </w:r>
            <w:r w:rsidR="004E37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mail.ru</w:t>
            </w:r>
          </w:p>
        </w:tc>
      </w:tr>
      <w:tr w:rsidR="0018258F" w14:paraId="1A907963" w14:textId="77777777" w:rsidTr="009024BE">
        <w:tc>
          <w:tcPr>
            <w:tcW w:w="1843" w:type="dxa"/>
            <w:shd w:val="clear" w:color="auto" w:fill="FFFFFF"/>
          </w:tcPr>
          <w:p w14:paraId="7EF71E8F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695C3D4C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Базарбаева </w:t>
            </w:r>
          </w:p>
          <w:p w14:paraId="12A87570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Кымбат</w:t>
            </w:r>
            <w:r w:rsidRPr="004E37E5">
              <w:rPr>
                <w:sz w:val="22"/>
                <w:szCs w:val="22"/>
                <w:lang w:val="en-US" w:eastAsia="en-US"/>
              </w:rPr>
              <w:t xml:space="preserve"> </w:t>
            </w:r>
            <w:r w:rsidRPr="004E37E5">
              <w:rPr>
                <w:sz w:val="22"/>
                <w:szCs w:val="22"/>
                <w:lang w:eastAsia="en-US"/>
              </w:rPr>
              <w:t>Ниязбековна</w:t>
            </w:r>
          </w:p>
        </w:tc>
        <w:tc>
          <w:tcPr>
            <w:tcW w:w="1276" w:type="dxa"/>
            <w:shd w:val="clear" w:color="auto" w:fill="FFFFFF"/>
          </w:tcPr>
          <w:p w14:paraId="63AE0195" w14:textId="77777777" w:rsidR="0018258F" w:rsidRPr="004E37E5" w:rsidRDefault="0018258F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val="en-US" w:eastAsia="en-US"/>
              </w:rPr>
              <w:t>3-88-74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7F9E4D" w14:textId="46F9516B" w:rsidR="0018258F" w:rsidRPr="004E37E5" w:rsidRDefault="0018258F" w:rsidP="00E125AA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2BE8BC67" w14:textId="77777777" w:rsidR="0018258F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75" w:history="1">
              <w:r w:rsidR="0018258F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bazarbaevakymbat86@mail.ru</w:t>
              </w:r>
            </w:hyperlink>
            <w:r w:rsidR="0018258F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8258F" w14:paraId="4614826D" w14:textId="77777777" w:rsidTr="009024BE">
        <w:tc>
          <w:tcPr>
            <w:tcW w:w="1843" w:type="dxa"/>
            <w:shd w:val="clear" w:color="auto" w:fill="FFFFFF"/>
          </w:tcPr>
          <w:p w14:paraId="338D86C2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5777985E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Абдинасир кызы </w:t>
            </w:r>
          </w:p>
          <w:p w14:paraId="221D2A76" w14:textId="77777777" w:rsidR="0018258F" w:rsidRPr="004E37E5" w:rsidRDefault="0018258F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Гульзада</w:t>
            </w:r>
          </w:p>
        </w:tc>
        <w:tc>
          <w:tcPr>
            <w:tcW w:w="1276" w:type="dxa"/>
            <w:shd w:val="clear" w:color="auto" w:fill="FFFFFF"/>
          </w:tcPr>
          <w:p w14:paraId="53F2C250" w14:textId="77777777" w:rsidR="0018258F" w:rsidRPr="004E37E5" w:rsidRDefault="0018258F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val="en-US" w:eastAsia="en-US"/>
              </w:rPr>
              <w:t>3-88-91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561EA" w14:textId="2D52B9A3" w:rsidR="0018258F" w:rsidRPr="004E37E5" w:rsidRDefault="0018258F" w:rsidP="00E125AA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65A023D" w14:textId="77777777" w:rsidR="0018258F" w:rsidRPr="004E37E5" w:rsidRDefault="004E37E5" w:rsidP="009024BE">
            <w:pPr>
              <w:shd w:val="clear" w:color="auto" w:fill="FFFFFF"/>
              <w:spacing w:line="256" w:lineRule="auto"/>
              <w:ind w:hanging="102"/>
              <w:rPr>
                <w:sz w:val="18"/>
                <w:szCs w:val="18"/>
                <w:lang w:val="ky-KG" w:eastAsia="en-US"/>
              </w:rPr>
            </w:pPr>
            <w:r>
              <w:rPr>
                <w:sz w:val="18"/>
                <w:szCs w:val="18"/>
              </w:rPr>
              <w:t xml:space="preserve"> </w:t>
            </w:r>
            <w:hyperlink r:id="rId176" w:history="1">
              <w:r w:rsidR="0018258F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abdinasirova78@mail.</w:t>
              </w:r>
              <w:r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18258F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ru</w:t>
              </w:r>
            </w:hyperlink>
            <w:r w:rsidR="0018258F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6009BB" w14:paraId="1CAABBB4" w14:textId="77777777" w:rsidTr="009024BE">
        <w:trPr>
          <w:trHeight w:val="56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DC6624" w14:textId="77777777" w:rsidR="006009BB" w:rsidRPr="004E37E5" w:rsidRDefault="006009BB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47450C" w14:textId="77777777" w:rsidR="006009BB" w:rsidRPr="004E37E5" w:rsidRDefault="006009BB" w:rsidP="009024BE">
            <w:pPr>
              <w:shd w:val="clear" w:color="auto" w:fill="FFFFFF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Эдилбекова Аида Эдилбековна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30D29F" w14:textId="77777777" w:rsidR="006009BB" w:rsidRPr="004E37E5" w:rsidRDefault="006009BB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</w:rPr>
              <w:t>3-89-06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0D01F1" w14:textId="5430C6E9" w:rsidR="006009BB" w:rsidRPr="004E37E5" w:rsidRDefault="006009BB" w:rsidP="00E125AA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104EC5" w14:textId="77777777" w:rsidR="006009BB" w:rsidRPr="004E37E5" w:rsidRDefault="006009BB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aidaedilbekova@</w:t>
            </w:r>
            <w:r w:rsidR="004E37E5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6009BB" w14:paraId="5F10E47A" w14:textId="77777777" w:rsidTr="009024B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EF9D97" w14:textId="77777777" w:rsidR="006009BB" w:rsidRPr="004E37E5" w:rsidRDefault="006009BB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7D8258" w14:textId="6359630A" w:rsidR="006009BB" w:rsidRPr="004E37E5" w:rsidRDefault="006009BB" w:rsidP="009024BE">
            <w:pPr>
              <w:shd w:val="clear" w:color="auto" w:fill="FFFFFF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 xml:space="preserve">Оторбаева </w:t>
            </w:r>
            <w:r w:rsidR="0099366D">
              <w:rPr>
                <w:sz w:val="22"/>
                <w:szCs w:val="22"/>
                <w:lang w:val="ky-KG"/>
              </w:rPr>
              <w:br/>
            </w:r>
            <w:r w:rsidRPr="004E37E5">
              <w:rPr>
                <w:sz w:val="22"/>
                <w:szCs w:val="22"/>
                <w:lang w:val="ky-KG"/>
              </w:rPr>
              <w:t>Айзада  Темирбековна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FE57AA" w14:textId="77777777" w:rsidR="006009BB" w:rsidRPr="004E37E5" w:rsidRDefault="006009B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  <w:p w14:paraId="0475EB9B" w14:textId="77777777" w:rsidR="006009BB" w:rsidRPr="004E37E5" w:rsidRDefault="006009BB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</w:rPr>
              <w:t>3-90-16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DC3A6D" w14:textId="1B9E3A8F" w:rsidR="006009BB" w:rsidRPr="004E37E5" w:rsidRDefault="006009BB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BA4C61" w14:textId="25CCA428" w:rsidR="006009BB" w:rsidRPr="004E37E5" w:rsidRDefault="006009BB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aizadaotorbaeva67@</w:t>
            </w:r>
            <w:r w:rsidR="00204EC4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gmail.com</w:t>
            </w:r>
          </w:p>
        </w:tc>
      </w:tr>
      <w:tr w:rsidR="006009BB" w14:paraId="0C4F7A59" w14:textId="77777777" w:rsidTr="009024BE">
        <w:tc>
          <w:tcPr>
            <w:tcW w:w="1843" w:type="dxa"/>
            <w:shd w:val="clear" w:color="auto" w:fill="FFFFFF"/>
          </w:tcPr>
          <w:p w14:paraId="261A01DA" w14:textId="77777777" w:rsidR="006009BB" w:rsidRPr="004E37E5" w:rsidRDefault="006009BB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4EC5C064" w14:textId="77777777" w:rsidR="006009BB" w:rsidRPr="004E37E5" w:rsidRDefault="006009BB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Альбутова </w:t>
            </w:r>
          </w:p>
          <w:p w14:paraId="13729F03" w14:textId="77777777" w:rsidR="006009BB" w:rsidRPr="004E37E5" w:rsidRDefault="006009BB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Венера Юрьевна </w:t>
            </w:r>
          </w:p>
        </w:tc>
        <w:tc>
          <w:tcPr>
            <w:tcW w:w="1276" w:type="dxa"/>
            <w:shd w:val="clear" w:color="auto" w:fill="FFFFFF"/>
          </w:tcPr>
          <w:p w14:paraId="2F4AF209" w14:textId="77777777" w:rsidR="006009BB" w:rsidRPr="004E37E5" w:rsidRDefault="006009BB" w:rsidP="009024BE">
            <w:pPr>
              <w:shd w:val="clear" w:color="auto" w:fill="FFFFFF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val="en-US" w:eastAsia="en-US"/>
              </w:rPr>
              <w:t>3-88-91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3402BB" w14:textId="40FA5378" w:rsidR="006009BB" w:rsidRPr="004E37E5" w:rsidRDefault="006009BB" w:rsidP="00E125AA">
            <w:pPr>
              <w:shd w:val="clear" w:color="auto" w:fill="FFFFFF"/>
              <w:spacing w:line="256" w:lineRule="auto"/>
              <w:rPr>
                <w:color w:val="303030"/>
                <w:sz w:val="22"/>
                <w:szCs w:val="22"/>
                <w:shd w:val="clear" w:color="auto" w:fill="FFFFFF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B59BA5F" w14:textId="77777777" w:rsidR="006009BB" w:rsidRPr="004E37E5" w:rsidRDefault="0007029D" w:rsidP="009024BE">
            <w:pPr>
              <w:shd w:val="clear" w:color="auto" w:fill="FFFFFF"/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</w:pPr>
            <w:hyperlink r:id="rId177" w:history="1">
              <w:r w:rsidR="006009BB" w:rsidRPr="004E37E5">
                <w:rPr>
                  <w:rStyle w:val="a8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v.albutova73@mail.ru</w:t>
              </w:r>
            </w:hyperlink>
          </w:p>
        </w:tc>
      </w:tr>
      <w:tr w:rsidR="00D66996" w14:paraId="1360BA33" w14:textId="77777777" w:rsidTr="009024BE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1565C6" w14:textId="77777777" w:rsidR="00D66996" w:rsidRPr="004E37E5" w:rsidRDefault="00D6699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EE34AC" w14:textId="77777777" w:rsidR="00D66996" w:rsidRPr="004E37E5" w:rsidRDefault="00D66996" w:rsidP="009024BE">
            <w:pPr>
              <w:shd w:val="clear" w:color="auto" w:fill="FFFFFF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Назекова Тунук Торобаевна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6778DC" w14:textId="77777777" w:rsidR="00D66996" w:rsidRPr="004E37E5" w:rsidRDefault="00D66996" w:rsidP="009024BE">
            <w:pPr>
              <w:shd w:val="clear" w:color="auto" w:fill="FFFFFF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val="ky-KG"/>
              </w:rPr>
              <w:t>3-88-91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94699C" w14:textId="7FD08261" w:rsidR="00D66996" w:rsidRPr="004E37E5" w:rsidRDefault="00D66996" w:rsidP="00E125AA">
            <w:pPr>
              <w:shd w:val="clear" w:color="auto" w:fill="FFFFFF"/>
              <w:spacing w:line="256" w:lineRule="auto"/>
              <w:rPr>
                <w:color w:val="303030"/>
                <w:sz w:val="22"/>
                <w:szCs w:val="22"/>
                <w:shd w:val="clear" w:color="auto" w:fill="FFFFFF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A46FC5" w14:textId="77777777" w:rsidR="00D66996" w:rsidRPr="004E37E5" w:rsidRDefault="00D66996" w:rsidP="009024BE">
            <w:pPr>
              <w:shd w:val="clear" w:color="auto" w:fill="FFFFFF"/>
              <w:spacing w:line="256" w:lineRule="auto"/>
              <w:rPr>
                <w:sz w:val="18"/>
                <w:szCs w:val="18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csm.5@dz.gov.kg</w:t>
            </w:r>
          </w:p>
        </w:tc>
      </w:tr>
    </w:tbl>
    <w:p w14:paraId="00D40402" w14:textId="77777777" w:rsidR="00DD22B7" w:rsidRPr="00204EC4" w:rsidRDefault="00DD22B7" w:rsidP="009024BE">
      <w:pPr>
        <w:shd w:val="clear" w:color="auto" w:fill="FFFFFF"/>
        <w:jc w:val="center"/>
        <w:rPr>
          <w:b/>
          <w:sz w:val="16"/>
          <w:szCs w:val="16"/>
        </w:rPr>
      </w:pPr>
    </w:p>
    <w:p w14:paraId="60AA6D28" w14:textId="77777777" w:rsidR="005342DA" w:rsidRDefault="00155F96" w:rsidP="009024BE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Кеминский районный отдел статистики</w:t>
      </w:r>
    </w:p>
    <w:p w14:paraId="052A8CB9" w14:textId="77777777" w:rsidR="005342DA" w:rsidRDefault="00155F96" w:rsidP="009024BE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724500 Кеминский район, г. Кемин, ул. Ленина, 86</w:t>
      </w:r>
    </w:p>
    <w:p w14:paraId="4C655771" w14:textId="77777777" w:rsidR="00513364" w:rsidRDefault="00155F96" w:rsidP="009024BE">
      <w:pPr>
        <w:shd w:val="clear" w:color="auto" w:fill="FFFFFF"/>
        <w:jc w:val="center"/>
      </w:pPr>
      <w:r>
        <w:rPr>
          <w:b/>
          <w:sz w:val="24"/>
          <w:szCs w:val="24"/>
        </w:rPr>
        <w:t xml:space="preserve">Код 03135, факс: 03135 5 01 48 е- </w:t>
      </w:r>
      <w:r>
        <w:rPr>
          <w:b/>
          <w:sz w:val="24"/>
          <w:szCs w:val="24"/>
          <w:lang w:val="en-US"/>
        </w:rPr>
        <w:t>mail</w:t>
      </w:r>
      <w:r>
        <w:rPr>
          <w:b/>
          <w:sz w:val="24"/>
          <w:szCs w:val="24"/>
        </w:rPr>
        <w:t xml:space="preserve">: </w:t>
      </w:r>
      <w:hyperlink r:id="rId178" w:history="1">
        <w:r>
          <w:rPr>
            <w:rStyle w:val="a8"/>
            <w:b/>
            <w:color w:val="000000"/>
            <w:sz w:val="24"/>
            <w:szCs w:val="24"/>
            <w:lang w:val="en-US"/>
          </w:rPr>
          <w:t>keminstat</w:t>
        </w:r>
        <w:r>
          <w:rPr>
            <w:rStyle w:val="a8"/>
            <w:b/>
            <w:color w:val="000000"/>
            <w:sz w:val="24"/>
            <w:szCs w:val="24"/>
          </w:rPr>
          <w:t>@</w:t>
        </w:r>
        <w:r>
          <w:rPr>
            <w:rStyle w:val="a8"/>
            <w:b/>
            <w:color w:val="000000"/>
            <w:sz w:val="24"/>
            <w:szCs w:val="24"/>
            <w:lang w:val="en-US"/>
          </w:rPr>
          <w:t>mail</w:t>
        </w:r>
        <w:r>
          <w:rPr>
            <w:rStyle w:val="a8"/>
            <w:b/>
            <w:color w:val="000000"/>
            <w:sz w:val="24"/>
            <w:szCs w:val="24"/>
          </w:rPr>
          <w:t>.</w:t>
        </w:r>
        <w:r>
          <w:rPr>
            <w:rStyle w:val="a8"/>
            <w:b/>
            <w:color w:val="000000"/>
            <w:sz w:val="24"/>
            <w:szCs w:val="24"/>
            <w:lang w:val="en-US"/>
          </w:rPr>
          <w:t>ru</w:t>
        </w:r>
      </w:hyperlink>
    </w:p>
    <w:p w14:paraId="774DA004" w14:textId="77777777" w:rsidR="00204EC4" w:rsidRPr="00204EC4" w:rsidRDefault="00204EC4" w:rsidP="009024BE">
      <w:pPr>
        <w:shd w:val="clear" w:color="auto" w:fill="FFFFFF"/>
        <w:jc w:val="center"/>
        <w:rPr>
          <w:b/>
          <w:sz w:val="16"/>
          <w:szCs w:val="16"/>
        </w:rPr>
      </w:pPr>
    </w:p>
    <w:tbl>
      <w:tblPr>
        <w:tblW w:w="978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276"/>
        <w:gridCol w:w="1701"/>
        <w:gridCol w:w="1843"/>
      </w:tblGrid>
      <w:tr w:rsidR="005342DA" w14:paraId="05243F97" w14:textId="77777777" w:rsidTr="00523586">
        <w:trPr>
          <w:trHeight w:val="463"/>
        </w:trPr>
        <w:tc>
          <w:tcPr>
            <w:tcW w:w="1701" w:type="dxa"/>
            <w:vMerge w:val="restart"/>
          </w:tcPr>
          <w:p w14:paraId="66D879C4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3260" w:type="dxa"/>
            <w:vMerge w:val="restart"/>
          </w:tcPr>
          <w:p w14:paraId="19C44DBD" w14:textId="063F5189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977" w:type="dxa"/>
            <w:gridSpan w:val="2"/>
          </w:tcPr>
          <w:p w14:paraId="1AE716F7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1843" w:type="dxa"/>
          </w:tcPr>
          <w:p w14:paraId="2E68CA43" w14:textId="55F06AA1" w:rsidR="005342DA" w:rsidRDefault="005F4862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204EC4">
              <w:rPr>
                <w:b/>
                <w:sz w:val="24"/>
                <w:szCs w:val="24"/>
                <w:lang w:val="en-US" w:eastAsia="en-US"/>
              </w:rPr>
              <w:t>-mail</w:t>
            </w:r>
          </w:p>
        </w:tc>
      </w:tr>
      <w:tr w:rsidR="005342DA" w14:paraId="75E07141" w14:textId="77777777" w:rsidTr="00523586">
        <w:trPr>
          <w:trHeight w:val="135"/>
        </w:trPr>
        <w:tc>
          <w:tcPr>
            <w:tcW w:w="1701" w:type="dxa"/>
            <w:vMerge/>
            <w:vAlign w:val="center"/>
          </w:tcPr>
          <w:p w14:paraId="5AA82FC3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vAlign w:val="center"/>
          </w:tcPr>
          <w:p w14:paraId="013D369E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14:paraId="2464F8A8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рабочий</w:t>
            </w:r>
          </w:p>
        </w:tc>
        <w:tc>
          <w:tcPr>
            <w:tcW w:w="1701" w:type="dxa"/>
          </w:tcPr>
          <w:p w14:paraId="50A413C8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домашний, сотовый</w:t>
            </w:r>
          </w:p>
        </w:tc>
        <w:tc>
          <w:tcPr>
            <w:tcW w:w="1843" w:type="dxa"/>
            <w:vAlign w:val="center"/>
          </w:tcPr>
          <w:p w14:paraId="4197C153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5342DA" w14:paraId="511D3A95" w14:textId="77777777" w:rsidTr="00523586">
        <w:trPr>
          <w:trHeight w:val="155"/>
        </w:trPr>
        <w:tc>
          <w:tcPr>
            <w:tcW w:w="1701" w:type="dxa"/>
          </w:tcPr>
          <w:p w14:paraId="3E65BE3A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3260" w:type="dxa"/>
          </w:tcPr>
          <w:p w14:paraId="603F9B66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276" w:type="dxa"/>
          </w:tcPr>
          <w:p w14:paraId="03397A37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701" w:type="dxa"/>
          </w:tcPr>
          <w:p w14:paraId="4F124182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843" w:type="dxa"/>
          </w:tcPr>
          <w:p w14:paraId="0A67F48B" w14:textId="77777777" w:rsidR="005342DA" w:rsidRDefault="00155F96" w:rsidP="009024BE">
            <w:pPr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</w:tr>
      <w:tr w:rsidR="00743366" w14:paraId="0C5A37B6" w14:textId="77777777" w:rsidTr="009024BE">
        <w:trPr>
          <w:trHeight w:val="535"/>
        </w:trPr>
        <w:tc>
          <w:tcPr>
            <w:tcW w:w="1701" w:type="dxa"/>
            <w:shd w:val="clear" w:color="auto" w:fill="FFFFFF"/>
          </w:tcPr>
          <w:p w14:paraId="695D47E8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  <w:r w:rsidRPr="004E37E5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260" w:type="dxa"/>
            <w:shd w:val="clear" w:color="auto" w:fill="FFFFFF"/>
          </w:tcPr>
          <w:p w14:paraId="3A9C910F" w14:textId="61D649C5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Абдырахманов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4E37E5">
              <w:rPr>
                <w:sz w:val="22"/>
                <w:szCs w:val="22"/>
                <w:lang w:eastAsia="en-US"/>
              </w:rPr>
              <w:t>Рысбек Айтышович</w:t>
            </w:r>
          </w:p>
        </w:tc>
        <w:tc>
          <w:tcPr>
            <w:tcW w:w="1276" w:type="dxa"/>
            <w:shd w:val="clear" w:color="auto" w:fill="FFFFFF"/>
          </w:tcPr>
          <w:p w14:paraId="2375B701" w14:textId="77777777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5-03-23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FA70EF" w14:textId="424E1EA3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23CB7D48" w14:textId="77777777" w:rsidR="00743366" w:rsidRPr="004E37E5" w:rsidRDefault="0007029D" w:rsidP="009024BE">
            <w:pPr>
              <w:shd w:val="clear" w:color="auto" w:fill="FFFFFF"/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</w:pPr>
            <w:hyperlink r:id="rId179" w:history="1">
              <w:r w:rsidR="00743366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kemin@stat.kg</w:t>
              </w:r>
            </w:hyperlink>
            <w:r w:rsidR="00743366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  <w:p w14:paraId="509201C1" w14:textId="77777777" w:rsidR="00743366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80" w:history="1">
              <w:r w:rsidR="00743366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rysbekaityshov@gmail.com</w:t>
              </w:r>
            </w:hyperlink>
            <w:r w:rsidR="00743366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14:paraId="69D73D43" w14:textId="77777777" w:rsidTr="009024BE">
        <w:trPr>
          <w:trHeight w:val="556"/>
        </w:trPr>
        <w:tc>
          <w:tcPr>
            <w:tcW w:w="1701" w:type="dxa"/>
            <w:shd w:val="clear" w:color="auto" w:fill="FFFFFF"/>
          </w:tcPr>
          <w:p w14:paraId="7C17F87C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b/>
                <w:bCs/>
                <w:sz w:val="22"/>
                <w:szCs w:val="22"/>
                <w:lang w:eastAsia="en-US"/>
              </w:rPr>
              <w:t>Заведующ</w:t>
            </w:r>
            <w:r w:rsidR="00AB460B">
              <w:rPr>
                <w:b/>
                <w:bCs/>
                <w:sz w:val="22"/>
                <w:szCs w:val="22"/>
                <w:lang w:eastAsia="en-US"/>
              </w:rPr>
              <w:t>ий</w:t>
            </w:r>
            <w:r w:rsidRPr="004E37E5">
              <w:rPr>
                <w:b/>
                <w:bCs/>
                <w:sz w:val="22"/>
                <w:szCs w:val="22"/>
                <w:lang w:eastAsia="en-US"/>
              </w:rPr>
              <w:t xml:space="preserve"> сектором</w:t>
            </w:r>
          </w:p>
        </w:tc>
        <w:tc>
          <w:tcPr>
            <w:tcW w:w="3260" w:type="dxa"/>
            <w:shd w:val="clear" w:color="auto" w:fill="FFFFFF"/>
          </w:tcPr>
          <w:p w14:paraId="3EA4B62B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Нургазиева Куликан Токомбаевна </w:t>
            </w:r>
          </w:p>
        </w:tc>
        <w:tc>
          <w:tcPr>
            <w:tcW w:w="1276" w:type="dxa"/>
            <w:shd w:val="clear" w:color="auto" w:fill="FFFFFF"/>
          </w:tcPr>
          <w:p w14:paraId="4FED52AE" w14:textId="77777777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5-07-74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89CCDA" w14:textId="039C6BB2" w:rsidR="00743366" w:rsidRPr="004E37E5" w:rsidRDefault="00743366" w:rsidP="00E125AA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6784B9C2" w14:textId="77777777" w:rsidR="00743366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81" w:history="1">
              <w:r w:rsidR="00523586" w:rsidRPr="009A57AC">
                <w:rPr>
                  <w:rStyle w:val="a8"/>
                  <w:sz w:val="18"/>
                  <w:szCs w:val="18"/>
                  <w:shd w:val="clear" w:color="auto" w:fill="FFFFFF"/>
                  <w:lang w:eastAsia="en-US"/>
                </w:rPr>
                <w:t>gulianur.1961@mail.</w:t>
              </w:r>
              <w:r w:rsidR="00523586" w:rsidRPr="009A57AC">
                <w:rPr>
                  <w:rStyle w:val="a8"/>
                  <w:sz w:val="18"/>
                  <w:szCs w:val="18"/>
                  <w:shd w:val="clear" w:color="auto" w:fill="FFFFFF"/>
                  <w:lang w:eastAsia="en-US"/>
                </w:rPr>
                <w:br/>
                <w:t>ru</w:t>
              </w:r>
            </w:hyperlink>
            <w:r w:rsidR="00743366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14:paraId="63D0CB64" w14:textId="77777777" w:rsidTr="009024BE">
        <w:trPr>
          <w:trHeight w:val="644"/>
        </w:trPr>
        <w:tc>
          <w:tcPr>
            <w:tcW w:w="1701" w:type="dxa"/>
            <w:shd w:val="clear" w:color="auto" w:fill="FFFFFF"/>
          </w:tcPr>
          <w:p w14:paraId="015621DD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605DCBB0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Гридасова </w:t>
            </w:r>
          </w:p>
          <w:p w14:paraId="095C05D2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Людмила Васильевна</w:t>
            </w:r>
          </w:p>
        </w:tc>
        <w:tc>
          <w:tcPr>
            <w:tcW w:w="1276" w:type="dxa"/>
            <w:shd w:val="clear" w:color="auto" w:fill="FFFFFF"/>
          </w:tcPr>
          <w:p w14:paraId="2A57F0EE" w14:textId="77777777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5-03-15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C29150" w14:textId="3DC7DBBC" w:rsidR="00743366" w:rsidRPr="004E37E5" w:rsidRDefault="00743366" w:rsidP="009024BE">
            <w:pPr>
              <w:shd w:val="clear" w:color="auto" w:fill="FFFFFF"/>
              <w:tabs>
                <w:tab w:val="center" w:pos="813"/>
              </w:tabs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ab/>
            </w:r>
            <w:r w:rsidRPr="004E37E5">
              <w:rPr>
                <w:sz w:val="22"/>
                <w:szCs w:val="22"/>
                <w:lang w:eastAsia="en-US"/>
              </w:rPr>
              <w:tab/>
              <w:t xml:space="preserve"> </w:t>
            </w:r>
          </w:p>
        </w:tc>
        <w:tc>
          <w:tcPr>
            <w:tcW w:w="1843" w:type="dxa"/>
            <w:shd w:val="clear" w:color="auto" w:fill="FFFFFF"/>
          </w:tcPr>
          <w:p w14:paraId="654D5C0A" w14:textId="77777777" w:rsidR="00743366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82" w:history="1">
              <w:r w:rsidR="00743366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luda271961@mail.ru</w:t>
              </w:r>
            </w:hyperlink>
            <w:r w:rsidR="00743366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14:paraId="3E59F421" w14:textId="77777777" w:rsidTr="009024BE">
        <w:trPr>
          <w:trHeight w:val="497"/>
        </w:trPr>
        <w:tc>
          <w:tcPr>
            <w:tcW w:w="1701" w:type="dxa"/>
            <w:shd w:val="clear" w:color="auto" w:fill="FFFFFF"/>
          </w:tcPr>
          <w:p w14:paraId="5C179A69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108B9B3E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Ниязакунова </w:t>
            </w:r>
          </w:p>
          <w:p w14:paraId="56CF5EFB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Аида Бакаевна</w:t>
            </w:r>
          </w:p>
        </w:tc>
        <w:tc>
          <w:tcPr>
            <w:tcW w:w="1276" w:type="dxa"/>
            <w:shd w:val="clear" w:color="auto" w:fill="FFFFFF"/>
          </w:tcPr>
          <w:p w14:paraId="6C7BABA2" w14:textId="77777777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5-02-48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447A2" w14:textId="38527830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AECED58" w14:textId="77777777" w:rsidR="00743366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83" w:history="1">
              <w:r w:rsidR="00743366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aidaxan_64@mail.ru</w:t>
              </w:r>
            </w:hyperlink>
            <w:r w:rsidR="00743366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14:paraId="2EB9667F" w14:textId="77777777" w:rsidTr="009024BE">
        <w:trPr>
          <w:trHeight w:val="694"/>
        </w:trPr>
        <w:tc>
          <w:tcPr>
            <w:tcW w:w="1701" w:type="dxa"/>
            <w:shd w:val="clear" w:color="auto" w:fill="FFFFFF"/>
          </w:tcPr>
          <w:p w14:paraId="1BF76172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7C620284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Кудайбергенова </w:t>
            </w:r>
          </w:p>
          <w:p w14:paraId="57077352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Асель Джумадиловна</w:t>
            </w:r>
          </w:p>
        </w:tc>
        <w:tc>
          <w:tcPr>
            <w:tcW w:w="1276" w:type="dxa"/>
            <w:shd w:val="clear" w:color="auto" w:fill="FFFFFF"/>
          </w:tcPr>
          <w:p w14:paraId="53DFE3E2" w14:textId="77777777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5-04-75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363FCD" w14:textId="0A6455DF" w:rsidR="00743366" w:rsidRPr="004E37E5" w:rsidRDefault="00743366" w:rsidP="009024BE">
            <w:pPr>
              <w:shd w:val="clear" w:color="auto" w:fill="FFFFFF"/>
              <w:tabs>
                <w:tab w:val="left" w:pos="285"/>
                <w:tab w:val="center" w:pos="813"/>
              </w:tabs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ab/>
              <w:t xml:space="preserve"> </w:t>
            </w:r>
          </w:p>
        </w:tc>
        <w:tc>
          <w:tcPr>
            <w:tcW w:w="1843" w:type="dxa"/>
            <w:shd w:val="clear" w:color="auto" w:fill="FFFFFF"/>
          </w:tcPr>
          <w:p w14:paraId="6F3A681F" w14:textId="77777777" w:rsidR="00743366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84" w:history="1">
              <w:r w:rsidR="00743366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aselia.1978@mail.ru</w:t>
              </w:r>
            </w:hyperlink>
            <w:r w:rsidR="00743366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14:paraId="78C3E2FC" w14:textId="77777777" w:rsidTr="009024BE">
        <w:trPr>
          <w:trHeight w:val="609"/>
        </w:trPr>
        <w:tc>
          <w:tcPr>
            <w:tcW w:w="1701" w:type="dxa"/>
            <w:shd w:val="clear" w:color="auto" w:fill="FFFFFF"/>
          </w:tcPr>
          <w:p w14:paraId="199DEC15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143A07DA" w14:textId="5191CF9B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Попова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4E37E5">
              <w:rPr>
                <w:sz w:val="22"/>
                <w:szCs w:val="22"/>
                <w:lang w:eastAsia="en-US"/>
              </w:rPr>
              <w:t xml:space="preserve">Светлана Сергеевна </w:t>
            </w:r>
          </w:p>
        </w:tc>
        <w:tc>
          <w:tcPr>
            <w:tcW w:w="1276" w:type="dxa"/>
            <w:shd w:val="clear" w:color="auto" w:fill="FFFFFF"/>
          </w:tcPr>
          <w:p w14:paraId="114BF0F1" w14:textId="77777777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5-03-15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67109D" w14:textId="4470679E" w:rsidR="00743366" w:rsidRPr="004E37E5" w:rsidRDefault="00743366" w:rsidP="009024BE">
            <w:pPr>
              <w:shd w:val="clear" w:color="auto" w:fill="FFFFFF"/>
              <w:tabs>
                <w:tab w:val="left" w:pos="270"/>
                <w:tab w:val="center" w:pos="813"/>
              </w:tabs>
              <w:spacing w:line="254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 </w:t>
            </w:r>
          </w:p>
          <w:p w14:paraId="71F52050" w14:textId="77777777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43" w:type="dxa"/>
            <w:shd w:val="clear" w:color="auto" w:fill="FFFFFF"/>
          </w:tcPr>
          <w:p w14:paraId="63E58FA0" w14:textId="77777777" w:rsidR="00743366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85" w:history="1">
              <w:r w:rsidR="00523586" w:rsidRPr="009A57AC">
                <w:rPr>
                  <w:rStyle w:val="a8"/>
                  <w:sz w:val="18"/>
                  <w:szCs w:val="18"/>
                  <w:shd w:val="clear" w:color="auto" w:fill="FFFFFF"/>
                  <w:lang w:eastAsia="en-US"/>
                </w:rPr>
                <w:t>sveta.popova_14@</w:t>
              </w:r>
              <w:r w:rsidR="00523586" w:rsidRPr="009A57AC">
                <w:rPr>
                  <w:rStyle w:val="a8"/>
                  <w:sz w:val="18"/>
                  <w:szCs w:val="18"/>
                  <w:shd w:val="clear" w:color="auto" w:fill="FFFFFF"/>
                  <w:lang w:eastAsia="en-US"/>
                </w:rPr>
                <w:br/>
                <w:t>mail.ru</w:t>
              </w:r>
            </w:hyperlink>
            <w:r w:rsidR="00743366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43366" w14:paraId="5FCC59E8" w14:textId="77777777" w:rsidTr="009024BE">
        <w:trPr>
          <w:trHeight w:val="276"/>
        </w:trPr>
        <w:tc>
          <w:tcPr>
            <w:tcW w:w="1701" w:type="dxa"/>
            <w:shd w:val="clear" w:color="auto" w:fill="FFFFFF"/>
          </w:tcPr>
          <w:p w14:paraId="0DE7D30A" w14:textId="77777777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08834243" w14:textId="6D860A45" w:rsidR="00743366" w:rsidRPr="004E37E5" w:rsidRDefault="00743366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Алиева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4E37E5">
              <w:rPr>
                <w:sz w:val="22"/>
                <w:szCs w:val="22"/>
                <w:lang w:eastAsia="en-US"/>
              </w:rPr>
              <w:t>Сыйна Койчумановна</w:t>
            </w:r>
          </w:p>
        </w:tc>
        <w:tc>
          <w:tcPr>
            <w:tcW w:w="1276" w:type="dxa"/>
            <w:shd w:val="clear" w:color="auto" w:fill="FFFFFF"/>
          </w:tcPr>
          <w:p w14:paraId="2E91C35B" w14:textId="77777777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5-07-74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004AAF" w14:textId="0E1F80C3" w:rsidR="00743366" w:rsidRPr="004E37E5" w:rsidRDefault="00743366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B3DE023" w14:textId="77777777" w:rsidR="00743366" w:rsidRPr="004E37E5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86" w:history="1">
              <w:r w:rsidR="00743366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alievazina.1960@mail.ru</w:t>
              </w:r>
            </w:hyperlink>
            <w:r w:rsidR="00743366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</w:tbl>
    <w:p w14:paraId="3DA20627" w14:textId="77777777" w:rsidR="004E37E5" w:rsidRPr="007C5A8F" w:rsidRDefault="004E37E5" w:rsidP="009024BE">
      <w:pPr>
        <w:shd w:val="clear" w:color="auto" w:fill="FFFFFF"/>
        <w:jc w:val="center"/>
        <w:rPr>
          <w:b/>
          <w:bCs/>
          <w:sz w:val="16"/>
          <w:szCs w:val="16"/>
        </w:rPr>
      </w:pPr>
    </w:p>
    <w:p w14:paraId="0BD2DD17" w14:textId="77777777" w:rsidR="005342DA" w:rsidRDefault="00155F96" w:rsidP="009024BE">
      <w:pPr>
        <w:shd w:val="clear" w:color="auto" w:fill="FFFFFF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Сокулукский районный отдел статистики</w:t>
      </w:r>
    </w:p>
    <w:p w14:paraId="33786371" w14:textId="77777777" w:rsidR="005342DA" w:rsidRDefault="00155F96" w:rsidP="009024BE">
      <w:pPr>
        <w:shd w:val="clear" w:color="auto" w:fill="FFFFFF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724821 с. Сокулук ул. Советская, 24 код 03134, факс: 0312 60-75-84 </w:t>
      </w:r>
    </w:p>
    <w:p w14:paraId="2C8BC6B6" w14:textId="77777777" w:rsidR="005342DA" w:rsidRDefault="00155F96" w:rsidP="009024BE">
      <w:pPr>
        <w:shd w:val="clear" w:color="auto" w:fill="FFFFFF"/>
        <w:jc w:val="center"/>
        <w:rPr>
          <w:b/>
          <w:bCs/>
          <w:color w:val="000000"/>
          <w:sz w:val="24"/>
          <w:szCs w:val="24"/>
          <w:lang w:val="en-US"/>
        </w:rPr>
      </w:pPr>
      <w:r>
        <w:rPr>
          <w:b/>
          <w:bCs/>
          <w:color w:val="000000"/>
          <w:sz w:val="24"/>
          <w:szCs w:val="24"/>
          <w:lang w:val="en-US"/>
        </w:rPr>
        <w:t xml:space="preserve">e-mail: </w:t>
      </w:r>
      <w:hyperlink r:id="rId187" w:history="1">
        <w:r>
          <w:rPr>
            <w:rStyle w:val="a8"/>
            <w:b/>
            <w:bCs/>
            <w:color w:val="000000"/>
            <w:sz w:val="24"/>
            <w:szCs w:val="24"/>
            <w:lang w:val="en-US"/>
          </w:rPr>
          <w:t>sokuluk.stat@mail.ru</w:t>
        </w:r>
      </w:hyperlink>
    </w:p>
    <w:p w14:paraId="0952F3BC" w14:textId="77777777" w:rsidR="005342DA" w:rsidRPr="007C5A8F" w:rsidRDefault="005342DA" w:rsidP="009024BE">
      <w:pPr>
        <w:shd w:val="clear" w:color="auto" w:fill="FFFFFF"/>
        <w:rPr>
          <w:b/>
          <w:sz w:val="16"/>
          <w:szCs w:val="16"/>
          <w:lang w:val="en-US"/>
        </w:rPr>
      </w:pPr>
    </w:p>
    <w:tbl>
      <w:tblPr>
        <w:tblW w:w="978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276"/>
        <w:gridCol w:w="1701"/>
        <w:gridCol w:w="1843"/>
      </w:tblGrid>
      <w:tr w:rsidR="005342DA" w14:paraId="33365391" w14:textId="77777777" w:rsidTr="00523586">
        <w:trPr>
          <w:trHeight w:val="330"/>
        </w:trPr>
        <w:tc>
          <w:tcPr>
            <w:tcW w:w="1701" w:type="dxa"/>
            <w:vMerge w:val="restart"/>
          </w:tcPr>
          <w:p w14:paraId="4E5D2EF0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Должность </w:t>
            </w:r>
          </w:p>
        </w:tc>
        <w:tc>
          <w:tcPr>
            <w:tcW w:w="3260" w:type="dxa"/>
            <w:vMerge w:val="restart"/>
          </w:tcPr>
          <w:p w14:paraId="67DE9D81" w14:textId="223CD9F2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Фамилия, имя, отчество</w:t>
            </w:r>
          </w:p>
        </w:tc>
        <w:tc>
          <w:tcPr>
            <w:tcW w:w="2977" w:type="dxa"/>
            <w:gridSpan w:val="2"/>
          </w:tcPr>
          <w:p w14:paraId="624D426A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 телефонов</w:t>
            </w:r>
          </w:p>
        </w:tc>
        <w:tc>
          <w:tcPr>
            <w:tcW w:w="1843" w:type="dxa"/>
          </w:tcPr>
          <w:p w14:paraId="48F9D392" w14:textId="074115FA" w:rsidR="005342DA" w:rsidRDefault="007C5A8F" w:rsidP="00204EC4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bCs/>
                <w:lang w:val="en-US"/>
              </w:rPr>
              <w:t>e</w:t>
            </w:r>
            <w:r w:rsidR="00204EC4">
              <w:rPr>
                <w:b/>
                <w:lang w:val="en-US" w:eastAsia="en-US"/>
              </w:rPr>
              <w:t>-mail</w:t>
            </w:r>
          </w:p>
        </w:tc>
      </w:tr>
      <w:tr w:rsidR="005342DA" w14:paraId="2D1309B8" w14:textId="77777777" w:rsidTr="00523586">
        <w:trPr>
          <w:trHeight w:val="660"/>
        </w:trPr>
        <w:tc>
          <w:tcPr>
            <w:tcW w:w="1701" w:type="dxa"/>
            <w:vMerge/>
            <w:vAlign w:val="center"/>
          </w:tcPr>
          <w:p w14:paraId="4630BF1C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vAlign w:val="center"/>
          </w:tcPr>
          <w:p w14:paraId="5720826B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14:paraId="15381645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рабочий</w:t>
            </w:r>
          </w:p>
        </w:tc>
        <w:tc>
          <w:tcPr>
            <w:tcW w:w="1701" w:type="dxa"/>
          </w:tcPr>
          <w:p w14:paraId="23BB0EEA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домашний, сотовый</w:t>
            </w:r>
          </w:p>
        </w:tc>
        <w:tc>
          <w:tcPr>
            <w:tcW w:w="1843" w:type="dxa"/>
            <w:vAlign w:val="center"/>
          </w:tcPr>
          <w:p w14:paraId="5A37E32D" w14:textId="77777777" w:rsidR="005342DA" w:rsidRDefault="005342DA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342DA" w14:paraId="1A117867" w14:textId="77777777" w:rsidTr="00523586">
        <w:trPr>
          <w:trHeight w:val="151"/>
        </w:trPr>
        <w:tc>
          <w:tcPr>
            <w:tcW w:w="1701" w:type="dxa"/>
          </w:tcPr>
          <w:p w14:paraId="4E689F8D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260" w:type="dxa"/>
          </w:tcPr>
          <w:p w14:paraId="1EBDB78C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276" w:type="dxa"/>
          </w:tcPr>
          <w:p w14:paraId="6F3728BC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701" w:type="dxa"/>
          </w:tcPr>
          <w:p w14:paraId="32229AF3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843" w:type="dxa"/>
          </w:tcPr>
          <w:p w14:paraId="749F306B" w14:textId="77777777" w:rsidR="005342DA" w:rsidRDefault="00155F96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6B2190" w14:paraId="50272A0D" w14:textId="77777777" w:rsidTr="009024BE">
        <w:trPr>
          <w:trHeight w:val="714"/>
        </w:trPr>
        <w:tc>
          <w:tcPr>
            <w:tcW w:w="1701" w:type="dxa"/>
            <w:shd w:val="clear" w:color="auto" w:fill="FFFFFF"/>
          </w:tcPr>
          <w:p w14:paraId="2B44C0E4" w14:textId="77777777" w:rsidR="006B2190" w:rsidRPr="004E37E5" w:rsidRDefault="006B2190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b/>
                <w:bCs/>
                <w:sz w:val="22"/>
                <w:szCs w:val="22"/>
                <w:lang w:val="ky-KG" w:eastAsia="en-US"/>
              </w:rPr>
              <w:t>Руководитель</w:t>
            </w:r>
          </w:p>
        </w:tc>
        <w:tc>
          <w:tcPr>
            <w:tcW w:w="3260" w:type="dxa"/>
            <w:shd w:val="clear" w:color="auto" w:fill="FFFFFF"/>
          </w:tcPr>
          <w:p w14:paraId="6CA272ED" w14:textId="6CB04E96" w:rsidR="006B2190" w:rsidRPr="004E37E5" w:rsidRDefault="006B2190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Абдиев</w:t>
            </w:r>
            <w:r w:rsidR="00CA3E4C">
              <w:rPr>
                <w:sz w:val="22"/>
                <w:szCs w:val="22"/>
                <w:lang w:val="ky-KG" w:eastAsia="en-US"/>
              </w:rPr>
              <w:br/>
            </w:r>
            <w:r w:rsidRPr="004E37E5">
              <w:rPr>
                <w:sz w:val="22"/>
                <w:szCs w:val="22"/>
                <w:lang w:val="ky-KG" w:eastAsia="en-US"/>
              </w:rPr>
              <w:t xml:space="preserve">Айбек Эмильбекович </w:t>
            </w:r>
          </w:p>
        </w:tc>
        <w:tc>
          <w:tcPr>
            <w:tcW w:w="1276" w:type="dxa"/>
            <w:shd w:val="clear" w:color="auto" w:fill="FFFFFF"/>
          </w:tcPr>
          <w:p w14:paraId="2F1FDA4C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5-31-71;</w:t>
            </w:r>
          </w:p>
          <w:p w14:paraId="7406542C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4E37E5">
              <w:rPr>
                <w:sz w:val="22"/>
                <w:szCs w:val="22"/>
                <w:lang w:val="ky-KG" w:eastAsia="en-US"/>
              </w:rPr>
              <w:t>60-75-84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D8651D" w14:textId="4EA07E8E" w:rsidR="006B2190" w:rsidRPr="00E125AA" w:rsidRDefault="006B2190" w:rsidP="00E125AA">
            <w:pPr>
              <w:pStyle w:val="aff2"/>
              <w:shd w:val="clear" w:color="auto" w:fill="FFFFFF"/>
              <w:spacing w:line="256" w:lineRule="auto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0ABF6C8" w14:textId="77777777" w:rsidR="006B2190" w:rsidRPr="004E37E5" w:rsidRDefault="0007029D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88" w:history="1">
              <w:r w:rsidR="006B2190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val="ky-KG" w:eastAsia="en-US"/>
                </w:rPr>
                <w:t>sokuluk.stat@mail.ru</w:t>
              </w:r>
            </w:hyperlink>
            <w:r w:rsidR="006B2190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6B2190" w14:paraId="758D39AE" w14:textId="77777777" w:rsidTr="009024BE">
        <w:trPr>
          <w:trHeight w:val="645"/>
        </w:trPr>
        <w:tc>
          <w:tcPr>
            <w:tcW w:w="1701" w:type="dxa"/>
            <w:shd w:val="clear" w:color="auto" w:fill="FFFFFF"/>
          </w:tcPr>
          <w:p w14:paraId="098514EF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b/>
                <w:bCs/>
                <w:sz w:val="22"/>
                <w:szCs w:val="22"/>
                <w:lang w:eastAsia="en-US"/>
              </w:rPr>
              <w:t>Заведующ</w:t>
            </w:r>
            <w:r w:rsidR="00AB460B">
              <w:rPr>
                <w:b/>
                <w:bCs/>
                <w:sz w:val="22"/>
                <w:szCs w:val="22"/>
                <w:lang w:eastAsia="en-US"/>
              </w:rPr>
              <w:t xml:space="preserve">ий </w:t>
            </w:r>
            <w:r w:rsidRPr="004E37E5">
              <w:rPr>
                <w:b/>
                <w:bCs/>
                <w:sz w:val="22"/>
                <w:szCs w:val="22"/>
                <w:lang w:eastAsia="en-US"/>
              </w:rPr>
              <w:t>сектором</w:t>
            </w:r>
          </w:p>
        </w:tc>
        <w:tc>
          <w:tcPr>
            <w:tcW w:w="3260" w:type="dxa"/>
            <w:shd w:val="clear" w:color="auto" w:fill="FFFFFF"/>
          </w:tcPr>
          <w:p w14:paraId="5180D0FE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 xml:space="preserve">Стамбекова </w:t>
            </w:r>
          </w:p>
          <w:p w14:paraId="55DE74A4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Айнура Табылдыевна</w:t>
            </w:r>
          </w:p>
        </w:tc>
        <w:tc>
          <w:tcPr>
            <w:tcW w:w="1276" w:type="dxa"/>
            <w:shd w:val="clear" w:color="auto" w:fill="FFFFFF"/>
          </w:tcPr>
          <w:p w14:paraId="522DA5A6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5-31-94</w:t>
            </w:r>
          </w:p>
          <w:p w14:paraId="3C38A4A0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60-75-85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10675D" w14:textId="33052596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645A416F" w14:textId="77777777" w:rsidR="006B2190" w:rsidRPr="004E37E5" w:rsidRDefault="0007029D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89" w:history="1">
              <w:r w:rsidR="006B2190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stambekova7474@</w:t>
              </w:r>
              <w:r w:rsid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6B2190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mail.ru</w:t>
              </w:r>
            </w:hyperlink>
            <w:r w:rsidR="006B2190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6B2190" w14:paraId="73E8F440" w14:textId="77777777" w:rsidTr="009024BE">
        <w:trPr>
          <w:trHeight w:val="600"/>
        </w:trPr>
        <w:tc>
          <w:tcPr>
            <w:tcW w:w="1701" w:type="dxa"/>
            <w:shd w:val="clear" w:color="auto" w:fill="FFFFFF"/>
          </w:tcPr>
          <w:p w14:paraId="45EAB9CD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58E6D566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Ширинбекова Лалихан</w:t>
            </w:r>
          </w:p>
          <w:p w14:paraId="2A95816C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Пакалбаевна</w:t>
            </w:r>
          </w:p>
        </w:tc>
        <w:tc>
          <w:tcPr>
            <w:tcW w:w="1276" w:type="dxa"/>
            <w:shd w:val="clear" w:color="auto" w:fill="FFFFFF"/>
          </w:tcPr>
          <w:p w14:paraId="4492DE22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5-31-73</w:t>
            </w:r>
          </w:p>
          <w:p w14:paraId="51608648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val="en-US" w:eastAsia="en-US"/>
              </w:rPr>
              <w:t>22-10-63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0C6061" w14:textId="4EB93ACA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</w:p>
          <w:p w14:paraId="18DA5C7B" w14:textId="23545F2D" w:rsidR="006B2190" w:rsidRPr="004E37E5" w:rsidRDefault="006B2190" w:rsidP="00E125AA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  <w:noWrap/>
          </w:tcPr>
          <w:p w14:paraId="0C1A9C40" w14:textId="77777777" w:rsidR="006B2190" w:rsidRPr="004E37E5" w:rsidRDefault="0007029D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hyperlink r:id="rId190" w:history="1">
              <w:r w:rsidR="006B2190" w:rsidRP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t>Kad_stat@mail.ru</w:t>
              </w:r>
            </w:hyperlink>
            <w:r w:rsidR="006B2190" w:rsidRPr="004E37E5">
              <w:rPr>
                <w:sz w:val="18"/>
                <w:szCs w:val="18"/>
                <w:lang w:eastAsia="en-US"/>
              </w:rPr>
              <w:t xml:space="preserve"> </w:t>
            </w:r>
          </w:p>
        </w:tc>
      </w:tr>
      <w:tr w:rsidR="006B2190" w14:paraId="0780003B" w14:textId="77777777" w:rsidTr="009024BE">
        <w:trPr>
          <w:trHeight w:val="600"/>
        </w:trPr>
        <w:tc>
          <w:tcPr>
            <w:tcW w:w="1701" w:type="dxa"/>
            <w:shd w:val="clear" w:color="auto" w:fill="FFFFFF"/>
          </w:tcPr>
          <w:p w14:paraId="4AEF3382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5597F098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Учубаева</w:t>
            </w:r>
          </w:p>
          <w:p w14:paraId="40F5E66A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Нургуль Мыктыбековна</w:t>
            </w:r>
          </w:p>
        </w:tc>
        <w:tc>
          <w:tcPr>
            <w:tcW w:w="1276" w:type="dxa"/>
            <w:shd w:val="clear" w:color="auto" w:fill="FFFFFF"/>
          </w:tcPr>
          <w:p w14:paraId="34953944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5-31-97;</w:t>
            </w:r>
          </w:p>
          <w:p w14:paraId="5BC2A77D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22-10-63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A052AE" w14:textId="35B8BE2C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  <w:noWrap/>
          </w:tcPr>
          <w:p w14:paraId="0290C91D" w14:textId="77777777" w:rsidR="006B2190" w:rsidRPr="004E37E5" w:rsidRDefault="0007029D" w:rsidP="009024BE">
            <w:pPr>
              <w:pStyle w:val="aff2"/>
              <w:shd w:val="clear" w:color="auto" w:fill="FFFFFF"/>
              <w:tabs>
                <w:tab w:val="center" w:pos="955"/>
              </w:tabs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91" w:history="1">
              <w:r w:rsidR="006B2190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uchubaevanurgul@gmail.com</w:t>
              </w:r>
            </w:hyperlink>
            <w:r w:rsidR="006B2190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6B2190" w14:paraId="790B6AE7" w14:textId="77777777" w:rsidTr="009024BE">
        <w:trPr>
          <w:trHeight w:val="152"/>
        </w:trPr>
        <w:tc>
          <w:tcPr>
            <w:tcW w:w="1701" w:type="dxa"/>
            <w:shd w:val="clear" w:color="auto" w:fill="FFFFFF"/>
          </w:tcPr>
          <w:p w14:paraId="54958EBB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08918EB8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Рамазанов</w:t>
            </w:r>
          </w:p>
          <w:p w14:paraId="531CD786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Тилек Рамазанович</w:t>
            </w:r>
          </w:p>
        </w:tc>
        <w:tc>
          <w:tcPr>
            <w:tcW w:w="1276" w:type="dxa"/>
            <w:shd w:val="clear" w:color="auto" w:fill="FFFFFF"/>
          </w:tcPr>
          <w:p w14:paraId="14850FBE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5-31-98;</w:t>
            </w:r>
          </w:p>
          <w:p w14:paraId="4FB99A41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60-75-84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5F8C3A" w14:textId="3630EFA9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  <w:noWrap/>
          </w:tcPr>
          <w:p w14:paraId="52935407" w14:textId="77777777" w:rsidR="006B2190" w:rsidRPr="004E37E5" w:rsidRDefault="0007029D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92" w:history="1">
              <w:r w:rsidR="006B2190" w:rsidRP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t>tilek.ramazanov.1960@mail.ru</w:t>
              </w:r>
            </w:hyperlink>
            <w:r w:rsidR="006B2190" w:rsidRPr="004E37E5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B2190" w14:paraId="32FE74BE" w14:textId="77777777" w:rsidTr="009024BE">
        <w:trPr>
          <w:trHeight w:val="152"/>
        </w:trPr>
        <w:tc>
          <w:tcPr>
            <w:tcW w:w="1701" w:type="dxa"/>
            <w:shd w:val="clear" w:color="auto" w:fill="FFFFFF"/>
          </w:tcPr>
          <w:p w14:paraId="4611225E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1A605322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Ибраимова</w:t>
            </w:r>
          </w:p>
          <w:p w14:paraId="7C61F0CD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Арина Садвакасовна</w:t>
            </w:r>
          </w:p>
        </w:tc>
        <w:tc>
          <w:tcPr>
            <w:tcW w:w="1276" w:type="dxa"/>
            <w:shd w:val="clear" w:color="auto" w:fill="FFFFFF"/>
          </w:tcPr>
          <w:p w14:paraId="545FE42E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5-31-73;</w:t>
            </w:r>
          </w:p>
          <w:p w14:paraId="7DC18E5A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22-10-63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7F0424" w14:textId="003C2314" w:rsidR="006B2190" w:rsidRPr="004E37E5" w:rsidRDefault="006B2190" w:rsidP="00E125AA">
            <w:pPr>
              <w:pStyle w:val="aff2"/>
              <w:shd w:val="clear" w:color="auto" w:fill="FFFFFF"/>
              <w:tabs>
                <w:tab w:val="left" w:pos="222"/>
              </w:tabs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  <w:noWrap/>
          </w:tcPr>
          <w:p w14:paraId="74CE8CDA" w14:textId="77777777" w:rsidR="006B2190" w:rsidRPr="004E37E5" w:rsidRDefault="0007029D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93" w:history="1">
              <w:r w:rsidR="006B2190" w:rsidRPr="004E37E5">
                <w:rPr>
                  <w:rStyle w:val="a8"/>
                  <w:sz w:val="18"/>
                  <w:szCs w:val="18"/>
                  <w:u w:val="none"/>
                  <w:lang w:eastAsia="en-US"/>
                </w:rPr>
                <w:t>arina.ibraimova@mail.ru</w:t>
              </w:r>
            </w:hyperlink>
            <w:r w:rsidR="006B2190" w:rsidRPr="004E37E5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B2190" w14:paraId="00DC3BCE" w14:textId="77777777" w:rsidTr="009024BE">
        <w:trPr>
          <w:trHeight w:val="600"/>
        </w:trPr>
        <w:tc>
          <w:tcPr>
            <w:tcW w:w="1701" w:type="dxa"/>
            <w:shd w:val="clear" w:color="auto" w:fill="FFFFFF"/>
          </w:tcPr>
          <w:p w14:paraId="66D16614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0A45EAEE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Тюлекеев</w:t>
            </w:r>
          </w:p>
          <w:p w14:paraId="375261E3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Канат Садыкович</w:t>
            </w:r>
          </w:p>
        </w:tc>
        <w:tc>
          <w:tcPr>
            <w:tcW w:w="1276" w:type="dxa"/>
            <w:shd w:val="clear" w:color="auto" w:fill="FFFFFF"/>
          </w:tcPr>
          <w:p w14:paraId="6E82087F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5-31-98;</w:t>
            </w:r>
          </w:p>
          <w:p w14:paraId="0D8CD179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60-75-84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4CC0A2" w14:textId="157C182F" w:rsidR="006B2190" w:rsidRPr="00E125AA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  <w:noWrap/>
          </w:tcPr>
          <w:p w14:paraId="1186F11A" w14:textId="77777777" w:rsidR="006B2190" w:rsidRPr="004E37E5" w:rsidRDefault="0007029D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94" w:history="1">
              <w:r w:rsidR="006B2190" w:rsidRPr="004E37E5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kanattulekeev9@gmail.com</w:t>
              </w:r>
            </w:hyperlink>
            <w:r w:rsidR="006B2190" w:rsidRPr="004E37E5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6B2190" w14:paraId="4FEC2A22" w14:textId="77777777" w:rsidTr="009024BE">
        <w:trPr>
          <w:trHeight w:val="244"/>
        </w:trPr>
        <w:tc>
          <w:tcPr>
            <w:tcW w:w="1701" w:type="dxa"/>
            <w:shd w:val="clear" w:color="auto" w:fill="FFFFFF"/>
          </w:tcPr>
          <w:p w14:paraId="1BEEFAA5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3A12573F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Караваева Асель Савербековна</w:t>
            </w:r>
          </w:p>
        </w:tc>
        <w:tc>
          <w:tcPr>
            <w:tcW w:w="1276" w:type="dxa"/>
            <w:shd w:val="clear" w:color="auto" w:fill="FFFFFF"/>
            <w:noWrap/>
          </w:tcPr>
          <w:p w14:paraId="6CA9DFEB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5-31-97</w:t>
            </w:r>
          </w:p>
          <w:p w14:paraId="4C001C3A" w14:textId="77777777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val="en-US" w:eastAsia="en-US"/>
              </w:rPr>
              <w:t>22-10-63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3B47BF9A" w14:textId="5C1CA32B" w:rsidR="006B2190" w:rsidRPr="004E37E5" w:rsidRDefault="006B2190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  <w:noWrap/>
          </w:tcPr>
          <w:p w14:paraId="4A8E4B50" w14:textId="77777777" w:rsidR="006B2190" w:rsidRPr="004E37E5" w:rsidRDefault="0007029D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sz w:val="18"/>
                <w:szCs w:val="18"/>
                <w:lang w:val="ky-KG" w:eastAsia="en-US"/>
              </w:rPr>
            </w:pPr>
            <w:hyperlink r:id="rId195" w:history="1">
              <w:r w:rsidR="006B2190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karavayeva1207@</w:t>
              </w:r>
              <w:r w:rsid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6B2190" w:rsidRPr="004E37E5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mail.ru</w:t>
              </w:r>
            </w:hyperlink>
            <w:r w:rsidR="006B2190" w:rsidRPr="004E37E5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9474C4" w14:paraId="0064D6D5" w14:textId="77777777" w:rsidTr="009024BE">
        <w:trPr>
          <w:trHeight w:val="244"/>
        </w:trPr>
        <w:tc>
          <w:tcPr>
            <w:tcW w:w="1701" w:type="dxa"/>
            <w:tcBorders>
              <w:top w:val="nil"/>
            </w:tcBorders>
            <w:shd w:val="clear" w:color="auto" w:fill="FFFFFF"/>
          </w:tcPr>
          <w:p w14:paraId="32192DAC" w14:textId="77777777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tcBorders>
              <w:top w:val="nil"/>
            </w:tcBorders>
            <w:shd w:val="clear" w:color="auto" w:fill="FFFFFF"/>
          </w:tcPr>
          <w:p w14:paraId="0AF9F8BA" w14:textId="162D068E" w:rsidR="009474C4" w:rsidRPr="004E37E5" w:rsidRDefault="009474C4" w:rsidP="009024BE">
            <w:pPr>
              <w:pStyle w:val="28"/>
              <w:shd w:val="clear" w:color="auto" w:fill="FFFFFF"/>
              <w:rPr>
                <w:sz w:val="22"/>
                <w:szCs w:val="22"/>
                <w:lang w:val="ky-KG"/>
              </w:rPr>
            </w:pPr>
            <w:r w:rsidRPr="004E37E5">
              <w:rPr>
                <w:sz w:val="22"/>
                <w:szCs w:val="22"/>
                <w:lang w:val="ky-KG"/>
              </w:rPr>
              <w:t xml:space="preserve">Сагынбекова </w:t>
            </w:r>
            <w:r w:rsidR="00CA3E4C">
              <w:rPr>
                <w:sz w:val="22"/>
                <w:szCs w:val="22"/>
                <w:lang w:val="ky-KG"/>
              </w:rPr>
              <w:br/>
            </w:r>
            <w:r w:rsidRPr="004E37E5">
              <w:rPr>
                <w:sz w:val="22"/>
                <w:szCs w:val="22"/>
                <w:lang w:val="ky-KG"/>
              </w:rPr>
              <w:t>Нурмира Орособековна</w:t>
            </w:r>
          </w:p>
          <w:p w14:paraId="32C7B7DC" w14:textId="58612B29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noWrap/>
          </w:tcPr>
          <w:p w14:paraId="32E546EB" w14:textId="77777777" w:rsidR="009474C4" w:rsidRPr="004E37E5" w:rsidRDefault="009474C4" w:rsidP="009024BE">
            <w:pPr>
              <w:pStyle w:val="28"/>
              <w:shd w:val="clear" w:color="auto" w:fill="FFFFFF"/>
              <w:jc w:val="center"/>
              <w:rPr>
                <w:sz w:val="22"/>
                <w:szCs w:val="22"/>
              </w:rPr>
            </w:pPr>
            <w:r w:rsidRPr="004E37E5">
              <w:rPr>
                <w:sz w:val="22"/>
                <w:szCs w:val="22"/>
              </w:rPr>
              <w:t>5-31-94;</w:t>
            </w:r>
          </w:p>
          <w:p w14:paraId="20DE709A" w14:textId="77777777" w:rsidR="009474C4" w:rsidRPr="004E37E5" w:rsidRDefault="009474C4" w:rsidP="009024BE">
            <w:pPr>
              <w:pStyle w:val="28"/>
              <w:shd w:val="clear" w:color="auto" w:fill="FFFFFF"/>
              <w:jc w:val="center"/>
              <w:rPr>
                <w:sz w:val="22"/>
                <w:szCs w:val="22"/>
              </w:rPr>
            </w:pPr>
            <w:r w:rsidRPr="004E37E5">
              <w:rPr>
                <w:sz w:val="22"/>
                <w:szCs w:val="22"/>
              </w:rPr>
              <w:t>60-75-85</w:t>
            </w:r>
          </w:p>
          <w:p w14:paraId="10928583" w14:textId="77777777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FFFFFF"/>
            <w:noWrap/>
          </w:tcPr>
          <w:p w14:paraId="6018A397" w14:textId="4B623B48" w:rsidR="009474C4" w:rsidRPr="004E37E5" w:rsidRDefault="009474C4" w:rsidP="00E125AA">
            <w:pPr>
              <w:pStyle w:val="aff2"/>
              <w:shd w:val="clear" w:color="auto" w:fill="FFFFFF"/>
              <w:spacing w:line="256" w:lineRule="auto"/>
              <w:rPr>
                <w:color w:val="303030"/>
                <w:sz w:val="22"/>
                <w:szCs w:val="22"/>
                <w:shd w:val="clear" w:color="auto" w:fill="FFFFFF"/>
                <w:lang w:eastAsia="en-US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FFFFFF"/>
            <w:noWrap/>
          </w:tcPr>
          <w:p w14:paraId="2C48D01E" w14:textId="77777777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color w:val="303030"/>
                <w:sz w:val="18"/>
                <w:szCs w:val="18"/>
                <w:shd w:val="clear" w:color="auto" w:fill="FFFFFF"/>
                <w:lang w:eastAsia="en-US"/>
              </w:rPr>
            </w:pP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Sagynbekova80@bk.</w:t>
            </w:r>
            <w:r w:rsidR="00523586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4E37E5">
              <w:rPr>
                <w:color w:val="303030"/>
                <w:sz w:val="18"/>
                <w:szCs w:val="18"/>
                <w:shd w:val="clear" w:color="auto" w:fill="FFFFFF"/>
              </w:rPr>
              <w:t>ru</w:t>
            </w:r>
          </w:p>
        </w:tc>
      </w:tr>
      <w:tr w:rsidR="009474C4" w14:paraId="41CF68FE" w14:textId="77777777" w:rsidTr="009024BE">
        <w:trPr>
          <w:trHeight w:val="244"/>
        </w:trPr>
        <w:tc>
          <w:tcPr>
            <w:tcW w:w="1701" w:type="dxa"/>
            <w:shd w:val="clear" w:color="auto" w:fill="FFFFFF"/>
          </w:tcPr>
          <w:p w14:paraId="37926B3E" w14:textId="77777777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0728F668" w14:textId="77777777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Маратова Айзада</w:t>
            </w:r>
          </w:p>
          <w:p w14:paraId="49819D37" w14:textId="77777777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Каныбековна</w:t>
            </w:r>
          </w:p>
        </w:tc>
        <w:tc>
          <w:tcPr>
            <w:tcW w:w="1276" w:type="dxa"/>
            <w:shd w:val="clear" w:color="auto" w:fill="FFFFFF"/>
            <w:noWrap/>
          </w:tcPr>
          <w:p w14:paraId="0C7931FB" w14:textId="77777777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5-31-94;</w:t>
            </w:r>
          </w:p>
          <w:p w14:paraId="207F2C59" w14:textId="77777777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4E37E5">
              <w:rPr>
                <w:sz w:val="22"/>
                <w:szCs w:val="22"/>
                <w:lang w:eastAsia="en-US"/>
              </w:rPr>
              <w:t>60-75-85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49D514B8" w14:textId="5A3DFC10" w:rsidR="009474C4" w:rsidRPr="004E37E5" w:rsidRDefault="009474C4" w:rsidP="009024BE">
            <w:pPr>
              <w:pStyle w:val="aff2"/>
              <w:shd w:val="clear" w:color="auto" w:fill="FFFFFF"/>
              <w:spacing w:line="256" w:lineRule="auto"/>
              <w:jc w:val="center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</w:p>
          <w:p w14:paraId="0E88AE23" w14:textId="46381945" w:rsidR="009474C4" w:rsidRPr="004E37E5" w:rsidRDefault="009474C4" w:rsidP="00E125AA">
            <w:pPr>
              <w:pStyle w:val="aff2"/>
              <w:shd w:val="clear" w:color="auto" w:fill="FFFFFF"/>
              <w:spacing w:line="256" w:lineRule="auto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  <w:noWrap/>
          </w:tcPr>
          <w:p w14:paraId="2C8D3FA5" w14:textId="77777777" w:rsidR="009474C4" w:rsidRPr="004E37E5" w:rsidRDefault="0007029D" w:rsidP="009024BE">
            <w:pPr>
              <w:pStyle w:val="aff2"/>
              <w:shd w:val="clear" w:color="auto" w:fill="FFFFFF"/>
              <w:spacing w:line="256" w:lineRule="auto"/>
              <w:jc w:val="both"/>
              <w:rPr>
                <w:color w:val="303030"/>
                <w:sz w:val="18"/>
                <w:szCs w:val="18"/>
                <w:shd w:val="clear" w:color="auto" w:fill="FFFFFF"/>
                <w:lang w:eastAsia="en-US"/>
              </w:rPr>
            </w:pPr>
            <w:hyperlink r:id="rId196" w:history="1">
              <w:r w:rsidR="009474C4" w:rsidRPr="004E37E5">
                <w:rPr>
                  <w:rStyle w:val="a8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maratova-aizada96@mail.ru</w:t>
              </w:r>
            </w:hyperlink>
            <w:r w:rsidR="009474C4" w:rsidRPr="004E37E5">
              <w:rPr>
                <w:color w:val="303030"/>
                <w:sz w:val="18"/>
                <w:szCs w:val="18"/>
                <w:shd w:val="clear" w:color="auto" w:fill="FFFFFF"/>
                <w:lang w:eastAsia="en-US"/>
              </w:rPr>
              <w:t xml:space="preserve"> </w:t>
            </w:r>
          </w:p>
        </w:tc>
      </w:tr>
    </w:tbl>
    <w:p w14:paraId="4CFBC020" w14:textId="77777777" w:rsidR="005342DA" w:rsidRDefault="005342DA" w:rsidP="009024BE">
      <w:pPr>
        <w:shd w:val="clear" w:color="auto" w:fill="FFFFFF"/>
        <w:ind w:left="570"/>
        <w:jc w:val="center"/>
        <w:rPr>
          <w:b/>
          <w:color w:val="FF0000"/>
        </w:rPr>
      </w:pPr>
    </w:p>
    <w:p w14:paraId="71065C05" w14:textId="77777777" w:rsidR="005342DA" w:rsidRDefault="00155F9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Московский районный отдел статистики</w:t>
      </w:r>
    </w:p>
    <w:p w14:paraId="1C052833" w14:textId="77777777" w:rsidR="005342DA" w:rsidRDefault="00155F9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724600, Московский район, с. Беловодское, ул. Ленина, 25</w:t>
      </w:r>
    </w:p>
    <w:p w14:paraId="0CE3F416" w14:textId="77777777" w:rsidR="005342DA" w:rsidRDefault="00155F96">
      <w:pPr>
        <w:jc w:val="center"/>
      </w:pPr>
      <w:r>
        <w:rPr>
          <w:b/>
          <w:sz w:val="24"/>
          <w:szCs w:val="24"/>
        </w:rPr>
        <w:t>код</w:t>
      </w:r>
      <w:r w:rsidRPr="00D20316">
        <w:rPr>
          <w:b/>
          <w:sz w:val="24"/>
          <w:szCs w:val="24"/>
        </w:rPr>
        <w:t xml:space="preserve"> 03131 </w:t>
      </w:r>
      <w:r>
        <w:rPr>
          <w:b/>
          <w:sz w:val="24"/>
          <w:szCs w:val="24"/>
        </w:rPr>
        <w:t>Факс</w:t>
      </w:r>
      <w:r w:rsidRPr="00D20316">
        <w:rPr>
          <w:b/>
          <w:sz w:val="24"/>
          <w:szCs w:val="24"/>
        </w:rPr>
        <w:t xml:space="preserve">:60-77-78, </w:t>
      </w:r>
      <w:r>
        <w:rPr>
          <w:b/>
          <w:sz w:val="24"/>
          <w:szCs w:val="24"/>
          <w:lang w:val="en-US"/>
        </w:rPr>
        <w:t>e</w:t>
      </w:r>
      <w:r w:rsidRPr="00D20316">
        <w:rPr>
          <w:b/>
          <w:sz w:val="24"/>
          <w:szCs w:val="24"/>
        </w:rPr>
        <w:t>-</w:t>
      </w:r>
      <w:r>
        <w:rPr>
          <w:b/>
          <w:sz w:val="24"/>
          <w:szCs w:val="24"/>
          <w:lang w:val="en-US"/>
        </w:rPr>
        <w:t>mail</w:t>
      </w:r>
      <w:r w:rsidRPr="00D20316">
        <w:rPr>
          <w:b/>
          <w:sz w:val="24"/>
          <w:szCs w:val="24"/>
        </w:rPr>
        <w:t xml:space="preserve">: </w:t>
      </w:r>
      <w:hyperlink r:id="rId197" w:history="1">
        <w:r>
          <w:rPr>
            <w:rStyle w:val="a8"/>
            <w:b/>
            <w:color w:val="000000"/>
            <w:sz w:val="24"/>
            <w:szCs w:val="24"/>
            <w:lang w:val="en-US"/>
          </w:rPr>
          <w:t>belovod</w:t>
        </w:r>
        <w:r w:rsidRPr="00D20316">
          <w:rPr>
            <w:rStyle w:val="a8"/>
            <w:b/>
            <w:color w:val="000000"/>
            <w:sz w:val="24"/>
            <w:szCs w:val="24"/>
          </w:rPr>
          <w:t>@</w:t>
        </w:r>
        <w:r>
          <w:rPr>
            <w:rStyle w:val="a8"/>
            <w:b/>
            <w:color w:val="000000"/>
            <w:sz w:val="24"/>
            <w:szCs w:val="24"/>
            <w:lang w:val="en-US"/>
          </w:rPr>
          <w:t>stat</w:t>
        </w:r>
        <w:r w:rsidRPr="00D20316">
          <w:rPr>
            <w:rStyle w:val="a8"/>
            <w:b/>
            <w:color w:val="000000"/>
            <w:sz w:val="24"/>
            <w:szCs w:val="24"/>
          </w:rPr>
          <w:t>.</w:t>
        </w:r>
        <w:r>
          <w:rPr>
            <w:rStyle w:val="a8"/>
            <w:b/>
            <w:color w:val="000000"/>
            <w:sz w:val="24"/>
            <w:szCs w:val="24"/>
            <w:lang w:val="en-US"/>
          </w:rPr>
          <w:t>kg</w:t>
        </w:r>
      </w:hyperlink>
    </w:p>
    <w:p w14:paraId="2017B561" w14:textId="77777777" w:rsidR="00AB460B" w:rsidRPr="00D20316" w:rsidRDefault="00AB460B">
      <w:pPr>
        <w:jc w:val="center"/>
        <w:rPr>
          <w:b/>
          <w:sz w:val="24"/>
          <w:szCs w:val="24"/>
        </w:rPr>
      </w:pPr>
    </w:p>
    <w:tbl>
      <w:tblPr>
        <w:tblW w:w="978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276"/>
        <w:gridCol w:w="1701"/>
        <w:gridCol w:w="1843"/>
      </w:tblGrid>
      <w:tr w:rsidR="005342DA" w14:paraId="78AAE3F4" w14:textId="77777777" w:rsidTr="00523586">
        <w:tc>
          <w:tcPr>
            <w:tcW w:w="1701" w:type="dxa"/>
            <w:vMerge w:val="restart"/>
          </w:tcPr>
          <w:p w14:paraId="4896055B" w14:textId="77777777" w:rsidR="005342DA" w:rsidRDefault="00155F96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Должность </w:t>
            </w:r>
          </w:p>
        </w:tc>
        <w:tc>
          <w:tcPr>
            <w:tcW w:w="3260" w:type="dxa"/>
            <w:vMerge w:val="restart"/>
          </w:tcPr>
          <w:p w14:paraId="3E5859F6" w14:textId="19F14D67" w:rsidR="005342DA" w:rsidRDefault="00155F96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977" w:type="dxa"/>
            <w:gridSpan w:val="2"/>
          </w:tcPr>
          <w:p w14:paraId="5E800D67" w14:textId="77777777" w:rsidR="005342DA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1843" w:type="dxa"/>
          </w:tcPr>
          <w:p w14:paraId="1A52E1BE" w14:textId="16A3CC46" w:rsidR="005342DA" w:rsidRDefault="007C5A8F">
            <w:pPr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  <w:r w:rsidRPr="007C5A8F">
              <w:rPr>
                <w:b/>
                <w:bCs/>
                <w:sz w:val="24"/>
                <w:szCs w:val="24"/>
                <w:lang w:val="en-US"/>
              </w:rPr>
              <w:t>e</w:t>
            </w:r>
            <w:r>
              <w:rPr>
                <w:b/>
                <w:sz w:val="24"/>
                <w:szCs w:val="24"/>
                <w:lang w:val="en-US" w:eastAsia="en-US"/>
              </w:rPr>
              <w:t>-mail</w:t>
            </w:r>
          </w:p>
        </w:tc>
      </w:tr>
      <w:tr w:rsidR="005342DA" w14:paraId="0DBC4A52" w14:textId="77777777" w:rsidTr="00523586">
        <w:tc>
          <w:tcPr>
            <w:tcW w:w="1701" w:type="dxa"/>
            <w:vMerge/>
            <w:vAlign w:val="center"/>
          </w:tcPr>
          <w:p w14:paraId="4EF7EEBE" w14:textId="77777777" w:rsidR="005342DA" w:rsidRDefault="005342DA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vAlign w:val="center"/>
          </w:tcPr>
          <w:p w14:paraId="188EC678" w14:textId="77777777" w:rsidR="005342DA" w:rsidRDefault="005342DA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14:paraId="38609C19" w14:textId="77777777" w:rsidR="005342DA" w:rsidRDefault="00155F96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рабочий</w:t>
            </w:r>
          </w:p>
        </w:tc>
        <w:tc>
          <w:tcPr>
            <w:tcW w:w="1701" w:type="dxa"/>
          </w:tcPr>
          <w:p w14:paraId="6D512EE4" w14:textId="77777777" w:rsidR="005342DA" w:rsidRDefault="00155F96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Домашний, сотовый</w:t>
            </w:r>
          </w:p>
        </w:tc>
        <w:tc>
          <w:tcPr>
            <w:tcW w:w="1843" w:type="dxa"/>
            <w:vAlign w:val="center"/>
          </w:tcPr>
          <w:p w14:paraId="5E80C96D" w14:textId="77777777" w:rsidR="005342DA" w:rsidRDefault="005342DA">
            <w:pPr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5342DA" w14:paraId="4FAA5449" w14:textId="77777777" w:rsidTr="00523586">
        <w:tc>
          <w:tcPr>
            <w:tcW w:w="1701" w:type="dxa"/>
          </w:tcPr>
          <w:p w14:paraId="0B7BD89A" w14:textId="77777777" w:rsidR="005342DA" w:rsidRDefault="00155F96">
            <w:pPr>
              <w:pStyle w:val="aff2"/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260" w:type="dxa"/>
          </w:tcPr>
          <w:p w14:paraId="293130E3" w14:textId="77777777" w:rsidR="005342DA" w:rsidRDefault="00155F96">
            <w:pPr>
              <w:pStyle w:val="aff2"/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276" w:type="dxa"/>
          </w:tcPr>
          <w:p w14:paraId="5F2D3CFE" w14:textId="77777777" w:rsidR="005342DA" w:rsidRDefault="00155F96">
            <w:pPr>
              <w:pStyle w:val="aff2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701" w:type="dxa"/>
          </w:tcPr>
          <w:p w14:paraId="6589D5E1" w14:textId="77777777" w:rsidR="005342DA" w:rsidRDefault="00155F96">
            <w:pPr>
              <w:pStyle w:val="aff2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843" w:type="dxa"/>
          </w:tcPr>
          <w:p w14:paraId="73DF115F" w14:textId="77777777" w:rsidR="005342DA" w:rsidRDefault="00155F96">
            <w:pPr>
              <w:pStyle w:val="aff2"/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</w:tr>
      <w:tr w:rsidR="005342DA" w14:paraId="2E0B2B23" w14:textId="77777777" w:rsidTr="009024BE">
        <w:tc>
          <w:tcPr>
            <w:tcW w:w="1701" w:type="dxa"/>
            <w:shd w:val="clear" w:color="auto" w:fill="FFFFFF"/>
          </w:tcPr>
          <w:p w14:paraId="54704837" w14:textId="77777777" w:rsidR="005342DA" w:rsidRPr="00523586" w:rsidRDefault="00155F9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b/>
                <w:bCs/>
                <w:sz w:val="22"/>
                <w:szCs w:val="22"/>
                <w:lang w:eastAsia="en-US"/>
              </w:rPr>
              <w:t>Руководитель</w:t>
            </w:r>
            <w:r w:rsidRPr="00523586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260" w:type="dxa"/>
            <w:shd w:val="clear" w:color="auto" w:fill="FFFFFF"/>
          </w:tcPr>
          <w:p w14:paraId="728F3BB2" w14:textId="77777777" w:rsidR="00B63FA1" w:rsidRPr="00523586" w:rsidRDefault="00B63FA1" w:rsidP="00B63FA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Сердюкова Элина</w:t>
            </w:r>
          </w:p>
          <w:p w14:paraId="7BF21412" w14:textId="77777777" w:rsidR="005342DA" w:rsidRPr="00523586" w:rsidRDefault="00B63FA1" w:rsidP="00B63FA1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Васильевна</w:t>
            </w:r>
          </w:p>
        </w:tc>
        <w:tc>
          <w:tcPr>
            <w:tcW w:w="1276" w:type="dxa"/>
            <w:shd w:val="clear" w:color="auto" w:fill="FFFFFF"/>
          </w:tcPr>
          <w:p w14:paraId="10F8F2D9" w14:textId="77777777" w:rsidR="005342DA" w:rsidRPr="00523586" w:rsidRDefault="00155F96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5-85-57</w:t>
            </w:r>
          </w:p>
          <w:p w14:paraId="39892F7F" w14:textId="77777777" w:rsidR="005342DA" w:rsidRPr="00523586" w:rsidRDefault="00155F96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60-77-50</w:t>
            </w:r>
          </w:p>
        </w:tc>
        <w:tc>
          <w:tcPr>
            <w:tcW w:w="1701" w:type="dxa"/>
            <w:shd w:val="clear" w:color="auto" w:fill="FFFFFF"/>
          </w:tcPr>
          <w:p w14:paraId="5EEFEB9C" w14:textId="0326916B" w:rsidR="005342DA" w:rsidRPr="00523586" w:rsidRDefault="005342DA" w:rsidP="001B5778">
            <w:pPr>
              <w:tabs>
                <w:tab w:val="left" w:pos="225"/>
              </w:tabs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52E9CA9" w14:textId="77777777" w:rsidR="005342DA" w:rsidRPr="00523586" w:rsidRDefault="0007029D" w:rsidP="00523586">
            <w:pPr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</w:pPr>
            <w:hyperlink r:id="rId198" w:history="1">
              <w:r w:rsidR="00155F96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belovod@stat</w:t>
              </w:r>
              <w:r w:rsidR="00155F96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val="ky-KG" w:eastAsia="en-US"/>
                </w:rPr>
                <w:t>.</w:t>
              </w:r>
              <w:r w:rsidR="00155F96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kg</w:t>
              </w:r>
            </w:hyperlink>
            <w:r w:rsidR="00155F96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  <w:p w14:paraId="583CC2D4" w14:textId="77777777" w:rsidR="005342DA" w:rsidRPr="00523586" w:rsidRDefault="005342DA" w:rsidP="00523586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</w:p>
        </w:tc>
      </w:tr>
      <w:tr w:rsidR="001B5778" w14:paraId="6A1277CE" w14:textId="77777777" w:rsidTr="009024BE">
        <w:tc>
          <w:tcPr>
            <w:tcW w:w="1701" w:type="dxa"/>
            <w:shd w:val="clear" w:color="auto" w:fill="FFFFFF"/>
          </w:tcPr>
          <w:p w14:paraId="7D82BBAC" w14:textId="071BA19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b/>
                <w:bCs/>
                <w:sz w:val="22"/>
                <w:szCs w:val="22"/>
                <w:lang w:eastAsia="en-US"/>
              </w:rPr>
              <w:t>Заведующ</w:t>
            </w:r>
            <w:r w:rsidR="007C5A8F">
              <w:rPr>
                <w:b/>
                <w:bCs/>
                <w:sz w:val="22"/>
                <w:szCs w:val="22"/>
                <w:lang w:val="ky-KG" w:eastAsia="en-US"/>
              </w:rPr>
              <w:t xml:space="preserve">ий </w:t>
            </w:r>
            <w:r w:rsidRPr="00523586">
              <w:rPr>
                <w:b/>
                <w:bCs/>
                <w:sz w:val="22"/>
                <w:szCs w:val="22"/>
                <w:lang w:eastAsia="en-US"/>
              </w:rPr>
              <w:t>сектором</w:t>
            </w:r>
          </w:p>
        </w:tc>
        <w:tc>
          <w:tcPr>
            <w:tcW w:w="3260" w:type="dxa"/>
            <w:shd w:val="clear" w:color="auto" w:fill="FFFFFF"/>
          </w:tcPr>
          <w:p w14:paraId="1B66AD26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Богданович </w:t>
            </w:r>
          </w:p>
          <w:p w14:paraId="4D0D416D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Антонина Александровна </w:t>
            </w:r>
          </w:p>
        </w:tc>
        <w:tc>
          <w:tcPr>
            <w:tcW w:w="1276" w:type="dxa"/>
            <w:shd w:val="clear" w:color="auto" w:fill="FFFFFF"/>
          </w:tcPr>
          <w:p w14:paraId="1093DC66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5-83-90</w:t>
            </w:r>
          </w:p>
          <w:p w14:paraId="137AFAD1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60-77-80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4DB85" w14:textId="29762CCA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1F9674FB" w14:textId="77777777" w:rsidR="001B5778" w:rsidRPr="00523586" w:rsidRDefault="0007029D" w:rsidP="00523586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199" w:history="1">
              <w:r w:rsidR="001B5778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bogdanovichkg@mail.ru</w:t>
              </w:r>
            </w:hyperlink>
            <w:r w:rsidR="001B5778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14:paraId="2CA62850" w14:textId="77777777" w:rsidTr="009024BE">
        <w:tc>
          <w:tcPr>
            <w:tcW w:w="1701" w:type="dxa"/>
            <w:shd w:val="clear" w:color="auto" w:fill="FFFFFF"/>
          </w:tcPr>
          <w:p w14:paraId="618B03A2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2D1749F9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Грапп </w:t>
            </w:r>
          </w:p>
          <w:p w14:paraId="717DB36A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Ирина Александровна</w:t>
            </w:r>
          </w:p>
        </w:tc>
        <w:tc>
          <w:tcPr>
            <w:tcW w:w="1276" w:type="dxa"/>
            <w:shd w:val="clear" w:color="auto" w:fill="FFFFFF"/>
          </w:tcPr>
          <w:p w14:paraId="7E58E12A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5-81-34</w:t>
            </w:r>
          </w:p>
          <w:p w14:paraId="32C30B9C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60-77-49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A1232E" w14:textId="580CDF22" w:rsidR="001B5778" w:rsidRPr="00523586" w:rsidRDefault="001B5778" w:rsidP="00E125AA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63CF8ECD" w14:textId="77777777" w:rsidR="001B5778" w:rsidRPr="00523586" w:rsidRDefault="0007029D" w:rsidP="00523586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00" w:history="1">
              <w:r w:rsidR="001B5778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grapp84@mail.ru</w:t>
              </w:r>
            </w:hyperlink>
            <w:r w:rsidR="001B5778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14:paraId="65B443E4" w14:textId="77777777" w:rsidTr="009024BE">
        <w:tc>
          <w:tcPr>
            <w:tcW w:w="1701" w:type="dxa"/>
            <w:shd w:val="clear" w:color="auto" w:fill="FFFFFF"/>
          </w:tcPr>
          <w:p w14:paraId="7D6556BB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7EDA853C" w14:textId="7577F633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Бекмухамбетова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523586">
              <w:rPr>
                <w:sz w:val="22"/>
                <w:szCs w:val="22"/>
                <w:lang w:eastAsia="en-US"/>
              </w:rPr>
              <w:t>Алия</w:t>
            </w:r>
            <w:r w:rsidR="00CA3E4C">
              <w:rPr>
                <w:sz w:val="22"/>
                <w:szCs w:val="22"/>
                <w:lang w:eastAsia="en-US"/>
              </w:rPr>
              <w:t xml:space="preserve"> </w:t>
            </w:r>
            <w:r w:rsidRPr="00523586">
              <w:rPr>
                <w:sz w:val="22"/>
                <w:szCs w:val="22"/>
                <w:lang w:eastAsia="en-US"/>
              </w:rPr>
              <w:t>Канатбековна</w:t>
            </w:r>
          </w:p>
        </w:tc>
        <w:tc>
          <w:tcPr>
            <w:tcW w:w="1276" w:type="dxa"/>
            <w:shd w:val="clear" w:color="auto" w:fill="FFFFFF"/>
          </w:tcPr>
          <w:p w14:paraId="203647E2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5-22-59</w:t>
            </w:r>
          </w:p>
          <w:p w14:paraId="5D7070F5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 60-77-78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A30356" w14:textId="5B269BEE" w:rsidR="001B5778" w:rsidRPr="00523586" w:rsidRDefault="001B5778" w:rsidP="001B5778">
            <w:pPr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0C3E1A5" w14:textId="77777777" w:rsidR="001B5778" w:rsidRPr="00523586" w:rsidRDefault="0007029D" w:rsidP="00523586">
            <w:pPr>
              <w:spacing w:line="256" w:lineRule="auto"/>
              <w:rPr>
                <w:sz w:val="18"/>
                <w:szCs w:val="18"/>
                <w:lang w:eastAsia="en-US"/>
              </w:rPr>
            </w:pPr>
            <w:hyperlink r:id="rId201" w:history="1">
              <w:r w:rsidR="001B5778" w:rsidRPr="00523586">
                <w:rPr>
                  <w:rStyle w:val="a8"/>
                  <w:sz w:val="18"/>
                  <w:szCs w:val="18"/>
                  <w:u w:val="none"/>
                  <w:lang w:eastAsia="en-US"/>
                </w:rPr>
                <w:t>aliya-2290@mail.ru</w:t>
              </w:r>
            </w:hyperlink>
            <w:r w:rsidR="001B5778" w:rsidRPr="00523586">
              <w:rPr>
                <w:sz w:val="18"/>
                <w:szCs w:val="18"/>
                <w:lang w:eastAsia="en-US"/>
              </w:rPr>
              <w:t xml:space="preserve"> </w:t>
            </w:r>
          </w:p>
        </w:tc>
      </w:tr>
      <w:tr w:rsidR="001B5778" w14:paraId="694D86F1" w14:textId="77777777" w:rsidTr="009024BE">
        <w:tc>
          <w:tcPr>
            <w:tcW w:w="1701" w:type="dxa"/>
            <w:shd w:val="clear" w:color="auto" w:fill="FFFFFF"/>
          </w:tcPr>
          <w:p w14:paraId="4F9D7092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65F47CB6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Сатарова </w:t>
            </w:r>
          </w:p>
          <w:p w14:paraId="6F612CA1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Асель Тейитбековна </w:t>
            </w:r>
          </w:p>
        </w:tc>
        <w:tc>
          <w:tcPr>
            <w:tcW w:w="1276" w:type="dxa"/>
            <w:shd w:val="clear" w:color="auto" w:fill="FFFFFF"/>
          </w:tcPr>
          <w:p w14:paraId="7DFA0682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5-14-09 </w:t>
            </w:r>
          </w:p>
          <w:p w14:paraId="7BD8AA53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0B3128" w14:textId="7E1FD0B9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4269A0E0" w14:textId="77777777" w:rsidR="001B5778" w:rsidRPr="00523586" w:rsidRDefault="0007029D" w:rsidP="00523586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02" w:history="1">
              <w:r w:rsidR="001B5778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satarova_asel87@mail.ru</w:t>
              </w:r>
            </w:hyperlink>
            <w:r w:rsidR="001B5778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14:paraId="25FBF96E" w14:textId="77777777" w:rsidTr="009024BE">
        <w:tc>
          <w:tcPr>
            <w:tcW w:w="1701" w:type="dxa"/>
            <w:shd w:val="clear" w:color="auto" w:fill="FFFFFF"/>
          </w:tcPr>
          <w:p w14:paraId="5E3EB606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Ведущий специалист </w:t>
            </w:r>
          </w:p>
        </w:tc>
        <w:tc>
          <w:tcPr>
            <w:tcW w:w="3260" w:type="dxa"/>
            <w:shd w:val="clear" w:color="auto" w:fill="FFFFFF"/>
          </w:tcPr>
          <w:p w14:paraId="26D9E24B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Антонова </w:t>
            </w:r>
          </w:p>
          <w:p w14:paraId="0FCB101F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Галина Николаевна </w:t>
            </w:r>
          </w:p>
        </w:tc>
        <w:tc>
          <w:tcPr>
            <w:tcW w:w="1276" w:type="dxa"/>
            <w:shd w:val="clear" w:color="auto" w:fill="FFFFFF"/>
          </w:tcPr>
          <w:p w14:paraId="7C362390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5-84-38</w:t>
            </w:r>
          </w:p>
          <w:p w14:paraId="43FF5541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60-77-49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7687E3" w14:textId="3FE285CF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1F47F12C" w14:textId="77777777" w:rsidR="001B5778" w:rsidRPr="00523586" w:rsidRDefault="0007029D" w:rsidP="00523586">
            <w:pPr>
              <w:tabs>
                <w:tab w:val="left" w:pos="285"/>
              </w:tabs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03" w:history="1">
              <w:r w:rsidR="001B5778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antonova_6093@mail.ru</w:t>
              </w:r>
            </w:hyperlink>
            <w:r w:rsidR="001B5778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14:paraId="3E0EC962" w14:textId="77777777" w:rsidTr="009024BE">
        <w:tc>
          <w:tcPr>
            <w:tcW w:w="1701" w:type="dxa"/>
            <w:shd w:val="clear" w:color="auto" w:fill="FFFFFF"/>
          </w:tcPr>
          <w:p w14:paraId="4E9CBFA3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Ведущий специалист </w:t>
            </w:r>
          </w:p>
        </w:tc>
        <w:tc>
          <w:tcPr>
            <w:tcW w:w="3260" w:type="dxa"/>
            <w:shd w:val="clear" w:color="auto" w:fill="FFFFFF"/>
          </w:tcPr>
          <w:p w14:paraId="6E709F69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Исаков </w:t>
            </w:r>
          </w:p>
          <w:p w14:paraId="71A07F1F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Кадыр Сагындыкович</w:t>
            </w:r>
          </w:p>
        </w:tc>
        <w:tc>
          <w:tcPr>
            <w:tcW w:w="1276" w:type="dxa"/>
            <w:shd w:val="clear" w:color="auto" w:fill="FFFFFF"/>
          </w:tcPr>
          <w:p w14:paraId="3539AB65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5-22-59</w:t>
            </w:r>
          </w:p>
          <w:p w14:paraId="00710129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 60-77-78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62F9B" w14:textId="0709625D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419CF925" w14:textId="77777777" w:rsidR="001B5778" w:rsidRPr="00523586" w:rsidRDefault="0007029D" w:rsidP="00523586">
            <w:pPr>
              <w:tabs>
                <w:tab w:val="left" w:pos="255"/>
              </w:tabs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04" w:history="1">
              <w:r w:rsidR="001B5778" w:rsidRPr="00523586">
                <w:rPr>
                  <w:rStyle w:val="a8"/>
                  <w:sz w:val="18"/>
                  <w:szCs w:val="18"/>
                  <w:u w:val="none"/>
                  <w:lang w:eastAsia="en-US"/>
                </w:rPr>
                <w:t>kadyr-isakov@mail.ru</w:t>
              </w:r>
            </w:hyperlink>
          </w:p>
        </w:tc>
      </w:tr>
      <w:tr w:rsidR="001B5778" w14:paraId="16AB1B14" w14:textId="77777777" w:rsidTr="009024BE">
        <w:tc>
          <w:tcPr>
            <w:tcW w:w="1701" w:type="dxa"/>
            <w:shd w:val="clear" w:color="auto" w:fill="FFFFFF"/>
          </w:tcPr>
          <w:p w14:paraId="58509AF4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27556121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Жанусакова </w:t>
            </w:r>
          </w:p>
          <w:p w14:paraId="117BE457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Айканыш Табалдиевна</w:t>
            </w:r>
          </w:p>
        </w:tc>
        <w:tc>
          <w:tcPr>
            <w:tcW w:w="1276" w:type="dxa"/>
            <w:shd w:val="clear" w:color="auto" w:fill="FFFFFF"/>
          </w:tcPr>
          <w:p w14:paraId="58F39DAB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5-89-18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F48E94" w14:textId="652A73A5" w:rsidR="001B5778" w:rsidRPr="00523586" w:rsidRDefault="001B5778" w:rsidP="00E125AA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  <w:t xml:space="preserve"> </w:t>
            </w:r>
          </w:p>
        </w:tc>
        <w:tc>
          <w:tcPr>
            <w:tcW w:w="1843" w:type="dxa"/>
            <w:shd w:val="clear" w:color="auto" w:fill="FFFFFF"/>
          </w:tcPr>
          <w:p w14:paraId="050E74FF" w14:textId="77777777" w:rsidR="001B5778" w:rsidRPr="00523586" w:rsidRDefault="0007029D" w:rsidP="00523586">
            <w:pPr>
              <w:tabs>
                <w:tab w:val="left" w:pos="225"/>
              </w:tabs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05" w:history="1">
              <w:r w:rsidR="001B5778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aykanysh.zhanusakova@mail.ru</w:t>
              </w:r>
            </w:hyperlink>
            <w:r w:rsidR="001B5778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1B5778" w14:paraId="6C6E045A" w14:textId="77777777" w:rsidTr="009024BE">
        <w:tc>
          <w:tcPr>
            <w:tcW w:w="1701" w:type="dxa"/>
            <w:shd w:val="clear" w:color="auto" w:fill="FFFFFF"/>
          </w:tcPr>
          <w:p w14:paraId="3D3A89D6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09C699BB" w14:textId="77777777" w:rsidR="001B5778" w:rsidRPr="00523586" w:rsidRDefault="001B5778" w:rsidP="001B5778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Кемельбаева Замира Абильевна</w:t>
            </w:r>
          </w:p>
        </w:tc>
        <w:tc>
          <w:tcPr>
            <w:tcW w:w="1276" w:type="dxa"/>
            <w:shd w:val="clear" w:color="auto" w:fill="FFFFFF"/>
          </w:tcPr>
          <w:p w14:paraId="23045D3F" w14:textId="77777777" w:rsidR="00DD22B7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5-84-38     </w:t>
            </w:r>
          </w:p>
          <w:p w14:paraId="797A0A35" w14:textId="77777777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 60-77-49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E688AA" w14:textId="1A7DED45" w:rsidR="001B5778" w:rsidRPr="00523586" w:rsidRDefault="001B5778" w:rsidP="001B5778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7C15D3DF" w14:textId="77777777" w:rsidR="001B5778" w:rsidRPr="00523586" w:rsidRDefault="0007029D" w:rsidP="00523586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06" w:history="1">
              <w:r w:rsidR="001B5778" w:rsidRPr="00523586">
                <w:rPr>
                  <w:rStyle w:val="a8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kemelbayeva1975@mail.ru</w:t>
              </w:r>
            </w:hyperlink>
            <w:r w:rsidR="001B5778" w:rsidRPr="00523586">
              <w:rPr>
                <w:rStyle w:val="a8"/>
                <w:sz w:val="18"/>
                <w:szCs w:val="18"/>
                <w:u w:val="none"/>
                <w:shd w:val="clear" w:color="auto" w:fill="FFFFFF"/>
                <w:lang w:val="ky-KG" w:eastAsia="en-US"/>
              </w:rPr>
              <w:t xml:space="preserve"> </w:t>
            </w:r>
          </w:p>
        </w:tc>
      </w:tr>
    </w:tbl>
    <w:p w14:paraId="53A9D1BA" w14:textId="77777777" w:rsidR="005342DA" w:rsidRPr="007C5A8F" w:rsidRDefault="005342DA">
      <w:pPr>
        <w:rPr>
          <w:b/>
          <w:sz w:val="16"/>
          <w:szCs w:val="16"/>
        </w:rPr>
      </w:pPr>
    </w:p>
    <w:p w14:paraId="34DFAF1A" w14:textId="77777777" w:rsidR="005342DA" w:rsidRDefault="00155F9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Жайылский районный отдел статистики </w:t>
      </w:r>
    </w:p>
    <w:p w14:paraId="044D4CD2" w14:textId="77777777" w:rsidR="005342DA" w:rsidRDefault="00155F9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г. Кара-Балта, ул.Жайыл Баатыра 255 </w:t>
      </w:r>
    </w:p>
    <w:p w14:paraId="2488B5A2" w14:textId="77777777" w:rsidR="005342DA" w:rsidRDefault="00155F96" w:rsidP="00EA2F5A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факс (0312) 60-78-69   тел: (03133) 3-37-15 </w:t>
      </w:r>
      <w:r>
        <w:rPr>
          <w:b/>
          <w:sz w:val="24"/>
          <w:szCs w:val="24"/>
          <w:lang w:val="en-US"/>
        </w:rPr>
        <w:t>e</w:t>
      </w:r>
      <w:r>
        <w:rPr>
          <w:b/>
          <w:sz w:val="24"/>
          <w:szCs w:val="24"/>
        </w:rPr>
        <w:t>-</w:t>
      </w:r>
      <w:r>
        <w:rPr>
          <w:b/>
          <w:sz w:val="24"/>
          <w:szCs w:val="24"/>
          <w:lang w:val="en-US"/>
        </w:rPr>
        <w:t>mail</w:t>
      </w:r>
      <w:r>
        <w:rPr>
          <w:b/>
          <w:sz w:val="24"/>
          <w:szCs w:val="24"/>
        </w:rPr>
        <w:t xml:space="preserve">: </w:t>
      </w:r>
      <w:hyperlink r:id="rId207" w:history="1">
        <w:r w:rsidR="00AB460B" w:rsidRPr="009A57AC">
          <w:rPr>
            <w:rStyle w:val="a8"/>
            <w:b/>
            <w:sz w:val="24"/>
            <w:szCs w:val="24"/>
            <w:lang w:val="en-US"/>
          </w:rPr>
          <w:t>zhayyrogs</w:t>
        </w:r>
        <w:r w:rsidR="00AB460B" w:rsidRPr="009A57AC">
          <w:rPr>
            <w:rStyle w:val="a8"/>
            <w:b/>
            <w:sz w:val="24"/>
            <w:szCs w:val="24"/>
          </w:rPr>
          <w:t>@</w:t>
        </w:r>
        <w:r w:rsidR="00AB460B" w:rsidRPr="009A57AC">
          <w:rPr>
            <w:rStyle w:val="a8"/>
            <w:b/>
            <w:sz w:val="24"/>
            <w:szCs w:val="24"/>
            <w:lang w:val="en-US"/>
          </w:rPr>
          <w:t>mail</w:t>
        </w:r>
        <w:r w:rsidR="00AB460B" w:rsidRPr="009A57AC">
          <w:rPr>
            <w:rStyle w:val="a8"/>
            <w:b/>
            <w:sz w:val="24"/>
            <w:szCs w:val="24"/>
          </w:rPr>
          <w:t>.</w:t>
        </w:r>
        <w:r w:rsidR="00AB460B" w:rsidRPr="009A57AC">
          <w:rPr>
            <w:rStyle w:val="a8"/>
            <w:b/>
            <w:sz w:val="24"/>
            <w:szCs w:val="24"/>
            <w:lang w:val="en-US"/>
          </w:rPr>
          <w:t>ru</w:t>
        </w:r>
      </w:hyperlink>
      <w:r>
        <w:rPr>
          <w:b/>
          <w:sz w:val="24"/>
          <w:szCs w:val="24"/>
          <w:u w:val="single"/>
        </w:rPr>
        <w:t xml:space="preserve"> </w:t>
      </w:r>
    </w:p>
    <w:p w14:paraId="2BACDB2C" w14:textId="77777777" w:rsidR="00AB460B" w:rsidRPr="007C5A8F" w:rsidRDefault="00AB460B" w:rsidP="00EA2F5A">
      <w:pPr>
        <w:jc w:val="center"/>
        <w:rPr>
          <w:b/>
          <w:sz w:val="16"/>
          <w:szCs w:val="16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3260"/>
        <w:gridCol w:w="1276"/>
        <w:gridCol w:w="1701"/>
        <w:gridCol w:w="1848"/>
      </w:tblGrid>
      <w:tr w:rsidR="00EA2F5A" w:rsidRPr="00EA2F5A" w14:paraId="77F08BC3" w14:textId="77777777" w:rsidTr="00523586">
        <w:trPr>
          <w:trHeight w:val="435"/>
          <w:jc w:val="center"/>
        </w:trPr>
        <w:tc>
          <w:tcPr>
            <w:tcW w:w="1980" w:type="dxa"/>
            <w:vMerge w:val="restart"/>
          </w:tcPr>
          <w:p w14:paraId="2161003A" w14:textId="77777777" w:rsidR="00EA2F5A" w:rsidRPr="00EA2F5A" w:rsidRDefault="00EA2F5A" w:rsidP="00EA2F5A">
            <w:pPr>
              <w:rPr>
                <w:b/>
                <w:bCs/>
                <w:sz w:val="24"/>
                <w:szCs w:val="24"/>
              </w:rPr>
            </w:pPr>
            <w:r w:rsidRPr="00EA2F5A">
              <w:rPr>
                <w:b/>
                <w:bCs/>
                <w:sz w:val="24"/>
                <w:szCs w:val="24"/>
                <w:lang w:val="ky-KG"/>
              </w:rPr>
              <w:t>Д</w:t>
            </w:r>
            <w:r w:rsidRPr="00EA2F5A">
              <w:rPr>
                <w:b/>
                <w:bCs/>
                <w:sz w:val="24"/>
                <w:szCs w:val="24"/>
              </w:rPr>
              <w:t>олжность</w:t>
            </w:r>
          </w:p>
        </w:tc>
        <w:tc>
          <w:tcPr>
            <w:tcW w:w="3260" w:type="dxa"/>
            <w:vMerge w:val="restart"/>
          </w:tcPr>
          <w:p w14:paraId="72D3AA6A" w14:textId="20272E23" w:rsidR="00EA2F5A" w:rsidRPr="00EA2F5A" w:rsidRDefault="007C5A8F" w:rsidP="00EA2F5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lang w:eastAsia="en-US"/>
              </w:rPr>
              <w:t>Фамилия, имя, отчество</w:t>
            </w:r>
          </w:p>
        </w:tc>
        <w:tc>
          <w:tcPr>
            <w:tcW w:w="2977" w:type="dxa"/>
            <w:gridSpan w:val="2"/>
          </w:tcPr>
          <w:p w14:paraId="3D3D9619" w14:textId="77777777" w:rsidR="00EA2F5A" w:rsidRPr="00EA2F5A" w:rsidRDefault="00EA2F5A" w:rsidP="00EA2F5A">
            <w:pPr>
              <w:jc w:val="center"/>
              <w:rPr>
                <w:b/>
                <w:bCs/>
                <w:sz w:val="24"/>
                <w:szCs w:val="24"/>
              </w:rPr>
            </w:pPr>
            <w:r w:rsidRPr="00EA2F5A">
              <w:rPr>
                <w:b/>
                <w:bCs/>
                <w:sz w:val="24"/>
                <w:szCs w:val="24"/>
              </w:rPr>
              <w:t>№ телефонов</w:t>
            </w:r>
          </w:p>
        </w:tc>
        <w:tc>
          <w:tcPr>
            <w:tcW w:w="1848" w:type="dxa"/>
            <w:vMerge w:val="restart"/>
          </w:tcPr>
          <w:p w14:paraId="5FFC9517" w14:textId="6633B92A" w:rsidR="00EA2F5A" w:rsidRPr="00EA2F5A" w:rsidRDefault="007C5A8F" w:rsidP="00EA2F5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lang w:val="en-US"/>
              </w:rPr>
              <w:t>e</w:t>
            </w:r>
            <w:r>
              <w:rPr>
                <w:b/>
                <w:sz w:val="24"/>
                <w:szCs w:val="24"/>
                <w:lang w:val="en-US" w:eastAsia="en-US"/>
              </w:rPr>
              <w:t>-mail</w:t>
            </w:r>
          </w:p>
        </w:tc>
      </w:tr>
      <w:tr w:rsidR="00EA2F5A" w:rsidRPr="00EA2F5A" w14:paraId="04543FE4" w14:textId="77777777" w:rsidTr="00523586">
        <w:trPr>
          <w:trHeight w:val="653"/>
          <w:jc w:val="center"/>
        </w:trPr>
        <w:tc>
          <w:tcPr>
            <w:tcW w:w="1980" w:type="dxa"/>
            <w:vMerge/>
          </w:tcPr>
          <w:p w14:paraId="622EB412" w14:textId="77777777" w:rsidR="00EA2F5A" w:rsidRPr="00EA2F5A" w:rsidRDefault="00EA2F5A" w:rsidP="00EA2F5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34BEF6AC" w14:textId="77777777" w:rsidR="00EA2F5A" w:rsidRPr="00EA2F5A" w:rsidRDefault="00EA2F5A" w:rsidP="00EA2F5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0A000D" w14:textId="77777777" w:rsidR="00EA2F5A" w:rsidRPr="00EA2F5A" w:rsidRDefault="00EA2F5A" w:rsidP="00EA2F5A">
            <w:pPr>
              <w:jc w:val="center"/>
              <w:rPr>
                <w:b/>
                <w:bCs/>
                <w:sz w:val="24"/>
                <w:szCs w:val="24"/>
              </w:rPr>
            </w:pPr>
            <w:r w:rsidRPr="00EA2F5A">
              <w:rPr>
                <w:b/>
                <w:bCs/>
                <w:sz w:val="24"/>
                <w:szCs w:val="24"/>
              </w:rPr>
              <w:t>рабочий</w:t>
            </w:r>
          </w:p>
        </w:tc>
        <w:tc>
          <w:tcPr>
            <w:tcW w:w="1701" w:type="dxa"/>
          </w:tcPr>
          <w:p w14:paraId="23B0A4DA" w14:textId="77777777" w:rsidR="00EA2F5A" w:rsidRPr="00EA2F5A" w:rsidRDefault="00EA2F5A" w:rsidP="00EA2F5A">
            <w:pPr>
              <w:rPr>
                <w:b/>
                <w:bCs/>
                <w:sz w:val="24"/>
                <w:szCs w:val="24"/>
              </w:rPr>
            </w:pPr>
            <w:r w:rsidRPr="00EA2F5A">
              <w:rPr>
                <w:b/>
                <w:bCs/>
                <w:sz w:val="24"/>
                <w:szCs w:val="24"/>
              </w:rPr>
              <w:t>Домашний, сотовый</w:t>
            </w:r>
          </w:p>
        </w:tc>
        <w:tc>
          <w:tcPr>
            <w:tcW w:w="1848" w:type="dxa"/>
            <w:vMerge/>
          </w:tcPr>
          <w:p w14:paraId="4AB10687" w14:textId="77777777" w:rsidR="00EA2F5A" w:rsidRPr="00EA2F5A" w:rsidRDefault="00EA2F5A" w:rsidP="00EA2F5A">
            <w:pPr>
              <w:rPr>
                <w:sz w:val="24"/>
                <w:szCs w:val="24"/>
              </w:rPr>
            </w:pPr>
          </w:p>
        </w:tc>
      </w:tr>
      <w:tr w:rsidR="00EA2F5A" w:rsidRPr="0067631C" w14:paraId="12D1ECDA" w14:textId="77777777" w:rsidTr="00523586">
        <w:trPr>
          <w:jc w:val="center"/>
        </w:trPr>
        <w:tc>
          <w:tcPr>
            <w:tcW w:w="1980" w:type="dxa"/>
          </w:tcPr>
          <w:p w14:paraId="2F23AEF3" w14:textId="77777777" w:rsidR="00EA2F5A" w:rsidRPr="00162027" w:rsidRDefault="00EA2F5A" w:rsidP="00EA2F5A">
            <w:pPr>
              <w:jc w:val="both"/>
              <w:rPr>
                <w:b/>
                <w:bCs/>
                <w:sz w:val="22"/>
                <w:szCs w:val="22"/>
              </w:rPr>
            </w:pPr>
            <w:r w:rsidRPr="00162027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</w:tcPr>
          <w:p w14:paraId="06FB5EB2" w14:textId="5F58EDC3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</w:rPr>
              <w:t xml:space="preserve">Мамбеталиев </w:t>
            </w:r>
            <w:r w:rsidR="00CA3E4C">
              <w:rPr>
                <w:sz w:val="22"/>
                <w:szCs w:val="22"/>
              </w:rPr>
              <w:br/>
            </w:r>
            <w:r w:rsidRPr="00523586">
              <w:rPr>
                <w:sz w:val="22"/>
                <w:szCs w:val="22"/>
              </w:rPr>
              <w:t>Шамиль Буудайбекович</w:t>
            </w:r>
          </w:p>
        </w:tc>
        <w:tc>
          <w:tcPr>
            <w:tcW w:w="1276" w:type="dxa"/>
          </w:tcPr>
          <w:p w14:paraId="746C91E7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3-60-19</w:t>
            </w:r>
          </w:p>
          <w:p w14:paraId="04263073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</w:tcPr>
          <w:p w14:paraId="481D640C" w14:textId="4C1D6778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2A940A03" w14:textId="77777777" w:rsidR="00EA2F5A" w:rsidRPr="00523586" w:rsidRDefault="0007029D" w:rsidP="00EA2F5A">
            <w:pPr>
              <w:rPr>
                <w:sz w:val="18"/>
                <w:szCs w:val="18"/>
                <w:lang w:val="ky-KG"/>
              </w:rPr>
            </w:pPr>
            <w:hyperlink r:id="rId208" w:history="1">
              <w:r w:rsidR="00EA2F5A" w:rsidRPr="00523586">
                <w:rPr>
                  <w:sz w:val="18"/>
                  <w:szCs w:val="18"/>
                  <w:lang w:val="ky-KG"/>
                </w:rPr>
                <w:t>zhayylrogs@mail.ru</w:t>
              </w:r>
            </w:hyperlink>
          </w:p>
          <w:p w14:paraId="0C50CCEA" w14:textId="77777777" w:rsidR="00EA2F5A" w:rsidRPr="00523586" w:rsidRDefault="00EA2F5A" w:rsidP="00EA2F5A">
            <w:pPr>
              <w:rPr>
                <w:sz w:val="18"/>
                <w:szCs w:val="18"/>
                <w:lang w:val="ky-KG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  <w:lang w:val="ky-KG"/>
              </w:rPr>
              <w:t>samilmambetaliev5@gmail.com</w:t>
            </w:r>
          </w:p>
        </w:tc>
      </w:tr>
      <w:tr w:rsidR="00EA2F5A" w:rsidRPr="00523586" w14:paraId="36E15BAB" w14:textId="77777777" w:rsidTr="00523586">
        <w:trPr>
          <w:jc w:val="center"/>
        </w:trPr>
        <w:tc>
          <w:tcPr>
            <w:tcW w:w="1980" w:type="dxa"/>
          </w:tcPr>
          <w:p w14:paraId="1A781162" w14:textId="77777777" w:rsidR="00EA2F5A" w:rsidRPr="00162027" w:rsidRDefault="00EA2F5A" w:rsidP="00EA2F5A">
            <w:pPr>
              <w:jc w:val="both"/>
              <w:rPr>
                <w:b/>
                <w:bCs/>
                <w:sz w:val="22"/>
                <w:szCs w:val="22"/>
              </w:rPr>
            </w:pPr>
            <w:r w:rsidRPr="00162027">
              <w:rPr>
                <w:b/>
                <w:bCs/>
                <w:sz w:val="22"/>
                <w:szCs w:val="22"/>
              </w:rPr>
              <w:t>Заведующий сектором</w:t>
            </w:r>
          </w:p>
        </w:tc>
        <w:tc>
          <w:tcPr>
            <w:tcW w:w="3260" w:type="dxa"/>
          </w:tcPr>
          <w:p w14:paraId="0B3F9A32" w14:textId="77777777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Дуйшеева Майя Базаркуловна</w:t>
            </w:r>
          </w:p>
        </w:tc>
        <w:tc>
          <w:tcPr>
            <w:tcW w:w="1276" w:type="dxa"/>
          </w:tcPr>
          <w:p w14:paraId="220B2F7B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3-54-73</w:t>
            </w:r>
          </w:p>
          <w:p w14:paraId="222947D2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</w:tcPr>
          <w:p w14:paraId="24B4F75E" w14:textId="19D6CCE0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4D828DD7" w14:textId="77777777" w:rsidR="00EA2F5A" w:rsidRPr="00523586" w:rsidRDefault="00EA2F5A" w:rsidP="00EA2F5A">
            <w:pPr>
              <w:rPr>
                <w:sz w:val="18"/>
                <w:szCs w:val="18"/>
                <w:lang w:val="ky-KG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Maiya792000@mail.</w:t>
            </w:r>
            <w:r w:rsidR="00523586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ru</w:t>
            </w:r>
          </w:p>
          <w:p w14:paraId="24884FE4" w14:textId="77777777" w:rsidR="00EA2F5A" w:rsidRPr="00523586" w:rsidRDefault="00EA2F5A" w:rsidP="00EA2F5A">
            <w:pPr>
              <w:rPr>
                <w:sz w:val="18"/>
                <w:szCs w:val="18"/>
                <w:lang w:val="ky-KG"/>
              </w:rPr>
            </w:pPr>
          </w:p>
          <w:p w14:paraId="1C6DAF0E" w14:textId="77777777" w:rsidR="00EA2F5A" w:rsidRPr="00523586" w:rsidRDefault="00EA2F5A" w:rsidP="00EA2F5A">
            <w:pPr>
              <w:jc w:val="center"/>
              <w:rPr>
                <w:sz w:val="18"/>
                <w:szCs w:val="18"/>
                <w:lang w:val="ky-KG"/>
              </w:rPr>
            </w:pPr>
          </w:p>
        </w:tc>
      </w:tr>
      <w:tr w:rsidR="00EA2F5A" w:rsidRPr="00523586" w14:paraId="0E5FA58F" w14:textId="77777777" w:rsidTr="00523586">
        <w:trPr>
          <w:trHeight w:val="672"/>
          <w:jc w:val="center"/>
        </w:trPr>
        <w:tc>
          <w:tcPr>
            <w:tcW w:w="1980" w:type="dxa"/>
          </w:tcPr>
          <w:p w14:paraId="7E866FB5" w14:textId="77777777" w:rsidR="00EA2F5A" w:rsidRPr="00523586" w:rsidRDefault="00EA2F5A" w:rsidP="00EA2F5A">
            <w:pPr>
              <w:rPr>
                <w:sz w:val="22"/>
                <w:szCs w:val="22"/>
              </w:rPr>
            </w:pPr>
            <w:r w:rsidRPr="00523586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</w:tcPr>
          <w:p w14:paraId="067862A0" w14:textId="72C73569" w:rsidR="00EA2F5A" w:rsidRPr="00523586" w:rsidRDefault="00EA2F5A" w:rsidP="00EA2F5A">
            <w:pPr>
              <w:rPr>
                <w:sz w:val="22"/>
                <w:szCs w:val="22"/>
              </w:rPr>
            </w:pPr>
            <w:r w:rsidRPr="00523586">
              <w:rPr>
                <w:sz w:val="22"/>
                <w:szCs w:val="22"/>
              </w:rPr>
              <w:t xml:space="preserve">Акматбекова </w:t>
            </w:r>
            <w:r w:rsidR="00CA3E4C">
              <w:rPr>
                <w:sz w:val="22"/>
                <w:szCs w:val="22"/>
              </w:rPr>
              <w:br/>
            </w:r>
            <w:r w:rsidRPr="00523586">
              <w:rPr>
                <w:sz w:val="22"/>
                <w:szCs w:val="22"/>
              </w:rPr>
              <w:t>Назира Рахматиллаевна</w:t>
            </w:r>
          </w:p>
        </w:tc>
        <w:tc>
          <w:tcPr>
            <w:tcW w:w="1276" w:type="dxa"/>
          </w:tcPr>
          <w:p w14:paraId="536C4EF1" w14:textId="77777777" w:rsidR="00EA2F5A" w:rsidRPr="00523586" w:rsidRDefault="00EA2F5A" w:rsidP="00EA2F5A">
            <w:pPr>
              <w:jc w:val="center"/>
              <w:rPr>
                <w:sz w:val="22"/>
                <w:szCs w:val="22"/>
              </w:rPr>
            </w:pPr>
            <w:r w:rsidRPr="00523586">
              <w:rPr>
                <w:sz w:val="22"/>
                <w:szCs w:val="22"/>
              </w:rPr>
              <w:t>3-56-58</w:t>
            </w:r>
          </w:p>
        </w:tc>
        <w:tc>
          <w:tcPr>
            <w:tcW w:w="1701" w:type="dxa"/>
          </w:tcPr>
          <w:p w14:paraId="7D1D63F1" w14:textId="173FDD8F" w:rsidR="00EA2F5A" w:rsidRPr="00523586" w:rsidRDefault="00EA2F5A" w:rsidP="00EA2F5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6B900012" w14:textId="77777777" w:rsidR="00EA2F5A" w:rsidRPr="00523586" w:rsidRDefault="00EA2F5A" w:rsidP="00EA2F5A">
            <w:pPr>
              <w:rPr>
                <w:sz w:val="18"/>
                <w:szCs w:val="18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akmatbekovanazira@mail.ru</w:t>
            </w:r>
          </w:p>
        </w:tc>
      </w:tr>
      <w:tr w:rsidR="00EA2F5A" w:rsidRPr="00523586" w14:paraId="433E0486" w14:textId="77777777" w:rsidTr="00523586">
        <w:trPr>
          <w:jc w:val="center"/>
        </w:trPr>
        <w:tc>
          <w:tcPr>
            <w:tcW w:w="1980" w:type="dxa"/>
          </w:tcPr>
          <w:p w14:paraId="065F0B89" w14:textId="77777777" w:rsidR="00EA2F5A" w:rsidRPr="00523586" w:rsidRDefault="00EA2F5A" w:rsidP="00EA2F5A">
            <w:pPr>
              <w:jc w:val="both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</w:tcPr>
          <w:p w14:paraId="074A3D2C" w14:textId="62625E44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 xml:space="preserve">Байбосунова </w:t>
            </w:r>
            <w:r w:rsidR="00CA3E4C">
              <w:rPr>
                <w:sz w:val="22"/>
                <w:szCs w:val="22"/>
                <w:lang w:val="ky-KG"/>
              </w:rPr>
              <w:br/>
            </w:r>
            <w:r w:rsidRPr="00523586">
              <w:rPr>
                <w:sz w:val="22"/>
                <w:szCs w:val="22"/>
                <w:lang w:val="ky-KG"/>
              </w:rPr>
              <w:t>Жылдыз Бообековна</w:t>
            </w:r>
          </w:p>
        </w:tc>
        <w:tc>
          <w:tcPr>
            <w:tcW w:w="1276" w:type="dxa"/>
          </w:tcPr>
          <w:p w14:paraId="46196F84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3-55-29</w:t>
            </w:r>
          </w:p>
        </w:tc>
        <w:tc>
          <w:tcPr>
            <w:tcW w:w="1701" w:type="dxa"/>
          </w:tcPr>
          <w:p w14:paraId="58D7ED13" w14:textId="35F24864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6EAECEBC" w14:textId="77777777" w:rsidR="00EA2F5A" w:rsidRPr="00523586" w:rsidRDefault="00EA2F5A" w:rsidP="00EA2F5A">
            <w:pPr>
              <w:rPr>
                <w:sz w:val="18"/>
                <w:szCs w:val="18"/>
                <w:lang w:val="ky-KG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baybosnova89@bk.ru</w:t>
            </w:r>
          </w:p>
        </w:tc>
      </w:tr>
      <w:tr w:rsidR="00EA2F5A" w:rsidRPr="00523586" w14:paraId="219C9F24" w14:textId="77777777" w:rsidTr="00523586">
        <w:trPr>
          <w:jc w:val="center"/>
        </w:trPr>
        <w:tc>
          <w:tcPr>
            <w:tcW w:w="1980" w:type="dxa"/>
          </w:tcPr>
          <w:p w14:paraId="3D4056D5" w14:textId="77777777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</w:tcPr>
          <w:p w14:paraId="5D70915B" w14:textId="397897BF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 xml:space="preserve">Алыбекова </w:t>
            </w:r>
            <w:r w:rsidR="00CA3E4C">
              <w:rPr>
                <w:sz w:val="22"/>
                <w:szCs w:val="22"/>
                <w:lang w:val="ky-KG"/>
              </w:rPr>
              <w:br/>
            </w:r>
            <w:r w:rsidRPr="00523586">
              <w:rPr>
                <w:sz w:val="22"/>
                <w:szCs w:val="22"/>
                <w:lang w:val="ky-KG"/>
              </w:rPr>
              <w:t>Жылдыз</w:t>
            </w:r>
            <w:r w:rsidR="00CA3E4C">
              <w:rPr>
                <w:sz w:val="22"/>
                <w:szCs w:val="22"/>
                <w:lang w:val="ky-KG"/>
              </w:rPr>
              <w:t xml:space="preserve"> </w:t>
            </w:r>
            <w:r w:rsidRPr="00523586">
              <w:rPr>
                <w:sz w:val="22"/>
                <w:szCs w:val="22"/>
                <w:lang w:val="ky-KG"/>
              </w:rPr>
              <w:t>Алыбековна</w:t>
            </w:r>
          </w:p>
        </w:tc>
        <w:tc>
          <w:tcPr>
            <w:tcW w:w="1276" w:type="dxa"/>
          </w:tcPr>
          <w:p w14:paraId="42853091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3-55-35</w:t>
            </w:r>
          </w:p>
        </w:tc>
        <w:tc>
          <w:tcPr>
            <w:tcW w:w="1701" w:type="dxa"/>
          </w:tcPr>
          <w:p w14:paraId="0AA502B8" w14:textId="6D934A05" w:rsidR="00EA2F5A" w:rsidRPr="00523586" w:rsidRDefault="00EA2F5A" w:rsidP="00EA2F5A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848" w:type="dxa"/>
          </w:tcPr>
          <w:p w14:paraId="776610BA" w14:textId="77777777" w:rsidR="00EA2F5A" w:rsidRPr="00523586" w:rsidRDefault="00EA2F5A" w:rsidP="00EA2F5A">
            <w:pPr>
              <w:rPr>
                <w:sz w:val="18"/>
                <w:szCs w:val="18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t>Jyldyzka95@icloud.com</w:t>
            </w:r>
          </w:p>
        </w:tc>
      </w:tr>
      <w:tr w:rsidR="00EA2F5A" w:rsidRPr="00523586" w14:paraId="72857DDF" w14:textId="77777777" w:rsidTr="00523586">
        <w:trPr>
          <w:trHeight w:val="512"/>
          <w:jc w:val="center"/>
        </w:trPr>
        <w:tc>
          <w:tcPr>
            <w:tcW w:w="1980" w:type="dxa"/>
          </w:tcPr>
          <w:p w14:paraId="1091ED64" w14:textId="77777777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Главный</w:t>
            </w:r>
          </w:p>
          <w:p w14:paraId="494CC97A" w14:textId="77777777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</w:tcPr>
          <w:p w14:paraId="21DA3759" w14:textId="77777777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Мамыргожоева Гульзар Саламатовна</w:t>
            </w:r>
          </w:p>
        </w:tc>
        <w:tc>
          <w:tcPr>
            <w:tcW w:w="1276" w:type="dxa"/>
          </w:tcPr>
          <w:p w14:paraId="4B8A05A2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3-55-29</w:t>
            </w:r>
          </w:p>
        </w:tc>
        <w:tc>
          <w:tcPr>
            <w:tcW w:w="1701" w:type="dxa"/>
          </w:tcPr>
          <w:p w14:paraId="0906E974" w14:textId="3269244E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6936B332" w14:textId="77777777" w:rsidR="00EA2F5A" w:rsidRPr="00523586" w:rsidRDefault="00EA2F5A" w:rsidP="00EA2F5A">
            <w:pPr>
              <w:rPr>
                <w:sz w:val="18"/>
                <w:szCs w:val="18"/>
                <w:lang w:val="ky-KG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mamyrkozhoyeva@bk.ru</w:t>
            </w:r>
          </w:p>
        </w:tc>
      </w:tr>
      <w:tr w:rsidR="00EA2F5A" w:rsidRPr="00523586" w14:paraId="0238ED98" w14:textId="77777777" w:rsidTr="00523586">
        <w:trPr>
          <w:trHeight w:val="481"/>
          <w:jc w:val="center"/>
        </w:trPr>
        <w:tc>
          <w:tcPr>
            <w:tcW w:w="1980" w:type="dxa"/>
          </w:tcPr>
          <w:p w14:paraId="063AC5C2" w14:textId="77777777" w:rsidR="00EA2F5A" w:rsidRPr="00523586" w:rsidRDefault="00EA2F5A" w:rsidP="00EA2F5A">
            <w:pPr>
              <w:jc w:val="both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 xml:space="preserve">Ведущий специалист </w:t>
            </w:r>
          </w:p>
        </w:tc>
        <w:tc>
          <w:tcPr>
            <w:tcW w:w="3260" w:type="dxa"/>
          </w:tcPr>
          <w:p w14:paraId="17C14CC4" w14:textId="4EE15983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 xml:space="preserve">Туленалиева </w:t>
            </w:r>
            <w:r w:rsidR="00CA3E4C">
              <w:rPr>
                <w:sz w:val="22"/>
                <w:szCs w:val="22"/>
                <w:lang w:val="ky-KG"/>
              </w:rPr>
              <w:br/>
            </w:r>
            <w:r w:rsidRPr="00523586">
              <w:rPr>
                <w:sz w:val="22"/>
                <w:szCs w:val="22"/>
                <w:lang w:val="ky-KG"/>
              </w:rPr>
              <w:t xml:space="preserve">Каныкей Сабиргазыновна </w:t>
            </w:r>
          </w:p>
        </w:tc>
        <w:tc>
          <w:tcPr>
            <w:tcW w:w="1276" w:type="dxa"/>
          </w:tcPr>
          <w:p w14:paraId="6DAAB1E6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22-15-59</w:t>
            </w:r>
          </w:p>
        </w:tc>
        <w:tc>
          <w:tcPr>
            <w:tcW w:w="1701" w:type="dxa"/>
          </w:tcPr>
          <w:p w14:paraId="4877B552" w14:textId="643A5EC0" w:rsidR="00EA2F5A" w:rsidRPr="00523586" w:rsidRDefault="00EA2F5A" w:rsidP="00E125AA">
            <w:pPr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3373F2DE" w14:textId="77777777" w:rsidR="00EA2F5A" w:rsidRPr="00523586" w:rsidRDefault="00EA2F5A" w:rsidP="00EA2F5A">
            <w:pPr>
              <w:jc w:val="both"/>
              <w:rPr>
                <w:sz w:val="18"/>
                <w:szCs w:val="18"/>
                <w:lang w:val="ky-KG"/>
              </w:rPr>
            </w:pPr>
            <w:r w:rsidRPr="00523586">
              <w:rPr>
                <w:rFonts w:ascii="Roboto" w:hAnsi="Roboto"/>
                <w:color w:val="303030"/>
                <w:sz w:val="18"/>
                <w:szCs w:val="18"/>
                <w:shd w:val="clear" w:color="auto" w:fill="FFFFFF"/>
              </w:rPr>
              <w:t>ktulenalieva@gmail.com</w:t>
            </w:r>
          </w:p>
        </w:tc>
      </w:tr>
      <w:tr w:rsidR="00EA2F5A" w:rsidRPr="00523586" w14:paraId="15A3398D" w14:textId="77777777" w:rsidTr="00523586">
        <w:trPr>
          <w:jc w:val="center"/>
        </w:trPr>
        <w:tc>
          <w:tcPr>
            <w:tcW w:w="1980" w:type="dxa"/>
          </w:tcPr>
          <w:p w14:paraId="5CFF8382" w14:textId="77777777" w:rsidR="00EA2F5A" w:rsidRPr="00523586" w:rsidRDefault="00EA2F5A" w:rsidP="00EA2F5A">
            <w:pPr>
              <w:jc w:val="both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 xml:space="preserve">Ведущий специалист </w:t>
            </w:r>
          </w:p>
        </w:tc>
        <w:tc>
          <w:tcPr>
            <w:tcW w:w="3260" w:type="dxa"/>
          </w:tcPr>
          <w:p w14:paraId="51650146" w14:textId="77777777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Жаналиева Наргиза Бектуровна</w:t>
            </w:r>
          </w:p>
        </w:tc>
        <w:tc>
          <w:tcPr>
            <w:tcW w:w="1276" w:type="dxa"/>
          </w:tcPr>
          <w:p w14:paraId="2AEEAC41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3-56-47</w:t>
            </w:r>
          </w:p>
          <w:p w14:paraId="2152FA94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</w:rPr>
              <w:t>22-15-59</w:t>
            </w:r>
          </w:p>
        </w:tc>
        <w:tc>
          <w:tcPr>
            <w:tcW w:w="1701" w:type="dxa"/>
          </w:tcPr>
          <w:p w14:paraId="0763C5C1" w14:textId="61C71C58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19A62341" w14:textId="77777777" w:rsidR="00EA2F5A" w:rsidRPr="00523586" w:rsidRDefault="00EA2F5A" w:rsidP="00EA2F5A">
            <w:pPr>
              <w:jc w:val="both"/>
              <w:rPr>
                <w:sz w:val="18"/>
                <w:szCs w:val="18"/>
                <w:lang w:val="ky-KG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n_janalieva79@mail.</w:t>
            </w:r>
            <w:r w:rsidR="00523586">
              <w:rPr>
                <w:color w:val="303030"/>
                <w:sz w:val="18"/>
                <w:szCs w:val="18"/>
                <w:shd w:val="clear" w:color="auto" w:fill="FFFFFF"/>
              </w:rPr>
              <w:br/>
            </w: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ru</w:t>
            </w:r>
          </w:p>
        </w:tc>
      </w:tr>
      <w:tr w:rsidR="00EA2F5A" w:rsidRPr="00523586" w14:paraId="0A9CFEC8" w14:textId="77777777" w:rsidTr="00523586">
        <w:trPr>
          <w:jc w:val="center"/>
        </w:trPr>
        <w:tc>
          <w:tcPr>
            <w:tcW w:w="1980" w:type="dxa"/>
          </w:tcPr>
          <w:p w14:paraId="31E38DE5" w14:textId="77777777" w:rsidR="00EA2F5A" w:rsidRPr="00523586" w:rsidRDefault="00EA2F5A" w:rsidP="00EA2F5A">
            <w:pPr>
              <w:jc w:val="both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</w:tcPr>
          <w:p w14:paraId="01C76276" w14:textId="79D3D6B8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 xml:space="preserve">Кожобергенова </w:t>
            </w:r>
            <w:r w:rsidR="00CA3E4C">
              <w:rPr>
                <w:sz w:val="22"/>
                <w:szCs w:val="22"/>
                <w:lang w:val="ky-KG"/>
              </w:rPr>
              <w:br/>
            </w:r>
            <w:r w:rsidRPr="00523586">
              <w:rPr>
                <w:sz w:val="22"/>
                <w:szCs w:val="22"/>
                <w:lang w:val="ky-KG"/>
              </w:rPr>
              <w:t>Айзада Таштанбековна</w:t>
            </w:r>
          </w:p>
        </w:tc>
        <w:tc>
          <w:tcPr>
            <w:tcW w:w="1276" w:type="dxa"/>
          </w:tcPr>
          <w:p w14:paraId="5918FB4B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3-56-34</w:t>
            </w:r>
          </w:p>
        </w:tc>
        <w:tc>
          <w:tcPr>
            <w:tcW w:w="1701" w:type="dxa"/>
          </w:tcPr>
          <w:p w14:paraId="2E6D4F74" w14:textId="47EC0790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328DF281" w14:textId="77777777" w:rsidR="00EA2F5A" w:rsidRPr="00523586" w:rsidRDefault="00EA2F5A" w:rsidP="00EA2F5A">
            <w:pPr>
              <w:jc w:val="both"/>
              <w:rPr>
                <w:sz w:val="18"/>
                <w:szCs w:val="18"/>
                <w:lang w:val="ky-KG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0702261979a@gmail.com</w:t>
            </w:r>
          </w:p>
        </w:tc>
      </w:tr>
      <w:tr w:rsidR="00EA2F5A" w:rsidRPr="00523586" w14:paraId="44B4FC62" w14:textId="77777777" w:rsidTr="00523586">
        <w:trPr>
          <w:jc w:val="center"/>
        </w:trPr>
        <w:tc>
          <w:tcPr>
            <w:tcW w:w="1980" w:type="dxa"/>
          </w:tcPr>
          <w:p w14:paraId="43E6EFCF" w14:textId="77777777" w:rsidR="00EA2F5A" w:rsidRPr="00523586" w:rsidRDefault="00EA2F5A" w:rsidP="00EA2F5A">
            <w:pPr>
              <w:jc w:val="both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</w:tcPr>
          <w:p w14:paraId="0D8AB809" w14:textId="03C00D88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 xml:space="preserve">Омурбекова </w:t>
            </w:r>
            <w:r w:rsidR="00CA3E4C">
              <w:rPr>
                <w:sz w:val="22"/>
                <w:szCs w:val="22"/>
                <w:lang w:val="ky-KG"/>
              </w:rPr>
              <w:br/>
            </w:r>
            <w:r w:rsidRPr="00523586">
              <w:rPr>
                <w:sz w:val="22"/>
                <w:szCs w:val="22"/>
                <w:lang w:val="ky-KG"/>
              </w:rPr>
              <w:t xml:space="preserve">Касиет Салморбековна </w:t>
            </w:r>
          </w:p>
        </w:tc>
        <w:tc>
          <w:tcPr>
            <w:tcW w:w="1276" w:type="dxa"/>
          </w:tcPr>
          <w:p w14:paraId="1DC2F0F6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3-55-35</w:t>
            </w:r>
          </w:p>
        </w:tc>
        <w:tc>
          <w:tcPr>
            <w:tcW w:w="1701" w:type="dxa"/>
          </w:tcPr>
          <w:p w14:paraId="5AA2CFFA" w14:textId="103147B1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33119605" w14:textId="77777777" w:rsidR="00EA2F5A" w:rsidRPr="00523586" w:rsidRDefault="00EA2F5A" w:rsidP="00EA2F5A">
            <w:pPr>
              <w:jc w:val="both"/>
              <w:rPr>
                <w:sz w:val="18"/>
                <w:szCs w:val="18"/>
                <w:lang w:val="ky-KG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</w:rPr>
              <w:t>kasya.omurbekova@mail.ru</w:t>
            </w:r>
          </w:p>
        </w:tc>
      </w:tr>
      <w:tr w:rsidR="00EA2F5A" w:rsidRPr="00523586" w14:paraId="30CDEFA2" w14:textId="77777777" w:rsidTr="00523586">
        <w:trPr>
          <w:jc w:val="center"/>
        </w:trPr>
        <w:tc>
          <w:tcPr>
            <w:tcW w:w="1980" w:type="dxa"/>
          </w:tcPr>
          <w:p w14:paraId="6E4308C6" w14:textId="77777777" w:rsidR="00EA2F5A" w:rsidRPr="00523586" w:rsidRDefault="00EA2F5A" w:rsidP="00EA2F5A">
            <w:pPr>
              <w:jc w:val="both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</w:tcPr>
          <w:p w14:paraId="1CB49795" w14:textId="77777777" w:rsidR="00EA2F5A" w:rsidRPr="00523586" w:rsidRDefault="00EA2F5A" w:rsidP="00EA2F5A">
            <w:pPr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Конушбаева Венеля Болотовна</w:t>
            </w:r>
            <w:r w:rsidRPr="00523586">
              <w:rPr>
                <w:color w:val="303030"/>
                <w:sz w:val="22"/>
                <w:szCs w:val="22"/>
                <w:shd w:val="clear" w:color="auto" w:fill="FFFFFF"/>
              </w:rPr>
              <w:t xml:space="preserve">  </w:t>
            </w:r>
          </w:p>
        </w:tc>
        <w:tc>
          <w:tcPr>
            <w:tcW w:w="1276" w:type="dxa"/>
          </w:tcPr>
          <w:p w14:paraId="5727E826" w14:textId="77777777" w:rsidR="00EA2F5A" w:rsidRPr="00523586" w:rsidRDefault="00EA2F5A" w:rsidP="00EA2F5A">
            <w:pPr>
              <w:jc w:val="center"/>
              <w:rPr>
                <w:sz w:val="22"/>
                <w:szCs w:val="22"/>
                <w:lang w:val="ky-KG"/>
              </w:rPr>
            </w:pPr>
            <w:r w:rsidRPr="00523586">
              <w:rPr>
                <w:sz w:val="22"/>
                <w:szCs w:val="22"/>
                <w:lang w:val="ky-KG"/>
              </w:rPr>
              <w:t>22-15-59</w:t>
            </w:r>
          </w:p>
        </w:tc>
        <w:tc>
          <w:tcPr>
            <w:tcW w:w="1701" w:type="dxa"/>
          </w:tcPr>
          <w:p w14:paraId="3101DC69" w14:textId="1FCB2185" w:rsidR="00EA2F5A" w:rsidRPr="00523586" w:rsidRDefault="00EA2F5A" w:rsidP="00E125AA">
            <w:pPr>
              <w:rPr>
                <w:sz w:val="22"/>
                <w:szCs w:val="22"/>
                <w:lang w:val="ky-KG"/>
              </w:rPr>
            </w:pPr>
          </w:p>
        </w:tc>
        <w:tc>
          <w:tcPr>
            <w:tcW w:w="1848" w:type="dxa"/>
          </w:tcPr>
          <w:p w14:paraId="2F71837C" w14:textId="77777777" w:rsidR="00EA2F5A" w:rsidRPr="00523586" w:rsidRDefault="00EA2F5A" w:rsidP="00EA2F5A">
            <w:pPr>
              <w:jc w:val="both"/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</w:pPr>
            <w:r w:rsidRPr="00523586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t>vkoushbaeva@mail.ru</w:t>
            </w:r>
          </w:p>
        </w:tc>
      </w:tr>
    </w:tbl>
    <w:p w14:paraId="39B8664E" w14:textId="5ADC6204" w:rsidR="00AB460B" w:rsidRPr="007C5A8F" w:rsidRDefault="00AB460B" w:rsidP="007C5A8F">
      <w:pPr>
        <w:rPr>
          <w:b/>
          <w:sz w:val="24"/>
          <w:szCs w:val="24"/>
          <w:lang w:val="en-US"/>
        </w:rPr>
      </w:pPr>
    </w:p>
    <w:p w14:paraId="7239A330" w14:textId="77777777" w:rsidR="005342DA" w:rsidRDefault="00155F96">
      <w:pPr>
        <w:ind w:left="57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Панфиловский районный отдел статистики</w:t>
      </w:r>
    </w:p>
    <w:p w14:paraId="28365503" w14:textId="77777777" w:rsidR="005342DA" w:rsidRDefault="00155F96">
      <w:pPr>
        <w:ind w:left="57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724700, пер. Садовый, 7</w:t>
      </w:r>
    </w:p>
    <w:p w14:paraId="47680F35" w14:textId="77777777" w:rsidR="005342DA" w:rsidRPr="00AB460B" w:rsidRDefault="00155F96">
      <w:pPr>
        <w:ind w:left="570"/>
        <w:jc w:val="center"/>
        <w:rPr>
          <w:b/>
          <w:sz w:val="24"/>
          <w:szCs w:val="24"/>
          <w:u w:val="single"/>
          <w:lang w:val="en-US"/>
        </w:rPr>
      </w:pPr>
      <w:r>
        <w:rPr>
          <w:b/>
          <w:sz w:val="24"/>
          <w:szCs w:val="24"/>
        </w:rPr>
        <w:t>факс</w:t>
      </w:r>
      <w:r w:rsidRPr="004C302C">
        <w:rPr>
          <w:b/>
          <w:sz w:val="24"/>
          <w:szCs w:val="24"/>
          <w:lang w:val="en-US"/>
        </w:rPr>
        <w:t xml:space="preserve">: 03137 51-6-01 </w:t>
      </w:r>
      <w:r>
        <w:rPr>
          <w:b/>
          <w:sz w:val="24"/>
          <w:szCs w:val="24"/>
          <w:lang w:val="en-US"/>
        </w:rPr>
        <w:t>e</w:t>
      </w:r>
      <w:r w:rsidRPr="004C302C">
        <w:rPr>
          <w:b/>
          <w:sz w:val="24"/>
          <w:szCs w:val="24"/>
          <w:lang w:val="en-US"/>
        </w:rPr>
        <w:t>-</w:t>
      </w:r>
      <w:r>
        <w:rPr>
          <w:b/>
          <w:sz w:val="24"/>
          <w:szCs w:val="24"/>
          <w:lang w:val="en-US"/>
        </w:rPr>
        <w:t>mail</w:t>
      </w:r>
      <w:r w:rsidRPr="004C302C">
        <w:rPr>
          <w:b/>
          <w:sz w:val="24"/>
          <w:szCs w:val="24"/>
          <w:lang w:val="en-US"/>
        </w:rPr>
        <w:t xml:space="preserve">: </w:t>
      </w:r>
      <w:hyperlink r:id="rId209" w:history="1">
        <w:r w:rsidR="00AB460B" w:rsidRPr="009A57AC">
          <w:rPr>
            <w:rStyle w:val="a8"/>
            <w:b/>
            <w:sz w:val="24"/>
            <w:szCs w:val="24"/>
            <w:lang w:val="en-US"/>
          </w:rPr>
          <w:t>panf.sx@mail.ru</w:t>
        </w:r>
      </w:hyperlink>
    </w:p>
    <w:p w14:paraId="7E1C4A27" w14:textId="77777777" w:rsidR="00AB460B" w:rsidRPr="00AB460B" w:rsidRDefault="00AB460B">
      <w:pPr>
        <w:ind w:left="570"/>
        <w:jc w:val="center"/>
        <w:rPr>
          <w:b/>
          <w:sz w:val="24"/>
          <w:szCs w:val="24"/>
          <w:lang w:val="en-US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60"/>
        <w:gridCol w:w="1276"/>
        <w:gridCol w:w="1701"/>
        <w:gridCol w:w="1843"/>
      </w:tblGrid>
      <w:tr w:rsidR="007C5A8F" w14:paraId="402E48D4" w14:textId="77777777" w:rsidTr="00523586">
        <w:tc>
          <w:tcPr>
            <w:tcW w:w="1843" w:type="dxa"/>
            <w:vMerge w:val="restart"/>
          </w:tcPr>
          <w:p w14:paraId="1E55BB92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3260" w:type="dxa"/>
            <w:vMerge w:val="restart"/>
          </w:tcPr>
          <w:p w14:paraId="3E068296" w14:textId="3D2D63CD" w:rsidR="007C5A8F" w:rsidRP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977" w:type="dxa"/>
            <w:gridSpan w:val="2"/>
          </w:tcPr>
          <w:p w14:paraId="1ACC8498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1843" w:type="dxa"/>
          </w:tcPr>
          <w:p w14:paraId="3307755D" w14:textId="0A3D3928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7C5A8F">
              <w:rPr>
                <w:b/>
                <w:bCs/>
                <w:sz w:val="24"/>
                <w:szCs w:val="24"/>
                <w:lang w:val="en-US"/>
              </w:rPr>
              <w:t>e</w:t>
            </w:r>
            <w:r>
              <w:rPr>
                <w:b/>
                <w:sz w:val="24"/>
                <w:szCs w:val="24"/>
                <w:lang w:val="en-US" w:eastAsia="en-US"/>
              </w:rPr>
              <w:t>-mail</w:t>
            </w:r>
          </w:p>
        </w:tc>
      </w:tr>
      <w:tr w:rsidR="007C5A8F" w14:paraId="3B91E045" w14:textId="77777777" w:rsidTr="00523586">
        <w:tc>
          <w:tcPr>
            <w:tcW w:w="1843" w:type="dxa"/>
            <w:vMerge/>
            <w:vAlign w:val="center"/>
          </w:tcPr>
          <w:p w14:paraId="4AACB0E6" w14:textId="77777777" w:rsidR="007C5A8F" w:rsidRDefault="007C5A8F" w:rsidP="007C5A8F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vAlign w:val="center"/>
          </w:tcPr>
          <w:p w14:paraId="5E0B571F" w14:textId="77777777" w:rsidR="007C5A8F" w:rsidRDefault="007C5A8F" w:rsidP="007C5A8F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</w:tcPr>
          <w:p w14:paraId="741A2BDB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Рабочий </w:t>
            </w:r>
          </w:p>
        </w:tc>
        <w:tc>
          <w:tcPr>
            <w:tcW w:w="1701" w:type="dxa"/>
          </w:tcPr>
          <w:p w14:paraId="2B116A78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Домашний,</w:t>
            </w:r>
          </w:p>
          <w:p w14:paraId="562E4573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1843" w:type="dxa"/>
            <w:vAlign w:val="center"/>
          </w:tcPr>
          <w:p w14:paraId="482B2E09" w14:textId="77777777" w:rsidR="007C5A8F" w:rsidRDefault="007C5A8F" w:rsidP="007C5A8F">
            <w:pPr>
              <w:spacing w:line="256" w:lineRule="auto"/>
              <w:rPr>
                <w:b/>
                <w:sz w:val="24"/>
                <w:szCs w:val="24"/>
                <w:lang w:val="en-US" w:eastAsia="en-US"/>
              </w:rPr>
            </w:pPr>
          </w:p>
        </w:tc>
      </w:tr>
      <w:tr w:rsidR="007C5A8F" w14:paraId="1704AD69" w14:textId="77777777" w:rsidTr="00523586">
        <w:tc>
          <w:tcPr>
            <w:tcW w:w="1843" w:type="dxa"/>
            <w:vAlign w:val="center"/>
          </w:tcPr>
          <w:p w14:paraId="6655781A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260" w:type="dxa"/>
            <w:vAlign w:val="center"/>
          </w:tcPr>
          <w:p w14:paraId="77ED70C2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</w:tcPr>
          <w:p w14:paraId="6B0BB138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</w:tcPr>
          <w:p w14:paraId="3A9A9D2B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3" w:type="dxa"/>
            <w:vAlign w:val="center"/>
          </w:tcPr>
          <w:p w14:paraId="588C3CC8" w14:textId="77777777" w:rsidR="007C5A8F" w:rsidRDefault="007C5A8F" w:rsidP="007C5A8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7C5A8F" w:rsidRPr="0067631C" w14:paraId="0D4D0A27" w14:textId="77777777" w:rsidTr="009024BE">
        <w:tc>
          <w:tcPr>
            <w:tcW w:w="1843" w:type="dxa"/>
            <w:shd w:val="clear" w:color="auto" w:fill="FFFFFF"/>
          </w:tcPr>
          <w:p w14:paraId="297D4613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</w:tc>
        <w:tc>
          <w:tcPr>
            <w:tcW w:w="3260" w:type="dxa"/>
            <w:shd w:val="clear" w:color="auto" w:fill="FFFFFF"/>
          </w:tcPr>
          <w:p w14:paraId="45F611D5" w14:textId="77777777" w:rsidR="007C5A8F" w:rsidRPr="00523586" w:rsidRDefault="007C5A8F" w:rsidP="007C5A8F">
            <w:pPr>
              <w:autoSpaceDE w:val="0"/>
              <w:autoSpaceDN w:val="0"/>
              <w:adjustRightInd w:val="0"/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Буланов </w:t>
            </w:r>
          </w:p>
          <w:p w14:paraId="0C16E46F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Асан Токторбекович</w:t>
            </w:r>
          </w:p>
        </w:tc>
        <w:tc>
          <w:tcPr>
            <w:tcW w:w="1276" w:type="dxa"/>
            <w:shd w:val="clear" w:color="auto" w:fill="FFFFFF"/>
          </w:tcPr>
          <w:p w14:paraId="654637CF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51-6-01;</w:t>
            </w:r>
          </w:p>
          <w:p w14:paraId="51D7F6F6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60-79-48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E9CA86" w14:textId="3A3BA132" w:rsidR="007C5A8F" w:rsidRPr="00E125AA" w:rsidRDefault="007C5A8F" w:rsidP="00E125AA">
            <w:pPr>
              <w:spacing w:line="254" w:lineRule="auto"/>
              <w:jc w:val="center"/>
              <w:rPr>
                <w:color w:val="303030"/>
                <w:sz w:val="22"/>
                <w:szCs w:val="22"/>
                <w:shd w:val="clear" w:color="auto" w:fill="FFFFFF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390B3C10" w14:textId="77777777" w:rsidR="007C5A8F" w:rsidRPr="00523586" w:rsidRDefault="0007029D" w:rsidP="007C5A8F">
            <w:pPr>
              <w:spacing w:line="256" w:lineRule="auto"/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</w:pPr>
            <w:hyperlink r:id="rId210" w:history="1"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val="en-US" w:eastAsia="en-US"/>
                </w:rPr>
                <w:t>prom-rogs@mail.ru</w:t>
              </w:r>
            </w:hyperlink>
            <w:r w:rsidR="007C5A8F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  <w:p w14:paraId="7F0C134A" w14:textId="77777777" w:rsidR="007C5A8F" w:rsidRPr="00523586" w:rsidRDefault="0007029D" w:rsidP="007C5A8F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11" w:history="1"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val="en-US" w:eastAsia="en-US"/>
                </w:rPr>
                <w:t>abulanov310384@</w:t>
              </w:r>
              <w:r w:rsidR="007C5A8F" w:rsidRPr="004533AD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val="en-US" w:eastAsia="en-US"/>
                </w:rPr>
                <w:br/>
              </w:r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val="en-US" w:eastAsia="en-US"/>
                </w:rPr>
                <w:t>mail.ru</w:t>
              </w:r>
            </w:hyperlink>
            <w:r w:rsidR="007C5A8F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C5A8F" w:rsidRPr="00523586" w14:paraId="1A8C7D15" w14:textId="77777777" w:rsidTr="009024BE">
        <w:tc>
          <w:tcPr>
            <w:tcW w:w="1843" w:type="dxa"/>
            <w:shd w:val="clear" w:color="auto" w:fill="FFFFFF"/>
          </w:tcPr>
          <w:p w14:paraId="5F8B2ED7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b/>
                <w:bCs/>
                <w:sz w:val="22"/>
                <w:szCs w:val="22"/>
                <w:lang w:eastAsia="en-US"/>
              </w:rPr>
              <w:t>Заведующ</w:t>
            </w:r>
            <w:r>
              <w:rPr>
                <w:b/>
                <w:bCs/>
                <w:sz w:val="22"/>
                <w:szCs w:val="22"/>
                <w:lang w:eastAsia="en-US"/>
              </w:rPr>
              <w:t xml:space="preserve">ий </w:t>
            </w:r>
            <w:r w:rsidRPr="00523586">
              <w:rPr>
                <w:b/>
                <w:bCs/>
                <w:sz w:val="22"/>
                <w:szCs w:val="22"/>
                <w:lang w:eastAsia="en-US"/>
              </w:rPr>
              <w:t xml:space="preserve">сектором </w:t>
            </w:r>
          </w:p>
        </w:tc>
        <w:tc>
          <w:tcPr>
            <w:tcW w:w="3260" w:type="dxa"/>
            <w:shd w:val="clear" w:color="auto" w:fill="FFFFFF"/>
          </w:tcPr>
          <w:p w14:paraId="7990E28A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Юдина</w:t>
            </w:r>
          </w:p>
          <w:p w14:paraId="464FD2AD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Марина Сергеевна</w:t>
            </w:r>
          </w:p>
        </w:tc>
        <w:tc>
          <w:tcPr>
            <w:tcW w:w="1276" w:type="dxa"/>
            <w:shd w:val="clear" w:color="auto" w:fill="FFFFFF"/>
          </w:tcPr>
          <w:p w14:paraId="7F520B23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51-2-82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8AFB26" w14:textId="10F4FFB4" w:rsidR="007C5A8F" w:rsidRPr="00E125AA" w:rsidRDefault="007C5A8F" w:rsidP="00E125AA">
            <w:pPr>
              <w:spacing w:line="256" w:lineRule="auto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  <w:r w:rsidRPr="00523586">
              <w:rPr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1843" w:type="dxa"/>
            <w:shd w:val="clear" w:color="auto" w:fill="FFFFFF"/>
          </w:tcPr>
          <w:p w14:paraId="7CD1E008" w14:textId="77777777" w:rsidR="007C5A8F" w:rsidRPr="00523586" w:rsidRDefault="0007029D" w:rsidP="007C5A8F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12" w:history="1">
              <w:r w:rsidR="007C5A8F" w:rsidRPr="00523586">
                <w:rPr>
                  <w:rStyle w:val="a8"/>
                  <w:sz w:val="18"/>
                  <w:szCs w:val="18"/>
                  <w:u w:val="none"/>
                  <w:lang w:eastAsia="en-US"/>
                </w:rPr>
                <w:t>ums_227@mail.ru</w:t>
              </w:r>
            </w:hyperlink>
            <w:r w:rsidR="007C5A8F" w:rsidRPr="00523586">
              <w:rPr>
                <w:sz w:val="18"/>
                <w:szCs w:val="18"/>
                <w:lang w:val="ky-KG" w:eastAsia="en-US"/>
              </w:rPr>
              <w:t xml:space="preserve"> </w:t>
            </w:r>
          </w:p>
        </w:tc>
      </w:tr>
      <w:tr w:rsidR="007C5A8F" w:rsidRPr="00523586" w14:paraId="39F20B77" w14:textId="77777777" w:rsidTr="009024BE">
        <w:tc>
          <w:tcPr>
            <w:tcW w:w="1843" w:type="dxa"/>
            <w:shd w:val="clear" w:color="auto" w:fill="FFFFFF"/>
          </w:tcPr>
          <w:p w14:paraId="1AA750F1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1FD8FDE0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Юдина </w:t>
            </w:r>
          </w:p>
          <w:p w14:paraId="6290496C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Наталья Михайловна</w:t>
            </w:r>
          </w:p>
        </w:tc>
        <w:tc>
          <w:tcPr>
            <w:tcW w:w="1276" w:type="dxa"/>
            <w:shd w:val="clear" w:color="auto" w:fill="FFFFFF"/>
          </w:tcPr>
          <w:p w14:paraId="545DA646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51-7-04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C0B6CE" w14:textId="379D6DA3" w:rsidR="007C5A8F" w:rsidRPr="00523586" w:rsidRDefault="007C5A8F" w:rsidP="00E125AA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2731BB7A" w14:textId="77777777" w:rsidR="007C5A8F" w:rsidRPr="00523586" w:rsidRDefault="0007029D" w:rsidP="007C5A8F">
            <w:pPr>
              <w:tabs>
                <w:tab w:val="left" w:pos="345"/>
              </w:tabs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13" w:history="1"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unm-090674@mail.ru</w:t>
              </w:r>
            </w:hyperlink>
            <w:r w:rsidR="007C5A8F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C5A8F" w:rsidRPr="00523586" w14:paraId="2AF5A65B" w14:textId="77777777" w:rsidTr="009024BE">
        <w:tc>
          <w:tcPr>
            <w:tcW w:w="1843" w:type="dxa"/>
            <w:shd w:val="clear" w:color="auto" w:fill="FFFFFF"/>
          </w:tcPr>
          <w:p w14:paraId="15AEAD66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693EDB5F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Еремина </w:t>
            </w:r>
          </w:p>
          <w:p w14:paraId="2B72C9FE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Марина Владимировна</w:t>
            </w:r>
          </w:p>
        </w:tc>
        <w:tc>
          <w:tcPr>
            <w:tcW w:w="1276" w:type="dxa"/>
            <w:shd w:val="clear" w:color="auto" w:fill="FFFFFF"/>
          </w:tcPr>
          <w:p w14:paraId="6DBBE020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51-2-82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921712" w14:textId="1CF4C6C0" w:rsidR="007C5A8F" w:rsidRPr="00523586" w:rsidRDefault="007C5A8F" w:rsidP="00E125AA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E8BF9AA" w14:textId="77777777" w:rsidR="007C5A8F" w:rsidRPr="00523586" w:rsidRDefault="0007029D" w:rsidP="007C5A8F">
            <w:pPr>
              <w:tabs>
                <w:tab w:val="left" w:pos="375"/>
              </w:tabs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14" w:history="1"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marinaveri1966@</w:t>
              </w:r>
              <w:r w:rsidR="007C5A8F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mail.ru</w:t>
              </w:r>
            </w:hyperlink>
            <w:r w:rsidR="007C5A8F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C5A8F" w:rsidRPr="00523586" w14:paraId="078806F9" w14:textId="77777777" w:rsidTr="009024BE">
        <w:tc>
          <w:tcPr>
            <w:tcW w:w="1843" w:type="dxa"/>
            <w:shd w:val="clear" w:color="auto" w:fill="FFFFFF"/>
          </w:tcPr>
          <w:p w14:paraId="2CFBC25B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515BF9F8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Мамыралиева </w:t>
            </w:r>
          </w:p>
          <w:p w14:paraId="509181EC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Айнек Таялыевна</w:t>
            </w:r>
          </w:p>
        </w:tc>
        <w:tc>
          <w:tcPr>
            <w:tcW w:w="1276" w:type="dxa"/>
            <w:shd w:val="clear" w:color="auto" w:fill="FFFFFF"/>
          </w:tcPr>
          <w:p w14:paraId="79322AF9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51-8-04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79669" w14:textId="4847D2D8" w:rsidR="007C5A8F" w:rsidRPr="00523586" w:rsidRDefault="007C5A8F" w:rsidP="00E125AA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7C41E8AC" w14:textId="77777777" w:rsidR="007C5A8F" w:rsidRPr="00523586" w:rsidRDefault="0007029D" w:rsidP="007C5A8F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15" w:history="1"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ainek40@mail.ru</w:t>
              </w:r>
            </w:hyperlink>
            <w:r w:rsidR="007C5A8F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  <w:tr w:rsidR="007C5A8F" w:rsidRPr="00523586" w14:paraId="5C399164" w14:textId="77777777" w:rsidTr="009024BE">
        <w:tc>
          <w:tcPr>
            <w:tcW w:w="1843" w:type="dxa"/>
            <w:shd w:val="clear" w:color="auto" w:fill="FFFFFF"/>
          </w:tcPr>
          <w:p w14:paraId="088034EF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Ведущий</w:t>
            </w:r>
          </w:p>
          <w:p w14:paraId="397B6A53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079A7562" w14:textId="13000B59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Мураталиева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523586">
              <w:rPr>
                <w:sz w:val="22"/>
                <w:szCs w:val="22"/>
                <w:lang w:eastAsia="en-US"/>
              </w:rPr>
              <w:t>Алтынай</w:t>
            </w:r>
            <w:r w:rsidR="00CA3E4C">
              <w:rPr>
                <w:sz w:val="22"/>
                <w:szCs w:val="22"/>
                <w:lang w:eastAsia="en-US"/>
              </w:rPr>
              <w:t xml:space="preserve"> </w:t>
            </w:r>
            <w:r w:rsidRPr="00523586">
              <w:rPr>
                <w:sz w:val="22"/>
                <w:szCs w:val="22"/>
                <w:lang w:eastAsia="en-US"/>
              </w:rPr>
              <w:t>Жылдызбековна</w:t>
            </w:r>
          </w:p>
        </w:tc>
        <w:tc>
          <w:tcPr>
            <w:tcW w:w="1276" w:type="dxa"/>
            <w:shd w:val="clear" w:color="auto" w:fill="FFFFFF"/>
          </w:tcPr>
          <w:p w14:paraId="4B95E294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55-0-78</w:t>
            </w:r>
          </w:p>
          <w:p w14:paraId="50222786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D00BF0" w14:textId="10FE039D" w:rsidR="007C5A8F" w:rsidRPr="00E125AA" w:rsidRDefault="007C5A8F" w:rsidP="00E125AA">
            <w:pPr>
              <w:spacing w:line="256" w:lineRule="auto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0C66BBA6" w14:textId="77777777" w:rsidR="007C5A8F" w:rsidRPr="00523586" w:rsidRDefault="0007029D" w:rsidP="007C5A8F">
            <w:pPr>
              <w:spacing w:line="256" w:lineRule="auto"/>
              <w:rPr>
                <w:sz w:val="18"/>
                <w:szCs w:val="18"/>
              </w:rPr>
            </w:pPr>
            <w:hyperlink r:id="rId216" w:history="1">
              <w:r w:rsidR="007C5A8F" w:rsidRPr="00523586">
                <w:rPr>
                  <w:rStyle w:val="a8"/>
                  <w:sz w:val="18"/>
                  <w:szCs w:val="18"/>
                  <w:u w:val="none"/>
                  <w:lang w:eastAsia="en-US"/>
                </w:rPr>
                <w:t>altyshka-angel@mail.ru</w:t>
              </w:r>
            </w:hyperlink>
            <w:r w:rsidR="007C5A8F" w:rsidRPr="00523586">
              <w:rPr>
                <w:sz w:val="18"/>
                <w:szCs w:val="18"/>
                <w:lang w:eastAsia="en-US"/>
              </w:rPr>
              <w:t xml:space="preserve"> </w:t>
            </w:r>
          </w:p>
        </w:tc>
      </w:tr>
      <w:tr w:rsidR="007C5A8F" w:rsidRPr="00523586" w14:paraId="3080FCF5" w14:textId="77777777" w:rsidTr="009024BE">
        <w:tc>
          <w:tcPr>
            <w:tcW w:w="1843" w:type="dxa"/>
            <w:shd w:val="clear" w:color="auto" w:fill="FFFFFF"/>
          </w:tcPr>
          <w:p w14:paraId="278B8B1D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Ведущий</w:t>
            </w:r>
          </w:p>
          <w:p w14:paraId="2F648C96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186A98F0" w14:textId="1B961121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Байгабылова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523586">
              <w:rPr>
                <w:sz w:val="22"/>
                <w:szCs w:val="22"/>
                <w:lang w:eastAsia="en-US"/>
              </w:rPr>
              <w:t>Үмүт</w:t>
            </w:r>
            <w:r w:rsidR="00CA3E4C">
              <w:rPr>
                <w:sz w:val="22"/>
                <w:szCs w:val="22"/>
                <w:lang w:eastAsia="en-US"/>
              </w:rPr>
              <w:t xml:space="preserve"> </w:t>
            </w:r>
            <w:r w:rsidRPr="00523586">
              <w:rPr>
                <w:sz w:val="22"/>
                <w:szCs w:val="22"/>
                <w:lang w:eastAsia="en-US"/>
              </w:rPr>
              <w:t>Качкыновна</w:t>
            </w:r>
          </w:p>
        </w:tc>
        <w:tc>
          <w:tcPr>
            <w:tcW w:w="1276" w:type="dxa"/>
            <w:shd w:val="clear" w:color="auto" w:fill="FFFFFF"/>
          </w:tcPr>
          <w:p w14:paraId="4C79DEEB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55-0-78</w:t>
            </w:r>
          </w:p>
          <w:p w14:paraId="7A69ABE5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9CEDC" w14:textId="118976A3" w:rsidR="007C5A8F" w:rsidRPr="00E125AA" w:rsidRDefault="007C5A8F" w:rsidP="00E125AA">
            <w:pPr>
              <w:spacing w:line="256" w:lineRule="auto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68E190E8" w14:textId="77777777" w:rsidR="007C5A8F" w:rsidRPr="00523586" w:rsidRDefault="0007029D" w:rsidP="007C5A8F">
            <w:pPr>
              <w:spacing w:line="256" w:lineRule="auto"/>
              <w:rPr>
                <w:sz w:val="18"/>
                <w:szCs w:val="18"/>
              </w:rPr>
            </w:pPr>
            <w:hyperlink r:id="rId217" w:history="1">
              <w:r w:rsidR="007C5A8F" w:rsidRPr="00523586">
                <w:rPr>
                  <w:rStyle w:val="a8"/>
                  <w:sz w:val="18"/>
                  <w:szCs w:val="18"/>
                  <w:u w:val="none"/>
                  <w:lang w:eastAsia="en-US"/>
                </w:rPr>
                <w:t>baigabylova73@gmail.ru</w:t>
              </w:r>
            </w:hyperlink>
            <w:r w:rsidR="007C5A8F" w:rsidRPr="00523586">
              <w:rPr>
                <w:sz w:val="18"/>
                <w:szCs w:val="18"/>
                <w:lang w:eastAsia="en-US"/>
              </w:rPr>
              <w:t xml:space="preserve"> </w:t>
            </w:r>
          </w:p>
        </w:tc>
      </w:tr>
      <w:tr w:rsidR="007C5A8F" w:rsidRPr="00523586" w14:paraId="329F05B9" w14:textId="77777777" w:rsidTr="009024BE">
        <w:tc>
          <w:tcPr>
            <w:tcW w:w="1843" w:type="dxa"/>
            <w:shd w:val="clear" w:color="auto" w:fill="FFFFFF"/>
          </w:tcPr>
          <w:p w14:paraId="5F751353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29734C91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 xml:space="preserve">Халабурдина </w:t>
            </w:r>
          </w:p>
          <w:p w14:paraId="474D225A" w14:textId="77777777" w:rsidR="007C5A8F" w:rsidRPr="00523586" w:rsidRDefault="007C5A8F" w:rsidP="007C5A8F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Ольга Георгиевна</w:t>
            </w:r>
          </w:p>
        </w:tc>
        <w:tc>
          <w:tcPr>
            <w:tcW w:w="1276" w:type="dxa"/>
            <w:shd w:val="clear" w:color="auto" w:fill="FFFFFF"/>
          </w:tcPr>
          <w:p w14:paraId="752BC211" w14:textId="77777777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523586">
              <w:rPr>
                <w:sz w:val="22"/>
                <w:szCs w:val="22"/>
                <w:lang w:eastAsia="en-US"/>
              </w:rPr>
              <w:t>51-7-04</w:t>
            </w:r>
          </w:p>
        </w:tc>
        <w:tc>
          <w:tcPr>
            <w:tcW w:w="1701" w:type="dxa"/>
            <w:shd w:val="clear" w:color="auto" w:fill="FFFFFF"/>
          </w:tcPr>
          <w:p w14:paraId="2AC0EB2E" w14:textId="6645E2BF" w:rsidR="007C5A8F" w:rsidRPr="00523586" w:rsidRDefault="007C5A8F" w:rsidP="007C5A8F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FFFFFF"/>
          </w:tcPr>
          <w:p w14:paraId="460B17DB" w14:textId="77777777" w:rsidR="007C5A8F" w:rsidRPr="00523586" w:rsidRDefault="0007029D" w:rsidP="007C5A8F">
            <w:pPr>
              <w:tabs>
                <w:tab w:val="left" w:pos="315"/>
              </w:tabs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18" w:history="1"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halaburdina_o@mail.</w:t>
              </w:r>
              <w:r w:rsidR="007C5A8F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br/>
              </w:r>
              <w:r w:rsidR="007C5A8F" w:rsidRPr="00523586">
                <w:rPr>
                  <w:rStyle w:val="a8"/>
                  <w:color w:val="303030"/>
                  <w:sz w:val="18"/>
                  <w:szCs w:val="18"/>
                  <w:u w:val="none"/>
                  <w:shd w:val="clear" w:color="auto" w:fill="FFFFFF"/>
                  <w:lang w:eastAsia="en-US"/>
                </w:rPr>
                <w:t>ru</w:t>
              </w:r>
            </w:hyperlink>
            <w:r w:rsidR="007C5A8F" w:rsidRPr="00523586">
              <w:rPr>
                <w:color w:val="303030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</w:p>
        </w:tc>
      </w:tr>
    </w:tbl>
    <w:p w14:paraId="19AB69E5" w14:textId="77777777" w:rsidR="000D32D8" w:rsidRDefault="000D32D8">
      <w:pPr>
        <w:pStyle w:val="1"/>
        <w:jc w:val="center"/>
        <w:rPr>
          <w:b/>
          <w:bCs/>
          <w:u w:val="single"/>
        </w:rPr>
      </w:pPr>
    </w:p>
    <w:p w14:paraId="600A27F1" w14:textId="77777777" w:rsidR="000D32D8" w:rsidRDefault="000D32D8" w:rsidP="00E26D9E">
      <w:pPr>
        <w:pStyle w:val="1"/>
        <w:jc w:val="center"/>
        <w:rPr>
          <w:b/>
          <w:bCs/>
          <w:u w:val="single"/>
        </w:rPr>
      </w:pPr>
    </w:p>
    <w:p w14:paraId="00AB39C6" w14:textId="77777777" w:rsidR="00DD22B7" w:rsidRDefault="00DD22B7" w:rsidP="00DD22B7"/>
    <w:p w14:paraId="43D3FFA6" w14:textId="77777777" w:rsidR="00DD22B7" w:rsidRDefault="00DD22B7" w:rsidP="00DD22B7"/>
    <w:p w14:paraId="37036F47" w14:textId="77777777" w:rsidR="00EA2F5A" w:rsidRDefault="00EA2F5A" w:rsidP="00DD22B7"/>
    <w:p w14:paraId="19D0D248" w14:textId="77777777" w:rsidR="00EA2F5A" w:rsidRDefault="00EA2F5A" w:rsidP="00DD22B7"/>
    <w:p w14:paraId="7B1FE5AD" w14:textId="77777777" w:rsidR="00EA2F5A" w:rsidRDefault="00EA2F5A" w:rsidP="00DD22B7"/>
    <w:p w14:paraId="11BB0FAB" w14:textId="77777777" w:rsidR="00EA2F5A" w:rsidRDefault="00EA2F5A" w:rsidP="00DD22B7"/>
    <w:p w14:paraId="5054C34D" w14:textId="77777777" w:rsidR="00EA2F5A" w:rsidRDefault="00EA2F5A" w:rsidP="00DD22B7"/>
    <w:p w14:paraId="5ED532F1" w14:textId="77777777" w:rsidR="00EA2F5A" w:rsidRDefault="00EA2F5A" w:rsidP="00DD22B7"/>
    <w:p w14:paraId="34103CD1" w14:textId="77777777" w:rsidR="00EA2F5A" w:rsidRDefault="00EA2F5A" w:rsidP="00DD22B7"/>
    <w:p w14:paraId="6DF9DBAA" w14:textId="77777777" w:rsidR="00EA2F5A" w:rsidRDefault="00EA2F5A" w:rsidP="00DD22B7"/>
    <w:p w14:paraId="256CFC60" w14:textId="77777777" w:rsidR="00EA2F5A" w:rsidRDefault="00EA2F5A" w:rsidP="00DD22B7"/>
    <w:p w14:paraId="611AACD7" w14:textId="77777777" w:rsidR="00EA2F5A" w:rsidRDefault="00EA2F5A" w:rsidP="00DD22B7"/>
    <w:p w14:paraId="57659643" w14:textId="77777777" w:rsidR="00EA2F5A" w:rsidRDefault="00EA2F5A" w:rsidP="00DD22B7"/>
    <w:p w14:paraId="6F42603A" w14:textId="77777777" w:rsidR="00EA2F5A" w:rsidRDefault="00EA2F5A" w:rsidP="00DD22B7"/>
    <w:p w14:paraId="607293BE" w14:textId="77777777" w:rsidR="00EA2F5A" w:rsidRDefault="00EA2F5A" w:rsidP="00DD22B7"/>
    <w:p w14:paraId="269AD7D6" w14:textId="77777777" w:rsidR="00EA2F5A" w:rsidRDefault="00EA2F5A" w:rsidP="00DD22B7"/>
    <w:p w14:paraId="1D56F13B" w14:textId="77777777" w:rsidR="00EA2F5A" w:rsidRDefault="00EA2F5A" w:rsidP="00DD22B7"/>
    <w:p w14:paraId="2B7118A9" w14:textId="77777777" w:rsidR="00EA2F5A" w:rsidRDefault="00EA2F5A" w:rsidP="00DD22B7"/>
    <w:p w14:paraId="2CCBD606" w14:textId="77777777" w:rsidR="00EA2F5A" w:rsidRDefault="00EA2F5A" w:rsidP="00DD22B7"/>
    <w:p w14:paraId="22DE7AB9" w14:textId="77777777" w:rsidR="00EA2F5A" w:rsidRDefault="00EA2F5A" w:rsidP="00DD22B7"/>
    <w:p w14:paraId="4C16DD2E" w14:textId="77777777" w:rsidR="00EA2F5A" w:rsidRDefault="00EA2F5A" w:rsidP="00DD22B7"/>
    <w:p w14:paraId="242FFC9D" w14:textId="77777777" w:rsidR="00EA2F5A" w:rsidRDefault="00EA2F5A" w:rsidP="00DD22B7"/>
    <w:p w14:paraId="5FFAD0C6" w14:textId="77777777" w:rsidR="00EA2F5A" w:rsidRDefault="00EA2F5A" w:rsidP="00DD22B7"/>
    <w:p w14:paraId="34282F8C" w14:textId="77777777" w:rsidR="00EA2F5A" w:rsidRDefault="00EA2F5A" w:rsidP="00DD22B7"/>
    <w:p w14:paraId="04B4CBC1" w14:textId="77777777" w:rsidR="00EA2F5A" w:rsidRDefault="00EA2F5A" w:rsidP="00DD22B7"/>
    <w:p w14:paraId="26F95FF1" w14:textId="77777777" w:rsidR="00EA2F5A" w:rsidRDefault="00EA2F5A" w:rsidP="00DD22B7"/>
    <w:p w14:paraId="47E25633" w14:textId="77777777" w:rsidR="00EA2F5A" w:rsidRDefault="00EA2F5A" w:rsidP="00DD22B7"/>
    <w:p w14:paraId="5111BE77" w14:textId="77777777" w:rsidR="00DD22B7" w:rsidRDefault="00DD22B7" w:rsidP="00DD22B7"/>
    <w:p w14:paraId="30C4B033" w14:textId="77777777" w:rsidR="00DD22B7" w:rsidRDefault="00DD22B7" w:rsidP="00DD22B7"/>
    <w:p w14:paraId="04A86D9F" w14:textId="77777777" w:rsidR="00DD22B7" w:rsidRDefault="00DD22B7" w:rsidP="00DD22B7"/>
    <w:p w14:paraId="4C821F1D" w14:textId="77777777" w:rsidR="00523586" w:rsidRDefault="00523586">
      <w:r>
        <w:br w:type="page"/>
      </w:r>
    </w:p>
    <w:p w14:paraId="36F077C6" w14:textId="77777777" w:rsidR="00DD22B7" w:rsidRDefault="00DD22B7" w:rsidP="00DD22B7"/>
    <w:p w14:paraId="422FB169" w14:textId="77777777" w:rsidR="008E7799" w:rsidRPr="00DD22B7" w:rsidRDefault="00012F64" w:rsidP="00E26D9E">
      <w:pPr>
        <w:ind w:right="-142"/>
        <w:jc w:val="center"/>
        <w:rPr>
          <w:b/>
          <w:bCs/>
          <w:color w:val="000000"/>
          <w:sz w:val="28"/>
          <w:szCs w:val="28"/>
          <w:u w:val="single"/>
        </w:rPr>
      </w:pPr>
      <w:r w:rsidRPr="00DD22B7">
        <w:rPr>
          <w:b/>
          <w:bCs/>
          <w:color w:val="000000"/>
          <w:sz w:val="28"/>
          <w:szCs w:val="28"/>
        </w:rPr>
        <w:t>ИССЫК-КУЛЬСКОЕ ОБЛАСТНОЕ УПРАВЛЕНИЕ СТАТИСТИКИ</w:t>
      </w:r>
    </w:p>
    <w:p w14:paraId="3AB5D1C0" w14:textId="77777777" w:rsidR="008E7799" w:rsidRPr="00DD22B7" w:rsidRDefault="008E7799" w:rsidP="00E26D9E">
      <w:pPr>
        <w:ind w:right="-142"/>
        <w:jc w:val="center"/>
        <w:rPr>
          <w:b/>
          <w:bCs/>
          <w:color w:val="000000"/>
          <w:sz w:val="24"/>
          <w:szCs w:val="24"/>
        </w:rPr>
      </w:pPr>
      <w:r w:rsidRPr="009024BE">
        <w:rPr>
          <w:rFonts w:eastAsia="Calibri"/>
          <w:b/>
          <w:bCs/>
          <w:iCs/>
          <w:kern w:val="2"/>
          <w:sz w:val="24"/>
          <w:szCs w:val="24"/>
          <w:lang w:eastAsia="en-US"/>
        </w:rPr>
        <w:t>7222000</w:t>
      </w:r>
      <w:r w:rsidRPr="00DD22B7">
        <w:rPr>
          <w:b/>
          <w:bCs/>
          <w:color w:val="000000"/>
          <w:sz w:val="24"/>
          <w:szCs w:val="24"/>
        </w:rPr>
        <w:t>, г. Каракол, ул. Орозова, 5</w:t>
      </w:r>
    </w:p>
    <w:p w14:paraId="6C3C8CF6" w14:textId="77777777" w:rsidR="008E7799" w:rsidRPr="009024BE" w:rsidRDefault="008E7799" w:rsidP="00E26D9E">
      <w:pPr>
        <w:keepNext/>
        <w:keepLines/>
        <w:spacing w:before="160" w:after="80" w:line="259" w:lineRule="auto"/>
        <w:ind w:left="-212"/>
        <w:jc w:val="center"/>
        <w:outlineLvl w:val="1"/>
        <w:rPr>
          <w:b/>
          <w:bCs/>
          <w:iCs/>
          <w:kern w:val="2"/>
          <w:sz w:val="24"/>
          <w:szCs w:val="24"/>
          <w:lang w:eastAsia="en-US"/>
        </w:rPr>
      </w:pPr>
      <w:r w:rsidRPr="009024BE">
        <w:rPr>
          <w:b/>
          <w:bCs/>
          <w:iCs/>
          <w:kern w:val="2"/>
          <w:sz w:val="24"/>
          <w:szCs w:val="24"/>
          <w:lang w:eastAsia="en-US"/>
        </w:rPr>
        <w:t>факс; (3922) 5-29-24 e-mail:issykkul@stat.kg</w:t>
      </w:r>
    </w:p>
    <w:p w14:paraId="69F8ADE1" w14:textId="77777777" w:rsidR="008E7799" w:rsidRPr="008E7799" w:rsidRDefault="008E7799" w:rsidP="008E7799">
      <w:pPr>
        <w:ind w:right="-142"/>
        <w:jc w:val="center"/>
        <w:rPr>
          <w:color w:val="000000"/>
          <w:sz w:val="16"/>
          <w:szCs w:val="16"/>
        </w:rPr>
      </w:pPr>
    </w:p>
    <w:tbl>
      <w:tblPr>
        <w:tblW w:w="9923" w:type="dxa"/>
        <w:tblInd w:w="1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418"/>
        <w:gridCol w:w="1701"/>
        <w:gridCol w:w="1701"/>
      </w:tblGrid>
      <w:tr w:rsidR="008E7799" w:rsidRPr="008E7799" w14:paraId="14404DB6" w14:textId="77777777" w:rsidTr="00523586">
        <w:trPr>
          <w:trHeight w:val="372"/>
        </w:trPr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14:paraId="04337BF7" w14:textId="77777777" w:rsidR="008E7799" w:rsidRPr="008E7799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Должность и</w:t>
            </w:r>
          </w:p>
          <w:p w14:paraId="4627636F" w14:textId="77777777" w:rsidR="008E7799" w:rsidRPr="008E7799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№ кабинета</w:t>
            </w:r>
          </w:p>
        </w:tc>
        <w:tc>
          <w:tcPr>
            <w:tcW w:w="326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hideMark/>
          </w:tcPr>
          <w:p w14:paraId="701E75B5" w14:textId="1228DC71" w:rsidR="007C5A8F" w:rsidRPr="008E7799" w:rsidRDefault="008E7799" w:rsidP="007C5A8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Фамилия, имя, отчество</w:t>
            </w:r>
          </w:p>
          <w:p w14:paraId="5B969F88" w14:textId="56A6BC51" w:rsidR="008E7799" w:rsidRPr="008E7799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3C730B22" w14:textId="6E192B80" w:rsidR="008E7799" w:rsidRPr="008E7799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№ телефонов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247EF251" w14:textId="6C865B23" w:rsidR="007C5A8F" w:rsidRPr="008E7799" w:rsidRDefault="007C5A8F" w:rsidP="007C5A8F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="008E7799" w:rsidRPr="008E7799">
              <w:rPr>
                <w:b/>
                <w:bCs/>
                <w:sz w:val="24"/>
                <w:szCs w:val="24"/>
                <w:lang w:val="en-US"/>
              </w:rPr>
              <w:t>-mail</w:t>
            </w:r>
          </w:p>
          <w:p w14:paraId="3522D489" w14:textId="3AEF00EF" w:rsidR="008E7799" w:rsidRPr="008E7799" w:rsidRDefault="008E7799" w:rsidP="00D241F4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8E7799" w:rsidRPr="008E7799" w14:paraId="06D8A4BF" w14:textId="77777777" w:rsidTr="00523586">
        <w:trPr>
          <w:trHeight w:val="372"/>
        </w:trPr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01F1EC9A" w14:textId="77777777" w:rsidR="008E7799" w:rsidRPr="008E7799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14:paraId="390E8D3D" w14:textId="77777777" w:rsidR="008E7799" w:rsidRPr="008E7799" w:rsidRDefault="008E7799" w:rsidP="008E7799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14:paraId="7E4D26F7" w14:textId="77777777" w:rsidR="008E7799" w:rsidRPr="008E7799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DCBF59" w14:textId="77777777" w:rsidR="008E7799" w:rsidRPr="008E7799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домашний,</w:t>
            </w:r>
          </w:p>
          <w:p w14:paraId="5FA5AFA4" w14:textId="77777777" w:rsidR="008E7799" w:rsidRPr="008E7799" w:rsidRDefault="008E7799" w:rsidP="00D241F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сотовый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501F96" w14:textId="77777777" w:rsidR="008E7799" w:rsidRPr="008E7799" w:rsidRDefault="008E7799" w:rsidP="008E7799">
            <w:pPr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8E7799" w:rsidRPr="008E7799" w14:paraId="4D66C102" w14:textId="77777777" w:rsidTr="00523586">
        <w:trPr>
          <w:trHeight w:val="190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34F28D" w14:textId="77777777" w:rsidR="008E7799" w:rsidRPr="008E7799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4A49E9C8" w14:textId="77777777" w:rsidR="008E7799" w:rsidRPr="008E7799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14:paraId="109A8057" w14:textId="77777777" w:rsidR="008E7799" w:rsidRPr="008E7799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3A458D" w14:textId="77777777" w:rsidR="008E7799" w:rsidRPr="008E7799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14:paraId="608AF1AF" w14:textId="77777777" w:rsidR="008E7799" w:rsidRPr="008E7799" w:rsidRDefault="008E7799" w:rsidP="008E779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E7799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</w:tr>
    </w:tbl>
    <w:p w14:paraId="7A073BEB" w14:textId="77777777" w:rsidR="00523586" w:rsidRDefault="00523586" w:rsidP="00810AD6">
      <w:pPr>
        <w:keepNext/>
        <w:jc w:val="center"/>
        <w:outlineLvl w:val="6"/>
        <w:rPr>
          <w:b/>
          <w:sz w:val="24"/>
          <w:szCs w:val="24"/>
          <w:u w:val="single"/>
        </w:rPr>
      </w:pPr>
    </w:p>
    <w:p w14:paraId="0292B08B" w14:textId="77777777" w:rsidR="00810AD6" w:rsidRPr="00810AD6" w:rsidRDefault="00EA2F5A" w:rsidP="00810AD6">
      <w:pPr>
        <w:keepNext/>
        <w:jc w:val="center"/>
        <w:outlineLvl w:val="6"/>
        <w:rPr>
          <w:b/>
          <w:sz w:val="24"/>
          <w:szCs w:val="24"/>
          <w:u w:val="single"/>
        </w:rPr>
      </w:pPr>
      <w:r w:rsidRPr="008E7799">
        <w:rPr>
          <w:b/>
          <w:sz w:val="24"/>
          <w:szCs w:val="24"/>
          <w:u w:val="single"/>
        </w:rPr>
        <w:t>РУКОВОДСТВО</w:t>
      </w: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559"/>
        <w:gridCol w:w="1560"/>
        <w:gridCol w:w="1701"/>
      </w:tblGrid>
      <w:tr w:rsidR="008E7799" w:rsidRPr="008E7799" w14:paraId="17E65186" w14:textId="77777777" w:rsidTr="0052358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75E0" w14:textId="77777777" w:rsidR="008E7799" w:rsidRPr="00523586" w:rsidRDefault="008E7799" w:rsidP="008E7799">
            <w:pPr>
              <w:keepNext/>
              <w:outlineLvl w:val="2"/>
              <w:rPr>
                <w:b/>
                <w:bCs/>
                <w:color w:val="000000"/>
                <w:sz w:val="22"/>
                <w:szCs w:val="22"/>
              </w:rPr>
            </w:pPr>
            <w:r w:rsidRPr="00523586">
              <w:rPr>
                <w:b/>
                <w:bCs/>
                <w:color w:val="000000"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5E0C1" w14:textId="77777777" w:rsidR="008E7799" w:rsidRPr="00523586" w:rsidRDefault="008E7799" w:rsidP="008E7799">
            <w:pPr>
              <w:ind w:right="-142"/>
              <w:rPr>
                <w:color w:val="000000"/>
                <w:sz w:val="22"/>
                <w:szCs w:val="22"/>
              </w:rPr>
            </w:pPr>
            <w:r w:rsidRPr="00523586">
              <w:rPr>
                <w:color w:val="000000"/>
                <w:sz w:val="22"/>
                <w:szCs w:val="22"/>
              </w:rPr>
              <w:t>Искатов Улан Тукашевич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C1671" w14:textId="77777777" w:rsidR="008E7799" w:rsidRPr="00523586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523586">
              <w:rPr>
                <w:color w:val="000000"/>
                <w:sz w:val="22"/>
                <w:szCs w:val="22"/>
              </w:rPr>
              <w:t>(3922) 5-29-27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FDE15" w14:textId="6B1323C5" w:rsidR="008E7799" w:rsidRPr="00523586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BF65" w14:textId="77777777" w:rsidR="008E7799" w:rsidRPr="00523586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523586">
              <w:rPr>
                <w:color w:val="000000"/>
                <w:sz w:val="18"/>
                <w:szCs w:val="18"/>
                <w:lang w:val="en-US"/>
              </w:rPr>
              <w:t>Ulan.iskatov.75@</w:t>
            </w:r>
            <w:r w:rsidR="00523586">
              <w:rPr>
                <w:color w:val="000000"/>
                <w:sz w:val="18"/>
                <w:szCs w:val="18"/>
              </w:rPr>
              <w:br/>
            </w:r>
            <w:r w:rsidRPr="00523586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8E7799" w:rsidRPr="008E7799" w14:paraId="08AF0D56" w14:textId="77777777" w:rsidTr="0052358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22E42" w14:textId="77777777" w:rsidR="008E7799" w:rsidRPr="00523586" w:rsidRDefault="008E7799" w:rsidP="008E7799">
            <w:pPr>
              <w:ind w:right="-142"/>
              <w:rPr>
                <w:color w:val="000000"/>
                <w:sz w:val="22"/>
                <w:szCs w:val="22"/>
              </w:rPr>
            </w:pPr>
            <w:r w:rsidRPr="00523586">
              <w:rPr>
                <w:color w:val="000000"/>
                <w:sz w:val="22"/>
                <w:szCs w:val="22"/>
              </w:rPr>
              <w:t>Приемная</w:t>
            </w:r>
          </w:p>
          <w:p w14:paraId="0F459D1B" w14:textId="77777777" w:rsidR="008E7799" w:rsidRPr="00523586" w:rsidRDefault="008E7799" w:rsidP="008E7799">
            <w:pPr>
              <w:ind w:right="-142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8C37C" w14:textId="77777777" w:rsidR="008E7799" w:rsidRPr="00523586" w:rsidRDefault="008E7799" w:rsidP="008E7799">
            <w:pPr>
              <w:ind w:right="-142"/>
              <w:rPr>
                <w:color w:val="000000"/>
                <w:sz w:val="22"/>
                <w:szCs w:val="22"/>
              </w:rPr>
            </w:pPr>
            <w:r w:rsidRPr="00523586">
              <w:rPr>
                <w:color w:val="000000"/>
                <w:sz w:val="22"/>
                <w:szCs w:val="22"/>
              </w:rPr>
              <w:t>Азынкулова Айзирек Марсовна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7277" w14:textId="77777777" w:rsidR="008E7799" w:rsidRPr="00523586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523586">
              <w:rPr>
                <w:color w:val="000000"/>
                <w:sz w:val="22"/>
                <w:szCs w:val="22"/>
              </w:rPr>
              <w:t>(3922) 5-29-24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43A57" w14:textId="5FC34C17" w:rsidR="008E7799" w:rsidRPr="00523586" w:rsidRDefault="008E7799" w:rsidP="008E7799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EDFDD" w14:textId="77777777" w:rsidR="008E7799" w:rsidRPr="00523586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9024BE">
              <w:rPr>
                <w:rFonts w:eastAsia="Calibri"/>
                <w:iCs/>
                <w:kern w:val="2"/>
                <w:sz w:val="18"/>
                <w:szCs w:val="18"/>
                <w:lang w:eastAsia="en-US"/>
              </w:rPr>
              <w:t>issykkul@stat.kg</w:t>
            </w:r>
          </w:p>
        </w:tc>
      </w:tr>
      <w:tr w:rsidR="008E7799" w:rsidRPr="008E7799" w14:paraId="4F83FB6D" w14:textId="77777777" w:rsidTr="0052358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F4CDF" w14:textId="77777777" w:rsidR="008E7799" w:rsidRPr="00523586" w:rsidRDefault="008E7799" w:rsidP="008E7799">
            <w:pPr>
              <w:keepNext/>
              <w:outlineLvl w:val="2"/>
              <w:rPr>
                <w:b/>
                <w:bCs/>
                <w:color w:val="000000"/>
                <w:sz w:val="22"/>
                <w:szCs w:val="22"/>
              </w:rPr>
            </w:pPr>
            <w:r w:rsidRPr="00523586">
              <w:rPr>
                <w:b/>
                <w:bCs/>
                <w:color w:val="000000"/>
                <w:sz w:val="22"/>
                <w:szCs w:val="22"/>
              </w:rPr>
              <w:t>Заместитель  руководителя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DC6F" w14:textId="77777777" w:rsidR="008E7799" w:rsidRPr="00523586" w:rsidRDefault="008E7799" w:rsidP="008E7799">
            <w:pPr>
              <w:ind w:right="-142"/>
              <w:rPr>
                <w:color w:val="000000"/>
                <w:sz w:val="22"/>
                <w:szCs w:val="22"/>
                <w:lang w:val="ky-KG"/>
              </w:rPr>
            </w:pPr>
            <w:r w:rsidRPr="00523586">
              <w:rPr>
                <w:color w:val="000000"/>
                <w:sz w:val="22"/>
                <w:szCs w:val="22"/>
                <w:lang w:val="ky-KG"/>
              </w:rPr>
              <w:t>Жакып у Айдар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9447F" w14:textId="77777777" w:rsidR="008E7799" w:rsidRPr="00523586" w:rsidRDefault="008E7799" w:rsidP="008E7799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523586">
              <w:rPr>
                <w:color w:val="000000"/>
                <w:sz w:val="22"/>
                <w:szCs w:val="22"/>
              </w:rPr>
              <w:t>(3922) 5-29-45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8247" w14:textId="591E7DC7" w:rsidR="008E7799" w:rsidRPr="00E125AA" w:rsidRDefault="008E7799" w:rsidP="00E125AA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DDB12" w14:textId="77777777" w:rsidR="008E7799" w:rsidRPr="00523586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523586">
              <w:rPr>
                <w:color w:val="000000"/>
                <w:sz w:val="18"/>
                <w:szCs w:val="18"/>
                <w:lang w:val="en-US"/>
              </w:rPr>
              <w:t>a-aidar_78</w:t>
            </w:r>
          </w:p>
          <w:p w14:paraId="347A365A" w14:textId="77777777" w:rsidR="008E7799" w:rsidRPr="00523586" w:rsidRDefault="008E7799" w:rsidP="008E7799">
            <w:pPr>
              <w:rPr>
                <w:color w:val="C00000"/>
                <w:sz w:val="18"/>
                <w:szCs w:val="18"/>
                <w:highlight w:val="yellow"/>
                <w:lang w:val="en-US"/>
              </w:rPr>
            </w:pPr>
            <w:r w:rsidRPr="00523586">
              <w:rPr>
                <w:color w:val="000000"/>
                <w:sz w:val="18"/>
                <w:szCs w:val="18"/>
                <w:lang w:val="en-US"/>
              </w:rPr>
              <w:t>@mail.ru</w:t>
            </w:r>
          </w:p>
        </w:tc>
      </w:tr>
    </w:tbl>
    <w:p w14:paraId="1551718C" w14:textId="77777777" w:rsidR="00523586" w:rsidRDefault="00523586" w:rsidP="00DD22B7">
      <w:pPr>
        <w:keepNext/>
        <w:jc w:val="center"/>
        <w:outlineLvl w:val="6"/>
        <w:rPr>
          <w:b/>
          <w:caps/>
          <w:sz w:val="24"/>
          <w:szCs w:val="24"/>
        </w:rPr>
      </w:pPr>
    </w:p>
    <w:p w14:paraId="707DBF61" w14:textId="77777777" w:rsidR="008E7799" w:rsidRDefault="008E7799" w:rsidP="00DD22B7">
      <w:pPr>
        <w:keepNext/>
        <w:jc w:val="center"/>
        <w:outlineLvl w:val="6"/>
        <w:rPr>
          <w:b/>
          <w:caps/>
          <w:sz w:val="22"/>
          <w:szCs w:val="22"/>
        </w:rPr>
      </w:pPr>
      <w:r w:rsidRPr="007332CB">
        <w:rPr>
          <w:b/>
          <w:caps/>
          <w:sz w:val="22"/>
          <w:szCs w:val="22"/>
        </w:rPr>
        <w:t xml:space="preserve">ОТДЕЛ «Бухгалтерского учета, регистрации цен, </w:t>
      </w:r>
      <w:r w:rsidR="007332CB">
        <w:rPr>
          <w:b/>
          <w:caps/>
          <w:sz w:val="22"/>
          <w:szCs w:val="22"/>
        </w:rPr>
        <w:br/>
      </w:r>
      <w:r w:rsidRPr="007332CB">
        <w:rPr>
          <w:b/>
          <w:caps/>
          <w:sz w:val="22"/>
          <w:szCs w:val="22"/>
        </w:rPr>
        <w:t>кадровой работы и административно-хозяйственной деятельности</w:t>
      </w:r>
    </w:p>
    <w:p w14:paraId="2323DCEF" w14:textId="77777777" w:rsidR="00AB460B" w:rsidRPr="007332CB" w:rsidRDefault="00AB460B" w:rsidP="00DD22B7">
      <w:pPr>
        <w:keepNext/>
        <w:jc w:val="center"/>
        <w:outlineLvl w:val="6"/>
        <w:rPr>
          <w:sz w:val="22"/>
          <w:szCs w:val="22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260"/>
        <w:gridCol w:w="1559"/>
        <w:gridCol w:w="1418"/>
        <w:gridCol w:w="1843"/>
      </w:tblGrid>
      <w:tr w:rsidR="008E7799" w:rsidRPr="008E7799" w14:paraId="064CFF58" w14:textId="77777777" w:rsidTr="0052358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F777F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64F7FF3A" w14:textId="77777777" w:rsidR="008E7799" w:rsidRPr="007332CB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47D6" w14:textId="04227BB1" w:rsidR="008E7799" w:rsidRPr="007332CB" w:rsidRDefault="008E7799" w:rsidP="008E7799">
            <w:pPr>
              <w:rPr>
                <w:sz w:val="22"/>
                <w:szCs w:val="22"/>
              </w:rPr>
            </w:pPr>
            <w:r w:rsidRPr="007332CB">
              <w:rPr>
                <w:sz w:val="22"/>
                <w:szCs w:val="22"/>
              </w:rPr>
              <w:t xml:space="preserve">Кудагелдиева </w:t>
            </w:r>
            <w:r w:rsidR="00CA3E4C">
              <w:rPr>
                <w:sz w:val="22"/>
                <w:szCs w:val="22"/>
              </w:rPr>
              <w:br/>
            </w:r>
            <w:r w:rsidRPr="007332CB">
              <w:rPr>
                <w:sz w:val="22"/>
                <w:szCs w:val="22"/>
              </w:rPr>
              <w:t>Жылдыз Аскарбековна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BA892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EBBFD" w14:textId="621878AB" w:rsidR="008E7799" w:rsidRPr="007332CB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E8F4F" w14:textId="77777777" w:rsidR="008E7799" w:rsidRPr="00523586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523586">
              <w:rPr>
                <w:color w:val="000000"/>
                <w:sz w:val="18"/>
                <w:szCs w:val="18"/>
                <w:lang w:val="en-US"/>
              </w:rPr>
              <w:t>Kudageldieva83</w:t>
            </w:r>
          </w:p>
          <w:p w14:paraId="71AC9E97" w14:textId="77777777" w:rsidR="008E7799" w:rsidRPr="00523586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523586">
              <w:rPr>
                <w:color w:val="000000"/>
                <w:sz w:val="18"/>
                <w:szCs w:val="18"/>
                <w:lang w:val="en-US"/>
              </w:rPr>
              <w:t>@mail.ru</w:t>
            </w:r>
          </w:p>
        </w:tc>
      </w:tr>
      <w:tr w:rsidR="008E7799" w:rsidRPr="008E7799" w14:paraId="5A4767C1" w14:textId="77777777" w:rsidTr="0052358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C8971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57618FE9" w14:textId="77777777" w:rsidR="008E7799" w:rsidRPr="007332CB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D202" w14:textId="648958D9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 xml:space="preserve">Токтобаева </w:t>
            </w:r>
            <w:r w:rsidR="00CA3E4C">
              <w:rPr>
                <w:color w:val="000000"/>
                <w:sz w:val="22"/>
                <w:szCs w:val="22"/>
              </w:rPr>
              <w:br/>
            </w:r>
            <w:r w:rsidRPr="007332CB">
              <w:rPr>
                <w:color w:val="000000"/>
                <w:sz w:val="22"/>
                <w:szCs w:val="22"/>
              </w:rPr>
              <w:t>Нурийла Омурбековна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73EF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698CC" w14:textId="6E9BD9BF" w:rsidR="008E7799" w:rsidRPr="007332CB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0CF8E" w14:textId="77777777" w:rsidR="008E7799" w:rsidRPr="00523586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523586">
              <w:rPr>
                <w:color w:val="000000"/>
                <w:sz w:val="18"/>
                <w:szCs w:val="18"/>
                <w:lang w:val="en-US"/>
              </w:rPr>
              <w:t>nuriyla.toktobayeva@mail.ru</w:t>
            </w:r>
          </w:p>
        </w:tc>
      </w:tr>
      <w:tr w:rsidR="008E7799" w:rsidRPr="008E7799" w14:paraId="69BCE9BF" w14:textId="77777777" w:rsidTr="0052358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49E8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40740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Даниярова Айнура Тельмановна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6DE0B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3246" w14:textId="1EEB215E" w:rsidR="008E7799" w:rsidRPr="007332CB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27EF2" w14:textId="77777777" w:rsidR="008E7799" w:rsidRPr="00523586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523586">
              <w:rPr>
                <w:color w:val="000000"/>
                <w:sz w:val="18"/>
                <w:szCs w:val="18"/>
                <w:lang w:val="en-US"/>
              </w:rPr>
              <w:t>kapissykkul@mail.ru</w:t>
            </w:r>
          </w:p>
        </w:tc>
      </w:tr>
    </w:tbl>
    <w:p w14:paraId="0F602A71" w14:textId="77777777" w:rsidR="00523586" w:rsidRDefault="00523586" w:rsidP="008E7799">
      <w:pPr>
        <w:keepNext/>
        <w:jc w:val="center"/>
        <w:outlineLvl w:val="6"/>
        <w:rPr>
          <w:b/>
          <w:caps/>
          <w:sz w:val="24"/>
          <w:szCs w:val="24"/>
        </w:rPr>
      </w:pPr>
    </w:p>
    <w:p w14:paraId="7748F3A9" w14:textId="77777777" w:rsidR="008E7799" w:rsidRDefault="008E7799" w:rsidP="008E7799">
      <w:pPr>
        <w:keepNext/>
        <w:jc w:val="center"/>
        <w:outlineLvl w:val="6"/>
        <w:rPr>
          <w:b/>
          <w:caps/>
          <w:sz w:val="24"/>
          <w:szCs w:val="24"/>
        </w:rPr>
      </w:pPr>
      <w:r w:rsidRPr="008E7799">
        <w:rPr>
          <w:b/>
          <w:caps/>
          <w:sz w:val="24"/>
          <w:szCs w:val="24"/>
        </w:rPr>
        <w:t>ОТДЕЛ «</w:t>
      </w:r>
      <w:r w:rsidRPr="008E7799">
        <w:rPr>
          <w:b/>
          <w:caps/>
          <w:sz w:val="24"/>
          <w:szCs w:val="24"/>
          <w:lang w:val="en-US"/>
        </w:rPr>
        <w:t>C</w:t>
      </w:r>
      <w:r w:rsidRPr="008E7799">
        <w:rPr>
          <w:b/>
          <w:caps/>
          <w:sz w:val="24"/>
          <w:szCs w:val="24"/>
        </w:rPr>
        <w:t>водных работ, регистр и реального сектора»</w:t>
      </w:r>
    </w:p>
    <w:p w14:paraId="44B88697" w14:textId="77777777" w:rsidR="00AB460B" w:rsidRPr="008E7799" w:rsidRDefault="00AB460B" w:rsidP="008E7799">
      <w:pPr>
        <w:keepNext/>
        <w:jc w:val="center"/>
        <w:outlineLvl w:val="6"/>
        <w:rPr>
          <w:b/>
          <w:caps/>
          <w:sz w:val="24"/>
          <w:szCs w:val="24"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3545"/>
        <w:gridCol w:w="1559"/>
        <w:gridCol w:w="1418"/>
        <w:gridCol w:w="1701"/>
      </w:tblGrid>
      <w:tr w:rsidR="008E7799" w:rsidRPr="008E7799" w14:paraId="56AEF070" w14:textId="77777777" w:rsidTr="007332CB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33C8" w14:textId="77777777" w:rsidR="00AB460B" w:rsidRPr="009056EC" w:rsidRDefault="00AB460B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669F7332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3229A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Эсентаева Гульнара Шайырбековна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334D5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(3922) 5-24-73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E7C69" w14:textId="2CDDBE5E" w:rsidR="008E7799" w:rsidRPr="00E125AA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7A85A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gulnara_esentaeva</w:t>
            </w:r>
          </w:p>
          <w:p w14:paraId="0632673B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@mail.ru</w:t>
            </w:r>
          </w:p>
        </w:tc>
      </w:tr>
      <w:tr w:rsidR="008E7799" w:rsidRPr="008E7799" w14:paraId="5237D101" w14:textId="77777777" w:rsidTr="007332CB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AE6C3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248373CC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3259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Дигербаева Айгуль Илиязовна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E66FB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(3922) 5-24-73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1A58B" w14:textId="205E0053" w:rsidR="008E7799" w:rsidRPr="00A12120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890CD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8E7799" w:rsidRPr="008E7799" w14:paraId="5EFFBE60" w14:textId="77777777" w:rsidTr="007332CB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9E69C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C0F2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Дамир кызы Венера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6C852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(3922) 5-24-73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FEBC6" w14:textId="3107B99F" w:rsidR="008E7799" w:rsidRPr="00A12120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D9AE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8E7799" w:rsidRPr="008E7799" w14:paraId="2BD9D62C" w14:textId="77777777" w:rsidTr="007332CB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764BC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3D71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Намазбеков Нурлан Абдыманапович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1D3EB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(3922) 5-29-40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BBD3B" w14:textId="36884339" w:rsidR="008E7799" w:rsidRPr="00A12120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758C5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selhozotdel14</w:t>
            </w:r>
          </w:p>
          <w:p w14:paraId="5E4583B0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@mail.ru</w:t>
            </w:r>
          </w:p>
        </w:tc>
      </w:tr>
      <w:tr w:rsidR="008E7799" w:rsidRPr="008E7799" w14:paraId="16F326CE" w14:textId="77777777" w:rsidTr="007332CB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2AA7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32C40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Муратбек кызы Жазгуль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55616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(3922) 5-24-73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464BC" w14:textId="77777777" w:rsidR="008E7799" w:rsidRPr="00A12120" w:rsidRDefault="008E7799" w:rsidP="00DD22B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93280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8E7799" w:rsidRPr="008E7799" w14:paraId="73310AF4" w14:textId="77777777" w:rsidTr="007332CB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45932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E9B05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Раимов Кайрат Токчулукович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DF012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(3922) 5-29-38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D9E6" w14:textId="50A78111" w:rsidR="008E7799" w:rsidRPr="00A12120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733F4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kapissykkul@mail.ru</w:t>
            </w:r>
          </w:p>
        </w:tc>
      </w:tr>
    </w:tbl>
    <w:p w14:paraId="3B7E2176" w14:textId="77777777" w:rsidR="007332CB" w:rsidRDefault="007332CB" w:rsidP="00EA2F5A">
      <w:pPr>
        <w:keepNext/>
        <w:jc w:val="center"/>
        <w:outlineLvl w:val="6"/>
        <w:rPr>
          <w:b/>
          <w:caps/>
          <w:sz w:val="24"/>
          <w:szCs w:val="24"/>
        </w:rPr>
      </w:pPr>
    </w:p>
    <w:p w14:paraId="70D67837" w14:textId="77777777" w:rsidR="008E7799" w:rsidRDefault="008E7799" w:rsidP="00EA2F5A">
      <w:pPr>
        <w:keepNext/>
        <w:jc w:val="center"/>
        <w:outlineLvl w:val="6"/>
        <w:rPr>
          <w:b/>
          <w:caps/>
          <w:sz w:val="22"/>
          <w:szCs w:val="22"/>
        </w:rPr>
      </w:pPr>
      <w:r w:rsidRPr="007332CB">
        <w:rPr>
          <w:b/>
          <w:caps/>
          <w:sz w:val="22"/>
          <w:szCs w:val="22"/>
        </w:rPr>
        <w:t>ОТДЕЛ «статистики финансов, демографии, социальной статистики, строительство и инвестиции»</w:t>
      </w:r>
    </w:p>
    <w:p w14:paraId="6ECED9B4" w14:textId="77777777" w:rsidR="00AB460B" w:rsidRPr="007332CB" w:rsidRDefault="00AB460B" w:rsidP="00EA2F5A">
      <w:pPr>
        <w:keepNext/>
        <w:jc w:val="center"/>
        <w:outlineLvl w:val="6"/>
        <w:rPr>
          <w:sz w:val="22"/>
          <w:szCs w:val="22"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3545"/>
        <w:gridCol w:w="1559"/>
        <w:gridCol w:w="1418"/>
        <w:gridCol w:w="1701"/>
      </w:tblGrid>
      <w:tr w:rsidR="008E7799" w:rsidRPr="007332CB" w14:paraId="4D0C5994" w14:textId="77777777" w:rsidTr="009024BE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82B4D2" w14:textId="77777777" w:rsidR="008E7799" w:rsidRPr="007332CB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32CB">
              <w:rPr>
                <w:b/>
                <w:bCs/>
                <w:color w:val="000000"/>
                <w:sz w:val="22"/>
                <w:szCs w:val="22"/>
              </w:rPr>
              <w:t>Главный</w:t>
            </w:r>
          </w:p>
          <w:p w14:paraId="015F9B75" w14:textId="77777777" w:rsidR="008E7799" w:rsidRPr="007332CB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32CB">
              <w:rPr>
                <w:b/>
                <w:bCs/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DB8FB3" w14:textId="6856C9D2" w:rsidR="008E7799" w:rsidRPr="007332CB" w:rsidRDefault="008E7799" w:rsidP="008E7799">
            <w:pPr>
              <w:rPr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 xml:space="preserve">Даниярова </w:t>
            </w:r>
            <w:r w:rsidR="00CA3E4C">
              <w:rPr>
                <w:rFonts w:eastAsia="Calibri"/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Ырыскуль Конокказиевна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24A8B6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691586" w14:textId="292195A9" w:rsidR="008E7799" w:rsidRPr="00E125AA" w:rsidRDefault="008E7799" w:rsidP="00DD22B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6B937D" w14:textId="77777777" w:rsidR="007332CB" w:rsidRDefault="008E7799" w:rsidP="008E7799">
            <w:pPr>
              <w:rPr>
                <w:color w:val="000000"/>
                <w:sz w:val="18"/>
                <w:szCs w:val="18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trudissykkul@mail.</w:t>
            </w:r>
          </w:p>
          <w:p w14:paraId="52060C22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8E7799" w:rsidRPr="007332CB" w14:paraId="74A1E2B5" w14:textId="77777777" w:rsidTr="009024BE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56BD0" w14:textId="77777777" w:rsidR="008E7799" w:rsidRPr="007332CB" w:rsidRDefault="00DD22B7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В</w:t>
            </w:r>
            <w:r w:rsidR="008E7799" w:rsidRPr="007332CB">
              <w:rPr>
                <w:color w:val="000000"/>
                <w:sz w:val="22"/>
                <w:szCs w:val="22"/>
              </w:rPr>
              <w:t>едущий специалист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95FDBB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Кангельдиев Мирлан Аскарбекович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33A974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F89BA8" w14:textId="295C6DB3" w:rsidR="008E7799" w:rsidRPr="00E125AA" w:rsidRDefault="008E7799" w:rsidP="00DD22B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78780A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trudissykkul@mail.</w:t>
            </w:r>
            <w:r w:rsidR="007332CB">
              <w:rPr>
                <w:color w:val="000000"/>
                <w:sz w:val="18"/>
                <w:szCs w:val="18"/>
              </w:rPr>
              <w:br/>
            </w:r>
            <w:r w:rsidRPr="007332CB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8E7799" w:rsidRPr="007332CB" w14:paraId="78F8D087" w14:textId="77777777" w:rsidTr="009024BE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833A1C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Ведущий</w:t>
            </w:r>
          </w:p>
          <w:p w14:paraId="2258FD7F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01A2E4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Касымбекова Жаркын Темирбековна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2DB30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7332CB">
              <w:rPr>
                <w:color w:val="000000"/>
                <w:sz w:val="22"/>
                <w:szCs w:val="22"/>
              </w:rPr>
              <w:t>(3922) 5-29-38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2F6DD7" w14:textId="1BB3C4F7" w:rsidR="008E7799" w:rsidRPr="00E125AA" w:rsidRDefault="008E7799" w:rsidP="00DD22B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95D427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kapissykkul@mail.</w:t>
            </w:r>
            <w:r w:rsidR="007332CB">
              <w:rPr>
                <w:color w:val="000000"/>
                <w:sz w:val="18"/>
                <w:szCs w:val="18"/>
              </w:rPr>
              <w:br/>
            </w:r>
            <w:r w:rsidRPr="007332CB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</w:tbl>
    <w:p w14:paraId="7C64CEB0" w14:textId="77777777" w:rsidR="007332CB" w:rsidRDefault="007332CB" w:rsidP="008E7799">
      <w:pPr>
        <w:keepNext/>
        <w:jc w:val="center"/>
        <w:outlineLvl w:val="6"/>
        <w:rPr>
          <w:b/>
          <w:caps/>
          <w:sz w:val="24"/>
          <w:szCs w:val="24"/>
        </w:rPr>
      </w:pPr>
    </w:p>
    <w:p w14:paraId="425A3BAF" w14:textId="77777777" w:rsidR="008E7799" w:rsidRDefault="008E7799" w:rsidP="008E7799">
      <w:pPr>
        <w:keepNext/>
        <w:jc w:val="center"/>
        <w:outlineLvl w:val="6"/>
        <w:rPr>
          <w:b/>
          <w:caps/>
          <w:sz w:val="24"/>
          <w:szCs w:val="24"/>
        </w:rPr>
      </w:pPr>
      <w:r w:rsidRPr="008E7799">
        <w:rPr>
          <w:b/>
          <w:caps/>
          <w:sz w:val="24"/>
          <w:szCs w:val="24"/>
        </w:rPr>
        <w:t>Каракольский городской отдел статистики</w:t>
      </w:r>
    </w:p>
    <w:p w14:paraId="1AB08B42" w14:textId="77777777" w:rsidR="00AB460B" w:rsidRPr="008E7799" w:rsidRDefault="00AB460B" w:rsidP="008E7799">
      <w:pPr>
        <w:keepNext/>
        <w:jc w:val="center"/>
        <w:outlineLvl w:val="6"/>
        <w:rPr>
          <w:b/>
          <w:caps/>
          <w:sz w:val="24"/>
          <w:szCs w:val="24"/>
        </w:rPr>
      </w:pPr>
    </w:p>
    <w:tbl>
      <w:tblPr>
        <w:tblW w:w="4798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3401"/>
        <w:gridCol w:w="1701"/>
        <w:gridCol w:w="1420"/>
        <w:gridCol w:w="1700"/>
      </w:tblGrid>
      <w:tr w:rsidR="007332CB" w:rsidRPr="008E7799" w14:paraId="3F6A5926" w14:textId="77777777" w:rsidTr="009024BE"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DB1EEC" w14:textId="1DDF634B" w:rsidR="008E7799" w:rsidRPr="00162027" w:rsidRDefault="008E7799" w:rsidP="008E7799">
            <w:pPr>
              <w:rPr>
                <w:b/>
                <w:bCs/>
                <w:color w:val="000000"/>
                <w:sz w:val="22"/>
                <w:szCs w:val="22"/>
                <w:lang w:val="ky-KG"/>
              </w:rPr>
            </w:pPr>
            <w:r w:rsidRPr="007332CB">
              <w:rPr>
                <w:b/>
                <w:bCs/>
                <w:color w:val="000000"/>
                <w:sz w:val="22"/>
                <w:szCs w:val="22"/>
              </w:rPr>
              <w:t>Заведующий отдел</w:t>
            </w:r>
            <w:r w:rsidR="00162027">
              <w:rPr>
                <w:b/>
                <w:bCs/>
                <w:color w:val="000000"/>
                <w:sz w:val="22"/>
                <w:szCs w:val="22"/>
                <w:lang w:val="ky-KG"/>
              </w:rPr>
              <w:t>ом</w:t>
            </w:r>
          </w:p>
        </w:tc>
        <w:tc>
          <w:tcPr>
            <w:tcW w:w="1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3E0333" w14:textId="77777777" w:rsidR="008E7799" w:rsidRPr="007332CB" w:rsidRDefault="008E7799" w:rsidP="008E7799">
            <w:pPr>
              <w:rPr>
                <w:sz w:val="22"/>
                <w:szCs w:val="22"/>
              </w:rPr>
            </w:pPr>
            <w:r w:rsidRPr="007332CB">
              <w:rPr>
                <w:sz w:val="22"/>
                <w:szCs w:val="22"/>
              </w:rPr>
              <w:t>Майрыков Нурбек Авенович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D8F9A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5-29-42</w:t>
            </w:r>
          </w:p>
          <w:p w14:paraId="6F4AC9C7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5-29-44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BD866" w14:textId="6A572519" w:rsidR="008E7799" w:rsidRPr="007332CB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197354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karakolgorstat@</w:t>
            </w:r>
            <w:r w:rsidR="007332CB">
              <w:rPr>
                <w:color w:val="000000"/>
                <w:sz w:val="18"/>
                <w:szCs w:val="18"/>
              </w:rPr>
              <w:br/>
            </w:r>
            <w:r w:rsidRPr="007332CB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7332CB" w:rsidRPr="008E7799" w14:paraId="0C1E9D5F" w14:textId="77777777" w:rsidTr="009024BE"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DEAD567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6509BF03" w14:textId="77777777" w:rsidR="008E7799" w:rsidRPr="007332CB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F1B3D3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Айтмамбетова Айнура Амантуровна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8C8868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5-29-42</w:t>
            </w:r>
          </w:p>
          <w:p w14:paraId="5A59E70E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5-29-44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01E5DE" w14:textId="2908A978" w:rsidR="008E7799" w:rsidRPr="007332CB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DC510F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karakolgorstat@</w:t>
            </w:r>
            <w:r w:rsidR="007332CB">
              <w:rPr>
                <w:color w:val="000000"/>
                <w:sz w:val="18"/>
                <w:szCs w:val="18"/>
              </w:rPr>
              <w:br/>
            </w:r>
            <w:r w:rsidRPr="007332CB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7332CB" w:rsidRPr="008E7799" w14:paraId="11BE13CC" w14:textId="77777777" w:rsidTr="009024BE"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87EEBA" w14:textId="77777777" w:rsidR="008E7799" w:rsidRPr="007332CB" w:rsidRDefault="00DD22B7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В</w:t>
            </w:r>
            <w:r w:rsidR="008E7799" w:rsidRPr="007332CB">
              <w:rPr>
                <w:color w:val="000000"/>
                <w:sz w:val="22"/>
                <w:szCs w:val="22"/>
              </w:rPr>
              <w:t>едущий специалист</w:t>
            </w:r>
          </w:p>
        </w:tc>
        <w:tc>
          <w:tcPr>
            <w:tcW w:w="1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DE054D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Жекшенбай кызы Салтанат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7E2980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5-29-42</w:t>
            </w:r>
          </w:p>
          <w:p w14:paraId="250AD4C4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5-29-44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911EB3" w14:textId="29E48C74" w:rsidR="008E7799" w:rsidRPr="007332CB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53750B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karakolgorstat@</w:t>
            </w:r>
            <w:r w:rsidR="007332CB">
              <w:rPr>
                <w:color w:val="000000"/>
                <w:sz w:val="18"/>
                <w:szCs w:val="18"/>
              </w:rPr>
              <w:br/>
            </w:r>
            <w:r w:rsidRPr="007332CB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7332CB" w:rsidRPr="008E7799" w14:paraId="50462E81" w14:textId="77777777" w:rsidTr="009024BE"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0A22B2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1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E1D93C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Намазова Гулькайыр Бакбергеновна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57B315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5-29-42</w:t>
            </w:r>
          </w:p>
          <w:p w14:paraId="317DEFC4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5-29-44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640274" w14:textId="1595624F" w:rsidR="008E7799" w:rsidRPr="007332CB" w:rsidRDefault="008E7799" w:rsidP="00DD22B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BEE438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karakolgorstat@</w:t>
            </w:r>
            <w:r w:rsidR="007332CB">
              <w:rPr>
                <w:color w:val="000000"/>
                <w:sz w:val="18"/>
                <w:szCs w:val="18"/>
              </w:rPr>
              <w:br/>
            </w:r>
            <w:r w:rsidRPr="007332CB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7332CB" w:rsidRPr="008E7799" w14:paraId="02F18133" w14:textId="77777777" w:rsidTr="009024BE"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72F5DD" w14:textId="77777777" w:rsidR="008E7799" w:rsidRPr="007332CB" w:rsidRDefault="00012F64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С</w:t>
            </w:r>
            <w:r w:rsidR="008E7799" w:rsidRPr="007332CB">
              <w:rPr>
                <w:color w:val="000000"/>
                <w:sz w:val="22"/>
                <w:szCs w:val="22"/>
              </w:rPr>
              <w:t>пециалист</w:t>
            </w:r>
          </w:p>
        </w:tc>
        <w:tc>
          <w:tcPr>
            <w:tcW w:w="1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4EE172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Нурланова Айжан Нурлановна</w:t>
            </w: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2BBB2A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5-29-42</w:t>
            </w:r>
          </w:p>
          <w:p w14:paraId="69B8118C" w14:textId="77777777" w:rsidR="008E7799" w:rsidRPr="007332CB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(3922) 5-29-44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861926" w14:textId="54FABA7C" w:rsidR="008E7799" w:rsidRPr="007332CB" w:rsidRDefault="008E7799" w:rsidP="00DD22B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7FB939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karakolgorstat@</w:t>
            </w:r>
            <w:r w:rsidR="007332CB">
              <w:rPr>
                <w:color w:val="000000"/>
                <w:sz w:val="18"/>
                <w:szCs w:val="18"/>
              </w:rPr>
              <w:br/>
            </w:r>
            <w:r w:rsidRPr="007332CB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</w:tbl>
    <w:p w14:paraId="05F62B91" w14:textId="77777777" w:rsidR="00EA2F5A" w:rsidRDefault="00EA2F5A" w:rsidP="008E7799">
      <w:pPr>
        <w:keepNext/>
        <w:jc w:val="center"/>
        <w:outlineLvl w:val="6"/>
        <w:rPr>
          <w:b/>
          <w:caps/>
          <w:sz w:val="24"/>
          <w:szCs w:val="24"/>
        </w:rPr>
      </w:pPr>
    </w:p>
    <w:p w14:paraId="4FF20955" w14:textId="77777777" w:rsidR="008E7799" w:rsidRPr="008E7799" w:rsidRDefault="008E7799" w:rsidP="008E7799">
      <w:pPr>
        <w:keepNext/>
        <w:jc w:val="center"/>
        <w:outlineLvl w:val="6"/>
        <w:rPr>
          <w:b/>
          <w:caps/>
          <w:sz w:val="24"/>
          <w:szCs w:val="24"/>
        </w:rPr>
      </w:pPr>
      <w:r w:rsidRPr="008E7799">
        <w:rPr>
          <w:b/>
          <w:caps/>
          <w:sz w:val="24"/>
          <w:szCs w:val="24"/>
        </w:rPr>
        <w:t>Ак-суйский районный  отдел статистики</w:t>
      </w:r>
    </w:p>
    <w:p w14:paraId="135CE06F" w14:textId="77777777" w:rsidR="00EA2F5A" w:rsidRPr="009024BE" w:rsidRDefault="008E7799" w:rsidP="008E7799">
      <w:pPr>
        <w:ind w:right="-142"/>
        <w:jc w:val="center"/>
        <w:rPr>
          <w:rFonts w:eastAsia="Calibri"/>
          <w:b/>
          <w:bCs/>
          <w:iCs/>
          <w:kern w:val="2"/>
          <w:sz w:val="24"/>
          <w:szCs w:val="24"/>
          <w:lang w:eastAsia="en-US"/>
        </w:rPr>
      </w:pPr>
      <w:r w:rsidRPr="009024BE">
        <w:rPr>
          <w:rFonts w:eastAsia="Calibri"/>
          <w:b/>
          <w:bCs/>
          <w:iCs/>
          <w:kern w:val="2"/>
          <w:sz w:val="24"/>
          <w:szCs w:val="24"/>
          <w:lang w:eastAsia="en-US"/>
        </w:rPr>
        <w:t>Ак-Суйский район, с.Теплоключенко, ул.Ленина №154</w:t>
      </w:r>
    </w:p>
    <w:p w14:paraId="6D1AAF5B" w14:textId="77777777" w:rsidR="00AB460B" w:rsidRPr="008E7799" w:rsidRDefault="00AB460B" w:rsidP="008E7799">
      <w:pPr>
        <w:ind w:right="-142"/>
        <w:jc w:val="center"/>
        <w:rPr>
          <w:b/>
          <w:bCs/>
          <w:color w:val="000000"/>
          <w:sz w:val="24"/>
          <w:szCs w:val="24"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3403"/>
        <w:gridCol w:w="1701"/>
        <w:gridCol w:w="1418"/>
        <w:gridCol w:w="1701"/>
      </w:tblGrid>
      <w:tr w:rsidR="008E7799" w:rsidRPr="008E7799" w14:paraId="7DADCBFA" w14:textId="77777777" w:rsidTr="009024BE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C61645" w14:textId="77777777" w:rsidR="008E7799" w:rsidRPr="007332CB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32CB">
              <w:rPr>
                <w:b/>
                <w:bCs/>
                <w:color w:val="000000"/>
                <w:sz w:val="22"/>
                <w:szCs w:val="22"/>
              </w:rPr>
              <w:t>Руководитель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51113C" w14:textId="533C183C" w:rsidR="008E7799" w:rsidRPr="007332CB" w:rsidRDefault="008E7799" w:rsidP="008E7799">
            <w:pPr>
              <w:rPr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 xml:space="preserve">Турсункожоев </w:t>
            </w:r>
            <w:r w:rsidR="00CA3E4C">
              <w:rPr>
                <w:rFonts w:eastAsia="Calibri"/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Нурлан Камчибекович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0EFF2B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  <w:lang w:val="en-US"/>
              </w:rPr>
            </w:pPr>
            <w:r w:rsidRPr="007332CB">
              <w:rPr>
                <w:color w:val="000000"/>
                <w:sz w:val="22"/>
                <w:szCs w:val="22"/>
                <w:lang w:val="en-US"/>
              </w:rPr>
              <w:t>(03948) 6-00-17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5FDC55" w14:textId="231B8889" w:rsidR="008E7799" w:rsidRPr="007332CB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9455D6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aksystat@mail.ru</w:t>
            </w:r>
          </w:p>
        </w:tc>
      </w:tr>
      <w:tr w:rsidR="008E7799" w:rsidRPr="008E7799" w14:paraId="3E969415" w14:textId="77777777" w:rsidTr="009024BE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7742D7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4BDFE2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Жакыпова Гульназ Усенбаевна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D8E0A2" w14:textId="77777777" w:rsidR="008E7799" w:rsidRPr="007332CB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  <w:lang w:val="en-US"/>
              </w:rPr>
              <w:t>(03948) 6-80-06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2E6053" w14:textId="2E2F4DDA" w:rsidR="008E7799" w:rsidRPr="00E125AA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320FD6" w14:textId="77777777" w:rsidR="008E7799" w:rsidRPr="007332CB" w:rsidRDefault="008E7799" w:rsidP="008E7799">
            <w:pPr>
              <w:rPr>
                <w:sz w:val="18"/>
                <w:szCs w:val="18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aksystat@mail.ru</w:t>
            </w:r>
          </w:p>
        </w:tc>
      </w:tr>
      <w:tr w:rsidR="008E7799" w:rsidRPr="008E7799" w14:paraId="5FC2F5E1" w14:textId="77777777" w:rsidTr="009024BE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1BBAF8A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084A06AC" w14:textId="77777777" w:rsidR="008E7799" w:rsidRPr="007332CB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E972E" w14:textId="3A299570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 xml:space="preserve">Жамангулова </w:t>
            </w:r>
            <w:r w:rsidR="00CA3E4C">
              <w:rPr>
                <w:rFonts w:eastAsia="Calibri"/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Таалайкуль Тунгатаровна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A7702" w14:textId="77777777" w:rsidR="008E7799" w:rsidRPr="007332CB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  <w:lang w:val="en-US"/>
              </w:rPr>
              <w:t>(03948) 6-80-06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46383" w14:textId="5D5BD300" w:rsidR="008E7799" w:rsidRPr="00E125AA" w:rsidRDefault="008E7799" w:rsidP="00DD22B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0A85FC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aksystat@mail.ru</w:t>
            </w:r>
          </w:p>
        </w:tc>
      </w:tr>
      <w:tr w:rsidR="008E7799" w:rsidRPr="008E7799" w14:paraId="3916CF5C" w14:textId="77777777" w:rsidTr="009024BE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5F90B4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3F2CAC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Адыкеева Айгуль Самсалиевна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A18FCF" w14:textId="77777777" w:rsidR="008E7799" w:rsidRPr="007332CB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  <w:lang w:val="en-US"/>
              </w:rPr>
              <w:t>(03948) 6-80-06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6E36D" w14:textId="0015142B" w:rsidR="008E7799" w:rsidRPr="00E125AA" w:rsidRDefault="008E7799" w:rsidP="00DD22B7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1F7D4E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aksystat@mail.ru</w:t>
            </w:r>
          </w:p>
        </w:tc>
      </w:tr>
      <w:tr w:rsidR="008E7799" w:rsidRPr="008E7799" w14:paraId="49BA061B" w14:textId="77777777" w:rsidTr="009024BE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1DD4D6" w14:textId="77777777" w:rsidR="008E7799" w:rsidRPr="007332CB" w:rsidRDefault="008E7799" w:rsidP="008E7799">
            <w:pPr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AFC79" w14:textId="77777777" w:rsidR="008E7799" w:rsidRPr="007332CB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Орозбеков Талант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4628F" w14:textId="77777777" w:rsidR="008E7799" w:rsidRPr="007332CB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7332CB">
              <w:rPr>
                <w:color w:val="000000"/>
                <w:sz w:val="22"/>
                <w:szCs w:val="22"/>
                <w:lang w:val="en-US"/>
              </w:rPr>
              <w:t>(03948) 6-80-06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B5CF0F" w14:textId="11311F90" w:rsidR="008E7799" w:rsidRPr="00E125AA" w:rsidRDefault="008E7799" w:rsidP="00E125A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54B64" w14:textId="77777777" w:rsidR="008E7799" w:rsidRPr="007332CB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7332CB">
              <w:rPr>
                <w:color w:val="000000"/>
                <w:sz w:val="18"/>
                <w:szCs w:val="18"/>
                <w:lang w:val="en-US"/>
              </w:rPr>
              <w:t>aksystat@mail.ru</w:t>
            </w:r>
          </w:p>
        </w:tc>
      </w:tr>
    </w:tbl>
    <w:p w14:paraId="00891E4B" w14:textId="77777777" w:rsidR="00012F64" w:rsidRDefault="00012F64" w:rsidP="008E7799">
      <w:pPr>
        <w:keepNext/>
        <w:jc w:val="center"/>
        <w:outlineLvl w:val="6"/>
        <w:rPr>
          <w:b/>
          <w:caps/>
          <w:sz w:val="24"/>
          <w:szCs w:val="24"/>
        </w:rPr>
      </w:pPr>
    </w:p>
    <w:p w14:paraId="275BC69D" w14:textId="77777777" w:rsidR="008E7799" w:rsidRPr="00A12120" w:rsidRDefault="008E7799" w:rsidP="008E7799">
      <w:pPr>
        <w:keepNext/>
        <w:jc w:val="center"/>
        <w:outlineLvl w:val="6"/>
        <w:rPr>
          <w:b/>
          <w:caps/>
          <w:sz w:val="22"/>
          <w:szCs w:val="22"/>
        </w:rPr>
      </w:pPr>
      <w:r w:rsidRPr="00A12120">
        <w:rPr>
          <w:b/>
          <w:caps/>
          <w:sz w:val="22"/>
          <w:szCs w:val="22"/>
        </w:rPr>
        <w:t>Жети-Огузский районный  отдел статистики</w:t>
      </w:r>
    </w:p>
    <w:p w14:paraId="06DF44B0" w14:textId="77777777" w:rsidR="00012F64" w:rsidRPr="009024BE" w:rsidRDefault="008E7799" w:rsidP="008E7799">
      <w:pPr>
        <w:ind w:right="-142"/>
        <w:jc w:val="center"/>
        <w:rPr>
          <w:rFonts w:eastAsia="Calibri"/>
          <w:b/>
          <w:bCs/>
          <w:iCs/>
          <w:kern w:val="2"/>
          <w:sz w:val="22"/>
          <w:szCs w:val="22"/>
          <w:lang w:eastAsia="en-US"/>
        </w:rPr>
      </w:pPr>
      <w:r w:rsidRPr="009024BE">
        <w:rPr>
          <w:rFonts w:eastAsia="Calibri"/>
          <w:b/>
          <w:bCs/>
          <w:iCs/>
          <w:kern w:val="2"/>
          <w:sz w:val="22"/>
          <w:szCs w:val="22"/>
          <w:lang w:eastAsia="en-US"/>
        </w:rPr>
        <w:t>Жети-Огузский район, с.Кызыл-Суу, ул.Б. Ибраева №35</w:t>
      </w:r>
    </w:p>
    <w:p w14:paraId="3E5AD623" w14:textId="77777777" w:rsidR="00AB460B" w:rsidRPr="00A12120" w:rsidRDefault="00AB460B" w:rsidP="008E7799">
      <w:pPr>
        <w:ind w:right="-142"/>
        <w:jc w:val="center"/>
        <w:rPr>
          <w:b/>
          <w:bCs/>
          <w:color w:val="000000"/>
          <w:sz w:val="22"/>
          <w:szCs w:val="22"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3403"/>
        <w:gridCol w:w="1701"/>
        <w:gridCol w:w="1418"/>
        <w:gridCol w:w="1701"/>
      </w:tblGrid>
      <w:tr w:rsidR="008E7799" w:rsidRPr="00A12120" w14:paraId="13868BB6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5D5C5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A12120">
              <w:rPr>
                <w:b/>
                <w:bCs/>
                <w:color w:val="000000"/>
                <w:sz w:val="22"/>
                <w:szCs w:val="22"/>
              </w:rPr>
              <w:t>Руководитель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A8A7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Жангазиев Турусбек Аалиевич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0F074" w14:textId="77777777" w:rsidR="008E7799" w:rsidRPr="00A12120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(03946) 51-4-93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4730" w14:textId="495BC812" w:rsidR="008E7799" w:rsidRPr="00A12120" w:rsidRDefault="008E7799" w:rsidP="007332C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ED5C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zhetioguzstat@mail.</w:t>
            </w:r>
            <w:r w:rsidR="007332CB" w:rsidRPr="00A12120">
              <w:rPr>
                <w:color w:val="000000"/>
                <w:sz w:val="18"/>
                <w:szCs w:val="18"/>
              </w:rPr>
              <w:br/>
            </w: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E26D9E" w:rsidRPr="00A12120" w14:paraId="333D56A6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A7BD1" w14:textId="77777777" w:rsidR="00E26D9E" w:rsidRPr="00A12120" w:rsidRDefault="00E26D9E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CCB54" w14:textId="77777777" w:rsidR="00E26D9E" w:rsidRPr="009024BE" w:rsidRDefault="00E26D9E" w:rsidP="008E7799">
            <w:pPr>
              <w:rPr>
                <w:rFonts w:eastAsia="Calibri"/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3D83" w14:textId="77777777" w:rsidR="00E26D9E" w:rsidRPr="00A12120" w:rsidRDefault="00E26D9E" w:rsidP="007332CB">
            <w:pPr>
              <w:ind w:hanging="64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1CF49" w14:textId="77777777" w:rsidR="00E26D9E" w:rsidRPr="00A12120" w:rsidRDefault="00E26D9E" w:rsidP="007332C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A17BC" w14:textId="77777777" w:rsidR="00E26D9E" w:rsidRPr="00A12120" w:rsidRDefault="00E26D9E" w:rsidP="008E7799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8E7799" w:rsidRPr="00A12120" w14:paraId="1793DF0B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1DF7E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7BFA9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Жалил у Максат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09CE6" w14:textId="77777777" w:rsidR="008E7799" w:rsidRPr="00A12120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(03946) 51-4-03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FE99E" w14:textId="0568D67A" w:rsidR="008E7799" w:rsidRPr="00A12120" w:rsidRDefault="008E7799" w:rsidP="0029438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1FF82" w14:textId="77777777" w:rsidR="008E7799" w:rsidRPr="00A12120" w:rsidRDefault="008E7799" w:rsidP="008E7799">
            <w:pPr>
              <w:rPr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zhetioguzstat@mail.</w:t>
            </w:r>
            <w:r w:rsidR="007332CB" w:rsidRPr="00A12120">
              <w:rPr>
                <w:color w:val="000000"/>
                <w:sz w:val="18"/>
                <w:szCs w:val="18"/>
              </w:rPr>
              <w:br/>
            </w: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E26D9E" w:rsidRPr="00A12120" w14:paraId="0A965E52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0610B" w14:textId="77777777" w:rsidR="00E26D9E" w:rsidRPr="00A12120" w:rsidRDefault="00E26D9E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B7BE" w14:textId="77777777" w:rsidR="00E26D9E" w:rsidRPr="009024BE" w:rsidRDefault="00E26D9E" w:rsidP="008E7799">
            <w:pPr>
              <w:ind w:right="-75"/>
              <w:rPr>
                <w:rFonts w:eastAsia="Calibri"/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B835" w14:textId="77777777" w:rsidR="00E26D9E" w:rsidRPr="00A12120" w:rsidRDefault="00E26D9E" w:rsidP="007332CB">
            <w:pPr>
              <w:ind w:hanging="64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7AE55" w14:textId="77777777" w:rsidR="00E26D9E" w:rsidRPr="00A12120" w:rsidRDefault="00E26D9E" w:rsidP="007332C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CDFE" w14:textId="77777777" w:rsidR="00E26D9E" w:rsidRPr="00A12120" w:rsidRDefault="00E26D9E" w:rsidP="008E7799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8E7799" w:rsidRPr="00A12120" w14:paraId="107106B6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D297C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  <w:p w14:paraId="1F1D4EA5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EC631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Бапаева Чынара Бапаевна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0CC2" w14:textId="77777777" w:rsidR="008E7799" w:rsidRPr="00A12120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(03946) 51-4-06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448D7" w14:textId="2653917D" w:rsidR="008E7799" w:rsidRPr="00A12120" w:rsidRDefault="008E7799" w:rsidP="0029438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B3C31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zhetioguzstat@mail.</w:t>
            </w:r>
            <w:r w:rsidR="007332CB" w:rsidRPr="00A12120">
              <w:rPr>
                <w:color w:val="000000"/>
                <w:sz w:val="18"/>
                <w:szCs w:val="18"/>
              </w:rPr>
              <w:br/>
            </w: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E26D9E" w:rsidRPr="00A12120" w14:paraId="37F3DFF4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B1E9A" w14:textId="77777777" w:rsidR="00E26D9E" w:rsidRPr="00A12120" w:rsidRDefault="00E26D9E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1D369" w14:textId="77777777" w:rsidR="00E26D9E" w:rsidRPr="009024BE" w:rsidRDefault="00E26D9E" w:rsidP="008E7799">
            <w:pPr>
              <w:ind w:right="-75"/>
              <w:rPr>
                <w:rFonts w:eastAsia="Calibri"/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83857" w14:textId="77777777" w:rsidR="00E26D9E" w:rsidRPr="00A12120" w:rsidRDefault="00E26D9E" w:rsidP="007332CB">
            <w:pPr>
              <w:ind w:hanging="64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6293E" w14:textId="77777777" w:rsidR="00E26D9E" w:rsidRPr="00A12120" w:rsidRDefault="00E26D9E" w:rsidP="007332C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8D583" w14:textId="77777777" w:rsidR="00E26D9E" w:rsidRPr="00A12120" w:rsidRDefault="00E26D9E" w:rsidP="008E7799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8E7799" w:rsidRPr="00A12120" w14:paraId="0BB23640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3538E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461B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Шакеев Акылбек Муратбекович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3347" w14:textId="77777777" w:rsidR="008E7799" w:rsidRPr="00A12120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(03946) 51-4-06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10D9" w14:textId="5D266F64" w:rsidR="008E7799" w:rsidRPr="00A12120" w:rsidRDefault="008E7799" w:rsidP="0029438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A1771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zhetioguzstat@mail.</w:t>
            </w:r>
            <w:r w:rsidR="007332CB" w:rsidRPr="00A12120">
              <w:rPr>
                <w:color w:val="000000"/>
                <w:sz w:val="18"/>
                <w:szCs w:val="18"/>
              </w:rPr>
              <w:br/>
            </w: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E26D9E" w:rsidRPr="00A12120" w14:paraId="2DB1AF6E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F3D1" w14:textId="77777777" w:rsidR="00E26D9E" w:rsidRPr="00A12120" w:rsidRDefault="00E26D9E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1661A" w14:textId="77777777" w:rsidR="00E26D9E" w:rsidRPr="009024BE" w:rsidRDefault="00E26D9E" w:rsidP="008E7799">
            <w:pPr>
              <w:ind w:right="-75"/>
              <w:rPr>
                <w:rFonts w:eastAsia="Calibri"/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6D0BC" w14:textId="77777777" w:rsidR="00E26D9E" w:rsidRPr="00A12120" w:rsidRDefault="00E26D9E" w:rsidP="007332CB">
            <w:pPr>
              <w:ind w:hanging="64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2753D" w14:textId="77777777" w:rsidR="00E26D9E" w:rsidRPr="00A12120" w:rsidRDefault="00E26D9E" w:rsidP="007332C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8A72A" w14:textId="77777777" w:rsidR="00E26D9E" w:rsidRPr="00A12120" w:rsidRDefault="00E26D9E" w:rsidP="008E7799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8E7799" w:rsidRPr="00A12120" w14:paraId="04EA6759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3D925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 xml:space="preserve"> Ведущий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E0D2C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Кенешов Алиаскар Талантбекович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3BAF" w14:textId="77777777" w:rsidR="008E7799" w:rsidRPr="00A12120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(03946) 51-4-06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A753B" w14:textId="090B2C0A" w:rsidR="008E7799" w:rsidRPr="00294383" w:rsidRDefault="008E7799" w:rsidP="0029438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004F1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zhetioguzstat@mail.</w:t>
            </w:r>
            <w:r w:rsidR="007332CB" w:rsidRPr="00A12120">
              <w:rPr>
                <w:color w:val="000000"/>
                <w:sz w:val="18"/>
                <w:szCs w:val="18"/>
              </w:rPr>
              <w:br/>
            </w: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8E7799" w:rsidRPr="00A12120" w14:paraId="228C3CAC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B73FC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5F6DC" w14:textId="77777777" w:rsidR="00CA3E4C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 xml:space="preserve"> Чабалдаева </w:t>
            </w:r>
          </w:p>
          <w:p w14:paraId="13ED5C4C" w14:textId="6D7B367B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Кызылкуль Кадыровна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899B" w14:textId="77777777" w:rsidR="008E7799" w:rsidRPr="00A12120" w:rsidRDefault="008E7799" w:rsidP="007332CB">
            <w:pPr>
              <w:ind w:hanging="64"/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(03946) 51-4-03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DC96B" w14:textId="18172705" w:rsidR="008E7799" w:rsidRPr="00A12120" w:rsidRDefault="008E7799" w:rsidP="0029438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B3A3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zhetioguzstat@mail.</w:t>
            </w:r>
            <w:r w:rsidR="007332CB" w:rsidRPr="00A12120">
              <w:rPr>
                <w:color w:val="000000"/>
                <w:sz w:val="18"/>
                <w:szCs w:val="18"/>
              </w:rPr>
              <w:br/>
            </w: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</w:tbl>
    <w:p w14:paraId="79005EC2" w14:textId="77777777" w:rsidR="003E58A7" w:rsidRPr="00AB460B" w:rsidRDefault="003E58A7" w:rsidP="008E7799">
      <w:pPr>
        <w:keepNext/>
        <w:jc w:val="center"/>
        <w:outlineLvl w:val="6"/>
        <w:rPr>
          <w:b/>
          <w:caps/>
          <w:sz w:val="16"/>
          <w:szCs w:val="16"/>
        </w:rPr>
      </w:pPr>
    </w:p>
    <w:p w14:paraId="1E40353C" w14:textId="77777777" w:rsidR="008E7799" w:rsidRPr="00A12120" w:rsidRDefault="008E7799" w:rsidP="008E7799">
      <w:pPr>
        <w:keepNext/>
        <w:jc w:val="center"/>
        <w:outlineLvl w:val="6"/>
        <w:rPr>
          <w:b/>
          <w:caps/>
          <w:sz w:val="22"/>
          <w:szCs w:val="22"/>
        </w:rPr>
      </w:pPr>
      <w:r w:rsidRPr="00A12120">
        <w:rPr>
          <w:b/>
          <w:caps/>
          <w:sz w:val="22"/>
          <w:szCs w:val="22"/>
        </w:rPr>
        <w:t>Иссык-Кульский районный  отдел статистики</w:t>
      </w:r>
    </w:p>
    <w:p w14:paraId="204702E9" w14:textId="77777777" w:rsidR="00012F64" w:rsidRPr="009024BE" w:rsidRDefault="008E7799" w:rsidP="008E7799">
      <w:pPr>
        <w:ind w:right="-142"/>
        <w:jc w:val="center"/>
        <w:rPr>
          <w:rFonts w:eastAsia="Calibri"/>
          <w:b/>
          <w:bCs/>
          <w:iCs/>
          <w:kern w:val="2"/>
          <w:sz w:val="22"/>
          <w:szCs w:val="22"/>
          <w:lang w:eastAsia="en-US"/>
        </w:rPr>
      </w:pPr>
      <w:r w:rsidRPr="009024BE">
        <w:rPr>
          <w:rFonts w:eastAsia="Calibri"/>
          <w:b/>
          <w:bCs/>
          <w:iCs/>
          <w:kern w:val="2"/>
          <w:sz w:val="22"/>
          <w:szCs w:val="22"/>
          <w:lang w:eastAsia="en-US"/>
        </w:rPr>
        <w:t>Иссык-Кульский район, г. Чолпон-Ата, ул. Советская, №1</w:t>
      </w:r>
    </w:p>
    <w:p w14:paraId="5F475C64" w14:textId="77777777" w:rsidR="00AB460B" w:rsidRPr="00AB460B" w:rsidRDefault="00AB460B" w:rsidP="008E7799">
      <w:pPr>
        <w:ind w:right="-142"/>
        <w:jc w:val="center"/>
        <w:rPr>
          <w:b/>
          <w:bCs/>
          <w:color w:val="000000"/>
          <w:sz w:val="16"/>
          <w:szCs w:val="16"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3403"/>
        <w:gridCol w:w="1701"/>
        <w:gridCol w:w="1418"/>
        <w:gridCol w:w="1701"/>
      </w:tblGrid>
      <w:tr w:rsidR="008E7799" w:rsidRPr="00A12120" w14:paraId="6BF97990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04790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A12120">
              <w:rPr>
                <w:b/>
                <w:bCs/>
                <w:color w:val="000000"/>
                <w:sz w:val="22"/>
                <w:szCs w:val="22"/>
              </w:rPr>
              <w:t>Руководитель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633FB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Усенбаева Дильбара Жекшенбаевна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507C3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  <w:lang w:val="en-US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(03943) 4-33-71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7AD0B" w14:textId="62D82CA7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6335F" w14:textId="77777777" w:rsidR="007332CB" w:rsidRPr="00A12120" w:rsidRDefault="008E7799" w:rsidP="008E7799">
            <w:pPr>
              <w:rPr>
                <w:color w:val="000000"/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shirin-sms-85@</w:t>
            </w:r>
          </w:p>
          <w:p w14:paraId="551D9C13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mail.ru</w:t>
            </w:r>
          </w:p>
        </w:tc>
      </w:tr>
      <w:tr w:rsidR="008E7799" w:rsidRPr="00A12120" w14:paraId="6E8D6776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98265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C4AE9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Малабекова Гульзат Шүкүрбековна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2ADE6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(03943) 4-32-94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647EA" w14:textId="54D1F870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1C368" w14:textId="77777777" w:rsidR="007332CB" w:rsidRPr="00A12120" w:rsidRDefault="008E7799" w:rsidP="008E7799">
            <w:pPr>
              <w:rPr>
                <w:color w:val="000000"/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shirin-sms-85@mail.</w:t>
            </w:r>
          </w:p>
          <w:p w14:paraId="13E26019" w14:textId="77777777" w:rsidR="008E7799" w:rsidRPr="00A12120" w:rsidRDefault="008E7799" w:rsidP="008E7799">
            <w:pPr>
              <w:rPr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8E7799" w:rsidRPr="00A12120" w14:paraId="3F9E8A1B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7058A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  <w:p w14:paraId="0B2C59BA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AD8D6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Султанкулова Нур Кубанычбековна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D6048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(03943) 4-35-17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A27D" w14:textId="4C45C189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D8AAC" w14:textId="77777777" w:rsidR="007332CB" w:rsidRPr="00A12120" w:rsidRDefault="008E7799" w:rsidP="008E7799">
            <w:pPr>
              <w:rPr>
                <w:color w:val="000000"/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shirin-sms-85@mail.</w:t>
            </w:r>
          </w:p>
          <w:p w14:paraId="4CFDCC97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8E7799" w:rsidRPr="00A12120" w14:paraId="1B29FCEE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1210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Зав.сектор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2CAFF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Жакыпова Ширин Амангельдиевна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29B03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(03943) 4-32-94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9E06" w14:textId="362B7684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84783" w14:textId="77777777" w:rsidR="007332CB" w:rsidRPr="00A12120" w:rsidRDefault="008E7799" w:rsidP="008E7799">
            <w:pPr>
              <w:rPr>
                <w:color w:val="000000"/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shirin-sms-85@mail.</w:t>
            </w:r>
          </w:p>
          <w:p w14:paraId="199C45AF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8E7799" w:rsidRPr="00A12120" w14:paraId="15B898CA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EC56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F69BA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Бейшебаева Назгул Омурбековна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7A6CF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(03943) 4-35-17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753C7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5D2FC" w14:textId="77777777" w:rsidR="007332CB" w:rsidRPr="00A12120" w:rsidRDefault="008E7799" w:rsidP="008E7799">
            <w:pPr>
              <w:rPr>
                <w:color w:val="000000"/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shirin-sms-85@mail.</w:t>
            </w:r>
          </w:p>
          <w:p w14:paraId="159BD149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  <w:tr w:rsidR="008E7799" w:rsidRPr="00A12120" w14:paraId="49917136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A4ADB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6ACB8" w14:textId="2C4EFE36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 xml:space="preserve">Асанбаева </w:t>
            </w:r>
            <w:r w:rsidR="00CA3E4C">
              <w:rPr>
                <w:rFonts w:eastAsia="Calibri"/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rFonts w:eastAsia="Calibri"/>
                <w:kern w:val="2"/>
                <w:sz w:val="22"/>
                <w:szCs w:val="22"/>
                <w:lang w:eastAsia="en-US"/>
              </w:rPr>
              <w:t>Жаркынгуль  Курушбековна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CDDAB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(03943) 4-32-94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0C642" w14:textId="318D8468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A359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shirin-sms-85@mail.</w:t>
            </w:r>
            <w:r w:rsidR="00A12120">
              <w:rPr>
                <w:color w:val="000000"/>
                <w:sz w:val="18"/>
                <w:szCs w:val="18"/>
              </w:rPr>
              <w:br/>
            </w:r>
            <w:r w:rsidRPr="00A12120">
              <w:rPr>
                <w:color w:val="000000"/>
                <w:sz w:val="18"/>
                <w:szCs w:val="18"/>
                <w:lang w:val="en-US"/>
              </w:rPr>
              <w:t>ru</w:t>
            </w:r>
          </w:p>
        </w:tc>
      </w:tr>
    </w:tbl>
    <w:p w14:paraId="6BB10353" w14:textId="77777777" w:rsidR="00E26D9E" w:rsidRPr="00A12120" w:rsidRDefault="00E26D9E" w:rsidP="008E7799">
      <w:pPr>
        <w:keepNext/>
        <w:jc w:val="center"/>
        <w:outlineLvl w:val="6"/>
        <w:rPr>
          <w:b/>
          <w:caps/>
          <w:sz w:val="22"/>
          <w:szCs w:val="22"/>
        </w:rPr>
      </w:pPr>
    </w:p>
    <w:p w14:paraId="00D977C6" w14:textId="77777777" w:rsidR="008E7799" w:rsidRPr="008E7799" w:rsidRDefault="008E7799" w:rsidP="008E7799">
      <w:pPr>
        <w:keepNext/>
        <w:jc w:val="center"/>
        <w:outlineLvl w:val="6"/>
        <w:rPr>
          <w:b/>
          <w:caps/>
          <w:sz w:val="24"/>
          <w:szCs w:val="24"/>
        </w:rPr>
      </w:pPr>
      <w:r w:rsidRPr="008E7799">
        <w:rPr>
          <w:b/>
          <w:caps/>
          <w:sz w:val="24"/>
          <w:szCs w:val="24"/>
        </w:rPr>
        <w:t>тонский районный  отдел статистики</w:t>
      </w:r>
    </w:p>
    <w:p w14:paraId="31D49AB5" w14:textId="77777777" w:rsidR="00E26D9E" w:rsidRPr="009024BE" w:rsidRDefault="008E7799" w:rsidP="008E7799">
      <w:pPr>
        <w:ind w:right="-142"/>
        <w:jc w:val="center"/>
        <w:rPr>
          <w:rFonts w:eastAsia="Calibri"/>
          <w:b/>
          <w:bCs/>
          <w:iCs/>
          <w:kern w:val="2"/>
          <w:sz w:val="24"/>
          <w:szCs w:val="24"/>
          <w:lang w:eastAsia="en-US"/>
        </w:rPr>
      </w:pPr>
      <w:r w:rsidRPr="009024BE">
        <w:rPr>
          <w:rFonts w:eastAsia="Calibri"/>
          <w:b/>
          <w:bCs/>
          <w:iCs/>
          <w:kern w:val="2"/>
          <w:sz w:val="24"/>
          <w:szCs w:val="24"/>
          <w:lang w:eastAsia="en-US"/>
        </w:rPr>
        <w:t>Тонский район, с.Боконбаева, ул. Атакана,  №64</w:t>
      </w:r>
    </w:p>
    <w:p w14:paraId="443FD8F0" w14:textId="77777777" w:rsidR="00AB460B" w:rsidRPr="008E7799" w:rsidRDefault="00AB460B" w:rsidP="008E7799">
      <w:pPr>
        <w:ind w:right="-142"/>
        <w:jc w:val="center"/>
        <w:rPr>
          <w:b/>
          <w:bCs/>
          <w:color w:val="000000"/>
          <w:sz w:val="24"/>
          <w:szCs w:val="24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3403"/>
        <w:gridCol w:w="1701"/>
        <w:gridCol w:w="1418"/>
        <w:gridCol w:w="1843"/>
      </w:tblGrid>
      <w:tr w:rsidR="008E7799" w:rsidRPr="008E7799" w14:paraId="00E72D75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24398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A12120">
              <w:rPr>
                <w:b/>
                <w:bCs/>
                <w:color w:val="000000"/>
                <w:sz w:val="22"/>
                <w:szCs w:val="22"/>
              </w:rPr>
              <w:t>Руководитель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7FCA2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Усубалиев Чынгызбек Кубатович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813B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  <w:lang w:val="en-US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(03947) 91-6-89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9EFC" w14:textId="176402A3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CE844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stat.ton@mail.ru</w:t>
            </w:r>
          </w:p>
        </w:tc>
      </w:tr>
      <w:tr w:rsidR="008E7799" w:rsidRPr="008E7799" w14:paraId="572E6A63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902F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33B22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Калиева Гульмира Кенешовна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6769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(03947) 91-4-31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BFBBD" w14:textId="04E5C875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55E45" w14:textId="77777777" w:rsidR="008E7799" w:rsidRPr="00A12120" w:rsidRDefault="008E7799" w:rsidP="008E7799">
            <w:pPr>
              <w:rPr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stat.ton@mail.ru</w:t>
            </w:r>
          </w:p>
        </w:tc>
      </w:tr>
      <w:tr w:rsidR="008E7799" w:rsidRPr="008E7799" w14:paraId="5D912D0F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3254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9C9A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Букараева Венера Манасовна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3A2DA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(03947) 91-4-31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B560B" w14:textId="3C117155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0BD77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stat.ton@mail.ru</w:t>
            </w:r>
          </w:p>
        </w:tc>
      </w:tr>
      <w:tr w:rsidR="008E7799" w:rsidRPr="008E7799" w14:paraId="07666959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A8672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48FC4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Качкынов Керимкул Сарыгулович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2F90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(03947) 91-4-31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8D97" w14:textId="0857CAE6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B15F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stat.ton@mail.ru</w:t>
            </w:r>
          </w:p>
        </w:tc>
      </w:tr>
      <w:tr w:rsidR="008E7799" w:rsidRPr="008E7799" w14:paraId="651638AB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43B04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917CB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Жолдошбеков Азат Жолдошбекович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28CA8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(03947) 91-4-31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CE90" w14:textId="502D681E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359BB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stat.ton@mail.ru</w:t>
            </w:r>
          </w:p>
        </w:tc>
      </w:tr>
    </w:tbl>
    <w:p w14:paraId="2088DAE1" w14:textId="77777777" w:rsidR="00E26D9E" w:rsidRDefault="00E26D9E" w:rsidP="008E7799">
      <w:pPr>
        <w:keepNext/>
        <w:jc w:val="center"/>
        <w:outlineLvl w:val="6"/>
        <w:rPr>
          <w:b/>
          <w:caps/>
          <w:sz w:val="24"/>
          <w:szCs w:val="24"/>
        </w:rPr>
      </w:pPr>
    </w:p>
    <w:p w14:paraId="3D41ACA6" w14:textId="77777777" w:rsidR="008E7799" w:rsidRPr="00A12120" w:rsidRDefault="008E7799" w:rsidP="008E7799">
      <w:pPr>
        <w:keepNext/>
        <w:jc w:val="center"/>
        <w:outlineLvl w:val="6"/>
        <w:rPr>
          <w:b/>
          <w:caps/>
          <w:sz w:val="22"/>
          <w:szCs w:val="22"/>
        </w:rPr>
      </w:pPr>
      <w:r w:rsidRPr="00A12120">
        <w:rPr>
          <w:b/>
          <w:caps/>
          <w:sz w:val="22"/>
          <w:szCs w:val="22"/>
        </w:rPr>
        <w:t>тюпский районный  отдел статистики</w:t>
      </w:r>
    </w:p>
    <w:p w14:paraId="1B893E04" w14:textId="77777777" w:rsidR="00E26D9E" w:rsidRPr="009024BE" w:rsidRDefault="008E7799" w:rsidP="008E7799">
      <w:pPr>
        <w:ind w:right="-142"/>
        <w:jc w:val="center"/>
        <w:rPr>
          <w:rFonts w:eastAsia="Calibri"/>
          <w:b/>
          <w:bCs/>
          <w:iCs/>
          <w:kern w:val="2"/>
          <w:sz w:val="22"/>
          <w:szCs w:val="22"/>
          <w:lang w:eastAsia="en-US"/>
        </w:rPr>
      </w:pPr>
      <w:r w:rsidRPr="009024BE">
        <w:rPr>
          <w:rFonts w:eastAsia="Calibri"/>
          <w:b/>
          <w:bCs/>
          <w:iCs/>
          <w:kern w:val="2"/>
          <w:sz w:val="22"/>
          <w:szCs w:val="22"/>
          <w:lang w:eastAsia="en-US"/>
        </w:rPr>
        <w:t>Тюпский район, с. Тюп, ул. Элебаева,  №63</w:t>
      </w:r>
    </w:p>
    <w:p w14:paraId="7B1CCD88" w14:textId="77777777" w:rsidR="00AB460B" w:rsidRPr="00A12120" w:rsidRDefault="00AB460B" w:rsidP="008E7799">
      <w:pPr>
        <w:ind w:right="-142"/>
        <w:jc w:val="center"/>
        <w:rPr>
          <w:b/>
          <w:bCs/>
          <w:color w:val="000000"/>
          <w:sz w:val="22"/>
          <w:szCs w:val="22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3403"/>
        <w:gridCol w:w="1701"/>
        <w:gridCol w:w="1418"/>
        <w:gridCol w:w="1843"/>
      </w:tblGrid>
      <w:tr w:rsidR="008E7799" w:rsidRPr="008E7799" w14:paraId="4A16A51B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5CF72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A12120">
              <w:rPr>
                <w:b/>
                <w:bCs/>
                <w:color w:val="000000"/>
                <w:sz w:val="22"/>
                <w:szCs w:val="22"/>
              </w:rPr>
              <w:t>Руководитель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417C3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Исраилов Нурлан Муратбекович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07B64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  <w:lang w:val="en-US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(03945) 2-44-79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8637" w14:textId="7D510830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BD27B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tupstat@mail.ru</w:t>
            </w:r>
          </w:p>
        </w:tc>
      </w:tr>
      <w:tr w:rsidR="008E7799" w:rsidRPr="008E7799" w14:paraId="19790A70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8D05A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DFAD6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Сегизбаева Айнура Токторбаевна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E466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(03945) 2-44-83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CBE3" w14:textId="45D7EA67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48B19" w14:textId="77777777" w:rsidR="008E7799" w:rsidRPr="00A12120" w:rsidRDefault="008E7799" w:rsidP="008E7799">
            <w:pPr>
              <w:rPr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tupstat@mail.ru</w:t>
            </w:r>
          </w:p>
        </w:tc>
      </w:tr>
      <w:tr w:rsidR="008E7799" w:rsidRPr="008E7799" w14:paraId="7F1B027D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221AF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31CDA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Алымбаева Наргиза Карыйбековна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6AEB6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(03945) 2-44-79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95BF4" w14:textId="4FF474B0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5F55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tupstat@mail.ru</w:t>
            </w:r>
          </w:p>
        </w:tc>
      </w:tr>
      <w:tr w:rsidR="008E7799" w:rsidRPr="008E7799" w14:paraId="0BD55B56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619B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5C3C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Досумбаева Селкин Дюшеевна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B5D56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(03945) 2-44-82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8988" w14:textId="31C12DA6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0DF59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tupstat@mail.ru</w:t>
            </w:r>
          </w:p>
        </w:tc>
      </w:tr>
      <w:tr w:rsidR="008E7799" w:rsidRPr="008E7799" w14:paraId="1D33C722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DAB6A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5CBAF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Секенова Асель Болотбековна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F209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  <w:lang w:val="en-US"/>
              </w:rPr>
              <w:t>(03945) 2-44-81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07AF" w14:textId="44BC3AE5" w:rsidR="008E7799" w:rsidRPr="00E125AA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871D4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tupstat@mail.ru</w:t>
            </w:r>
          </w:p>
        </w:tc>
      </w:tr>
    </w:tbl>
    <w:p w14:paraId="666B133B" w14:textId="77777777" w:rsidR="00E26D9E" w:rsidRDefault="00E26D9E" w:rsidP="008E7799">
      <w:pPr>
        <w:keepNext/>
        <w:jc w:val="center"/>
        <w:outlineLvl w:val="6"/>
        <w:rPr>
          <w:b/>
          <w:caps/>
          <w:sz w:val="24"/>
          <w:szCs w:val="24"/>
        </w:rPr>
      </w:pPr>
    </w:p>
    <w:p w14:paraId="34CD9AE5" w14:textId="77777777" w:rsidR="008E7799" w:rsidRPr="00A12120" w:rsidRDefault="008E7799" w:rsidP="008E7799">
      <w:pPr>
        <w:keepNext/>
        <w:jc w:val="center"/>
        <w:outlineLvl w:val="6"/>
        <w:rPr>
          <w:b/>
          <w:caps/>
          <w:sz w:val="22"/>
          <w:szCs w:val="22"/>
        </w:rPr>
      </w:pPr>
      <w:r w:rsidRPr="00A12120">
        <w:rPr>
          <w:b/>
          <w:caps/>
          <w:sz w:val="22"/>
          <w:szCs w:val="22"/>
        </w:rPr>
        <w:t>балыкчинский городской  отдел статистики</w:t>
      </w:r>
    </w:p>
    <w:p w14:paraId="4EBC2293" w14:textId="77777777" w:rsidR="00E26D9E" w:rsidRPr="009024BE" w:rsidRDefault="008E7799" w:rsidP="008E7799">
      <w:pPr>
        <w:ind w:right="-142"/>
        <w:jc w:val="center"/>
        <w:rPr>
          <w:rFonts w:eastAsia="Calibri"/>
          <w:b/>
          <w:bCs/>
          <w:iCs/>
          <w:kern w:val="2"/>
          <w:sz w:val="22"/>
          <w:szCs w:val="22"/>
          <w:lang w:eastAsia="en-US"/>
        </w:rPr>
      </w:pPr>
      <w:r w:rsidRPr="009024BE">
        <w:rPr>
          <w:rFonts w:eastAsia="Calibri"/>
          <w:b/>
          <w:bCs/>
          <w:iCs/>
          <w:kern w:val="2"/>
          <w:sz w:val="22"/>
          <w:szCs w:val="22"/>
          <w:lang w:eastAsia="en-US"/>
        </w:rPr>
        <w:t>г. Балыкчы, ул. Озерная,  №144</w:t>
      </w:r>
    </w:p>
    <w:p w14:paraId="22874403" w14:textId="77777777" w:rsidR="00AB460B" w:rsidRPr="00A12120" w:rsidRDefault="00AB460B" w:rsidP="008E7799">
      <w:pPr>
        <w:ind w:right="-142"/>
        <w:jc w:val="center"/>
        <w:rPr>
          <w:b/>
          <w:bCs/>
          <w:color w:val="000000"/>
          <w:sz w:val="22"/>
          <w:szCs w:val="22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3403"/>
        <w:gridCol w:w="1701"/>
        <w:gridCol w:w="1418"/>
        <w:gridCol w:w="1843"/>
      </w:tblGrid>
      <w:tr w:rsidR="008E7799" w:rsidRPr="00A12120" w14:paraId="5ADC035F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8DC11" w14:textId="77777777" w:rsidR="008E7799" w:rsidRPr="00A12120" w:rsidRDefault="008E7799" w:rsidP="008E7799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A12120">
              <w:rPr>
                <w:b/>
                <w:bCs/>
                <w:color w:val="000000"/>
                <w:sz w:val="22"/>
                <w:szCs w:val="22"/>
              </w:rPr>
              <w:t>Руководитель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F3BC4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Шакиров Мирбек Кадырбекович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47B88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40C7E" w14:textId="3CC01E86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E975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stat.dal@mail.ru</w:t>
            </w:r>
          </w:p>
        </w:tc>
      </w:tr>
      <w:tr w:rsidR="008E7799" w:rsidRPr="00A12120" w14:paraId="34F9ED02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A337F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Главный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65CC2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Кененбаева Чынара Бектуровна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8594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E1F0F" w14:textId="36860622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674D" w14:textId="77777777" w:rsidR="008E7799" w:rsidRPr="00A12120" w:rsidRDefault="008E7799" w:rsidP="008E7799">
            <w:pPr>
              <w:rPr>
                <w:sz w:val="18"/>
                <w:szCs w:val="18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stat.dal@mail.ru</w:t>
            </w:r>
          </w:p>
        </w:tc>
      </w:tr>
      <w:tr w:rsidR="008E7799" w:rsidRPr="00A12120" w14:paraId="4401788C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63F1D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0301F" w14:textId="11EC2B8A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 xml:space="preserve">Деркенбаева </w:t>
            </w:r>
            <w:r w:rsidR="00CA3E4C">
              <w:rPr>
                <w:color w:val="000000"/>
                <w:sz w:val="22"/>
                <w:szCs w:val="22"/>
              </w:rPr>
              <w:br/>
            </w:r>
            <w:r w:rsidRPr="00A12120">
              <w:rPr>
                <w:color w:val="000000"/>
                <w:sz w:val="22"/>
                <w:szCs w:val="22"/>
              </w:rPr>
              <w:t>Нургуль Доктурбековна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0760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EE038" w14:textId="29F0C614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C7F03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stat.dal@mail.ru</w:t>
            </w:r>
          </w:p>
        </w:tc>
      </w:tr>
      <w:tr w:rsidR="008E7799" w:rsidRPr="00A12120" w14:paraId="0227124C" w14:textId="77777777" w:rsidTr="00A1212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6044" w14:textId="77777777" w:rsidR="008E7799" w:rsidRPr="00A12120" w:rsidRDefault="008E7799" w:rsidP="008E7799">
            <w:pPr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Ведущий специалист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BB62A" w14:textId="77777777" w:rsidR="008E7799" w:rsidRPr="00A12120" w:rsidRDefault="008E7799" w:rsidP="008E7799">
            <w:pPr>
              <w:ind w:right="-75"/>
              <w:rPr>
                <w:color w:val="000000"/>
                <w:sz w:val="22"/>
                <w:szCs w:val="22"/>
              </w:rPr>
            </w:pPr>
            <w:r w:rsidRPr="00A12120">
              <w:rPr>
                <w:color w:val="000000"/>
                <w:sz w:val="22"/>
                <w:szCs w:val="22"/>
              </w:rPr>
              <w:t>Сатыбекова Айгуль Уланбековна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86291" w14:textId="77777777" w:rsidR="008E7799" w:rsidRPr="00A12120" w:rsidRDefault="008E7799" w:rsidP="008E779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A3182" w14:textId="501096E4" w:rsidR="008E7799" w:rsidRPr="00294383" w:rsidRDefault="008E7799" w:rsidP="008E779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4A73" w14:textId="77777777" w:rsidR="008E7799" w:rsidRPr="00A12120" w:rsidRDefault="008E7799" w:rsidP="008E7799">
            <w:pPr>
              <w:rPr>
                <w:color w:val="000000"/>
                <w:sz w:val="18"/>
                <w:szCs w:val="18"/>
                <w:lang w:val="en-US"/>
              </w:rPr>
            </w:pPr>
            <w:r w:rsidRPr="00A12120">
              <w:rPr>
                <w:color w:val="000000"/>
                <w:sz w:val="18"/>
                <w:szCs w:val="18"/>
                <w:lang w:val="en-US"/>
              </w:rPr>
              <w:t>stat.dal@mail.ru</w:t>
            </w:r>
          </w:p>
        </w:tc>
      </w:tr>
    </w:tbl>
    <w:p w14:paraId="2FF58C08" w14:textId="77777777" w:rsidR="00A12120" w:rsidRDefault="00A12120" w:rsidP="008E7799">
      <w:pPr>
        <w:keepNext/>
        <w:ind w:right="-284"/>
        <w:jc w:val="center"/>
        <w:outlineLvl w:val="0"/>
        <w:rPr>
          <w:b/>
          <w:bCs/>
          <w:sz w:val="28"/>
          <w:szCs w:val="28"/>
          <w:lang w:val="ky-KG"/>
        </w:rPr>
      </w:pPr>
    </w:p>
    <w:p w14:paraId="7A09DF01" w14:textId="77777777" w:rsidR="00A12120" w:rsidRDefault="00A12120">
      <w:pPr>
        <w:rPr>
          <w:b/>
          <w:bCs/>
          <w:sz w:val="28"/>
          <w:szCs w:val="28"/>
          <w:lang w:val="ky-KG"/>
        </w:rPr>
      </w:pPr>
      <w:r>
        <w:rPr>
          <w:b/>
          <w:bCs/>
          <w:sz w:val="28"/>
          <w:szCs w:val="28"/>
          <w:lang w:val="ky-KG"/>
        </w:rPr>
        <w:br w:type="page"/>
      </w:r>
    </w:p>
    <w:p w14:paraId="67BD20DF" w14:textId="77777777" w:rsidR="008E7799" w:rsidRPr="008E5704" w:rsidRDefault="008E7799" w:rsidP="008E7799">
      <w:pPr>
        <w:keepNext/>
        <w:ind w:right="-284"/>
        <w:jc w:val="center"/>
        <w:outlineLvl w:val="0"/>
        <w:rPr>
          <w:b/>
          <w:bCs/>
          <w:sz w:val="28"/>
          <w:szCs w:val="28"/>
          <w:lang w:val="ky-KG"/>
        </w:rPr>
      </w:pPr>
      <w:r w:rsidRPr="008E5704">
        <w:rPr>
          <w:b/>
          <w:bCs/>
          <w:sz w:val="28"/>
          <w:szCs w:val="28"/>
          <w:lang w:val="ky-KG"/>
        </w:rPr>
        <w:t>НАРЫНСКОЕ ОБЛАСТНОЕ УПРАВЛЕНИЕ СТАТИСТИКИ</w:t>
      </w:r>
    </w:p>
    <w:p w14:paraId="5DA3006C" w14:textId="77777777" w:rsidR="008E7799" w:rsidRPr="008E7799" w:rsidRDefault="008E7799" w:rsidP="008E7799">
      <w:pPr>
        <w:ind w:firstLine="708"/>
        <w:jc w:val="center"/>
        <w:rPr>
          <w:b/>
          <w:bCs/>
          <w:sz w:val="24"/>
          <w:szCs w:val="24"/>
        </w:rPr>
      </w:pPr>
      <w:r w:rsidRPr="008E7799">
        <w:rPr>
          <w:b/>
          <w:bCs/>
          <w:sz w:val="24"/>
          <w:szCs w:val="24"/>
        </w:rPr>
        <w:t xml:space="preserve">722600 г.Нарын.ул.Ленина 103-з, </w:t>
      </w:r>
    </w:p>
    <w:p w14:paraId="51542146" w14:textId="77777777" w:rsidR="008E7799" w:rsidRPr="008E7799" w:rsidRDefault="008E7799" w:rsidP="008E7799">
      <w:pPr>
        <w:ind w:firstLine="708"/>
        <w:jc w:val="center"/>
        <w:rPr>
          <w:b/>
          <w:sz w:val="24"/>
          <w:szCs w:val="24"/>
          <w:lang w:val="en-US"/>
        </w:rPr>
      </w:pPr>
      <w:r w:rsidRPr="008E7799">
        <w:rPr>
          <w:b/>
          <w:bCs/>
          <w:sz w:val="24"/>
          <w:szCs w:val="24"/>
        </w:rPr>
        <w:t>код</w:t>
      </w:r>
      <w:r w:rsidRPr="008E7799">
        <w:rPr>
          <w:b/>
          <w:bCs/>
          <w:sz w:val="24"/>
          <w:szCs w:val="24"/>
          <w:lang w:val="en-US"/>
        </w:rPr>
        <w:t xml:space="preserve"> 03522, </w:t>
      </w:r>
      <w:r w:rsidRPr="008E7799">
        <w:rPr>
          <w:b/>
          <w:bCs/>
          <w:sz w:val="24"/>
          <w:szCs w:val="24"/>
        </w:rPr>
        <w:t>факс</w:t>
      </w:r>
      <w:r w:rsidRPr="008E7799">
        <w:rPr>
          <w:b/>
          <w:bCs/>
          <w:sz w:val="24"/>
          <w:szCs w:val="24"/>
          <w:lang w:val="en-US"/>
        </w:rPr>
        <w:t xml:space="preserve"> 5-36-82,</w:t>
      </w:r>
      <w:r w:rsidRPr="008E7799">
        <w:rPr>
          <w:b/>
          <w:sz w:val="24"/>
          <w:szCs w:val="24"/>
          <w:lang w:val="en-US"/>
        </w:rPr>
        <w:t xml:space="preserve">e-mail: </w:t>
      </w:r>
      <w:hyperlink r:id="rId219" w:history="1">
        <w:r w:rsidRPr="008E7799">
          <w:rPr>
            <w:b/>
            <w:color w:val="000000"/>
            <w:u w:val="single"/>
            <w:lang w:val="en-US"/>
          </w:rPr>
          <w:t>narin@stat.kg</w:t>
        </w:r>
      </w:hyperlink>
    </w:p>
    <w:p w14:paraId="238D65CE" w14:textId="77777777" w:rsidR="008E7799" w:rsidRPr="008E7799" w:rsidRDefault="008E7799" w:rsidP="008E7799">
      <w:pPr>
        <w:ind w:firstLine="708"/>
        <w:jc w:val="center"/>
        <w:rPr>
          <w:sz w:val="16"/>
          <w:szCs w:val="16"/>
          <w:lang w:val="en-US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701"/>
        <w:gridCol w:w="1701"/>
        <w:gridCol w:w="1560"/>
      </w:tblGrid>
      <w:tr w:rsidR="008E7799" w:rsidRPr="008E7799" w14:paraId="21E1A053" w14:textId="77777777" w:rsidTr="004A0F78">
        <w:trPr>
          <w:cantSplit/>
        </w:trPr>
        <w:tc>
          <w:tcPr>
            <w:tcW w:w="1701" w:type="dxa"/>
            <w:vMerge w:val="restart"/>
            <w:vAlign w:val="center"/>
            <w:hideMark/>
          </w:tcPr>
          <w:p w14:paraId="02874E7B" w14:textId="77777777" w:rsidR="008E7799" w:rsidRPr="008E7799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8E7799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3260" w:type="dxa"/>
            <w:vMerge w:val="restart"/>
            <w:vAlign w:val="bottom"/>
            <w:hideMark/>
          </w:tcPr>
          <w:p w14:paraId="1BDA7278" w14:textId="355B7DF9" w:rsidR="007C5A8F" w:rsidRPr="008E7799" w:rsidRDefault="008E7799" w:rsidP="007C5A8F">
            <w:pPr>
              <w:pStyle w:val="VedleggnummerA"/>
            </w:pPr>
            <w:r w:rsidRPr="008E7799">
              <w:t>Фамилия, имя, отчество</w:t>
            </w:r>
          </w:p>
          <w:p w14:paraId="26661866" w14:textId="6D4ECD3F" w:rsidR="008E7799" w:rsidRPr="008E7799" w:rsidRDefault="008E7799" w:rsidP="008E779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bottom"/>
            <w:hideMark/>
          </w:tcPr>
          <w:p w14:paraId="35C2D161" w14:textId="77777777" w:rsidR="008E7799" w:rsidRPr="008E7799" w:rsidRDefault="008E7799" w:rsidP="008E7799">
            <w:pPr>
              <w:jc w:val="center"/>
              <w:rPr>
                <w:b/>
                <w:sz w:val="24"/>
                <w:szCs w:val="24"/>
              </w:rPr>
            </w:pPr>
            <w:r w:rsidRPr="008E7799">
              <w:rPr>
                <w:b/>
                <w:sz w:val="24"/>
                <w:szCs w:val="24"/>
              </w:rPr>
              <w:t>№ телефонов</w:t>
            </w:r>
          </w:p>
        </w:tc>
        <w:tc>
          <w:tcPr>
            <w:tcW w:w="1560" w:type="dxa"/>
            <w:vMerge w:val="restart"/>
            <w:vAlign w:val="bottom"/>
          </w:tcPr>
          <w:p w14:paraId="449D9AF7" w14:textId="77777777" w:rsidR="007C5A8F" w:rsidRPr="008E7799" w:rsidRDefault="007C5A8F" w:rsidP="007C5A8F">
            <w:pPr>
              <w:tabs>
                <w:tab w:val="left" w:pos="300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e</w:t>
            </w:r>
            <w:r w:rsidRPr="008E7799">
              <w:rPr>
                <w:b/>
                <w:bCs/>
                <w:sz w:val="24"/>
                <w:szCs w:val="24"/>
                <w:lang w:val="en-US"/>
              </w:rPr>
              <w:t>-mail</w:t>
            </w:r>
          </w:p>
          <w:p w14:paraId="7C59F38F" w14:textId="77777777" w:rsidR="008E7799" w:rsidRPr="008E7799" w:rsidRDefault="008E7799" w:rsidP="008E7799">
            <w:pPr>
              <w:rPr>
                <w:b/>
                <w:sz w:val="24"/>
                <w:szCs w:val="24"/>
              </w:rPr>
            </w:pPr>
          </w:p>
        </w:tc>
      </w:tr>
      <w:tr w:rsidR="007C5A8F" w:rsidRPr="008E7799" w14:paraId="2F2E0106" w14:textId="77777777" w:rsidTr="00757C75">
        <w:trPr>
          <w:cantSplit/>
          <w:trHeight w:val="385"/>
        </w:trPr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7D04EDD" w14:textId="77777777" w:rsidR="007C5A8F" w:rsidRPr="008E7799" w:rsidRDefault="007C5A8F" w:rsidP="007C5A8F">
            <w:pPr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D6E75C3" w14:textId="77777777" w:rsidR="007C5A8F" w:rsidRPr="008E7799" w:rsidRDefault="007C5A8F" w:rsidP="007C5A8F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51A88EE2" w14:textId="7E1CB512" w:rsidR="007C5A8F" w:rsidRPr="007C5A8F" w:rsidRDefault="007C5A8F" w:rsidP="007C5A8F">
            <w:pPr>
              <w:jc w:val="center"/>
              <w:rPr>
                <w:b/>
                <w:sz w:val="24"/>
                <w:szCs w:val="24"/>
              </w:rPr>
            </w:pPr>
            <w:r w:rsidRPr="00EA2F5A">
              <w:rPr>
                <w:b/>
                <w:bCs/>
                <w:sz w:val="24"/>
                <w:szCs w:val="24"/>
              </w:rPr>
              <w:t>рабочий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A7E5429" w14:textId="030FCD65" w:rsidR="007C5A8F" w:rsidRPr="007C5A8F" w:rsidRDefault="007C5A8F" w:rsidP="007C5A8F">
            <w:pPr>
              <w:jc w:val="center"/>
              <w:rPr>
                <w:b/>
                <w:sz w:val="24"/>
                <w:szCs w:val="24"/>
              </w:rPr>
            </w:pPr>
            <w:r w:rsidRPr="00EA2F5A">
              <w:rPr>
                <w:b/>
                <w:bCs/>
                <w:sz w:val="24"/>
                <w:szCs w:val="24"/>
              </w:rPr>
              <w:t>Домашний, сотовый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B6F7D7C" w14:textId="77777777" w:rsidR="007C5A8F" w:rsidRPr="008E7799" w:rsidRDefault="007C5A8F" w:rsidP="007C5A8F">
            <w:pPr>
              <w:rPr>
                <w:b/>
                <w:sz w:val="24"/>
                <w:szCs w:val="24"/>
              </w:rPr>
            </w:pPr>
          </w:p>
        </w:tc>
      </w:tr>
      <w:tr w:rsidR="008E7799" w:rsidRPr="008E7799" w14:paraId="0724A237" w14:textId="77777777" w:rsidTr="004A0F78">
        <w:trPr>
          <w:cantSplit/>
          <w:trHeight w:val="60"/>
        </w:trPr>
        <w:tc>
          <w:tcPr>
            <w:tcW w:w="1701" w:type="dxa"/>
            <w:tcBorders>
              <w:bottom w:val="single" w:sz="4" w:space="0" w:color="auto"/>
            </w:tcBorders>
          </w:tcPr>
          <w:p w14:paraId="12EA0A24" w14:textId="77777777" w:rsidR="008E7799" w:rsidRPr="008E7799" w:rsidRDefault="008E7799" w:rsidP="008E7799">
            <w:pPr>
              <w:jc w:val="center"/>
              <w:rPr>
                <w:b/>
              </w:rPr>
            </w:pPr>
            <w:r w:rsidRPr="008E7799">
              <w:rPr>
                <w:b/>
              </w:rPr>
              <w:t>1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793BB14" w14:textId="77777777" w:rsidR="008E7799" w:rsidRPr="008E7799" w:rsidRDefault="008E7799" w:rsidP="008E7799">
            <w:pPr>
              <w:jc w:val="center"/>
              <w:rPr>
                <w:b/>
              </w:rPr>
            </w:pPr>
            <w:r w:rsidRPr="008E7799">
              <w:rPr>
                <w:b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7CCA5A" w14:textId="77777777" w:rsidR="008E7799" w:rsidRPr="008E7799" w:rsidRDefault="008E7799" w:rsidP="008E7799">
            <w:pPr>
              <w:jc w:val="center"/>
              <w:rPr>
                <w:b/>
              </w:rPr>
            </w:pPr>
            <w:r w:rsidRPr="008E7799">
              <w:rPr>
                <w:b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6BC19B" w14:textId="77777777" w:rsidR="008E7799" w:rsidRPr="008E7799" w:rsidRDefault="008E7799" w:rsidP="008E7799">
            <w:pPr>
              <w:jc w:val="center"/>
              <w:rPr>
                <w:b/>
              </w:rPr>
            </w:pPr>
            <w:r w:rsidRPr="008E7799">
              <w:rPr>
                <w:b/>
              </w:rPr>
              <w:t>4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7EF01CB" w14:textId="77777777" w:rsidR="008E7799" w:rsidRPr="008E7799" w:rsidRDefault="008E7799" w:rsidP="008E7799">
            <w:pPr>
              <w:jc w:val="center"/>
              <w:rPr>
                <w:b/>
              </w:rPr>
            </w:pPr>
            <w:r w:rsidRPr="008E7799">
              <w:rPr>
                <w:b/>
              </w:rPr>
              <w:t>5</w:t>
            </w:r>
          </w:p>
        </w:tc>
      </w:tr>
      <w:tr w:rsidR="008E7799" w:rsidRPr="008E7799" w14:paraId="122AE132" w14:textId="77777777" w:rsidTr="00A12120">
        <w:trPr>
          <w:cantSplit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6FC6D0" w14:textId="77777777" w:rsidR="00CF7360" w:rsidRPr="008E7799" w:rsidRDefault="003E58A7" w:rsidP="00DD22B7">
            <w:pPr>
              <w:keepNext/>
              <w:jc w:val="center"/>
              <w:outlineLvl w:val="1"/>
              <w:rPr>
                <w:sz w:val="16"/>
                <w:szCs w:val="16"/>
                <w:lang w:val="ky-KG"/>
              </w:rPr>
            </w:pPr>
            <w:r w:rsidRPr="008E7799">
              <w:rPr>
                <w:b/>
                <w:bCs/>
                <w:sz w:val="24"/>
                <w:szCs w:val="24"/>
                <w:lang w:val="ky-KG"/>
              </w:rPr>
              <w:t>РУКОВОДСТВО</w:t>
            </w:r>
          </w:p>
        </w:tc>
      </w:tr>
      <w:tr w:rsidR="008E7799" w:rsidRPr="008E7799" w14:paraId="0B9917C6" w14:textId="77777777" w:rsidTr="004A0F78">
        <w:trPr>
          <w:cantSplit/>
          <w:trHeight w:val="55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0E0785" w14:textId="77777777" w:rsidR="008E7799" w:rsidRPr="00A12120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A12120">
              <w:rPr>
                <w:b/>
                <w:bCs/>
                <w:sz w:val="22"/>
                <w:szCs w:val="22"/>
              </w:rPr>
              <w:t xml:space="preserve">Руководитель 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433050" w14:textId="244F513C" w:rsidR="008E7799" w:rsidRPr="00A12120" w:rsidRDefault="008E7799" w:rsidP="00DD22B7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Жакиев </w:t>
            </w:r>
            <w:r w:rsidR="00CA3E4C">
              <w:rPr>
                <w:sz w:val="22"/>
                <w:szCs w:val="22"/>
              </w:rPr>
              <w:br/>
            </w:r>
            <w:r w:rsidRPr="00A12120">
              <w:rPr>
                <w:sz w:val="22"/>
                <w:szCs w:val="22"/>
              </w:rPr>
              <w:t>Билимбек Дуйшоналиевич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FA15358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5-04-55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B07081F" w14:textId="57E2890E" w:rsidR="008E7799" w:rsidRPr="00294383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7CF6D19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E172F62" w14:textId="77777777" w:rsidTr="004A0F78">
        <w:trPr>
          <w:cantSplit/>
          <w:trHeight w:val="577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0B31C98B" w14:textId="77777777" w:rsidR="008E7799" w:rsidRPr="00A12120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A12120">
              <w:rPr>
                <w:b/>
                <w:bCs/>
                <w:sz w:val="22"/>
                <w:szCs w:val="22"/>
              </w:rPr>
              <w:t xml:space="preserve">Заместитель руководителя 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00D9F55" w14:textId="77777777" w:rsidR="008E7799" w:rsidRPr="00A12120" w:rsidRDefault="008E7799" w:rsidP="008E7799">
            <w:pPr>
              <w:rPr>
                <w:color w:val="303030"/>
                <w:sz w:val="22"/>
                <w:szCs w:val="22"/>
                <w:shd w:val="clear" w:color="auto" w:fill="FFFFFF"/>
              </w:rPr>
            </w:pPr>
            <w:r w:rsidRPr="00A12120">
              <w:rPr>
                <w:color w:val="303030"/>
                <w:sz w:val="22"/>
                <w:szCs w:val="22"/>
                <w:shd w:val="clear" w:color="auto" w:fill="FFFFFF"/>
              </w:rPr>
              <w:t>Жумаев Азамат Мелисович</w:t>
            </w:r>
          </w:p>
          <w:p w14:paraId="75A63E71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ул. Ленина 148/3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05B66898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5-04-93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D7464B" w14:textId="199E0B05" w:rsidR="008E7799" w:rsidRPr="00A12120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AB07220" w14:textId="77777777" w:rsidR="008E7799" w:rsidRPr="00A12120" w:rsidRDefault="008E7799" w:rsidP="008E7799">
            <w:pPr>
              <w:jc w:val="center"/>
              <w:rPr>
                <w:sz w:val="18"/>
                <w:szCs w:val="18"/>
              </w:rPr>
            </w:pPr>
          </w:p>
        </w:tc>
      </w:tr>
      <w:tr w:rsidR="008E7799" w:rsidRPr="008E7799" w14:paraId="0E6AFF51" w14:textId="77777777" w:rsidTr="00A12120">
        <w:trPr>
          <w:cantSplit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A81A2E3" w14:textId="77777777" w:rsidR="00244BD1" w:rsidRPr="00A12120" w:rsidRDefault="00244BD1" w:rsidP="008E7799">
            <w:pPr>
              <w:jc w:val="center"/>
              <w:rPr>
                <w:b/>
                <w:sz w:val="22"/>
                <w:szCs w:val="22"/>
              </w:rPr>
            </w:pPr>
          </w:p>
          <w:p w14:paraId="1A52A19A" w14:textId="77777777" w:rsidR="008E7799" w:rsidRPr="00A12120" w:rsidRDefault="003E58A7" w:rsidP="008E7799">
            <w:pPr>
              <w:jc w:val="center"/>
              <w:rPr>
                <w:b/>
                <w:sz w:val="22"/>
                <w:szCs w:val="22"/>
              </w:rPr>
            </w:pPr>
            <w:r w:rsidRPr="00A12120">
              <w:rPr>
                <w:b/>
                <w:sz w:val="22"/>
                <w:szCs w:val="22"/>
              </w:rPr>
              <w:t xml:space="preserve">ОТДЕЛ СТАТИСТИКИ ПОТРЕБИТЕЛЬСКОГО РЫНКА, УСЛУГ, </w:t>
            </w:r>
          </w:p>
          <w:p w14:paraId="6F0E6131" w14:textId="77777777" w:rsidR="008E7799" w:rsidRPr="00A12120" w:rsidRDefault="003E58A7" w:rsidP="008E7799">
            <w:pPr>
              <w:jc w:val="center"/>
              <w:rPr>
                <w:b/>
                <w:bCs/>
                <w:sz w:val="22"/>
                <w:szCs w:val="22"/>
              </w:rPr>
            </w:pPr>
            <w:r w:rsidRPr="00A12120">
              <w:rPr>
                <w:b/>
                <w:bCs/>
                <w:sz w:val="22"/>
                <w:szCs w:val="22"/>
              </w:rPr>
              <w:t>ФИНАНСОВ БУХГАЛТЕРСКОГО УЧЕТА, КАДРОВОЙ РАБОТЫ, ТЕХНИЧЕСКОГО ОБСЛУЖИВАНИЯ КОМПЬЮТЕРОВ</w:t>
            </w:r>
          </w:p>
          <w:p w14:paraId="15B3833F" w14:textId="77777777" w:rsidR="00E26D9E" w:rsidRDefault="003E58A7" w:rsidP="00DD22B7">
            <w:pPr>
              <w:jc w:val="center"/>
              <w:rPr>
                <w:b/>
                <w:bCs/>
                <w:sz w:val="22"/>
                <w:szCs w:val="22"/>
              </w:rPr>
            </w:pPr>
            <w:r w:rsidRPr="00A12120">
              <w:rPr>
                <w:b/>
                <w:sz w:val="22"/>
                <w:szCs w:val="22"/>
              </w:rPr>
              <w:t xml:space="preserve">И ВЕДЕНИЯ ГОСУДАРСТВЕННОГО РЕГИСТРА </w:t>
            </w:r>
            <w:r w:rsidRPr="00A12120">
              <w:rPr>
                <w:b/>
                <w:bCs/>
                <w:sz w:val="22"/>
                <w:szCs w:val="22"/>
              </w:rPr>
              <w:t>И СВОДНЫХ РАБОТ</w:t>
            </w:r>
          </w:p>
          <w:p w14:paraId="22BED7D6" w14:textId="77777777" w:rsidR="00AB460B" w:rsidRPr="00A12120" w:rsidRDefault="00AB460B" w:rsidP="00DD22B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8E7799" w:rsidRPr="008E7799" w14:paraId="66818DBD" w14:textId="77777777" w:rsidTr="004A0F78">
        <w:trPr>
          <w:cantSplit/>
          <w:trHeight w:val="568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39D18059" w14:textId="77777777" w:rsidR="008E7799" w:rsidRPr="00162027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162027">
              <w:rPr>
                <w:b/>
                <w:bCs/>
                <w:sz w:val="22"/>
                <w:szCs w:val="22"/>
              </w:rPr>
              <w:t>Заведующий отделом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35359978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Заркунов </w:t>
            </w:r>
          </w:p>
          <w:p w14:paraId="644D60D7" w14:textId="77777777" w:rsidR="008E7799" w:rsidRPr="00A12120" w:rsidRDefault="008E7799" w:rsidP="00DD22B7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Айбек Азатович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789068E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5-68-43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E2BEDD1" w14:textId="1315ACAC" w:rsidR="008E7799" w:rsidRPr="00A12120" w:rsidRDefault="008E7799" w:rsidP="002943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hideMark/>
          </w:tcPr>
          <w:p w14:paraId="464F2D16" w14:textId="77777777" w:rsidR="008E7799" w:rsidRPr="00A12120" w:rsidRDefault="008E7799" w:rsidP="008E7799">
            <w:pPr>
              <w:rPr>
                <w:sz w:val="18"/>
                <w:szCs w:val="18"/>
              </w:rPr>
            </w:pPr>
            <w:r w:rsidRPr="00A12120">
              <w:rPr>
                <w:sz w:val="18"/>
                <w:szCs w:val="18"/>
              </w:rPr>
              <w:t>svodnaryn@stat.kg</w:t>
            </w:r>
          </w:p>
        </w:tc>
      </w:tr>
      <w:tr w:rsidR="008E7799" w:rsidRPr="008E7799" w14:paraId="1CAF0BDB" w14:textId="77777777" w:rsidTr="004A0F78">
        <w:trPr>
          <w:cantSplit/>
          <w:trHeight w:val="421"/>
        </w:trPr>
        <w:tc>
          <w:tcPr>
            <w:tcW w:w="1701" w:type="dxa"/>
            <w:hideMark/>
          </w:tcPr>
          <w:p w14:paraId="13278951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6ECBB35A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Абдыракманов </w:t>
            </w:r>
          </w:p>
          <w:p w14:paraId="17AC761D" w14:textId="77777777" w:rsidR="008E7799" w:rsidRPr="00A12120" w:rsidRDefault="008E7799" w:rsidP="00DD22B7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Руслан Самыйбекович</w:t>
            </w:r>
          </w:p>
        </w:tc>
        <w:tc>
          <w:tcPr>
            <w:tcW w:w="1701" w:type="dxa"/>
            <w:hideMark/>
          </w:tcPr>
          <w:p w14:paraId="4E3BF819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5-04-95</w:t>
            </w:r>
          </w:p>
        </w:tc>
        <w:tc>
          <w:tcPr>
            <w:tcW w:w="1701" w:type="dxa"/>
          </w:tcPr>
          <w:p w14:paraId="6DA9AE72" w14:textId="0E5E1C31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hideMark/>
          </w:tcPr>
          <w:p w14:paraId="219643AD" w14:textId="77777777" w:rsidR="008E7799" w:rsidRPr="00A12120" w:rsidRDefault="008E7799" w:rsidP="008E7799">
            <w:pPr>
              <w:rPr>
                <w:sz w:val="18"/>
                <w:szCs w:val="18"/>
              </w:rPr>
            </w:pPr>
            <w:r w:rsidRPr="00A12120">
              <w:rPr>
                <w:sz w:val="18"/>
                <w:szCs w:val="18"/>
              </w:rPr>
              <w:t>-</w:t>
            </w:r>
          </w:p>
        </w:tc>
      </w:tr>
      <w:tr w:rsidR="008E7799" w:rsidRPr="008E7799" w14:paraId="27ED9283" w14:textId="77777777" w:rsidTr="004A0F78">
        <w:trPr>
          <w:cantSplit/>
          <w:trHeight w:val="560"/>
        </w:trPr>
        <w:tc>
          <w:tcPr>
            <w:tcW w:w="1701" w:type="dxa"/>
            <w:hideMark/>
          </w:tcPr>
          <w:p w14:paraId="02669965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35175A16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Чыныбекова </w:t>
            </w:r>
          </w:p>
          <w:p w14:paraId="5BE7BFC8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Калича Сулаймановна</w:t>
            </w:r>
          </w:p>
        </w:tc>
        <w:tc>
          <w:tcPr>
            <w:tcW w:w="1701" w:type="dxa"/>
            <w:hideMark/>
          </w:tcPr>
          <w:p w14:paraId="64B53891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5-04-56</w:t>
            </w:r>
          </w:p>
        </w:tc>
        <w:tc>
          <w:tcPr>
            <w:tcW w:w="1701" w:type="dxa"/>
          </w:tcPr>
          <w:p w14:paraId="3EA2461B" w14:textId="5FE06FDD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hideMark/>
          </w:tcPr>
          <w:p w14:paraId="72685764" w14:textId="77777777" w:rsidR="008E7799" w:rsidRPr="00A12120" w:rsidRDefault="008E7799" w:rsidP="008E7799">
            <w:pPr>
              <w:rPr>
                <w:sz w:val="18"/>
                <w:szCs w:val="18"/>
              </w:rPr>
            </w:pPr>
            <w:r w:rsidRPr="00A12120">
              <w:rPr>
                <w:sz w:val="18"/>
                <w:szCs w:val="18"/>
              </w:rPr>
              <w:t>chynybekova.stat@mail.ru</w:t>
            </w:r>
          </w:p>
        </w:tc>
      </w:tr>
      <w:tr w:rsidR="008E7799" w:rsidRPr="008E7799" w14:paraId="4EEA8405" w14:textId="77777777" w:rsidTr="004A0F78">
        <w:trPr>
          <w:cantSplit/>
          <w:trHeight w:val="706"/>
        </w:trPr>
        <w:tc>
          <w:tcPr>
            <w:tcW w:w="1701" w:type="dxa"/>
            <w:hideMark/>
          </w:tcPr>
          <w:p w14:paraId="601A76BE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hideMark/>
          </w:tcPr>
          <w:p w14:paraId="724A37FA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Молдокабылова </w:t>
            </w:r>
          </w:p>
          <w:p w14:paraId="245273AC" w14:textId="77777777" w:rsidR="008E7799" w:rsidRPr="00A12120" w:rsidRDefault="008E7799" w:rsidP="00DD22B7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Назгул Асанбековна</w:t>
            </w:r>
          </w:p>
        </w:tc>
        <w:tc>
          <w:tcPr>
            <w:tcW w:w="1701" w:type="dxa"/>
            <w:hideMark/>
          </w:tcPr>
          <w:p w14:paraId="0A2C5F16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5-04-57</w:t>
            </w:r>
          </w:p>
        </w:tc>
        <w:tc>
          <w:tcPr>
            <w:tcW w:w="1701" w:type="dxa"/>
          </w:tcPr>
          <w:p w14:paraId="6EA57411" w14:textId="042D3A4D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5C62A1EA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15BCA44C" w14:textId="77777777" w:rsidTr="004A0F78">
        <w:trPr>
          <w:cantSplit/>
          <w:trHeight w:val="563"/>
        </w:trPr>
        <w:tc>
          <w:tcPr>
            <w:tcW w:w="1701" w:type="dxa"/>
            <w:hideMark/>
          </w:tcPr>
          <w:p w14:paraId="15D790E1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hideMark/>
          </w:tcPr>
          <w:p w14:paraId="09DDD225" w14:textId="77777777" w:rsidR="008E7799" w:rsidRPr="00A12120" w:rsidRDefault="008E7799" w:rsidP="00DD22B7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Айдакеева Динара Убалиевна</w:t>
            </w:r>
          </w:p>
        </w:tc>
        <w:tc>
          <w:tcPr>
            <w:tcW w:w="1701" w:type="dxa"/>
            <w:hideMark/>
          </w:tcPr>
          <w:p w14:paraId="1DD39715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5-04-64</w:t>
            </w:r>
          </w:p>
        </w:tc>
        <w:tc>
          <w:tcPr>
            <w:tcW w:w="1701" w:type="dxa"/>
          </w:tcPr>
          <w:p w14:paraId="1551B9B9" w14:textId="05460E21" w:rsidR="008E7799" w:rsidRPr="00A12120" w:rsidRDefault="008E7799" w:rsidP="002943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B4EB682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2718F2BF" w14:textId="77777777" w:rsidTr="004A0F78">
        <w:trPr>
          <w:cantSplit/>
          <w:trHeight w:val="181"/>
        </w:trPr>
        <w:tc>
          <w:tcPr>
            <w:tcW w:w="1701" w:type="dxa"/>
            <w:tcBorders>
              <w:bottom w:val="single" w:sz="4" w:space="0" w:color="auto"/>
            </w:tcBorders>
          </w:tcPr>
          <w:p w14:paraId="00F7AFE2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Специалист 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9233463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Ажыбаева </w:t>
            </w:r>
          </w:p>
          <w:p w14:paraId="169D9827" w14:textId="77777777" w:rsidR="008E7799" w:rsidRPr="00A12120" w:rsidRDefault="008E7799" w:rsidP="00DD22B7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Жыргал Омургазиевна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6E2DB79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5-04-60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80A797D" w14:textId="11058345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  <w:p w14:paraId="04E383A9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73E964E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2C8CB4E7" w14:textId="77777777" w:rsidTr="004A0F78">
        <w:trPr>
          <w:cantSplit/>
          <w:trHeight w:val="564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03255D03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Специалист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4B6DE47A" w14:textId="5D5BC2DC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Жунушова </w:t>
            </w:r>
            <w:r w:rsidR="00CA3E4C">
              <w:rPr>
                <w:sz w:val="22"/>
                <w:szCs w:val="22"/>
              </w:rPr>
              <w:br/>
            </w:r>
            <w:r w:rsidRPr="00A12120">
              <w:rPr>
                <w:sz w:val="22"/>
                <w:szCs w:val="22"/>
              </w:rPr>
              <w:t>Акылай Орозобековна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51E2F27D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5-04-65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0A7D91E9" w14:textId="3889A86A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hideMark/>
          </w:tcPr>
          <w:p w14:paraId="0E534BB9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7CE75BF4" w14:textId="77777777" w:rsidTr="00A12120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04BA57" w14:textId="77777777" w:rsidR="00244BD1" w:rsidRPr="00AB460B" w:rsidRDefault="00244BD1" w:rsidP="008E7799">
            <w:pPr>
              <w:jc w:val="center"/>
              <w:rPr>
                <w:b/>
                <w:sz w:val="16"/>
                <w:szCs w:val="16"/>
              </w:rPr>
            </w:pPr>
          </w:p>
          <w:p w14:paraId="296D6CD4" w14:textId="77777777" w:rsidR="00CF7360" w:rsidRDefault="003E58A7" w:rsidP="00244BD1">
            <w:pPr>
              <w:jc w:val="center"/>
              <w:rPr>
                <w:b/>
                <w:sz w:val="22"/>
                <w:szCs w:val="22"/>
              </w:rPr>
            </w:pPr>
            <w:r w:rsidRPr="00A12120">
              <w:rPr>
                <w:b/>
                <w:sz w:val="22"/>
                <w:szCs w:val="22"/>
              </w:rPr>
              <w:t xml:space="preserve">ОТДЕЛ СЕЛЬСКОГО ХОЗЯЙСТВА, СТРОИТЕЛЬСТВА, ПРОМЫШЛЕННОСТИ СОЦИАЛЬНО-ДЕМОГРАФИЧЕСКОЙ СТАТИСТИКИ, ТРУДА, </w:t>
            </w:r>
            <w:r w:rsidR="00A12120" w:rsidRPr="00A12120">
              <w:rPr>
                <w:b/>
                <w:sz w:val="22"/>
                <w:szCs w:val="22"/>
              </w:rPr>
              <w:br/>
            </w:r>
            <w:r w:rsidRPr="00A12120">
              <w:rPr>
                <w:b/>
                <w:sz w:val="22"/>
                <w:szCs w:val="22"/>
              </w:rPr>
              <w:t>СТАТИСТИКИ ТУРИЗМА И ИНТЕГРИРОВАННОГО ОБСЛЕДОВАНИЯ ДОМАШНИХ ХОЗЯЙСТВИ ВЭД</w:t>
            </w:r>
          </w:p>
          <w:p w14:paraId="65F4D6F5" w14:textId="77777777" w:rsidR="00AB460B" w:rsidRPr="00AB460B" w:rsidRDefault="00AB460B" w:rsidP="00244BD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8E7799" w:rsidRPr="008E7799" w14:paraId="59B7710B" w14:textId="77777777" w:rsidTr="004A0F78">
        <w:trPr>
          <w:cantSplit/>
          <w:trHeight w:val="530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52BF8F82" w14:textId="77777777" w:rsidR="008E7799" w:rsidRPr="00162027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162027">
              <w:rPr>
                <w:b/>
                <w:bCs/>
                <w:sz w:val="22"/>
                <w:szCs w:val="22"/>
              </w:rPr>
              <w:t xml:space="preserve">Заведующая отделом 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19F14F69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Жумалиева </w:t>
            </w:r>
          </w:p>
          <w:p w14:paraId="5980392C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Аида Догдурбековна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271E3882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5-04-96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E816DBE" w14:textId="2245850C" w:rsidR="008E7799" w:rsidRPr="00A12120" w:rsidRDefault="008E7799" w:rsidP="007D29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65BC594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0D3D1D53" w14:textId="77777777" w:rsidTr="004A0F78">
        <w:trPr>
          <w:cantSplit/>
          <w:trHeight w:val="680"/>
        </w:trPr>
        <w:tc>
          <w:tcPr>
            <w:tcW w:w="1701" w:type="dxa"/>
            <w:hideMark/>
          </w:tcPr>
          <w:p w14:paraId="6D788843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</w:tcPr>
          <w:p w14:paraId="4410674E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Аралбаева </w:t>
            </w:r>
          </w:p>
          <w:p w14:paraId="4457E3A4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Жыпаркул </w:t>
            </w:r>
          </w:p>
        </w:tc>
        <w:tc>
          <w:tcPr>
            <w:tcW w:w="1701" w:type="dxa"/>
          </w:tcPr>
          <w:p w14:paraId="7AC4EF47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5-04-61</w:t>
            </w:r>
          </w:p>
        </w:tc>
        <w:tc>
          <w:tcPr>
            <w:tcW w:w="1701" w:type="dxa"/>
          </w:tcPr>
          <w:p w14:paraId="0FC5DE1C" w14:textId="51AFF4B9" w:rsidR="008E7799" w:rsidRPr="00A12120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4E6970A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0408856" w14:textId="77777777" w:rsidTr="004A0F78">
        <w:trPr>
          <w:cantSplit/>
          <w:trHeight w:val="562"/>
        </w:trPr>
        <w:tc>
          <w:tcPr>
            <w:tcW w:w="1701" w:type="dxa"/>
            <w:hideMark/>
          </w:tcPr>
          <w:p w14:paraId="7C9A9F96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52E944A9" w14:textId="00E49CB0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Орозказиева </w:t>
            </w:r>
            <w:r w:rsidR="00CA3E4C">
              <w:rPr>
                <w:sz w:val="22"/>
                <w:szCs w:val="22"/>
              </w:rPr>
              <w:br/>
            </w:r>
            <w:r w:rsidRPr="00A12120">
              <w:rPr>
                <w:sz w:val="22"/>
                <w:szCs w:val="22"/>
              </w:rPr>
              <w:t>Чынара Дженбековна</w:t>
            </w:r>
          </w:p>
        </w:tc>
        <w:tc>
          <w:tcPr>
            <w:tcW w:w="1701" w:type="dxa"/>
            <w:hideMark/>
          </w:tcPr>
          <w:p w14:paraId="59FBFB4F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5-64-98</w:t>
            </w:r>
          </w:p>
        </w:tc>
        <w:tc>
          <w:tcPr>
            <w:tcW w:w="1701" w:type="dxa"/>
            <w:hideMark/>
          </w:tcPr>
          <w:p w14:paraId="32E4DF77" w14:textId="669DE733" w:rsidR="008E7799" w:rsidRPr="00A12120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15DA2F0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6134E46A" w14:textId="77777777" w:rsidTr="004A0F78">
        <w:trPr>
          <w:cantSplit/>
          <w:trHeight w:val="162"/>
        </w:trPr>
        <w:tc>
          <w:tcPr>
            <w:tcW w:w="1701" w:type="dxa"/>
          </w:tcPr>
          <w:p w14:paraId="56BB1917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</w:tcPr>
          <w:p w14:paraId="62BE7CFE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Асанбаева Айзат Асековна</w:t>
            </w:r>
          </w:p>
        </w:tc>
        <w:tc>
          <w:tcPr>
            <w:tcW w:w="1701" w:type="dxa"/>
          </w:tcPr>
          <w:p w14:paraId="40CDFCDB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5-64-97</w:t>
            </w:r>
          </w:p>
        </w:tc>
        <w:tc>
          <w:tcPr>
            <w:tcW w:w="1701" w:type="dxa"/>
          </w:tcPr>
          <w:p w14:paraId="396A3C92" w14:textId="2A791869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BA26CCE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1B30D319" w14:textId="77777777" w:rsidTr="004A0F78">
        <w:trPr>
          <w:cantSplit/>
          <w:trHeight w:val="551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52B9E95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356F9F6F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Абылаева </w:t>
            </w:r>
          </w:p>
          <w:p w14:paraId="16442EFB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Света Сартбаевна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50CB1BDD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5-04-59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159B9F" w14:textId="781B4D8B" w:rsidR="008E7799" w:rsidRPr="00A12120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6000E49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056E15B" w14:textId="77777777" w:rsidTr="00AB460B">
        <w:trPr>
          <w:cantSplit/>
          <w:trHeight w:val="277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3B1F31FC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Специалист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36CD6A76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Бактыбек кызы Айзада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017A0983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5-46-06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CB957F" w14:textId="58F7DE62" w:rsidR="008E7799" w:rsidRPr="00A12120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A32F7BD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</w:tbl>
    <w:p w14:paraId="1C0B06E8" w14:textId="77777777" w:rsidR="007C5A8F" w:rsidRDefault="007C5A8F">
      <w:r>
        <w:br w:type="page"/>
      </w:r>
    </w:p>
    <w:tbl>
      <w:tblPr>
        <w:tblW w:w="992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2"/>
        <w:gridCol w:w="1702"/>
        <w:gridCol w:w="1702"/>
        <w:gridCol w:w="1561"/>
      </w:tblGrid>
      <w:tr w:rsidR="008E7799" w:rsidRPr="008E7799" w14:paraId="3EE6D217" w14:textId="77777777" w:rsidTr="007C5A8F">
        <w:trPr>
          <w:cantSplit/>
          <w:trHeight w:val="34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EBE556" w14:textId="77777777" w:rsidR="00CF7360" w:rsidRDefault="003E58A7" w:rsidP="0026450A">
            <w:pPr>
              <w:jc w:val="center"/>
              <w:rPr>
                <w:b/>
                <w:sz w:val="22"/>
                <w:szCs w:val="22"/>
              </w:rPr>
            </w:pPr>
            <w:r w:rsidRPr="00A12120">
              <w:rPr>
                <w:b/>
                <w:sz w:val="22"/>
                <w:szCs w:val="22"/>
              </w:rPr>
              <w:t>ИНТЕРВЬЮЕРЫ</w:t>
            </w:r>
          </w:p>
          <w:p w14:paraId="0CCA107A" w14:textId="77777777" w:rsidR="00AB460B" w:rsidRPr="00AB460B" w:rsidRDefault="00AB460B" w:rsidP="00AB460B">
            <w:pPr>
              <w:rPr>
                <w:b/>
                <w:sz w:val="16"/>
                <w:szCs w:val="16"/>
              </w:rPr>
            </w:pPr>
          </w:p>
        </w:tc>
      </w:tr>
      <w:tr w:rsidR="008E7799" w:rsidRPr="008E7799" w14:paraId="29C09C04" w14:textId="77777777" w:rsidTr="007C5A8F">
        <w:trPr>
          <w:cantSplit/>
          <w:trHeight w:val="502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81697EB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CEEADC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Кудайберген кызы Мээрим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E14E79D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3066F3F" w14:textId="63B921B4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8E66515" w14:textId="77777777" w:rsidR="008E7799" w:rsidRPr="00A12120" w:rsidRDefault="008E7799" w:rsidP="008E7799">
            <w:pPr>
              <w:rPr>
                <w:sz w:val="18"/>
                <w:szCs w:val="18"/>
                <w:highlight w:val="yellow"/>
              </w:rPr>
            </w:pPr>
          </w:p>
        </w:tc>
      </w:tr>
      <w:tr w:rsidR="008E7799" w:rsidRPr="008E7799" w14:paraId="2DA5208E" w14:textId="77777777" w:rsidTr="007C5A8F">
        <w:trPr>
          <w:cantSplit/>
          <w:trHeight w:val="369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5D2E1793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4C4B3F3D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Жээнбек кызы Нурзада</w:t>
            </w:r>
          </w:p>
          <w:p w14:paraId="7DC5E305" w14:textId="77777777" w:rsidR="008E7799" w:rsidRPr="00A12120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BA32B2E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DBC6100" w14:textId="3A6AA9E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EE1F5F2" w14:textId="77777777" w:rsidR="008E7799" w:rsidRPr="00A12120" w:rsidRDefault="008E7799" w:rsidP="008E7799">
            <w:pPr>
              <w:rPr>
                <w:sz w:val="18"/>
                <w:szCs w:val="18"/>
                <w:highlight w:val="yellow"/>
              </w:rPr>
            </w:pPr>
          </w:p>
        </w:tc>
      </w:tr>
      <w:tr w:rsidR="008E7799" w:rsidRPr="008E7799" w14:paraId="4E37E248" w14:textId="77777777" w:rsidTr="007C5A8F">
        <w:trPr>
          <w:cantSplit/>
          <w:trHeight w:val="231"/>
        </w:trPr>
        <w:tc>
          <w:tcPr>
            <w:tcW w:w="1701" w:type="dxa"/>
            <w:hideMark/>
          </w:tcPr>
          <w:p w14:paraId="32DEA0AF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hideMark/>
          </w:tcPr>
          <w:p w14:paraId="21C71CC9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Карымшакова Жаркын  </w:t>
            </w:r>
          </w:p>
          <w:p w14:paraId="6EA8223C" w14:textId="77777777" w:rsidR="008E7799" w:rsidRPr="00A12120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336421F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13936F83" w14:textId="3AC4B896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A29BCAC" w14:textId="77777777" w:rsidR="008E7799" w:rsidRPr="00A12120" w:rsidRDefault="008E7799" w:rsidP="008E7799">
            <w:pPr>
              <w:rPr>
                <w:sz w:val="18"/>
                <w:szCs w:val="18"/>
                <w:highlight w:val="yellow"/>
              </w:rPr>
            </w:pPr>
          </w:p>
        </w:tc>
      </w:tr>
      <w:tr w:rsidR="008E7799" w:rsidRPr="008E7799" w14:paraId="32E790B0" w14:textId="77777777" w:rsidTr="007C5A8F">
        <w:trPr>
          <w:cantSplit/>
          <w:trHeight w:val="498"/>
        </w:trPr>
        <w:tc>
          <w:tcPr>
            <w:tcW w:w="1701" w:type="dxa"/>
            <w:hideMark/>
          </w:tcPr>
          <w:p w14:paraId="50F0CF27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hideMark/>
          </w:tcPr>
          <w:p w14:paraId="4147F3B1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Асанкожоева Назира Муканбетовна</w:t>
            </w:r>
          </w:p>
        </w:tc>
        <w:tc>
          <w:tcPr>
            <w:tcW w:w="1701" w:type="dxa"/>
          </w:tcPr>
          <w:p w14:paraId="005CB60E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691AC62" w14:textId="24E74C5E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D8F060A" w14:textId="77777777" w:rsidR="008E7799" w:rsidRPr="00A12120" w:rsidRDefault="008E7799" w:rsidP="008E7799">
            <w:pPr>
              <w:rPr>
                <w:sz w:val="18"/>
                <w:szCs w:val="18"/>
                <w:highlight w:val="yellow"/>
              </w:rPr>
            </w:pPr>
          </w:p>
        </w:tc>
      </w:tr>
      <w:tr w:rsidR="008E7799" w:rsidRPr="008E7799" w14:paraId="27C4B6E0" w14:textId="77777777" w:rsidTr="007C5A8F">
        <w:trPr>
          <w:cantSplit/>
          <w:trHeight w:val="559"/>
        </w:trPr>
        <w:tc>
          <w:tcPr>
            <w:tcW w:w="1701" w:type="dxa"/>
            <w:hideMark/>
          </w:tcPr>
          <w:p w14:paraId="78A68EB8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hideMark/>
          </w:tcPr>
          <w:p w14:paraId="28BE206E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Рыспаева </w:t>
            </w:r>
          </w:p>
          <w:p w14:paraId="20EEF1E8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Бурмакул Жумакадыровна</w:t>
            </w:r>
          </w:p>
        </w:tc>
        <w:tc>
          <w:tcPr>
            <w:tcW w:w="1701" w:type="dxa"/>
          </w:tcPr>
          <w:p w14:paraId="09C311E0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1B916185" w14:textId="412DA972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356E610" w14:textId="77777777" w:rsidR="008E7799" w:rsidRPr="00A12120" w:rsidRDefault="008E7799" w:rsidP="008E7799">
            <w:pPr>
              <w:rPr>
                <w:sz w:val="18"/>
                <w:szCs w:val="18"/>
                <w:highlight w:val="yellow"/>
              </w:rPr>
            </w:pPr>
          </w:p>
        </w:tc>
      </w:tr>
      <w:tr w:rsidR="008E7799" w:rsidRPr="008E7799" w14:paraId="38419E9A" w14:textId="77777777" w:rsidTr="007C5A8F">
        <w:trPr>
          <w:cantSplit/>
          <w:trHeight w:val="307"/>
        </w:trPr>
        <w:tc>
          <w:tcPr>
            <w:tcW w:w="1701" w:type="dxa"/>
            <w:hideMark/>
          </w:tcPr>
          <w:p w14:paraId="40A878A8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hideMark/>
          </w:tcPr>
          <w:p w14:paraId="1A29913C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Жумадилова Чолпон </w:t>
            </w:r>
          </w:p>
        </w:tc>
        <w:tc>
          <w:tcPr>
            <w:tcW w:w="1701" w:type="dxa"/>
          </w:tcPr>
          <w:p w14:paraId="47B57A39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181EA4DE" w14:textId="5A7B8F15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AA7890D" w14:textId="77777777" w:rsidR="008E7799" w:rsidRPr="00A12120" w:rsidRDefault="008E7799" w:rsidP="008E7799">
            <w:pPr>
              <w:rPr>
                <w:sz w:val="18"/>
                <w:szCs w:val="18"/>
                <w:highlight w:val="yellow"/>
              </w:rPr>
            </w:pPr>
          </w:p>
        </w:tc>
      </w:tr>
      <w:tr w:rsidR="008E7799" w:rsidRPr="008E7799" w14:paraId="0FE416D7" w14:textId="77777777" w:rsidTr="007C5A8F">
        <w:trPr>
          <w:cantSplit/>
          <w:trHeight w:val="559"/>
        </w:trPr>
        <w:tc>
          <w:tcPr>
            <w:tcW w:w="1701" w:type="dxa"/>
            <w:hideMark/>
          </w:tcPr>
          <w:p w14:paraId="486E3C7B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hideMark/>
          </w:tcPr>
          <w:p w14:paraId="48131FE9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Шаршеналиев </w:t>
            </w:r>
          </w:p>
          <w:p w14:paraId="20BC16B2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Жолдошбек </w:t>
            </w:r>
          </w:p>
        </w:tc>
        <w:tc>
          <w:tcPr>
            <w:tcW w:w="1701" w:type="dxa"/>
          </w:tcPr>
          <w:p w14:paraId="6ABF7777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E56F10A" w14:textId="2B876C44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869DA2E" w14:textId="77777777" w:rsidR="008E7799" w:rsidRPr="00A12120" w:rsidRDefault="008E7799" w:rsidP="008E7799">
            <w:pPr>
              <w:rPr>
                <w:sz w:val="18"/>
                <w:szCs w:val="18"/>
                <w:highlight w:val="yellow"/>
              </w:rPr>
            </w:pPr>
          </w:p>
        </w:tc>
      </w:tr>
      <w:tr w:rsidR="008E7799" w:rsidRPr="008E7799" w14:paraId="6F4794A5" w14:textId="77777777" w:rsidTr="007C5A8F">
        <w:trPr>
          <w:cantSplit/>
          <w:trHeight w:val="554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3C4D00F6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712AA273" w14:textId="77777777" w:rsidR="008E7799" w:rsidRPr="00A12120" w:rsidRDefault="008E7799" w:rsidP="008E5704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Шамшыбекова Аэлита Талантбековна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BA701C1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0FAF2DA" w14:textId="02E8C20F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6434F57" w14:textId="77777777" w:rsidR="008E7799" w:rsidRPr="00A12120" w:rsidRDefault="008E7799" w:rsidP="008E7799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E7799" w:rsidRPr="008E7799" w14:paraId="1D62D77C" w14:textId="77777777" w:rsidTr="007C5A8F">
        <w:trPr>
          <w:cantSplit/>
          <w:trHeight w:val="562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281E6831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Интервьюер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318FE928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Айдарова Айнура</w:t>
            </w:r>
          </w:p>
          <w:p w14:paraId="78F076B3" w14:textId="77777777" w:rsidR="008E7799" w:rsidRPr="00A12120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C06A2B2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899E448" w14:textId="3AD6F9C3" w:rsidR="008E7799" w:rsidRPr="00A12120" w:rsidRDefault="008E7799" w:rsidP="002943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2D76C4F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296A66FB" w14:textId="77777777" w:rsidTr="007C5A8F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F18025" w14:textId="77777777" w:rsidR="003E58A7" w:rsidRPr="007C5A8F" w:rsidRDefault="003E58A7" w:rsidP="008E7799">
            <w:pPr>
              <w:jc w:val="center"/>
              <w:rPr>
                <w:b/>
                <w:sz w:val="16"/>
                <w:szCs w:val="16"/>
              </w:rPr>
            </w:pPr>
          </w:p>
          <w:p w14:paraId="12CE02F5" w14:textId="77777777" w:rsidR="008E7799" w:rsidRDefault="003E58A7" w:rsidP="003E58A7">
            <w:pPr>
              <w:jc w:val="center"/>
              <w:rPr>
                <w:b/>
                <w:sz w:val="22"/>
                <w:szCs w:val="22"/>
              </w:rPr>
            </w:pPr>
            <w:r w:rsidRPr="00A12120">
              <w:rPr>
                <w:b/>
                <w:sz w:val="22"/>
                <w:szCs w:val="22"/>
              </w:rPr>
              <w:t>ОБСЛУЖИВАЮЩИЙ ПЕРСОНАЛ</w:t>
            </w:r>
          </w:p>
          <w:p w14:paraId="045419B2" w14:textId="77777777" w:rsidR="0026450A" w:rsidRPr="007C5A8F" w:rsidRDefault="0026450A" w:rsidP="003E58A7">
            <w:pPr>
              <w:jc w:val="center"/>
              <w:rPr>
                <w:sz w:val="16"/>
                <w:szCs w:val="16"/>
              </w:rPr>
            </w:pPr>
          </w:p>
        </w:tc>
      </w:tr>
      <w:tr w:rsidR="008E7799" w:rsidRPr="008E7799" w14:paraId="05421AC4" w14:textId="77777777" w:rsidTr="007C5A8F">
        <w:trPr>
          <w:cantSplit/>
          <w:trHeight w:val="760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71FD7031" w14:textId="77777777" w:rsidR="008E7799" w:rsidRPr="00A12120" w:rsidRDefault="008E7799" w:rsidP="008E7799">
            <w:pPr>
              <w:rPr>
                <w:b/>
                <w:sz w:val="22"/>
                <w:szCs w:val="22"/>
              </w:rPr>
            </w:pPr>
            <w:r w:rsidRPr="00A12120">
              <w:rPr>
                <w:b/>
                <w:sz w:val="22"/>
                <w:szCs w:val="22"/>
              </w:rPr>
              <w:t>Заведующий хозяйством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22C5ECCE" w14:textId="1CFA1A08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Карагулов </w:t>
            </w:r>
            <w:r w:rsidR="00CA3E4C">
              <w:rPr>
                <w:sz w:val="22"/>
                <w:szCs w:val="22"/>
              </w:rPr>
              <w:br/>
            </w:r>
            <w:r w:rsidRPr="00A12120">
              <w:rPr>
                <w:sz w:val="22"/>
                <w:szCs w:val="22"/>
              </w:rPr>
              <w:t>Тынчтыкбек Саламатович</w:t>
            </w:r>
          </w:p>
          <w:p w14:paraId="1E1A6EFC" w14:textId="77777777" w:rsidR="008E7799" w:rsidRPr="00A12120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77206C58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5-70-30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1E97204" w14:textId="210448E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3C7DBA4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2AB517A8" w14:textId="77777777" w:rsidTr="007C5A8F">
        <w:trPr>
          <w:cantSplit/>
          <w:trHeight w:val="443"/>
        </w:trPr>
        <w:tc>
          <w:tcPr>
            <w:tcW w:w="1701" w:type="dxa"/>
          </w:tcPr>
          <w:p w14:paraId="5409922A" w14:textId="77777777" w:rsidR="008E7799" w:rsidRPr="00A12120" w:rsidRDefault="008E7799" w:rsidP="008E7799">
            <w:pPr>
              <w:rPr>
                <w:bCs/>
                <w:sz w:val="22"/>
                <w:szCs w:val="22"/>
              </w:rPr>
            </w:pPr>
            <w:r w:rsidRPr="00A12120">
              <w:rPr>
                <w:bCs/>
                <w:sz w:val="22"/>
                <w:szCs w:val="22"/>
              </w:rPr>
              <w:t>Секретарь-делопроизводитель</w:t>
            </w:r>
          </w:p>
        </w:tc>
        <w:tc>
          <w:tcPr>
            <w:tcW w:w="3260" w:type="dxa"/>
          </w:tcPr>
          <w:p w14:paraId="0E39419C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Касымбаева Динара</w:t>
            </w:r>
          </w:p>
          <w:p w14:paraId="4596A3CF" w14:textId="77777777" w:rsidR="008E7799" w:rsidRPr="00A12120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F17277F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5-69-99</w:t>
            </w:r>
          </w:p>
        </w:tc>
        <w:tc>
          <w:tcPr>
            <w:tcW w:w="1701" w:type="dxa"/>
          </w:tcPr>
          <w:p w14:paraId="6BC69D3F" w14:textId="65EA3204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D8B7931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2CB6032C" w14:textId="77777777" w:rsidTr="007C5A8F">
        <w:trPr>
          <w:cantSplit/>
          <w:trHeight w:val="550"/>
        </w:trPr>
        <w:tc>
          <w:tcPr>
            <w:tcW w:w="1701" w:type="dxa"/>
            <w:hideMark/>
          </w:tcPr>
          <w:p w14:paraId="00594D1F" w14:textId="77777777" w:rsidR="008E7799" w:rsidRPr="00A12120" w:rsidRDefault="008E7799" w:rsidP="008E7799">
            <w:pPr>
              <w:rPr>
                <w:bCs/>
                <w:sz w:val="22"/>
                <w:szCs w:val="22"/>
              </w:rPr>
            </w:pPr>
            <w:r w:rsidRPr="00A12120">
              <w:rPr>
                <w:bCs/>
                <w:sz w:val="22"/>
                <w:szCs w:val="22"/>
              </w:rPr>
              <w:t>Оператор</w:t>
            </w:r>
          </w:p>
        </w:tc>
        <w:tc>
          <w:tcPr>
            <w:tcW w:w="3260" w:type="dxa"/>
            <w:hideMark/>
          </w:tcPr>
          <w:p w14:paraId="7CF03D81" w14:textId="41C56635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Шабданова </w:t>
            </w:r>
            <w:r w:rsidR="00CA3E4C">
              <w:rPr>
                <w:sz w:val="22"/>
                <w:szCs w:val="22"/>
              </w:rPr>
              <w:br/>
            </w:r>
            <w:r w:rsidRPr="00A12120">
              <w:rPr>
                <w:sz w:val="22"/>
                <w:szCs w:val="22"/>
              </w:rPr>
              <w:t>Жумагул Токтомамбетовна</w:t>
            </w:r>
          </w:p>
          <w:p w14:paraId="27747441" w14:textId="77777777" w:rsidR="008E7799" w:rsidRPr="00A12120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hideMark/>
          </w:tcPr>
          <w:p w14:paraId="399CA32D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92CCCB7" w14:textId="2634C8FF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56B65A60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FBEA36C" w14:textId="77777777" w:rsidTr="007C5A8F">
        <w:trPr>
          <w:cantSplit/>
          <w:trHeight w:val="289"/>
        </w:trPr>
        <w:tc>
          <w:tcPr>
            <w:tcW w:w="1701" w:type="dxa"/>
            <w:hideMark/>
          </w:tcPr>
          <w:p w14:paraId="5DA470D8" w14:textId="77777777" w:rsidR="008E7799" w:rsidRPr="00A12120" w:rsidRDefault="008E7799" w:rsidP="008E7799">
            <w:pPr>
              <w:rPr>
                <w:bCs/>
                <w:sz w:val="22"/>
                <w:szCs w:val="22"/>
              </w:rPr>
            </w:pPr>
            <w:r w:rsidRPr="00A12120">
              <w:rPr>
                <w:bCs/>
                <w:sz w:val="22"/>
                <w:szCs w:val="22"/>
              </w:rPr>
              <w:t>Водитель</w:t>
            </w:r>
          </w:p>
        </w:tc>
        <w:tc>
          <w:tcPr>
            <w:tcW w:w="3260" w:type="dxa"/>
            <w:hideMark/>
          </w:tcPr>
          <w:p w14:paraId="088A01B6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Эсеналиев Жениш</w:t>
            </w:r>
          </w:p>
          <w:p w14:paraId="31706488" w14:textId="77777777" w:rsidR="008E7799" w:rsidRPr="00A12120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FCD7ED6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987B1E1" w14:textId="52B9F7AE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5BFF248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2E30A0E6" w14:textId="77777777" w:rsidTr="007C5A8F">
        <w:trPr>
          <w:cantSplit/>
          <w:trHeight w:val="490"/>
        </w:trPr>
        <w:tc>
          <w:tcPr>
            <w:tcW w:w="1701" w:type="dxa"/>
            <w:hideMark/>
          </w:tcPr>
          <w:p w14:paraId="2F905C66" w14:textId="77777777" w:rsidR="008E7799" w:rsidRPr="00A12120" w:rsidRDefault="008E7799" w:rsidP="008E7799">
            <w:pPr>
              <w:rPr>
                <w:bCs/>
                <w:sz w:val="22"/>
                <w:szCs w:val="22"/>
              </w:rPr>
            </w:pPr>
            <w:r w:rsidRPr="00A12120">
              <w:rPr>
                <w:bCs/>
                <w:sz w:val="22"/>
                <w:szCs w:val="22"/>
              </w:rPr>
              <w:t>Техничка</w:t>
            </w:r>
          </w:p>
        </w:tc>
        <w:tc>
          <w:tcPr>
            <w:tcW w:w="3260" w:type="dxa"/>
            <w:hideMark/>
          </w:tcPr>
          <w:p w14:paraId="503579B0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Жетигенова </w:t>
            </w:r>
          </w:p>
          <w:p w14:paraId="2E8A3D77" w14:textId="77777777" w:rsidR="008E7799" w:rsidRPr="00A12120" w:rsidRDefault="00117FBD" w:rsidP="00117FBD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Гулнара Макешовна</w:t>
            </w:r>
          </w:p>
        </w:tc>
        <w:tc>
          <w:tcPr>
            <w:tcW w:w="1701" w:type="dxa"/>
          </w:tcPr>
          <w:p w14:paraId="0864C09F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1BDE053B" w14:textId="436F8113" w:rsidR="008E7799" w:rsidRPr="00A12120" w:rsidRDefault="008E7799" w:rsidP="00294383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F7B747D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423397A6" w14:textId="77777777" w:rsidTr="007C5A8F">
        <w:trPr>
          <w:cantSplit/>
          <w:trHeight w:val="561"/>
        </w:trPr>
        <w:tc>
          <w:tcPr>
            <w:tcW w:w="1701" w:type="dxa"/>
            <w:hideMark/>
          </w:tcPr>
          <w:p w14:paraId="1A9967F5" w14:textId="77777777" w:rsidR="008E7799" w:rsidRPr="00A12120" w:rsidRDefault="008E7799" w:rsidP="008E7799">
            <w:pPr>
              <w:rPr>
                <w:bCs/>
                <w:sz w:val="22"/>
                <w:szCs w:val="22"/>
              </w:rPr>
            </w:pPr>
            <w:r w:rsidRPr="00A12120">
              <w:rPr>
                <w:bCs/>
                <w:sz w:val="22"/>
                <w:szCs w:val="22"/>
              </w:rPr>
              <w:t>Охранник</w:t>
            </w:r>
          </w:p>
        </w:tc>
        <w:tc>
          <w:tcPr>
            <w:tcW w:w="3260" w:type="dxa"/>
            <w:hideMark/>
          </w:tcPr>
          <w:p w14:paraId="0A35D1A9" w14:textId="77777777" w:rsidR="008E7799" w:rsidRPr="00A12120" w:rsidRDefault="008E7799" w:rsidP="008E7799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Курманалиев </w:t>
            </w:r>
          </w:p>
          <w:p w14:paraId="4DB907F3" w14:textId="77777777" w:rsidR="008E7799" w:rsidRPr="00A12120" w:rsidRDefault="008E7799" w:rsidP="00117FBD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Бакыт Адамалиевич </w:t>
            </w:r>
          </w:p>
        </w:tc>
        <w:tc>
          <w:tcPr>
            <w:tcW w:w="1701" w:type="dxa"/>
            <w:hideMark/>
          </w:tcPr>
          <w:p w14:paraId="4E72E106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82F84AA" w14:textId="1D78B86E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2012D4C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0C252BF3" w14:textId="77777777" w:rsidTr="007C5A8F">
        <w:trPr>
          <w:cantSplit/>
          <w:trHeight w:val="365"/>
        </w:trPr>
        <w:tc>
          <w:tcPr>
            <w:tcW w:w="1701" w:type="dxa"/>
            <w:hideMark/>
          </w:tcPr>
          <w:p w14:paraId="504D8961" w14:textId="77777777" w:rsidR="008E7799" w:rsidRPr="00A12120" w:rsidRDefault="008E7799" w:rsidP="008E7799">
            <w:pPr>
              <w:rPr>
                <w:bCs/>
                <w:sz w:val="22"/>
                <w:szCs w:val="22"/>
              </w:rPr>
            </w:pPr>
            <w:r w:rsidRPr="00A12120">
              <w:rPr>
                <w:bCs/>
                <w:sz w:val="22"/>
                <w:szCs w:val="22"/>
              </w:rPr>
              <w:t>Охранник</w:t>
            </w:r>
          </w:p>
        </w:tc>
        <w:tc>
          <w:tcPr>
            <w:tcW w:w="3260" w:type="dxa"/>
            <w:hideMark/>
          </w:tcPr>
          <w:p w14:paraId="499C326B" w14:textId="77777777" w:rsidR="008E7799" w:rsidRPr="00A12120" w:rsidRDefault="008E7799" w:rsidP="00117FBD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>Жумалиев Шарип</w:t>
            </w:r>
          </w:p>
        </w:tc>
        <w:tc>
          <w:tcPr>
            <w:tcW w:w="1701" w:type="dxa"/>
            <w:hideMark/>
          </w:tcPr>
          <w:p w14:paraId="08470718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7E7DD7E" w14:textId="646FFAC6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528DFFA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0148B1E4" w14:textId="77777777" w:rsidTr="007C5A8F">
        <w:trPr>
          <w:cantSplit/>
          <w:trHeight w:val="562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0913D09D" w14:textId="77777777" w:rsidR="008E7799" w:rsidRPr="00A12120" w:rsidRDefault="008E7799" w:rsidP="008E7799">
            <w:pPr>
              <w:rPr>
                <w:bCs/>
                <w:sz w:val="22"/>
                <w:szCs w:val="22"/>
              </w:rPr>
            </w:pPr>
            <w:r w:rsidRPr="00A12120">
              <w:rPr>
                <w:bCs/>
                <w:sz w:val="22"/>
                <w:szCs w:val="22"/>
              </w:rPr>
              <w:t>Охранник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5836C783" w14:textId="4CEED16A" w:rsidR="008E7799" w:rsidRPr="00A12120" w:rsidRDefault="008E7799" w:rsidP="00117FBD">
            <w:pPr>
              <w:rPr>
                <w:sz w:val="22"/>
                <w:szCs w:val="22"/>
              </w:rPr>
            </w:pPr>
            <w:r w:rsidRPr="00A12120">
              <w:rPr>
                <w:sz w:val="22"/>
                <w:szCs w:val="22"/>
              </w:rPr>
              <w:t xml:space="preserve">Абдыгазиев </w:t>
            </w:r>
            <w:r w:rsidR="00CA3E4C">
              <w:rPr>
                <w:sz w:val="22"/>
                <w:szCs w:val="22"/>
              </w:rPr>
              <w:br/>
            </w:r>
            <w:r w:rsidRPr="00A12120">
              <w:rPr>
                <w:sz w:val="22"/>
                <w:szCs w:val="22"/>
              </w:rPr>
              <w:t>Сейдибаттал Окмотович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890DA6F" w14:textId="77777777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818B91A" w14:textId="4DA774C6" w:rsidR="008E7799" w:rsidRPr="00A12120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782000C" w14:textId="77777777" w:rsidR="008E7799" w:rsidRPr="00A12120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67631C" w14:paraId="5A16E029" w14:textId="77777777" w:rsidTr="007C5A8F">
        <w:trPr>
          <w:cantSplit/>
          <w:trHeight w:val="110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DD3006" w14:textId="77777777" w:rsidR="00244BD1" w:rsidRPr="007C5A8F" w:rsidRDefault="00244BD1" w:rsidP="004A0F78">
            <w:pPr>
              <w:rPr>
                <w:b/>
                <w:bCs/>
                <w:sz w:val="16"/>
                <w:szCs w:val="16"/>
              </w:rPr>
            </w:pPr>
          </w:p>
          <w:p w14:paraId="2C8838DD" w14:textId="77777777" w:rsidR="008E7799" w:rsidRPr="004A0F78" w:rsidRDefault="008E7799" w:rsidP="008E7799">
            <w:pPr>
              <w:jc w:val="center"/>
              <w:rPr>
                <w:b/>
                <w:bCs/>
                <w:sz w:val="22"/>
                <w:szCs w:val="22"/>
                <w:lang w:val="ky-KG"/>
              </w:rPr>
            </w:pPr>
            <w:r w:rsidRPr="004A0F78">
              <w:rPr>
                <w:b/>
                <w:bCs/>
                <w:sz w:val="22"/>
                <w:szCs w:val="22"/>
                <w:lang w:val="ky-KG"/>
              </w:rPr>
              <w:t>РАЙОННЫЕ ОТДЕЛЫ СТАТИСТИКИ НАРЫНСКОЙ ОБЛАСТИ</w:t>
            </w:r>
          </w:p>
          <w:p w14:paraId="00FA3DB2" w14:textId="77777777" w:rsidR="008E7799" w:rsidRPr="004A0F78" w:rsidRDefault="008E7799" w:rsidP="008E7799">
            <w:pPr>
              <w:jc w:val="center"/>
              <w:rPr>
                <w:b/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>Ак-Талинский районный отдел статистики</w:t>
            </w:r>
          </w:p>
          <w:p w14:paraId="1B1D8D1D" w14:textId="77777777" w:rsidR="008E7799" w:rsidRPr="004A0F78" w:rsidRDefault="008E7799" w:rsidP="008E7799">
            <w:pPr>
              <w:jc w:val="center"/>
              <w:rPr>
                <w:b/>
                <w:sz w:val="22"/>
                <w:szCs w:val="22"/>
              </w:rPr>
            </w:pPr>
            <w:r w:rsidRPr="004A0F78">
              <w:rPr>
                <w:b/>
                <w:bCs/>
                <w:sz w:val="22"/>
                <w:szCs w:val="22"/>
              </w:rPr>
              <w:t>722640</w:t>
            </w:r>
            <w:r w:rsidRPr="004A0F78">
              <w:rPr>
                <w:b/>
                <w:sz w:val="22"/>
                <w:szCs w:val="22"/>
              </w:rPr>
              <w:t>с.Баетово, ул. С.Ынакбеков</w:t>
            </w:r>
            <w:r w:rsidRPr="004A0F78">
              <w:rPr>
                <w:b/>
                <w:sz w:val="22"/>
                <w:szCs w:val="22"/>
                <w:lang w:val="ky-KG"/>
              </w:rPr>
              <w:t>а,</w:t>
            </w:r>
            <w:r w:rsidRPr="004A0F78">
              <w:rPr>
                <w:b/>
                <w:sz w:val="22"/>
                <w:szCs w:val="22"/>
              </w:rPr>
              <w:t xml:space="preserve"> 30 </w:t>
            </w:r>
          </w:p>
          <w:p w14:paraId="57BB54E5" w14:textId="77777777" w:rsidR="008E7799" w:rsidRPr="004533AD" w:rsidRDefault="008E7799" w:rsidP="008E7799">
            <w:pPr>
              <w:jc w:val="center"/>
              <w:rPr>
                <w:sz w:val="22"/>
                <w:szCs w:val="22"/>
                <w:lang w:val="en-US"/>
              </w:rPr>
            </w:pPr>
            <w:r w:rsidRPr="004A0F78">
              <w:rPr>
                <w:b/>
                <w:sz w:val="22"/>
                <w:szCs w:val="22"/>
              </w:rPr>
              <w:t>код</w:t>
            </w:r>
            <w:r w:rsidRPr="004A0F78">
              <w:rPr>
                <w:b/>
                <w:sz w:val="22"/>
                <w:szCs w:val="22"/>
                <w:lang w:val="en-US"/>
              </w:rPr>
              <w:t xml:space="preserve"> 03537 </w:t>
            </w:r>
            <w:r w:rsidRPr="004A0F78">
              <w:rPr>
                <w:b/>
                <w:sz w:val="22"/>
                <w:szCs w:val="22"/>
              </w:rPr>
              <w:t>факс</w:t>
            </w:r>
            <w:r w:rsidRPr="004A0F78">
              <w:rPr>
                <w:b/>
                <w:sz w:val="22"/>
                <w:szCs w:val="22"/>
                <w:lang w:val="en-US"/>
              </w:rPr>
              <w:t xml:space="preserve"> 9-27-71, </w:t>
            </w:r>
            <w:r w:rsidRPr="004A0F78">
              <w:rPr>
                <w:b/>
                <w:sz w:val="22"/>
                <w:szCs w:val="22"/>
                <w:lang w:val="de-DE"/>
              </w:rPr>
              <w:t xml:space="preserve">e-mail: </w:t>
            </w:r>
            <w:hyperlink r:id="rId220" w:history="1">
              <w:r w:rsidRPr="004A0F78">
                <w:rPr>
                  <w:b/>
                  <w:color w:val="000000"/>
                  <w:sz w:val="22"/>
                  <w:szCs w:val="22"/>
                  <w:u w:val="single"/>
                  <w:lang w:val="de-DE"/>
                </w:rPr>
                <w:t>aktalaa.stat@mail.ru</w:t>
              </w:r>
            </w:hyperlink>
          </w:p>
          <w:p w14:paraId="48B4C5D9" w14:textId="77777777" w:rsidR="0026450A" w:rsidRPr="004A0F78" w:rsidRDefault="0026450A" w:rsidP="008E7799">
            <w:pPr>
              <w:jc w:val="center"/>
              <w:rPr>
                <w:sz w:val="22"/>
                <w:szCs w:val="22"/>
                <w:lang w:val="de-DE"/>
              </w:rPr>
            </w:pPr>
          </w:p>
        </w:tc>
      </w:tr>
      <w:tr w:rsidR="008E7799" w:rsidRPr="008E7799" w14:paraId="2118931B" w14:textId="77777777" w:rsidTr="007C5A8F">
        <w:trPr>
          <w:cantSplit/>
          <w:trHeight w:val="461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3AA265ED" w14:textId="77777777" w:rsidR="008E7799" w:rsidRPr="00162027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162027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032D178F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Карасартов </w:t>
            </w:r>
          </w:p>
          <w:p w14:paraId="73ED6FFC" w14:textId="77777777" w:rsidR="008E7799" w:rsidRPr="004A0F78" w:rsidRDefault="008E7799" w:rsidP="00117FBD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Суйундук Эсенгулович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76EE08BD" w14:textId="77777777" w:rsidR="008E7799" w:rsidRPr="004A0F78" w:rsidRDefault="008E7799" w:rsidP="008E7799">
            <w:pPr>
              <w:ind w:hanging="75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9-27-71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ED55DA1" w14:textId="48CD7110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A75B7CA" w14:textId="77777777" w:rsidR="008E7799" w:rsidRPr="004A0F78" w:rsidRDefault="008E7799" w:rsidP="008E7799">
            <w:pPr>
              <w:jc w:val="center"/>
              <w:rPr>
                <w:sz w:val="18"/>
                <w:szCs w:val="18"/>
              </w:rPr>
            </w:pPr>
          </w:p>
        </w:tc>
      </w:tr>
      <w:tr w:rsidR="008E7799" w:rsidRPr="008E7799" w14:paraId="7AFBA1DC" w14:textId="77777777" w:rsidTr="007C5A8F">
        <w:trPr>
          <w:cantSplit/>
          <w:trHeight w:val="430"/>
        </w:trPr>
        <w:tc>
          <w:tcPr>
            <w:tcW w:w="1701" w:type="dxa"/>
            <w:hideMark/>
          </w:tcPr>
          <w:p w14:paraId="46D03AAA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3D676D04" w14:textId="77777777" w:rsidR="008E7799" w:rsidRPr="004A0F78" w:rsidRDefault="008E7799" w:rsidP="00117FBD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Жаныбаева Гулзат Жаркынбаевна</w:t>
            </w:r>
          </w:p>
        </w:tc>
        <w:tc>
          <w:tcPr>
            <w:tcW w:w="1701" w:type="dxa"/>
            <w:hideMark/>
          </w:tcPr>
          <w:p w14:paraId="43CE0373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9-23-14</w:t>
            </w:r>
          </w:p>
        </w:tc>
        <w:tc>
          <w:tcPr>
            <w:tcW w:w="1701" w:type="dxa"/>
          </w:tcPr>
          <w:p w14:paraId="43721923" w14:textId="1EADD04B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0B3B3F64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41C8BBE" w14:textId="77777777" w:rsidTr="007C5A8F">
        <w:trPr>
          <w:cantSplit/>
          <w:trHeight w:val="836"/>
        </w:trPr>
        <w:tc>
          <w:tcPr>
            <w:tcW w:w="1701" w:type="dxa"/>
            <w:hideMark/>
          </w:tcPr>
          <w:p w14:paraId="227D8084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43B80AB7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Касымов Иличбек Турусбекович</w:t>
            </w:r>
          </w:p>
          <w:p w14:paraId="067FE241" w14:textId="77777777" w:rsidR="008E7799" w:rsidRPr="004A0F78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hideMark/>
          </w:tcPr>
          <w:p w14:paraId="73178DEF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9-23-14</w:t>
            </w:r>
          </w:p>
        </w:tc>
        <w:tc>
          <w:tcPr>
            <w:tcW w:w="1701" w:type="dxa"/>
          </w:tcPr>
          <w:p w14:paraId="2F95D2C1" w14:textId="1A9954F3" w:rsidR="008E7799" w:rsidRPr="004A0F78" w:rsidRDefault="008E7799" w:rsidP="007D29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1C31580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36ED402" w14:textId="77777777" w:rsidTr="007C5A8F">
        <w:trPr>
          <w:cantSplit/>
          <w:trHeight w:val="368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6629D35C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6D9E5A5E" w14:textId="77777777" w:rsidR="008E7799" w:rsidRPr="004A0F78" w:rsidRDefault="008E7799" w:rsidP="008E5704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Беккелдиева Жаннат Багышбековна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6EFDC234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9-23-14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29C4273" w14:textId="04ED8BB7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FAE0E7D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F4B730C" w14:textId="77777777" w:rsidTr="007C5A8F">
        <w:trPr>
          <w:cantSplit/>
          <w:trHeight w:val="562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5DC841A4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Специалист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668B2683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Садыкбекова Нестан</w:t>
            </w:r>
          </w:p>
          <w:p w14:paraId="03516C0D" w14:textId="77777777" w:rsidR="008E7799" w:rsidRPr="004A0F78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65AAD6E2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9-24-58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846F6F" w14:textId="0825B152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8B3A847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07029D" w14:paraId="116948DB" w14:textId="77777777" w:rsidTr="007C5A8F">
        <w:trPr>
          <w:cantSplit/>
          <w:trHeight w:val="562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A5B58E" w14:textId="77777777" w:rsidR="008E7799" w:rsidRPr="004A0F78" w:rsidRDefault="008E7799" w:rsidP="008E7799">
            <w:pPr>
              <w:jc w:val="center"/>
              <w:outlineLvl w:val="0"/>
              <w:rPr>
                <w:b/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>Ат-Башинский районный отдел статистки</w:t>
            </w:r>
          </w:p>
          <w:p w14:paraId="1932D265" w14:textId="77777777" w:rsidR="008E7799" w:rsidRPr="004A0F78" w:rsidRDefault="008E7799" w:rsidP="008E7799">
            <w:pPr>
              <w:jc w:val="center"/>
              <w:rPr>
                <w:b/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 xml:space="preserve">722620, с.Ат-Башы, ул. Чатыр-Кол, 143 </w:t>
            </w:r>
          </w:p>
          <w:p w14:paraId="4032101D" w14:textId="77777777" w:rsidR="00CF7360" w:rsidRPr="0067631C" w:rsidRDefault="008E7799" w:rsidP="0005126E">
            <w:pPr>
              <w:jc w:val="center"/>
              <w:rPr>
                <w:lang w:val="en-US"/>
              </w:rPr>
            </w:pPr>
            <w:r w:rsidRPr="004A0F78">
              <w:rPr>
                <w:b/>
                <w:sz w:val="22"/>
                <w:szCs w:val="22"/>
              </w:rPr>
              <w:t>код</w:t>
            </w:r>
            <w:r w:rsidRPr="004A0F78">
              <w:rPr>
                <w:b/>
                <w:sz w:val="22"/>
                <w:szCs w:val="22"/>
                <w:lang w:val="de-DE"/>
              </w:rPr>
              <w:t xml:space="preserve"> 03534 </w:t>
            </w:r>
            <w:r w:rsidRPr="004A0F78">
              <w:rPr>
                <w:b/>
                <w:sz w:val="22"/>
                <w:szCs w:val="22"/>
              </w:rPr>
              <w:t>факс</w:t>
            </w:r>
            <w:r w:rsidRPr="004A0F78">
              <w:rPr>
                <w:b/>
                <w:sz w:val="22"/>
                <w:szCs w:val="22"/>
                <w:lang w:val="de-DE"/>
              </w:rPr>
              <w:t xml:space="preserve"> 2</w:t>
            </w:r>
            <w:r w:rsidRPr="004A0F78">
              <w:rPr>
                <w:b/>
                <w:sz w:val="22"/>
                <w:szCs w:val="22"/>
                <w:lang w:val="ky-KG"/>
              </w:rPr>
              <w:t>-</w:t>
            </w:r>
            <w:r w:rsidRPr="004A0F78">
              <w:rPr>
                <w:b/>
                <w:sz w:val="22"/>
                <w:szCs w:val="22"/>
                <w:lang w:val="de-DE"/>
              </w:rPr>
              <w:t>35-70</w:t>
            </w:r>
            <w:r w:rsidRPr="004533AD">
              <w:rPr>
                <w:b/>
                <w:sz w:val="22"/>
                <w:szCs w:val="22"/>
                <w:lang w:val="en-US"/>
              </w:rPr>
              <w:t xml:space="preserve">, </w:t>
            </w:r>
            <w:r w:rsidRPr="004A0F78">
              <w:rPr>
                <w:b/>
                <w:sz w:val="22"/>
                <w:szCs w:val="22"/>
                <w:lang w:val="de-DE"/>
              </w:rPr>
              <w:t xml:space="preserve"> e-mail: </w:t>
            </w:r>
            <w:hyperlink r:id="rId221" w:history="1">
              <w:r w:rsidRPr="004A0F78">
                <w:rPr>
                  <w:b/>
                  <w:color w:val="000000"/>
                  <w:sz w:val="22"/>
                  <w:szCs w:val="22"/>
                  <w:u w:val="single"/>
                  <w:lang w:val="de-DE"/>
                </w:rPr>
                <w:t>atbashystat@rambler.ru</w:t>
              </w:r>
            </w:hyperlink>
          </w:p>
          <w:p w14:paraId="4DBE1CF2" w14:textId="77777777" w:rsidR="00491EEC" w:rsidRPr="004533AD" w:rsidRDefault="00491EEC" w:rsidP="0005126E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E7799" w:rsidRPr="008E7799" w14:paraId="0A19AE2A" w14:textId="77777777" w:rsidTr="007C5A8F">
        <w:trPr>
          <w:cantSplit/>
          <w:trHeight w:val="713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F1CC457" w14:textId="77777777" w:rsidR="008E7799" w:rsidRPr="00162027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162027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5DA4FBB8" w14:textId="77777777" w:rsidR="008E7799" w:rsidRPr="004A0F78" w:rsidRDefault="008E7799" w:rsidP="00117FBD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Керимбеков Батырбек Жакыпович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1D59B1F0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2-35-70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B61D5CF" w14:textId="4B4AFC99" w:rsidR="008E7799" w:rsidRPr="004A0F78" w:rsidRDefault="008E7799" w:rsidP="007D29D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hideMark/>
          </w:tcPr>
          <w:p w14:paraId="43540A3D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66EBEF54" w14:textId="77777777" w:rsidTr="007C5A8F">
        <w:trPr>
          <w:cantSplit/>
          <w:trHeight w:val="856"/>
        </w:trPr>
        <w:tc>
          <w:tcPr>
            <w:tcW w:w="1701" w:type="dxa"/>
            <w:hideMark/>
          </w:tcPr>
          <w:p w14:paraId="163B393B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790F5A35" w14:textId="77777777" w:rsidR="008E7799" w:rsidRPr="004A0F78" w:rsidRDefault="008E7799" w:rsidP="00117FBD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Солтонкулова Айзада Туратбековна</w:t>
            </w:r>
          </w:p>
        </w:tc>
        <w:tc>
          <w:tcPr>
            <w:tcW w:w="1701" w:type="dxa"/>
            <w:hideMark/>
          </w:tcPr>
          <w:p w14:paraId="5D0491EC" w14:textId="77777777" w:rsidR="008E7799" w:rsidRPr="004A0F78" w:rsidRDefault="008E7799" w:rsidP="008E7799">
            <w:pPr>
              <w:ind w:right="-110" w:hanging="108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6-00-6</w:t>
            </w:r>
          </w:p>
        </w:tc>
        <w:tc>
          <w:tcPr>
            <w:tcW w:w="1701" w:type="dxa"/>
          </w:tcPr>
          <w:p w14:paraId="135EEF84" w14:textId="52B15BBF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C175A31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6AD7B3A" w14:textId="77777777" w:rsidTr="007C5A8F">
        <w:trPr>
          <w:cantSplit/>
          <w:trHeight w:val="418"/>
        </w:trPr>
        <w:tc>
          <w:tcPr>
            <w:tcW w:w="1701" w:type="dxa"/>
            <w:hideMark/>
          </w:tcPr>
          <w:p w14:paraId="04494814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0A5EE396" w14:textId="77777777" w:rsidR="008E7799" w:rsidRPr="004A0F78" w:rsidRDefault="008E7799" w:rsidP="00117FBD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Жумалиев Тилек Амангулович</w:t>
            </w:r>
          </w:p>
        </w:tc>
        <w:tc>
          <w:tcPr>
            <w:tcW w:w="1701" w:type="dxa"/>
            <w:hideMark/>
          </w:tcPr>
          <w:p w14:paraId="754DAD6F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2-33-72</w:t>
            </w:r>
          </w:p>
        </w:tc>
        <w:tc>
          <w:tcPr>
            <w:tcW w:w="1701" w:type="dxa"/>
          </w:tcPr>
          <w:p w14:paraId="40036127" w14:textId="0491BBA6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5CB2E950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36B8106A" w14:textId="77777777" w:rsidTr="007C5A8F">
        <w:trPr>
          <w:cantSplit/>
          <w:trHeight w:val="568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585D3FC1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0C63A73C" w14:textId="77777777" w:rsidR="008E7799" w:rsidRPr="004A0F78" w:rsidRDefault="008E7799" w:rsidP="00117FBD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Норузбаев Мирлан Усонович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66134D49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6-00-06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D88D4F8" w14:textId="3ACCF41A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55EF3B3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7B5472CA" w14:textId="77777777" w:rsidTr="007C5A8F">
        <w:trPr>
          <w:cantSplit/>
          <w:trHeight w:val="526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E5A8C0C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Специалист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02BB8486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Манапбаева </w:t>
            </w:r>
          </w:p>
          <w:p w14:paraId="6ED7CC30" w14:textId="77777777" w:rsidR="008E7799" w:rsidRPr="004A0F78" w:rsidRDefault="008E7799" w:rsidP="00117FBD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Анара Алиевна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67C14087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2-43-75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D56BF5" w14:textId="7691C6DB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59B8BF1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07029D" w14:paraId="05E1CF8B" w14:textId="77777777" w:rsidTr="007C5A8F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C4B234" w14:textId="77777777" w:rsidR="00244BD1" w:rsidRPr="004A0F78" w:rsidRDefault="00244BD1" w:rsidP="008E7799">
            <w:pPr>
              <w:jc w:val="center"/>
              <w:rPr>
                <w:b/>
                <w:sz w:val="22"/>
                <w:szCs w:val="22"/>
              </w:rPr>
            </w:pPr>
          </w:p>
          <w:p w14:paraId="21F57ACA" w14:textId="77777777" w:rsidR="008E7799" w:rsidRPr="004A0F78" w:rsidRDefault="008E7799" w:rsidP="008E7799">
            <w:pPr>
              <w:jc w:val="center"/>
              <w:rPr>
                <w:b/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>Жумгальский районный отдел статистки</w:t>
            </w:r>
          </w:p>
          <w:p w14:paraId="617461A3" w14:textId="77777777" w:rsidR="008E7799" w:rsidRPr="004A0F78" w:rsidRDefault="008E7799" w:rsidP="008E7799">
            <w:pPr>
              <w:jc w:val="center"/>
              <w:rPr>
                <w:b/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>722530, с.Чаек</w:t>
            </w:r>
            <w:r w:rsidRPr="004A0F78">
              <w:rPr>
                <w:b/>
                <w:sz w:val="22"/>
                <w:szCs w:val="22"/>
                <w:lang w:val="ky-KG"/>
              </w:rPr>
              <w:t>,</w:t>
            </w:r>
            <w:r w:rsidRPr="004A0F78">
              <w:rPr>
                <w:b/>
                <w:sz w:val="22"/>
                <w:szCs w:val="22"/>
              </w:rPr>
              <w:t xml:space="preserve"> ул. Э. Матыева, 207 </w:t>
            </w:r>
          </w:p>
          <w:p w14:paraId="48D28447" w14:textId="77777777" w:rsidR="00CF7360" w:rsidRPr="004533AD" w:rsidRDefault="008E7799" w:rsidP="0005126E">
            <w:pPr>
              <w:jc w:val="center"/>
              <w:rPr>
                <w:sz w:val="22"/>
                <w:szCs w:val="22"/>
                <w:lang w:val="en-US"/>
              </w:rPr>
            </w:pPr>
            <w:r w:rsidRPr="004A0F78">
              <w:rPr>
                <w:b/>
                <w:sz w:val="22"/>
                <w:szCs w:val="22"/>
              </w:rPr>
              <w:t>код</w:t>
            </w:r>
            <w:r w:rsidRPr="004533AD">
              <w:rPr>
                <w:b/>
                <w:sz w:val="22"/>
                <w:szCs w:val="22"/>
                <w:lang w:val="en-US"/>
              </w:rPr>
              <w:t xml:space="preserve"> 03536 </w:t>
            </w:r>
            <w:r w:rsidRPr="004A0F78">
              <w:rPr>
                <w:b/>
                <w:sz w:val="22"/>
                <w:szCs w:val="22"/>
              </w:rPr>
              <w:t>факс</w:t>
            </w:r>
            <w:r w:rsidRPr="004533AD">
              <w:rPr>
                <w:b/>
                <w:sz w:val="22"/>
                <w:szCs w:val="22"/>
                <w:lang w:val="en-US"/>
              </w:rPr>
              <w:t xml:space="preserve"> 2</w:t>
            </w:r>
            <w:r w:rsidRPr="004A0F78">
              <w:rPr>
                <w:b/>
                <w:sz w:val="22"/>
                <w:szCs w:val="22"/>
                <w:lang w:val="ky-KG"/>
              </w:rPr>
              <w:t>-</w:t>
            </w:r>
            <w:r w:rsidRPr="004533AD">
              <w:rPr>
                <w:b/>
                <w:sz w:val="22"/>
                <w:szCs w:val="22"/>
                <w:lang w:val="en-US"/>
              </w:rPr>
              <w:t xml:space="preserve">35-08, </w:t>
            </w:r>
            <w:r w:rsidRPr="004A0F78">
              <w:rPr>
                <w:b/>
                <w:sz w:val="22"/>
                <w:szCs w:val="22"/>
                <w:lang w:val="de-DE"/>
              </w:rPr>
              <w:t xml:space="preserve"> e-mail: </w:t>
            </w:r>
            <w:hyperlink r:id="rId222" w:history="1">
              <w:r w:rsidRPr="004A0F78">
                <w:rPr>
                  <w:b/>
                  <w:color w:val="000000"/>
                  <w:sz w:val="22"/>
                  <w:szCs w:val="22"/>
                  <w:u w:val="single"/>
                  <w:lang w:val="de-DE"/>
                </w:rPr>
                <w:t>djumgal@stat.kg</w:t>
              </w:r>
            </w:hyperlink>
          </w:p>
          <w:p w14:paraId="4F297E5F" w14:textId="77777777" w:rsidR="0026450A" w:rsidRPr="004A0F78" w:rsidRDefault="0026450A" w:rsidP="0005126E">
            <w:pPr>
              <w:jc w:val="center"/>
              <w:rPr>
                <w:sz w:val="22"/>
                <w:szCs w:val="22"/>
                <w:lang w:val="de-DE"/>
              </w:rPr>
            </w:pPr>
          </w:p>
        </w:tc>
      </w:tr>
      <w:tr w:rsidR="008E7799" w:rsidRPr="008E7799" w14:paraId="3DD0529F" w14:textId="77777777" w:rsidTr="007C5A8F">
        <w:trPr>
          <w:cantSplit/>
          <w:trHeight w:val="566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42E3B07B" w14:textId="77777777" w:rsidR="008E7799" w:rsidRPr="004B78DF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4B78DF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33F6463C" w14:textId="0ED859CF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Женалиев </w:t>
            </w:r>
            <w:r w:rsidR="00CA3E4C">
              <w:rPr>
                <w:sz w:val="22"/>
                <w:szCs w:val="22"/>
              </w:rPr>
              <w:br/>
            </w:r>
            <w:r w:rsidRPr="004A0F78">
              <w:rPr>
                <w:sz w:val="22"/>
                <w:szCs w:val="22"/>
              </w:rPr>
              <w:t>Бактыбек Кочонович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9F146B0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2-35-08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8318E14" w14:textId="080EFEA8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0245B52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4937DC08" w14:textId="77777777" w:rsidTr="007C5A8F">
        <w:trPr>
          <w:cantSplit/>
          <w:trHeight w:val="494"/>
        </w:trPr>
        <w:tc>
          <w:tcPr>
            <w:tcW w:w="1701" w:type="dxa"/>
            <w:hideMark/>
          </w:tcPr>
          <w:p w14:paraId="7BFE8516" w14:textId="77777777" w:rsidR="008E7799" w:rsidRPr="004B78DF" w:rsidRDefault="008E7799" w:rsidP="008E7799">
            <w:pPr>
              <w:rPr>
                <w:sz w:val="22"/>
                <w:szCs w:val="22"/>
              </w:rPr>
            </w:pPr>
            <w:r w:rsidRPr="004B78DF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6E448956" w14:textId="03E8A396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Мусуралиев </w:t>
            </w:r>
            <w:r w:rsidR="00CA3E4C">
              <w:rPr>
                <w:sz w:val="22"/>
                <w:szCs w:val="22"/>
              </w:rPr>
              <w:br/>
            </w:r>
            <w:r w:rsidRPr="004A0F78">
              <w:rPr>
                <w:sz w:val="22"/>
                <w:szCs w:val="22"/>
              </w:rPr>
              <w:t>Эрлан Таалайбекович</w:t>
            </w:r>
          </w:p>
        </w:tc>
        <w:tc>
          <w:tcPr>
            <w:tcW w:w="1701" w:type="dxa"/>
            <w:hideMark/>
          </w:tcPr>
          <w:p w14:paraId="56559B42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2-34-17</w:t>
            </w:r>
          </w:p>
        </w:tc>
        <w:tc>
          <w:tcPr>
            <w:tcW w:w="1701" w:type="dxa"/>
          </w:tcPr>
          <w:p w14:paraId="2D3205EC" w14:textId="1B967FE5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hideMark/>
          </w:tcPr>
          <w:p w14:paraId="731A0B7E" w14:textId="77777777" w:rsidR="008E7799" w:rsidRPr="004A0F78" w:rsidRDefault="008E7799" w:rsidP="008E7799">
            <w:pPr>
              <w:rPr>
                <w:sz w:val="18"/>
                <w:szCs w:val="18"/>
              </w:rPr>
            </w:pPr>
            <w:r w:rsidRPr="004A0F78">
              <w:rPr>
                <w:sz w:val="18"/>
                <w:szCs w:val="18"/>
              </w:rPr>
              <w:t>erlan_nek@mail.</w:t>
            </w:r>
            <w:r w:rsidR="004A0F78">
              <w:rPr>
                <w:sz w:val="18"/>
                <w:szCs w:val="18"/>
              </w:rPr>
              <w:br/>
            </w:r>
            <w:r w:rsidRPr="004A0F78">
              <w:rPr>
                <w:sz w:val="18"/>
                <w:szCs w:val="18"/>
              </w:rPr>
              <w:t>ru</w:t>
            </w:r>
          </w:p>
        </w:tc>
      </w:tr>
      <w:tr w:rsidR="008E7799" w:rsidRPr="008E7799" w14:paraId="41FCF325" w14:textId="77777777" w:rsidTr="007C5A8F">
        <w:trPr>
          <w:cantSplit/>
          <w:trHeight w:val="568"/>
        </w:trPr>
        <w:tc>
          <w:tcPr>
            <w:tcW w:w="1701" w:type="dxa"/>
            <w:hideMark/>
          </w:tcPr>
          <w:p w14:paraId="7F00F119" w14:textId="77777777" w:rsidR="008E7799" w:rsidRPr="004B78DF" w:rsidRDefault="008E7799" w:rsidP="008E7799">
            <w:pPr>
              <w:rPr>
                <w:sz w:val="22"/>
                <w:szCs w:val="22"/>
              </w:rPr>
            </w:pPr>
            <w:r w:rsidRPr="004B78DF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hideMark/>
          </w:tcPr>
          <w:p w14:paraId="622E563F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Султанкулова </w:t>
            </w:r>
          </w:p>
          <w:p w14:paraId="26AFACFE" w14:textId="77777777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Кулжан Беделбековна</w:t>
            </w:r>
          </w:p>
        </w:tc>
        <w:tc>
          <w:tcPr>
            <w:tcW w:w="1701" w:type="dxa"/>
            <w:hideMark/>
          </w:tcPr>
          <w:p w14:paraId="3C8C5AA6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2-36-96</w:t>
            </w:r>
          </w:p>
        </w:tc>
        <w:tc>
          <w:tcPr>
            <w:tcW w:w="1701" w:type="dxa"/>
          </w:tcPr>
          <w:p w14:paraId="6F7E6BFE" w14:textId="3C93E5E1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001D95F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1AEF3440" w14:textId="77777777" w:rsidTr="007C5A8F">
        <w:trPr>
          <w:cantSplit/>
          <w:trHeight w:val="407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20089FEB" w14:textId="77777777" w:rsidR="008E7799" w:rsidRPr="004B78DF" w:rsidRDefault="008E7799" w:rsidP="008E7799">
            <w:pPr>
              <w:rPr>
                <w:sz w:val="22"/>
                <w:szCs w:val="22"/>
              </w:rPr>
            </w:pPr>
            <w:r w:rsidRPr="004B78DF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05EBCD2C" w14:textId="77777777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Эсенжанова Гульмира Иманалиевна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22AB972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2-36-96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19278C" w14:textId="176E607F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C0F1D98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1891ABA0" w14:textId="77777777" w:rsidTr="007C5A8F">
        <w:trPr>
          <w:cantSplit/>
          <w:trHeight w:val="556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65B4419B" w14:textId="77777777" w:rsidR="008E7799" w:rsidRPr="004B78DF" w:rsidRDefault="008E7799" w:rsidP="008E7799">
            <w:pPr>
              <w:rPr>
                <w:sz w:val="22"/>
                <w:szCs w:val="22"/>
              </w:rPr>
            </w:pPr>
            <w:r w:rsidRPr="004B78DF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4F45C6A7" w14:textId="77777777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Темиркулова Светлана Аттокуровна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2E2CB5C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2-34-17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A06855" w14:textId="2ABD875F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1CF4B89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5280CE2F" w14:textId="77777777" w:rsidTr="007C5A8F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71DF56" w14:textId="77777777" w:rsidR="00244BD1" w:rsidRPr="004A0F78" w:rsidRDefault="00244BD1" w:rsidP="008E7799">
            <w:pPr>
              <w:jc w:val="center"/>
              <w:outlineLvl w:val="0"/>
              <w:rPr>
                <w:b/>
                <w:sz w:val="22"/>
                <w:szCs w:val="22"/>
              </w:rPr>
            </w:pPr>
          </w:p>
          <w:p w14:paraId="5691A149" w14:textId="77777777" w:rsidR="008E7799" w:rsidRPr="004A0F78" w:rsidRDefault="008E7799" w:rsidP="008E7799">
            <w:pPr>
              <w:jc w:val="center"/>
              <w:outlineLvl w:val="0"/>
              <w:rPr>
                <w:b/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>Кочкорский районный отдел статистки</w:t>
            </w:r>
          </w:p>
          <w:p w14:paraId="2BE54C75" w14:textId="77777777" w:rsidR="008E7799" w:rsidRPr="004A0F78" w:rsidRDefault="008E7799" w:rsidP="008E7799">
            <w:pPr>
              <w:jc w:val="center"/>
              <w:rPr>
                <w:b/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>722500, с.Кочкор. ул. С.Орозбакова</w:t>
            </w:r>
            <w:r w:rsidRPr="004A0F78">
              <w:rPr>
                <w:b/>
                <w:sz w:val="22"/>
                <w:szCs w:val="22"/>
                <w:lang w:val="ky-KG"/>
              </w:rPr>
              <w:t>,</w:t>
            </w:r>
            <w:r w:rsidRPr="004A0F78">
              <w:rPr>
                <w:b/>
                <w:sz w:val="22"/>
                <w:szCs w:val="22"/>
              </w:rPr>
              <w:t xml:space="preserve"> 43 </w:t>
            </w:r>
          </w:p>
          <w:p w14:paraId="16B2DD4D" w14:textId="77777777" w:rsidR="00CF7360" w:rsidRDefault="008E7799" w:rsidP="0005126E">
            <w:pPr>
              <w:jc w:val="center"/>
              <w:rPr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>код 03535 факс 5</w:t>
            </w:r>
            <w:r w:rsidRPr="004A0F78">
              <w:rPr>
                <w:b/>
                <w:sz w:val="22"/>
                <w:szCs w:val="22"/>
                <w:lang w:val="ky-KG"/>
              </w:rPr>
              <w:t>-</w:t>
            </w:r>
            <w:r w:rsidRPr="004A0F78">
              <w:rPr>
                <w:b/>
                <w:sz w:val="22"/>
                <w:szCs w:val="22"/>
              </w:rPr>
              <w:t xml:space="preserve">03-09, </w:t>
            </w:r>
            <w:r w:rsidRPr="004A0F78">
              <w:rPr>
                <w:b/>
                <w:sz w:val="22"/>
                <w:szCs w:val="22"/>
                <w:lang w:val="de-DE"/>
              </w:rPr>
              <w:t>e</w:t>
            </w:r>
            <w:r w:rsidRPr="004A0F78">
              <w:rPr>
                <w:b/>
                <w:sz w:val="22"/>
                <w:szCs w:val="22"/>
              </w:rPr>
              <w:t>-</w:t>
            </w:r>
            <w:r w:rsidRPr="004A0F78">
              <w:rPr>
                <w:b/>
                <w:sz w:val="22"/>
                <w:szCs w:val="22"/>
                <w:lang w:val="de-DE"/>
              </w:rPr>
              <w:t>mail</w:t>
            </w:r>
            <w:r w:rsidRPr="004A0F78">
              <w:rPr>
                <w:b/>
                <w:sz w:val="22"/>
                <w:szCs w:val="22"/>
              </w:rPr>
              <w:t xml:space="preserve">: </w:t>
            </w:r>
            <w:hyperlink r:id="rId223" w:history="1">
              <w:r w:rsidRPr="004A0F78">
                <w:rPr>
                  <w:b/>
                  <w:color w:val="000000"/>
                  <w:sz w:val="22"/>
                  <w:szCs w:val="22"/>
                  <w:u w:val="single"/>
                  <w:lang w:val="de-DE"/>
                </w:rPr>
                <w:t>statkoch</w:t>
              </w:r>
              <w:r w:rsidRPr="004A0F78">
                <w:rPr>
                  <w:b/>
                  <w:color w:val="000000"/>
                  <w:sz w:val="22"/>
                  <w:szCs w:val="22"/>
                  <w:u w:val="single"/>
                </w:rPr>
                <w:t>1@</w:t>
              </w:r>
              <w:r w:rsidRPr="004A0F78">
                <w:rPr>
                  <w:b/>
                  <w:color w:val="000000"/>
                  <w:sz w:val="22"/>
                  <w:szCs w:val="22"/>
                  <w:u w:val="single"/>
                  <w:lang w:val="de-DE"/>
                </w:rPr>
                <w:t>mail</w:t>
              </w:r>
              <w:r w:rsidRPr="004A0F78">
                <w:rPr>
                  <w:b/>
                  <w:color w:val="000000"/>
                  <w:sz w:val="22"/>
                  <w:szCs w:val="22"/>
                  <w:u w:val="single"/>
                </w:rPr>
                <w:t>.</w:t>
              </w:r>
              <w:r w:rsidRPr="004A0F78">
                <w:rPr>
                  <w:b/>
                  <w:color w:val="000000"/>
                  <w:sz w:val="22"/>
                  <w:szCs w:val="22"/>
                  <w:u w:val="single"/>
                  <w:lang w:val="de-DE"/>
                </w:rPr>
                <w:t>ru</w:t>
              </w:r>
            </w:hyperlink>
          </w:p>
          <w:p w14:paraId="66E0A0AC" w14:textId="77777777" w:rsidR="0026450A" w:rsidRPr="004A0F78" w:rsidRDefault="0026450A" w:rsidP="0005126E">
            <w:pPr>
              <w:jc w:val="center"/>
              <w:rPr>
                <w:sz w:val="22"/>
                <w:szCs w:val="22"/>
                <w:lang w:val="de-DE"/>
              </w:rPr>
            </w:pPr>
          </w:p>
        </w:tc>
      </w:tr>
      <w:tr w:rsidR="008E7799" w:rsidRPr="008E7799" w14:paraId="183B8C10" w14:textId="77777777" w:rsidTr="007C5A8F">
        <w:trPr>
          <w:cantSplit/>
          <w:trHeight w:val="549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3272C9E6" w14:textId="77777777" w:rsidR="008E7799" w:rsidRPr="00162027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162027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78B85AD0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Замирбек уулу Жакшылык </w:t>
            </w:r>
          </w:p>
          <w:p w14:paraId="5380CABB" w14:textId="77777777" w:rsidR="008E7799" w:rsidRPr="004A0F78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EEE5ACD" w14:textId="77777777" w:rsidR="008E7799" w:rsidRPr="004A0F78" w:rsidRDefault="008E7799" w:rsidP="008E7799">
            <w:pPr>
              <w:ind w:right="-108" w:hanging="110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6-06-74</w:t>
            </w:r>
          </w:p>
          <w:p w14:paraId="691E2F68" w14:textId="77777777" w:rsidR="008E7799" w:rsidRPr="004A0F78" w:rsidRDefault="008E7799" w:rsidP="008E7799">
            <w:pPr>
              <w:ind w:right="-108" w:hanging="110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5-03-08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FF9D832" w14:textId="1B761443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EE7A896" w14:textId="77777777" w:rsidR="008E7799" w:rsidRPr="004A0F78" w:rsidRDefault="008E7799" w:rsidP="008E7799">
            <w:pPr>
              <w:jc w:val="center"/>
              <w:rPr>
                <w:sz w:val="18"/>
                <w:szCs w:val="18"/>
              </w:rPr>
            </w:pPr>
          </w:p>
        </w:tc>
      </w:tr>
      <w:tr w:rsidR="008E7799" w:rsidRPr="008E7799" w14:paraId="35D12344" w14:textId="77777777" w:rsidTr="007C5A8F">
        <w:trPr>
          <w:cantSplit/>
          <w:trHeight w:val="571"/>
        </w:trPr>
        <w:tc>
          <w:tcPr>
            <w:tcW w:w="1701" w:type="dxa"/>
            <w:hideMark/>
          </w:tcPr>
          <w:p w14:paraId="3F79082C" w14:textId="77777777" w:rsidR="008E7799" w:rsidRPr="00162027" w:rsidRDefault="008E7799" w:rsidP="008E7799">
            <w:pPr>
              <w:rPr>
                <w:sz w:val="22"/>
                <w:szCs w:val="22"/>
              </w:rPr>
            </w:pPr>
            <w:r w:rsidRPr="00162027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213B48F7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Алсеитова </w:t>
            </w:r>
          </w:p>
          <w:p w14:paraId="7A6B026B" w14:textId="77777777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Бактыгул Илиясовна</w:t>
            </w:r>
          </w:p>
        </w:tc>
        <w:tc>
          <w:tcPr>
            <w:tcW w:w="1701" w:type="dxa"/>
            <w:hideMark/>
          </w:tcPr>
          <w:p w14:paraId="7648C924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5-05-52</w:t>
            </w:r>
          </w:p>
        </w:tc>
        <w:tc>
          <w:tcPr>
            <w:tcW w:w="1701" w:type="dxa"/>
          </w:tcPr>
          <w:p w14:paraId="61595719" w14:textId="2F6B73F0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B6F3F03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2D750546" w14:textId="77777777" w:rsidTr="007C5A8F">
        <w:trPr>
          <w:cantSplit/>
          <w:trHeight w:val="568"/>
        </w:trPr>
        <w:tc>
          <w:tcPr>
            <w:tcW w:w="1701" w:type="dxa"/>
            <w:hideMark/>
          </w:tcPr>
          <w:p w14:paraId="3342C4FD" w14:textId="77777777" w:rsidR="008E7799" w:rsidRPr="00162027" w:rsidRDefault="008E7799" w:rsidP="008E7799">
            <w:pPr>
              <w:rPr>
                <w:sz w:val="22"/>
                <w:szCs w:val="22"/>
              </w:rPr>
            </w:pPr>
            <w:r w:rsidRPr="00162027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hideMark/>
          </w:tcPr>
          <w:p w14:paraId="238BFD39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Кадыркулова </w:t>
            </w:r>
          </w:p>
          <w:p w14:paraId="4C7E28FB" w14:textId="77777777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Махабат Бекболотовна</w:t>
            </w:r>
          </w:p>
        </w:tc>
        <w:tc>
          <w:tcPr>
            <w:tcW w:w="1701" w:type="dxa"/>
            <w:hideMark/>
          </w:tcPr>
          <w:p w14:paraId="1EF704A5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5-05-52</w:t>
            </w:r>
          </w:p>
        </w:tc>
        <w:tc>
          <w:tcPr>
            <w:tcW w:w="1701" w:type="dxa"/>
          </w:tcPr>
          <w:p w14:paraId="0579F128" w14:textId="785DAEDF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</w:p>
          <w:p w14:paraId="32253C63" w14:textId="436F407C" w:rsidR="008E7799" w:rsidRPr="004A0F78" w:rsidRDefault="008E7799" w:rsidP="007D29D1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60" w:type="dxa"/>
          </w:tcPr>
          <w:p w14:paraId="598A65EC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49405403" w14:textId="77777777" w:rsidTr="007C5A8F">
        <w:trPr>
          <w:cantSplit/>
          <w:trHeight w:val="635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7D580F8A" w14:textId="77777777" w:rsidR="008E7799" w:rsidRPr="00162027" w:rsidRDefault="008E7799" w:rsidP="008E7799">
            <w:pPr>
              <w:rPr>
                <w:sz w:val="22"/>
                <w:szCs w:val="22"/>
              </w:rPr>
            </w:pPr>
            <w:r w:rsidRPr="00162027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36591B6B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Омурбек уулу Толобек </w:t>
            </w:r>
          </w:p>
          <w:p w14:paraId="137D9C22" w14:textId="77777777" w:rsidR="008E7799" w:rsidRPr="004A0F78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54DB8A09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5-05-52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54B5244" w14:textId="776DCAD5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59FA9C2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6503295B" w14:textId="77777777" w:rsidTr="007C5A8F">
        <w:trPr>
          <w:cantSplit/>
          <w:trHeight w:val="562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3E3DD71" w14:textId="77777777" w:rsidR="008E7799" w:rsidRPr="00162027" w:rsidRDefault="008E7799" w:rsidP="008E7799">
            <w:pPr>
              <w:rPr>
                <w:sz w:val="22"/>
                <w:szCs w:val="22"/>
              </w:rPr>
            </w:pPr>
            <w:r w:rsidRPr="00162027">
              <w:rPr>
                <w:sz w:val="22"/>
                <w:szCs w:val="22"/>
              </w:rPr>
              <w:t xml:space="preserve">Специалист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17B3168A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Рыскулбек кызы Азима </w:t>
            </w:r>
          </w:p>
          <w:p w14:paraId="4C74617B" w14:textId="77777777" w:rsidR="008E7799" w:rsidRPr="004A0F78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27CC921D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5-05-52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E0E219F" w14:textId="2AD6CDC6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F2CCEB8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07029D" w14:paraId="46D80721" w14:textId="77777777" w:rsidTr="007C5A8F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5670F5" w14:textId="77777777" w:rsidR="00244BD1" w:rsidRPr="004A0F78" w:rsidRDefault="00244BD1" w:rsidP="008E7799">
            <w:pPr>
              <w:jc w:val="center"/>
              <w:outlineLvl w:val="0"/>
              <w:rPr>
                <w:b/>
                <w:sz w:val="22"/>
                <w:szCs w:val="22"/>
              </w:rPr>
            </w:pPr>
          </w:p>
          <w:p w14:paraId="20384C3C" w14:textId="77777777" w:rsidR="008E7799" w:rsidRPr="004A0F78" w:rsidRDefault="008E7799" w:rsidP="008E7799">
            <w:pPr>
              <w:jc w:val="center"/>
              <w:outlineLvl w:val="0"/>
              <w:rPr>
                <w:b/>
                <w:sz w:val="22"/>
                <w:szCs w:val="22"/>
              </w:rPr>
            </w:pPr>
            <w:r w:rsidRPr="004A0F78">
              <w:rPr>
                <w:b/>
                <w:sz w:val="22"/>
                <w:szCs w:val="22"/>
              </w:rPr>
              <w:t>Нарынский районный отдел статистики</w:t>
            </w:r>
          </w:p>
          <w:p w14:paraId="2AD15C7C" w14:textId="77777777" w:rsidR="008E7799" w:rsidRPr="004A0F78" w:rsidRDefault="008E7799" w:rsidP="008E7799">
            <w:pPr>
              <w:jc w:val="center"/>
              <w:outlineLvl w:val="0"/>
              <w:rPr>
                <w:b/>
                <w:sz w:val="22"/>
                <w:szCs w:val="22"/>
              </w:rPr>
            </w:pPr>
            <w:smartTag w:uri="urn:schemas-microsoft-com:office:smarttags" w:element="metricconverter">
              <w:smartTagPr>
                <w:attr w:name="ProductID" w:val="722600, г"/>
              </w:smartTagPr>
              <w:r w:rsidRPr="004A0F78">
                <w:rPr>
                  <w:b/>
                  <w:sz w:val="22"/>
                  <w:szCs w:val="22"/>
                </w:rPr>
                <w:t>722600, г</w:t>
              </w:r>
            </w:smartTag>
            <w:r w:rsidRPr="004A0F78">
              <w:rPr>
                <w:b/>
                <w:sz w:val="22"/>
                <w:szCs w:val="22"/>
              </w:rPr>
              <w:t>. Нарын. ул. Ленин</w:t>
            </w:r>
            <w:r w:rsidRPr="004A0F78">
              <w:rPr>
                <w:b/>
                <w:sz w:val="22"/>
                <w:szCs w:val="22"/>
                <w:lang w:val="ky-KG"/>
              </w:rPr>
              <w:t>а,</w:t>
            </w:r>
            <w:r w:rsidRPr="004A0F78">
              <w:rPr>
                <w:b/>
                <w:sz w:val="22"/>
                <w:szCs w:val="22"/>
              </w:rPr>
              <w:t xml:space="preserve"> 103-з </w:t>
            </w:r>
          </w:p>
          <w:p w14:paraId="3CD5CDD9" w14:textId="77777777" w:rsidR="00CF7360" w:rsidRPr="004533AD" w:rsidRDefault="008E7799" w:rsidP="0005126E">
            <w:pPr>
              <w:jc w:val="center"/>
              <w:outlineLvl w:val="0"/>
              <w:rPr>
                <w:sz w:val="22"/>
                <w:szCs w:val="22"/>
                <w:lang w:val="en-US"/>
              </w:rPr>
            </w:pPr>
            <w:r w:rsidRPr="004A0F78">
              <w:rPr>
                <w:b/>
                <w:sz w:val="22"/>
                <w:szCs w:val="22"/>
              </w:rPr>
              <w:t>код</w:t>
            </w:r>
            <w:r w:rsidRPr="004A0F78">
              <w:rPr>
                <w:b/>
                <w:sz w:val="22"/>
                <w:szCs w:val="22"/>
                <w:lang w:val="de-DE"/>
              </w:rPr>
              <w:t xml:space="preserve"> 03522 </w:t>
            </w:r>
            <w:r w:rsidRPr="004A0F78">
              <w:rPr>
                <w:b/>
                <w:sz w:val="22"/>
                <w:szCs w:val="22"/>
              </w:rPr>
              <w:t>факс</w:t>
            </w:r>
            <w:r w:rsidRPr="004A0F78">
              <w:rPr>
                <w:b/>
                <w:sz w:val="22"/>
                <w:szCs w:val="22"/>
                <w:lang w:val="de-DE"/>
              </w:rPr>
              <w:t xml:space="preserve"> 5-04-66</w:t>
            </w:r>
            <w:r w:rsidRPr="004A0F78">
              <w:rPr>
                <w:b/>
                <w:sz w:val="22"/>
                <w:szCs w:val="22"/>
                <w:lang w:val="en-US"/>
              </w:rPr>
              <w:t xml:space="preserve">,  </w:t>
            </w:r>
            <w:r w:rsidRPr="004A0F78">
              <w:rPr>
                <w:b/>
                <w:sz w:val="22"/>
                <w:szCs w:val="22"/>
                <w:lang w:val="de-DE"/>
              </w:rPr>
              <w:t xml:space="preserve">e-mail: </w:t>
            </w:r>
            <w:hyperlink r:id="rId224" w:history="1">
              <w:r w:rsidRPr="004A0F78">
                <w:rPr>
                  <w:b/>
                  <w:color w:val="000000"/>
                  <w:sz w:val="22"/>
                  <w:szCs w:val="22"/>
                  <w:u w:val="single"/>
                  <w:lang w:val="de-DE"/>
                </w:rPr>
                <w:t>narinrugs@stat.kg</w:t>
              </w:r>
            </w:hyperlink>
          </w:p>
          <w:p w14:paraId="7146DEA3" w14:textId="77777777" w:rsidR="0026450A" w:rsidRPr="004A0F78" w:rsidRDefault="0026450A" w:rsidP="0005126E">
            <w:pPr>
              <w:jc w:val="center"/>
              <w:outlineLvl w:val="0"/>
              <w:rPr>
                <w:sz w:val="22"/>
                <w:szCs w:val="22"/>
                <w:lang w:val="en-US"/>
              </w:rPr>
            </w:pPr>
          </w:p>
        </w:tc>
      </w:tr>
      <w:tr w:rsidR="008E7799" w:rsidRPr="008E7799" w14:paraId="70660745" w14:textId="77777777" w:rsidTr="007C5A8F">
        <w:trPr>
          <w:cantSplit/>
          <w:trHeight w:val="559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689656D3" w14:textId="77777777" w:rsidR="008E7799" w:rsidRPr="00162027" w:rsidRDefault="008E7799" w:rsidP="008E7799">
            <w:pPr>
              <w:rPr>
                <w:b/>
                <w:bCs/>
                <w:sz w:val="22"/>
                <w:szCs w:val="22"/>
              </w:rPr>
            </w:pPr>
            <w:r w:rsidRPr="00162027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6A8DD4AF" w14:textId="02F17380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Мамбетов</w:t>
            </w:r>
            <w:r w:rsidR="00CA3E4C">
              <w:rPr>
                <w:sz w:val="22"/>
                <w:szCs w:val="22"/>
              </w:rPr>
              <w:br/>
            </w:r>
            <w:r w:rsidRPr="004A0F78">
              <w:rPr>
                <w:sz w:val="22"/>
                <w:szCs w:val="22"/>
              </w:rPr>
              <w:t>Азамат Сүйүндүкович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5E253D53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5-04-66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5AE8DBD" w14:textId="0D5F2079" w:rsidR="008E7799" w:rsidRPr="007D29D1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4807DC7" w14:textId="77777777" w:rsidR="008E7799" w:rsidRPr="004A0F78" w:rsidRDefault="008E7799" w:rsidP="008E7799">
            <w:pPr>
              <w:rPr>
                <w:sz w:val="18"/>
                <w:szCs w:val="18"/>
                <w:lang w:val="en-US"/>
              </w:rPr>
            </w:pPr>
          </w:p>
        </w:tc>
      </w:tr>
      <w:tr w:rsidR="008E7799" w:rsidRPr="008E7799" w14:paraId="1FED7312" w14:textId="77777777" w:rsidTr="007C5A8F">
        <w:trPr>
          <w:cantSplit/>
          <w:trHeight w:val="513"/>
        </w:trPr>
        <w:tc>
          <w:tcPr>
            <w:tcW w:w="1701" w:type="dxa"/>
          </w:tcPr>
          <w:p w14:paraId="1531C2F4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</w:tcPr>
          <w:p w14:paraId="3110B8DF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Сулайманова </w:t>
            </w:r>
          </w:p>
          <w:p w14:paraId="69911F9F" w14:textId="77777777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Айгул Болотовна</w:t>
            </w:r>
          </w:p>
        </w:tc>
        <w:tc>
          <w:tcPr>
            <w:tcW w:w="1701" w:type="dxa"/>
          </w:tcPr>
          <w:p w14:paraId="7F770414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5-04-98</w:t>
            </w:r>
          </w:p>
        </w:tc>
        <w:tc>
          <w:tcPr>
            <w:tcW w:w="1701" w:type="dxa"/>
          </w:tcPr>
          <w:p w14:paraId="13E473FF" w14:textId="05FC5DB9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E42B383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7D1E5931" w14:textId="77777777" w:rsidTr="007C5A8F">
        <w:trPr>
          <w:cantSplit/>
          <w:trHeight w:val="393"/>
        </w:trPr>
        <w:tc>
          <w:tcPr>
            <w:tcW w:w="1701" w:type="dxa"/>
            <w:hideMark/>
          </w:tcPr>
          <w:p w14:paraId="73644224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hideMark/>
          </w:tcPr>
          <w:p w14:paraId="684A5FA7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Качаганова </w:t>
            </w:r>
          </w:p>
          <w:p w14:paraId="08447E2F" w14:textId="77777777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Раиса Борукчиевна </w:t>
            </w:r>
          </w:p>
        </w:tc>
        <w:tc>
          <w:tcPr>
            <w:tcW w:w="1701" w:type="dxa"/>
            <w:hideMark/>
          </w:tcPr>
          <w:p w14:paraId="46A995DC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5-04-90</w:t>
            </w:r>
          </w:p>
        </w:tc>
        <w:tc>
          <w:tcPr>
            <w:tcW w:w="1701" w:type="dxa"/>
          </w:tcPr>
          <w:p w14:paraId="72E6E904" w14:textId="40BCA6E4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F864554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1B8AC9DD" w14:textId="77777777" w:rsidTr="007C5A8F">
        <w:trPr>
          <w:cantSplit/>
          <w:trHeight w:val="529"/>
        </w:trPr>
        <w:tc>
          <w:tcPr>
            <w:tcW w:w="1701" w:type="dxa"/>
          </w:tcPr>
          <w:p w14:paraId="1050970D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</w:tcPr>
          <w:p w14:paraId="7EBF9713" w14:textId="77777777" w:rsidR="008E7799" w:rsidRPr="004A0F78" w:rsidRDefault="008E7799" w:rsidP="00AA5A26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Асанов Кубанычбек Иманакунович</w:t>
            </w:r>
          </w:p>
        </w:tc>
        <w:tc>
          <w:tcPr>
            <w:tcW w:w="1701" w:type="dxa"/>
          </w:tcPr>
          <w:p w14:paraId="1713AD70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5-22-16</w:t>
            </w:r>
          </w:p>
        </w:tc>
        <w:tc>
          <w:tcPr>
            <w:tcW w:w="1701" w:type="dxa"/>
          </w:tcPr>
          <w:p w14:paraId="68F16D23" w14:textId="0F016E1D" w:rsidR="008E7799" w:rsidRPr="004A0F78" w:rsidRDefault="008E7799" w:rsidP="007D29D1">
            <w:pPr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0F4D48C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  <w:tr w:rsidR="008E7799" w:rsidRPr="008E7799" w14:paraId="6B937250" w14:textId="77777777" w:rsidTr="007C5A8F">
        <w:trPr>
          <w:cantSplit/>
          <w:trHeight w:val="562"/>
        </w:trPr>
        <w:tc>
          <w:tcPr>
            <w:tcW w:w="1701" w:type="dxa"/>
            <w:hideMark/>
          </w:tcPr>
          <w:p w14:paraId="366EF64E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hideMark/>
          </w:tcPr>
          <w:p w14:paraId="59EBF210" w14:textId="77777777" w:rsidR="008E7799" w:rsidRPr="004A0F78" w:rsidRDefault="008E7799" w:rsidP="008E7799">
            <w:pPr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Билимбек кызы Нурзат </w:t>
            </w:r>
          </w:p>
          <w:p w14:paraId="4BB246F3" w14:textId="77777777" w:rsidR="008E7799" w:rsidRPr="004A0F78" w:rsidRDefault="008E7799" w:rsidP="008E779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hideMark/>
          </w:tcPr>
          <w:p w14:paraId="1158AAC7" w14:textId="77777777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5-04-90</w:t>
            </w:r>
          </w:p>
        </w:tc>
        <w:tc>
          <w:tcPr>
            <w:tcW w:w="1701" w:type="dxa"/>
          </w:tcPr>
          <w:p w14:paraId="119C473F" w14:textId="139964A3" w:rsidR="008E7799" w:rsidRPr="004A0F78" w:rsidRDefault="008E7799" w:rsidP="008E7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hideMark/>
          </w:tcPr>
          <w:p w14:paraId="33660325" w14:textId="77777777" w:rsidR="008E7799" w:rsidRPr="004A0F78" w:rsidRDefault="008E7799" w:rsidP="008E7799">
            <w:pPr>
              <w:rPr>
                <w:sz w:val="18"/>
                <w:szCs w:val="18"/>
              </w:rPr>
            </w:pPr>
          </w:p>
        </w:tc>
      </w:tr>
    </w:tbl>
    <w:p w14:paraId="12955908" w14:textId="77777777" w:rsidR="008E7799" w:rsidRDefault="008E7799" w:rsidP="008E7799">
      <w:pPr>
        <w:rPr>
          <w:b/>
          <w:bCs/>
          <w:sz w:val="24"/>
          <w:szCs w:val="24"/>
        </w:rPr>
      </w:pPr>
    </w:p>
    <w:p w14:paraId="06854607" w14:textId="77777777" w:rsidR="00110532" w:rsidRDefault="00110532" w:rsidP="008E7799">
      <w:pPr>
        <w:rPr>
          <w:b/>
          <w:bCs/>
          <w:sz w:val="24"/>
          <w:szCs w:val="24"/>
        </w:rPr>
      </w:pPr>
    </w:p>
    <w:p w14:paraId="41DC1DE9" w14:textId="77777777" w:rsidR="004A0F78" w:rsidRDefault="004A0F7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474434B" w14:textId="77777777" w:rsidR="005342DA" w:rsidRPr="00244BD1" w:rsidRDefault="00155F96" w:rsidP="009024BE">
      <w:pPr>
        <w:pStyle w:val="1"/>
        <w:shd w:val="clear" w:color="auto" w:fill="FFFFFF"/>
        <w:jc w:val="center"/>
        <w:rPr>
          <w:b/>
          <w:bCs/>
          <w:sz w:val="28"/>
          <w:szCs w:val="28"/>
          <w:u w:val="single"/>
        </w:rPr>
      </w:pPr>
      <w:r w:rsidRPr="00244BD1">
        <w:rPr>
          <w:b/>
          <w:bCs/>
          <w:sz w:val="28"/>
          <w:szCs w:val="28"/>
          <w:u w:val="single"/>
        </w:rPr>
        <w:t>БАТКЕНСКОЕ ОБЛАСТНОЕ УПРАВЛЕНИЕ СТАТИСТИКИ</w:t>
      </w:r>
    </w:p>
    <w:p w14:paraId="6B46714E" w14:textId="77777777" w:rsidR="00AA5A26" w:rsidRDefault="00155F96" w:rsidP="009024BE">
      <w:pPr>
        <w:shd w:val="clear" w:color="auto" w:fill="FFFFFF"/>
        <w:jc w:val="center"/>
      </w:pPr>
      <w:r>
        <w:rPr>
          <w:b/>
          <w:bCs/>
          <w:sz w:val="24"/>
          <w:szCs w:val="24"/>
        </w:rPr>
        <w:t>720100 г.</w:t>
      </w:r>
      <w:r>
        <w:rPr>
          <w:b/>
          <w:bCs/>
          <w:sz w:val="24"/>
          <w:szCs w:val="24"/>
          <w:lang w:val="ky-KG"/>
        </w:rPr>
        <w:t xml:space="preserve"> </w:t>
      </w:r>
      <w:r>
        <w:rPr>
          <w:b/>
          <w:bCs/>
          <w:sz w:val="24"/>
          <w:szCs w:val="24"/>
        </w:rPr>
        <w:t>Баткен ул.</w:t>
      </w:r>
      <w:r>
        <w:rPr>
          <w:b/>
          <w:bCs/>
          <w:sz w:val="24"/>
          <w:szCs w:val="24"/>
          <w:lang w:val="ky-KG"/>
        </w:rPr>
        <w:t xml:space="preserve"> Н. Дыйкано</w:t>
      </w:r>
      <w:r>
        <w:rPr>
          <w:b/>
          <w:bCs/>
          <w:sz w:val="24"/>
          <w:szCs w:val="24"/>
        </w:rPr>
        <w:t>ва,</w:t>
      </w:r>
      <w:r>
        <w:rPr>
          <w:b/>
          <w:bCs/>
          <w:sz w:val="24"/>
          <w:szCs w:val="24"/>
          <w:lang w:val="ky-KG"/>
        </w:rPr>
        <w:t xml:space="preserve"> 1</w:t>
      </w:r>
      <w:r>
        <w:rPr>
          <w:b/>
          <w:bCs/>
          <w:sz w:val="24"/>
          <w:szCs w:val="24"/>
        </w:rPr>
        <w:t xml:space="preserve"> код 03622, факс 5-02-49,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E</w:t>
      </w:r>
      <w:r>
        <w:rPr>
          <w:b/>
          <w:sz w:val="24"/>
          <w:szCs w:val="24"/>
        </w:rPr>
        <w:t>-</w:t>
      </w:r>
      <w:r>
        <w:rPr>
          <w:b/>
          <w:sz w:val="24"/>
          <w:szCs w:val="24"/>
          <w:lang w:val="en-US"/>
        </w:rPr>
        <w:t>mail</w:t>
      </w:r>
      <w:r>
        <w:rPr>
          <w:b/>
          <w:sz w:val="24"/>
          <w:szCs w:val="24"/>
          <w:lang w:val="ky-KG"/>
        </w:rPr>
        <w:t>:</w:t>
      </w:r>
      <w:r>
        <w:rPr>
          <w:b/>
          <w:sz w:val="24"/>
          <w:szCs w:val="24"/>
        </w:rPr>
        <w:t xml:space="preserve"> </w:t>
      </w:r>
      <w:hyperlink r:id="rId225" w:history="1">
        <w:r w:rsidR="00AA5A26" w:rsidRPr="00DB64FA">
          <w:rPr>
            <w:rStyle w:val="a8"/>
            <w:b/>
            <w:sz w:val="24"/>
            <w:szCs w:val="24"/>
            <w:lang w:val="en-US"/>
          </w:rPr>
          <w:t>batstat</w:t>
        </w:r>
        <w:r w:rsidR="00AA5A26" w:rsidRPr="00DB64FA">
          <w:rPr>
            <w:rStyle w:val="a8"/>
            <w:b/>
            <w:sz w:val="24"/>
            <w:szCs w:val="24"/>
          </w:rPr>
          <w:t>1@</w:t>
        </w:r>
        <w:r w:rsidR="00AA5A26" w:rsidRPr="00DB64FA">
          <w:rPr>
            <w:rStyle w:val="a8"/>
            <w:b/>
            <w:sz w:val="24"/>
            <w:szCs w:val="24"/>
            <w:lang w:val="en-US"/>
          </w:rPr>
          <w:t>mail</w:t>
        </w:r>
        <w:r w:rsidR="00AA5A26" w:rsidRPr="00DB64FA">
          <w:rPr>
            <w:rStyle w:val="a8"/>
            <w:b/>
            <w:sz w:val="24"/>
            <w:szCs w:val="24"/>
          </w:rPr>
          <w:t>.</w:t>
        </w:r>
        <w:r w:rsidR="00AA5A26" w:rsidRPr="00DB64FA">
          <w:rPr>
            <w:rStyle w:val="a8"/>
            <w:b/>
            <w:sz w:val="24"/>
            <w:szCs w:val="24"/>
            <w:lang w:val="en-US"/>
          </w:rPr>
          <w:t>ru</w:t>
        </w:r>
      </w:hyperlink>
    </w:p>
    <w:p w14:paraId="0875AE1B" w14:textId="77777777" w:rsidR="0026450A" w:rsidRPr="00AA5A26" w:rsidRDefault="0026450A" w:rsidP="009024BE">
      <w:pPr>
        <w:shd w:val="clear" w:color="auto" w:fill="FFFFFF"/>
        <w:jc w:val="center"/>
        <w:rPr>
          <w:sz w:val="24"/>
          <w:szCs w:val="24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701"/>
        <w:gridCol w:w="1701"/>
        <w:gridCol w:w="1560"/>
      </w:tblGrid>
      <w:tr w:rsidR="005342DA" w14:paraId="57BE0DA0" w14:textId="77777777" w:rsidTr="004A0F78">
        <w:trPr>
          <w:cantSplit/>
        </w:trPr>
        <w:tc>
          <w:tcPr>
            <w:tcW w:w="1701" w:type="dxa"/>
            <w:vMerge w:val="restart"/>
          </w:tcPr>
          <w:p w14:paraId="25A50386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3260" w:type="dxa"/>
            <w:vMerge w:val="restart"/>
          </w:tcPr>
          <w:p w14:paraId="4684EA9F" w14:textId="42644A1D" w:rsidR="005F29A0" w:rsidRDefault="00155F96" w:rsidP="005F29A0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Фамилия, имя, отчество</w:t>
            </w:r>
          </w:p>
          <w:p w14:paraId="74299F6A" w14:textId="6C7B95AA" w:rsidR="005342DA" w:rsidRDefault="005342DA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vAlign w:val="bottom"/>
          </w:tcPr>
          <w:p w14:paraId="7BD5948C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телефонов</w:t>
            </w:r>
          </w:p>
        </w:tc>
        <w:tc>
          <w:tcPr>
            <w:tcW w:w="1560" w:type="dxa"/>
            <w:vMerge w:val="restart"/>
          </w:tcPr>
          <w:p w14:paraId="4BB0C68E" w14:textId="52F06C67" w:rsidR="005342DA" w:rsidRDefault="005F29A0" w:rsidP="005F29A0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e</w:t>
            </w:r>
            <w:r w:rsidR="00155F96">
              <w:rPr>
                <w:b/>
                <w:sz w:val="24"/>
                <w:szCs w:val="24"/>
              </w:rPr>
              <w:t>-</w:t>
            </w:r>
            <w:r w:rsidR="00155F96">
              <w:rPr>
                <w:b/>
                <w:sz w:val="24"/>
                <w:szCs w:val="24"/>
                <w:lang w:val="en-US"/>
              </w:rPr>
              <w:t>mail</w:t>
            </w:r>
          </w:p>
        </w:tc>
      </w:tr>
      <w:tr w:rsidR="005342DA" w14:paraId="7F9A1654" w14:textId="77777777" w:rsidTr="004A0F78">
        <w:trPr>
          <w:cantSplit/>
          <w:trHeight w:val="565"/>
        </w:trPr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311D9D60" w14:textId="77777777" w:rsidR="005342DA" w:rsidRDefault="005342DA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vAlign w:val="bottom"/>
          </w:tcPr>
          <w:p w14:paraId="582B3514" w14:textId="77777777" w:rsidR="005342DA" w:rsidRDefault="005342DA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CA02BDE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рабочий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BF90D4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Домашний, сотовый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bottom"/>
          </w:tcPr>
          <w:p w14:paraId="0B24032A" w14:textId="77777777" w:rsidR="005342DA" w:rsidRDefault="005342DA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5342DA" w14:paraId="541B9794" w14:textId="77777777" w:rsidTr="004A0F78">
        <w:trPr>
          <w:cantSplit/>
          <w:trHeight w:val="181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5579DEF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14:paraId="1D52B8C3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86C9A4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2F23FEB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728ADBB5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5342DA" w14:paraId="2EB88CCB" w14:textId="77777777" w:rsidTr="004A0F78">
        <w:trPr>
          <w:cantSplit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92E71A" w14:textId="77777777" w:rsidR="0026450A" w:rsidRPr="005F29A0" w:rsidRDefault="0026450A" w:rsidP="009024BE">
            <w:pPr>
              <w:pStyle w:val="21"/>
              <w:shd w:val="clear" w:color="auto" w:fill="FFFFFF"/>
              <w:rPr>
                <w:sz w:val="16"/>
                <w:szCs w:val="16"/>
                <w:lang w:val="ky-KG"/>
              </w:rPr>
            </w:pPr>
          </w:p>
          <w:p w14:paraId="3BB89E39" w14:textId="77777777" w:rsidR="00110532" w:rsidRDefault="0026450A" w:rsidP="009024BE">
            <w:pPr>
              <w:pStyle w:val="21"/>
              <w:shd w:val="clear" w:color="auto" w:fill="FFFFFF"/>
              <w:rPr>
                <w:sz w:val="22"/>
                <w:szCs w:val="22"/>
                <w:lang w:val="ky-KG"/>
              </w:rPr>
            </w:pPr>
            <w:r w:rsidRPr="004A0F78">
              <w:rPr>
                <w:sz w:val="22"/>
                <w:szCs w:val="22"/>
                <w:lang w:val="ky-KG"/>
              </w:rPr>
              <w:t>РУКОВОДСТВО</w:t>
            </w:r>
          </w:p>
          <w:p w14:paraId="349AB904" w14:textId="77777777" w:rsidR="0026450A" w:rsidRPr="0026450A" w:rsidRDefault="0026450A" w:rsidP="0026450A">
            <w:pPr>
              <w:rPr>
                <w:lang w:val="ky-KG"/>
              </w:rPr>
            </w:pPr>
          </w:p>
        </w:tc>
      </w:tr>
      <w:tr w:rsidR="0043160B" w14:paraId="0B68A64C" w14:textId="77777777" w:rsidTr="005F29A0">
        <w:trPr>
          <w:cantSplit/>
          <w:trHeight w:val="541"/>
        </w:trPr>
        <w:tc>
          <w:tcPr>
            <w:tcW w:w="1701" w:type="dxa"/>
            <w:tcBorders>
              <w:top w:val="single" w:sz="4" w:space="0" w:color="auto"/>
            </w:tcBorders>
          </w:tcPr>
          <w:p w14:paraId="78FE2661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b/>
                <w:bCs/>
                <w:sz w:val="22"/>
                <w:szCs w:val="22"/>
              </w:rPr>
              <w:t>Руководитель</w:t>
            </w:r>
            <w:r w:rsidRPr="004A0F78">
              <w:rPr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91340E3" w14:textId="64B0727C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Ысмайылов </w:t>
            </w:r>
            <w:r w:rsidR="00CA3E4C">
              <w:rPr>
                <w:sz w:val="22"/>
                <w:szCs w:val="22"/>
              </w:rPr>
              <w:br/>
            </w:r>
            <w:r w:rsidRPr="004A0F78">
              <w:rPr>
                <w:sz w:val="22"/>
                <w:szCs w:val="22"/>
              </w:rPr>
              <w:t>Сабырбек Маликович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2AD22CE" w14:textId="77777777" w:rsidR="0043160B" w:rsidRPr="004A0F78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5-02-49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71CE040" w14:textId="0BF327AE" w:rsidR="0043160B" w:rsidRPr="004A0F78" w:rsidRDefault="0043160B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9D3BF8F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26" w:history="1">
              <w:r w:rsidR="0043160B" w:rsidRPr="002E01D3">
                <w:rPr>
                  <w:rStyle w:val="a8"/>
                  <w:sz w:val="18"/>
                  <w:szCs w:val="18"/>
                  <w:u w:val="none"/>
                  <w:lang w:val="en-US"/>
                </w:rPr>
                <w:t>sabur27@mail.ru</w:t>
              </w:r>
            </w:hyperlink>
            <w:r w:rsidR="0043160B" w:rsidRPr="002E01D3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43160B" w14:paraId="5821D182" w14:textId="77777777" w:rsidTr="004A0F78">
        <w:trPr>
          <w:cantSplit/>
          <w:trHeight w:val="537"/>
        </w:trPr>
        <w:tc>
          <w:tcPr>
            <w:tcW w:w="1701" w:type="dxa"/>
          </w:tcPr>
          <w:p w14:paraId="48C060D0" w14:textId="77777777" w:rsidR="0043160B" w:rsidRPr="004A0F78" w:rsidRDefault="0043160B" w:rsidP="009024BE">
            <w:pPr>
              <w:shd w:val="clear" w:color="auto" w:fill="FFFFFF"/>
              <w:rPr>
                <w:b/>
                <w:bCs/>
                <w:sz w:val="22"/>
                <w:szCs w:val="22"/>
                <w:lang w:val="ky-KG"/>
              </w:rPr>
            </w:pPr>
            <w:r w:rsidRPr="004A0F78">
              <w:rPr>
                <w:b/>
                <w:bCs/>
                <w:sz w:val="22"/>
                <w:szCs w:val="22"/>
              </w:rPr>
              <w:t>Зам</w:t>
            </w:r>
            <w:r w:rsidRPr="004A0F78">
              <w:rPr>
                <w:b/>
                <w:bCs/>
                <w:sz w:val="22"/>
                <w:szCs w:val="22"/>
                <w:lang w:val="ky-KG"/>
              </w:rPr>
              <w:t>еститель</w:t>
            </w:r>
          </w:p>
          <w:p w14:paraId="174EF60A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b/>
                <w:bCs/>
                <w:sz w:val="22"/>
                <w:szCs w:val="22"/>
              </w:rPr>
              <w:t>руководителя</w:t>
            </w:r>
            <w:r w:rsidRPr="004A0F78">
              <w:rPr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</w:tcPr>
          <w:p w14:paraId="4B419561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Закиров </w:t>
            </w:r>
          </w:p>
          <w:p w14:paraId="2E0C8979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Жаркынбай Досбаевич</w:t>
            </w:r>
          </w:p>
        </w:tc>
        <w:tc>
          <w:tcPr>
            <w:tcW w:w="1701" w:type="dxa"/>
          </w:tcPr>
          <w:p w14:paraId="3202BBA1" w14:textId="77777777" w:rsidR="0043160B" w:rsidRPr="004A0F78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5-01-40</w:t>
            </w:r>
          </w:p>
          <w:p w14:paraId="2DE4CCB5" w14:textId="77777777" w:rsidR="0043160B" w:rsidRPr="004A0F78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B6CC199" w14:textId="14ECF601" w:rsidR="0043160B" w:rsidRPr="007D29D1" w:rsidRDefault="0043160B" w:rsidP="007D29D1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560" w:type="dxa"/>
          </w:tcPr>
          <w:p w14:paraId="664BBCC8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27" w:history="1">
              <w:r w:rsidR="0043160B" w:rsidRPr="002E01D3">
                <w:rPr>
                  <w:rStyle w:val="a8"/>
                  <w:sz w:val="18"/>
                  <w:szCs w:val="18"/>
                  <w:u w:val="none"/>
                  <w:lang w:val="en-US"/>
                </w:rPr>
                <w:t>jarkynbaizakirov@gmail.com</w:t>
              </w:r>
            </w:hyperlink>
            <w:r w:rsidR="0043160B" w:rsidRPr="002E01D3">
              <w:rPr>
                <w:sz w:val="18"/>
                <w:szCs w:val="18"/>
                <w:lang w:val="en-US"/>
              </w:rPr>
              <w:t xml:space="preserve"> </w:t>
            </w:r>
          </w:p>
          <w:p w14:paraId="02963953" w14:textId="77777777" w:rsidR="0043160B" w:rsidRPr="002E01D3" w:rsidRDefault="0043160B" w:rsidP="009024BE">
            <w:pPr>
              <w:shd w:val="clear" w:color="auto" w:fill="FFFFFF"/>
              <w:jc w:val="center"/>
              <w:rPr>
                <w:sz w:val="18"/>
                <w:szCs w:val="18"/>
                <w:lang w:val="ky-KG"/>
              </w:rPr>
            </w:pPr>
          </w:p>
        </w:tc>
      </w:tr>
      <w:tr w:rsidR="0043160B" w14:paraId="250AD616" w14:textId="77777777" w:rsidTr="004A0F78">
        <w:trPr>
          <w:cantSplit/>
          <w:trHeight w:val="421"/>
        </w:trPr>
        <w:tc>
          <w:tcPr>
            <w:tcW w:w="1701" w:type="dxa"/>
          </w:tcPr>
          <w:p w14:paraId="246F5673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Приемная</w:t>
            </w:r>
          </w:p>
        </w:tc>
        <w:tc>
          <w:tcPr>
            <w:tcW w:w="3260" w:type="dxa"/>
          </w:tcPr>
          <w:p w14:paraId="5E544BAC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Кочкорова Гулмира</w:t>
            </w:r>
          </w:p>
          <w:p w14:paraId="62E7F3C7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Кочкоровна</w:t>
            </w:r>
          </w:p>
        </w:tc>
        <w:tc>
          <w:tcPr>
            <w:tcW w:w="1701" w:type="dxa"/>
          </w:tcPr>
          <w:p w14:paraId="77800184" w14:textId="77777777" w:rsidR="0043160B" w:rsidRPr="004A0F78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5-02-49</w:t>
            </w:r>
          </w:p>
        </w:tc>
        <w:tc>
          <w:tcPr>
            <w:tcW w:w="1701" w:type="dxa"/>
          </w:tcPr>
          <w:p w14:paraId="64F7F7B9" w14:textId="35461E87" w:rsidR="0043160B" w:rsidRPr="004A0F78" w:rsidRDefault="0043160B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7E771F1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28" w:history="1">
              <w:r w:rsidR="0043160B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kockorovnurislam5@gmail.com</w:t>
              </w:r>
            </w:hyperlink>
            <w:r w:rsidR="0043160B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43160B" w14:paraId="759BBA26" w14:textId="77777777" w:rsidTr="004A0F78">
        <w:trPr>
          <w:cantSplit/>
          <w:trHeight w:val="691"/>
        </w:trPr>
        <w:tc>
          <w:tcPr>
            <w:tcW w:w="1701" w:type="dxa"/>
          </w:tcPr>
          <w:p w14:paraId="2BC3D1ED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Главный</w:t>
            </w:r>
          </w:p>
          <w:p w14:paraId="125932F6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</w:tcPr>
          <w:p w14:paraId="6B4F364C" w14:textId="7DCE0C0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 xml:space="preserve">Жаныкулов </w:t>
            </w:r>
            <w:r w:rsidR="00CA3E4C">
              <w:rPr>
                <w:sz w:val="22"/>
                <w:szCs w:val="22"/>
              </w:rPr>
              <w:br/>
            </w:r>
            <w:r w:rsidRPr="004A0F78">
              <w:rPr>
                <w:sz w:val="22"/>
                <w:szCs w:val="22"/>
              </w:rPr>
              <w:t>Аширбек</w:t>
            </w:r>
            <w:r w:rsidR="00CA3E4C">
              <w:rPr>
                <w:sz w:val="22"/>
                <w:szCs w:val="22"/>
              </w:rPr>
              <w:t xml:space="preserve"> </w:t>
            </w:r>
            <w:r w:rsidRPr="004A0F78">
              <w:rPr>
                <w:sz w:val="22"/>
                <w:szCs w:val="22"/>
              </w:rPr>
              <w:t>Абдималикович</w:t>
            </w:r>
          </w:p>
        </w:tc>
        <w:tc>
          <w:tcPr>
            <w:tcW w:w="1701" w:type="dxa"/>
          </w:tcPr>
          <w:p w14:paraId="58E2F167" w14:textId="77777777" w:rsidR="0043160B" w:rsidRPr="004A0F78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5-06-17</w:t>
            </w:r>
          </w:p>
        </w:tc>
        <w:tc>
          <w:tcPr>
            <w:tcW w:w="1701" w:type="dxa"/>
          </w:tcPr>
          <w:p w14:paraId="1553EDA3" w14:textId="5E179885" w:rsidR="0043160B" w:rsidRPr="007D29D1" w:rsidRDefault="0043160B" w:rsidP="007D29D1">
            <w:pPr>
              <w:shd w:val="clear" w:color="auto" w:fill="FFFFFF"/>
              <w:tabs>
                <w:tab w:val="left" w:pos="270"/>
              </w:tabs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FD04B4C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29" w:history="1">
              <w:r w:rsidR="0043160B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batstat1@mail.ru</w:t>
              </w:r>
            </w:hyperlink>
            <w:r w:rsidR="0043160B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  <w:p w14:paraId="04E58E96" w14:textId="77777777" w:rsidR="0043160B" w:rsidRPr="002E01D3" w:rsidRDefault="0043160B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3160B" w14:paraId="35697ECE" w14:textId="77777777" w:rsidTr="004A0F78">
        <w:trPr>
          <w:cantSplit/>
          <w:trHeight w:val="447"/>
        </w:trPr>
        <w:tc>
          <w:tcPr>
            <w:tcW w:w="1701" w:type="dxa"/>
          </w:tcPr>
          <w:p w14:paraId="724143B4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Бухгалтер-кассир</w:t>
            </w:r>
          </w:p>
        </w:tc>
        <w:tc>
          <w:tcPr>
            <w:tcW w:w="3260" w:type="dxa"/>
          </w:tcPr>
          <w:p w14:paraId="4CCF52FD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Анаралиев Акбарали</w:t>
            </w:r>
          </w:p>
        </w:tc>
        <w:tc>
          <w:tcPr>
            <w:tcW w:w="1701" w:type="dxa"/>
          </w:tcPr>
          <w:p w14:paraId="48AFA4D4" w14:textId="77777777" w:rsidR="0043160B" w:rsidRPr="004A0F78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5-06-17</w:t>
            </w:r>
          </w:p>
        </w:tc>
        <w:tc>
          <w:tcPr>
            <w:tcW w:w="1701" w:type="dxa"/>
          </w:tcPr>
          <w:p w14:paraId="15532898" w14:textId="7A9FA8DC" w:rsidR="0043160B" w:rsidRPr="004A0F78" w:rsidRDefault="0043160B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248FEF3" w14:textId="77777777" w:rsidR="0043160B" w:rsidRPr="002E01D3" w:rsidRDefault="0043160B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3160B" w14:paraId="63FBA459" w14:textId="77777777" w:rsidTr="004A0F78">
        <w:trPr>
          <w:cantSplit/>
          <w:trHeight w:val="562"/>
        </w:trPr>
        <w:tc>
          <w:tcPr>
            <w:tcW w:w="1701" w:type="dxa"/>
            <w:tcBorders>
              <w:bottom w:val="single" w:sz="4" w:space="0" w:color="auto"/>
            </w:tcBorders>
          </w:tcPr>
          <w:p w14:paraId="2B32661A" w14:textId="77777777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4A0F78">
              <w:rPr>
                <w:sz w:val="22"/>
                <w:szCs w:val="22"/>
              </w:rPr>
              <w:t>Заведующий хозяйством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1DB0F92" w14:textId="76C21772" w:rsidR="0043160B" w:rsidRPr="004A0F78" w:rsidRDefault="0043160B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4A0F78">
              <w:rPr>
                <w:sz w:val="22"/>
                <w:szCs w:val="22"/>
                <w:lang w:val="ky-KG"/>
              </w:rPr>
              <w:t xml:space="preserve">Улуков </w:t>
            </w:r>
            <w:r w:rsidR="00CA3E4C">
              <w:rPr>
                <w:sz w:val="22"/>
                <w:szCs w:val="22"/>
                <w:lang w:val="ky-KG"/>
              </w:rPr>
              <w:br/>
            </w:r>
            <w:r w:rsidRPr="004A0F78">
              <w:rPr>
                <w:sz w:val="22"/>
                <w:szCs w:val="22"/>
                <w:lang w:val="ky-KG"/>
              </w:rPr>
              <w:t>Абдималик</w:t>
            </w:r>
            <w:r w:rsidR="00CA3E4C">
              <w:rPr>
                <w:sz w:val="22"/>
                <w:szCs w:val="22"/>
                <w:lang w:val="ky-KG"/>
              </w:rPr>
              <w:t xml:space="preserve"> </w:t>
            </w:r>
            <w:r w:rsidRPr="004A0F78">
              <w:rPr>
                <w:sz w:val="22"/>
                <w:szCs w:val="22"/>
                <w:lang w:val="ky-KG"/>
              </w:rPr>
              <w:t>Аватович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BF11A78" w14:textId="77777777" w:rsidR="0043160B" w:rsidRPr="004A0F78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4A0F78">
              <w:rPr>
                <w:sz w:val="22"/>
                <w:szCs w:val="22"/>
              </w:rPr>
              <w:t>5-06-17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B9163E8" w14:textId="6F4EE9E9" w:rsidR="0043160B" w:rsidRPr="004A0F78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3B28DEE" w14:textId="77777777" w:rsidR="0043160B" w:rsidRPr="002E01D3" w:rsidRDefault="0043160B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</w:p>
        </w:tc>
      </w:tr>
      <w:tr w:rsidR="0043160B" w14:paraId="56C29951" w14:textId="77777777" w:rsidTr="004A0F78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DCCFB6" w14:textId="77777777" w:rsidR="00244BD1" w:rsidRPr="005F29A0" w:rsidRDefault="00244BD1" w:rsidP="009024BE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</w:p>
          <w:p w14:paraId="7D1949BD" w14:textId="77777777" w:rsidR="0043160B" w:rsidRPr="002E01D3" w:rsidRDefault="00244BD1" w:rsidP="009024B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E01D3">
              <w:rPr>
                <w:b/>
                <w:sz w:val="22"/>
                <w:szCs w:val="22"/>
              </w:rPr>
              <w:t>ОТДЕЛ СТАТИСТИКИ ТОРГОВЛИ, ФИНАНСОВ, ТРАНСПОРТА, ВНЕШНЕЙ ЭКОНОМИЧЕСКОЙ СВЯЗИ, ЕГРСЕ,</w:t>
            </w:r>
          </w:p>
          <w:p w14:paraId="4E2EC295" w14:textId="77777777" w:rsidR="00110532" w:rsidRDefault="00244BD1" w:rsidP="009024B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E01D3">
              <w:rPr>
                <w:b/>
                <w:sz w:val="22"/>
                <w:szCs w:val="22"/>
              </w:rPr>
              <w:t>ТРУДА И СТАТИСТИКА ЦЕН</w:t>
            </w:r>
          </w:p>
          <w:p w14:paraId="72EBAFC2" w14:textId="77777777" w:rsidR="0026450A" w:rsidRPr="005F29A0" w:rsidRDefault="0026450A" w:rsidP="009024BE">
            <w:pPr>
              <w:shd w:val="clear" w:color="auto" w:fill="FFFFFF"/>
              <w:jc w:val="center"/>
              <w:rPr>
                <w:b/>
                <w:sz w:val="16"/>
                <w:szCs w:val="16"/>
                <w:lang w:val="ky-KG"/>
              </w:rPr>
            </w:pPr>
          </w:p>
        </w:tc>
      </w:tr>
      <w:tr w:rsidR="0043160B" w14:paraId="3ADF4A58" w14:textId="77777777" w:rsidTr="004A0F78">
        <w:trPr>
          <w:cantSplit/>
          <w:trHeight w:val="493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2808B60" w14:textId="19AAE361" w:rsidR="0043160B" w:rsidRPr="002E01D3" w:rsidRDefault="0043160B" w:rsidP="009024BE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2E01D3">
              <w:rPr>
                <w:b/>
                <w:bCs/>
                <w:sz w:val="22"/>
                <w:szCs w:val="22"/>
              </w:rPr>
              <w:t>Заведующ</w:t>
            </w:r>
            <w:r w:rsidR="005F29A0">
              <w:rPr>
                <w:b/>
                <w:bCs/>
                <w:sz w:val="22"/>
                <w:szCs w:val="22"/>
              </w:rPr>
              <w:t xml:space="preserve">ий </w:t>
            </w:r>
            <w:r w:rsidRPr="002E01D3">
              <w:rPr>
                <w:b/>
                <w:bCs/>
                <w:sz w:val="22"/>
                <w:szCs w:val="22"/>
              </w:rPr>
              <w:t>отделом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186F9847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Салиева </w:t>
            </w:r>
          </w:p>
          <w:p w14:paraId="0C318A54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Улугай Садыковна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3947B46" w14:textId="77777777" w:rsidR="0043160B" w:rsidRPr="002E01D3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5-06-13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1B63F01" w14:textId="098BDF42" w:rsidR="0043160B" w:rsidRPr="002E01D3" w:rsidRDefault="0043160B" w:rsidP="007D29D1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479BB0ED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30" w:history="1">
              <w:r w:rsidR="0043160B" w:rsidRPr="002E01D3">
                <w:rPr>
                  <w:sz w:val="18"/>
                  <w:szCs w:val="18"/>
                </w:rPr>
                <w:t>almaz_unicorn@mail.ru</w:t>
              </w:r>
            </w:hyperlink>
            <w:r w:rsidR="0043160B" w:rsidRPr="002E01D3">
              <w:rPr>
                <w:sz w:val="18"/>
                <w:szCs w:val="18"/>
              </w:rPr>
              <w:t xml:space="preserve"> </w:t>
            </w:r>
          </w:p>
        </w:tc>
      </w:tr>
      <w:tr w:rsidR="0043160B" w14:paraId="6754FB59" w14:textId="77777777" w:rsidTr="004A0F78">
        <w:trPr>
          <w:cantSplit/>
          <w:trHeight w:val="519"/>
        </w:trPr>
        <w:tc>
          <w:tcPr>
            <w:tcW w:w="1701" w:type="dxa"/>
            <w:shd w:val="clear" w:color="auto" w:fill="auto"/>
          </w:tcPr>
          <w:p w14:paraId="2333DF12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shd w:val="clear" w:color="auto" w:fill="auto"/>
          </w:tcPr>
          <w:p w14:paraId="18018BDC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Мажилимов </w:t>
            </w:r>
          </w:p>
          <w:p w14:paraId="0E5F33FE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Адилжан Кожалиевич</w:t>
            </w:r>
          </w:p>
        </w:tc>
        <w:tc>
          <w:tcPr>
            <w:tcW w:w="1701" w:type="dxa"/>
            <w:shd w:val="clear" w:color="auto" w:fill="auto"/>
          </w:tcPr>
          <w:p w14:paraId="755A4C2B" w14:textId="77777777" w:rsidR="0043160B" w:rsidRPr="002E01D3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5-08-76</w:t>
            </w:r>
          </w:p>
        </w:tc>
        <w:tc>
          <w:tcPr>
            <w:tcW w:w="1701" w:type="dxa"/>
            <w:shd w:val="clear" w:color="auto" w:fill="auto"/>
          </w:tcPr>
          <w:p w14:paraId="5762D99F" w14:textId="06713A05" w:rsidR="0043160B" w:rsidRPr="002E01D3" w:rsidRDefault="0043160B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auto"/>
          </w:tcPr>
          <w:p w14:paraId="06438514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31" w:history="1">
              <w:r w:rsidR="0043160B" w:rsidRPr="002E01D3">
                <w:rPr>
                  <w:sz w:val="18"/>
                  <w:szCs w:val="18"/>
                </w:rPr>
                <w:t>amazhilimov@gmail.com</w:t>
              </w:r>
            </w:hyperlink>
            <w:r w:rsidR="0043160B" w:rsidRPr="002E01D3">
              <w:rPr>
                <w:sz w:val="18"/>
                <w:szCs w:val="18"/>
              </w:rPr>
              <w:t xml:space="preserve"> </w:t>
            </w:r>
          </w:p>
        </w:tc>
      </w:tr>
      <w:tr w:rsidR="0043160B" w14:paraId="063B3659" w14:textId="77777777" w:rsidTr="004A0F78">
        <w:trPr>
          <w:cantSplit/>
          <w:trHeight w:val="244"/>
        </w:trPr>
        <w:tc>
          <w:tcPr>
            <w:tcW w:w="1701" w:type="dxa"/>
            <w:shd w:val="clear" w:color="auto" w:fill="auto"/>
          </w:tcPr>
          <w:p w14:paraId="423B702E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7D4B6F4C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Ураимова Жибек</w:t>
            </w:r>
          </w:p>
          <w:p w14:paraId="51F9A79A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Дуйшобаевна</w:t>
            </w:r>
          </w:p>
        </w:tc>
        <w:tc>
          <w:tcPr>
            <w:tcW w:w="1701" w:type="dxa"/>
            <w:shd w:val="clear" w:color="auto" w:fill="auto"/>
          </w:tcPr>
          <w:p w14:paraId="719F957C" w14:textId="77777777" w:rsidR="0043160B" w:rsidRPr="002E01D3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5-08-76</w:t>
            </w:r>
          </w:p>
        </w:tc>
        <w:tc>
          <w:tcPr>
            <w:tcW w:w="1701" w:type="dxa"/>
            <w:shd w:val="clear" w:color="auto" w:fill="auto"/>
          </w:tcPr>
          <w:p w14:paraId="1236AE63" w14:textId="4CDBF63F" w:rsidR="0043160B" w:rsidRPr="002E01D3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auto"/>
          </w:tcPr>
          <w:p w14:paraId="56CCB4A6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32" w:history="1">
              <w:r w:rsidR="0043160B" w:rsidRPr="002E01D3">
                <w:rPr>
                  <w:sz w:val="18"/>
                  <w:szCs w:val="18"/>
                </w:rPr>
                <w:t>zhibek.uraimova@mail.ru</w:t>
              </w:r>
            </w:hyperlink>
            <w:r w:rsidR="0043160B" w:rsidRPr="002E01D3">
              <w:rPr>
                <w:sz w:val="18"/>
                <w:szCs w:val="18"/>
              </w:rPr>
              <w:t xml:space="preserve"> </w:t>
            </w:r>
          </w:p>
        </w:tc>
      </w:tr>
      <w:tr w:rsidR="0043160B" w14:paraId="4F5E3F9A" w14:textId="77777777" w:rsidTr="004A0F78">
        <w:trPr>
          <w:cantSplit/>
          <w:trHeight w:val="576"/>
        </w:trPr>
        <w:tc>
          <w:tcPr>
            <w:tcW w:w="1701" w:type="dxa"/>
            <w:shd w:val="clear" w:color="auto" w:fill="auto"/>
          </w:tcPr>
          <w:p w14:paraId="28A0B958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38F3239C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Саттарова </w:t>
            </w:r>
          </w:p>
          <w:p w14:paraId="62A9EBD1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Уулкан Мустазаевна</w:t>
            </w:r>
          </w:p>
        </w:tc>
        <w:tc>
          <w:tcPr>
            <w:tcW w:w="1701" w:type="dxa"/>
            <w:shd w:val="clear" w:color="auto" w:fill="auto"/>
          </w:tcPr>
          <w:p w14:paraId="2BC88A18" w14:textId="77777777" w:rsidR="0043160B" w:rsidRPr="002E01D3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5-08-76</w:t>
            </w:r>
          </w:p>
        </w:tc>
        <w:tc>
          <w:tcPr>
            <w:tcW w:w="1701" w:type="dxa"/>
            <w:shd w:val="clear" w:color="auto" w:fill="auto"/>
          </w:tcPr>
          <w:p w14:paraId="4766740A" w14:textId="09006D82" w:rsidR="0043160B" w:rsidRPr="002E01D3" w:rsidRDefault="0043160B" w:rsidP="009024BE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auto"/>
          </w:tcPr>
          <w:p w14:paraId="407E7BC0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33" w:history="1">
              <w:r w:rsidR="0043160B" w:rsidRPr="002E01D3">
                <w:rPr>
                  <w:sz w:val="18"/>
                  <w:szCs w:val="18"/>
                </w:rPr>
                <w:t>u.sattarova83@gmail.com</w:t>
              </w:r>
            </w:hyperlink>
            <w:r w:rsidR="0043160B" w:rsidRPr="002E01D3">
              <w:rPr>
                <w:sz w:val="18"/>
                <w:szCs w:val="18"/>
              </w:rPr>
              <w:t xml:space="preserve"> </w:t>
            </w:r>
          </w:p>
        </w:tc>
      </w:tr>
      <w:tr w:rsidR="0043160B" w14:paraId="3441BE9F" w14:textId="77777777" w:rsidTr="004A0F78">
        <w:trPr>
          <w:cantSplit/>
          <w:trHeight w:val="562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DBAE264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358C024D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Рахматова </w:t>
            </w:r>
          </w:p>
          <w:p w14:paraId="57411412" w14:textId="77777777" w:rsidR="0043160B" w:rsidRPr="002E01D3" w:rsidRDefault="0043160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Сайдагул Мажитовна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6ABD70B" w14:textId="77777777" w:rsidR="0043160B" w:rsidRPr="002E01D3" w:rsidRDefault="0043160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5-06-13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F6C9662" w14:textId="7F0099BE" w:rsidR="0043160B" w:rsidRPr="002E01D3" w:rsidRDefault="0043160B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53D1D769" w14:textId="77777777" w:rsidR="0043160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34" w:history="1">
              <w:r w:rsidR="0043160B" w:rsidRPr="002E01D3">
                <w:rPr>
                  <w:sz w:val="18"/>
                  <w:szCs w:val="18"/>
                </w:rPr>
                <w:t>batstat1@mail.ru</w:t>
              </w:r>
            </w:hyperlink>
            <w:r w:rsidR="0043160B" w:rsidRPr="002E01D3">
              <w:rPr>
                <w:sz w:val="18"/>
                <w:szCs w:val="18"/>
              </w:rPr>
              <w:t xml:space="preserve"> </w:t>
            </w:r>
          </w:p>
        </w:tc>
      </w:tr>
      <w:tr w:rsidR="0043160B" w14:paraId="2C044D97" w14:textId="77777777" w:rsidTr="009024BE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93AADAE" w14:textId="77777777" w:rsidR="00244BD1" w:rsidRPr="005F29A0" w:rsidRDefault="00244BD1" w:rsidP="009024BE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</w:p>
          <w:p w14:paraId="3B25D6D6" w14:textId="77777777" w:rsidR="00110532" w:rsidRDefault="00244BD1" w:rsidP="009024B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E01D3">
              <w:rPr>
                <w:b/>
                <w:sz w:val="22"/>
                <w:szCs w:val="22"/>
              </w:rPr>
              <w:t>ОТДЕЛ СТАТИСТИКИ СЕЛЬСКОГО ХОЗЯЙСТВА, ПРОМЫШЛЕННОСТИ, СТРОИТЕЛЬСТВА И ИНВЕСТИЦИЙ, МАЛОГО И СРЕДНЕГО ПРЕДПРИНИМАТЕЛЬСТВА, ОБСЛЕДОВАНИЯ ДОМАШНЕГО ХОЗЯЙСТВА,</w:t>
            </w:r>
            <w:r w:rsidR="002E01D3">
              <w:rPr>
                <w:b/>
                <w:sz w:val="22"/>
                <w:szCs w:val="22"/>
              </w:rPr>
              <w:br/>
            </w:r>
            <w:r w:rsidRPr="002E01D3">
              <w:rPr>
                <w:b/>
                <w:sz w:val="22"/>
                <w:szCs w:val="22"/>
              </w:rPr>
              <w:t>ДЕМОГРАФИЧЕСКОЙ И СОЦИАЛЬНОЙ СТАТИСТИКИ</w:t>
            </w:r>
          </w:p>
          <w:p w14:paraId="35AF956D" w14:textId="77777777" w:rsidR="0026450A" w:rsidRPr="005F29A0" w:rsidRDefault="0026450A" w:rsidP="009024BE">
            <w:pPr>
              <w:shd w:val="clear" w:color="auto" w:fill="FFFFFF"/>
              <w:jc w:val="center"/>
              <w:rPr>
                <w:b/>
                <w:sz w:val="16"/>
                <w:szCs w:val="16"/>
                <w:lang w:val="ky-KG"/>
              </w:rPr>
            </w:pPr>
          </w:p>
        </w:tc>
      </w:tr>
      <w:tr w:rsidR="007D6DD5" w14:paraId="29C5BE8C" w14:textId="77777777" w:rsidTr="009024BE">
        <w:trPr>
          <w:cantSplit/>
          <w:trHeight w:val="528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3C216F46" w14:textId="4199AFF2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b/>
                <w:bCs/>
                <w:sz w:val="22"/>
                <w:szCs w:val="22"/>
              </w:rPr>
              <w:t>Заведующ</w:t>
            </w:r>
            <w:r w:rsidR="005F29A0">
              <w:rPr>
                <w:b/>
                <w:bCs/>
                <w:sz w:val="22"/>
                <w:szCs w:val="22"/>
              </w:rPr>
              <w:t>ий</w:t>
            </w:r>
            <w:r w:rsidRPr="002E01D3">
              <w:rPr>
                <w:b/>
                <w:bCs/>
                <w:sz w:val="22"/>
                <w:szCs w:val="22"/>
              </w:rPr>
              <w:t xml:space="preserve"> отделом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FF"/>
          </w:tcPr>
          <w:p w14:paraId="69B6ACF7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Сатыбалдиева </w:t>
            </w:r>
          </w:p>
          <w:p w14:paraId="20166616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Дилбар</w:t>
            </w:r>
            <w:r w:rsidRPr="002E01D3">
              <w:rPr>
                <w:sz w:val="22"/>
                <w:szCs w:val="22"/>
                <w:lang w:val="ky-KG"/>
              </w:rPr>
              <w:t>хан</w:t>
            </w:r>
            <w:r w:rsidRPr="002E01D3">
              <w:rPr>
                <w:sz w:val="22"/>
                <w:szCs w:val="22"/>
              </w:rPr>
              <w:t xml:space="preserve"> Маматкасымовна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1657121E" w14:textId="77777777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5-06-14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3EB55D50" w14:textId="5C7C5903" w:rsidR="007D6DD5" w:rsidRPr="002E01D3" w:rsidRDefault="007D6DD5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14:paraId="4EC9AB84" w14:textId="77777777" w:rsidR="007D6DD5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35" w:history="1">
              <w:r w:rsidR="007D6DD5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dilbar.satybaldieva@mail.ru</w:t>
              </w:r>
            </w:hyperlink>
            <w:r w:rsidR="007D6DD5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7D6DD5" w14:paraId="6A515F5D" w14:textId="77777777" w:rsidTr="009024BE">
        <w:trPr>
          <w:cantSplit/>
          <w:trHeight w:val="564"/>
        </w:trPr>
        <w:tc>
          <w:tcPr>
            <w:tcW w:w="1701" w:type="dxa"/>
            <w:shd w:val="clear" w:color="auto" w:fill="FFFFFF"/>
          </w:tcPr>
          <w:p w14:paraId="222BC14D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03A3628B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Артыкова </w:t>
            </w:r>
          </w:p>
          <w:p w14:paraId="2E08317C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Салима Ураимовна</w:t>
            </w:r>
          </w:p>
        </w:tc>
        <w:tc>
          <w:tcPr>
            <w:tcW w:w="1701" w:type="dxa"/>
            <w:shd w:val="clear" w:color="auto" w:fill="FFFFFF"/>
          </w:tcPr>
          <w:p w14:paraId="0B5F245D" w14:textId="77777777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5-06-14</w:t>
            </w:r>
          </w:p>
        </w:tc>
        <w:tc>
          <w:tcPr>
            <w:tcW w:w="1701" w:type="dxa"/>
            <w:shd w:val="clear" w:color="auto" w:fill="FFFFFF"/>
          </w:tcPr>
          <w:p w14:paraId="5C02ADBE" w14:textId="4F7928AC" w:rsidR="007D6DD5" w:rsidRPr="002E01D3" w:rsidRDefault="007D6DD5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6DD0476F" w14:textId="77777777" w:rsidR="007D6DD5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36" w:history="1">
              <w:r w:rsidR="007D6DD5" w:rsidRPr="002E01D3">
                <w:rPr>
                  <w:rStyle w:val="a8"/>
                  <w:sz w:val="18"/>
                  <w:szCs w:val="18"/>
                  <w:u w:val="none"/>
                  <w:lang w:val="en-US"/>
                </w:rPr>
                <w:t>artykovasu@gmail.com</w:t>
              </w:r>
            </w:hyperlink>
            <w:r w:rsidR="007D6DD5" w:rsidRPr="002E01D3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7D6DD5" w14:paraId="7469AA45" w14:textId="77777777" w:rsidTr="009024BE">
        <w:trPr>
          <w:cantSplit/>
          <w:trHeight w:val="562"/>
        </w:trPr>
        <w:tc>
          <w:tcPr>
            <w:tcW w:w="1701" w:type="dxa"/>
            <w:shd w:val="clear" w:color="auto" w:fill="FFFFFF"/>
          </w:tcPr>
          <w:p w14:paraId="4EC45E4F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  <w:lang w:val="ky-KG"/>
              </w:rPr>
              <w:t xml:space="preserve">Главный </w:t>
            </w:r>
            <w:r w:rsidRPr="002E01D3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5E62C946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Абдиева </w:t>
            </w:r>
          </w:p>
          <w:p w14:paraId="0ED074B3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Шайыргул Калмурзаевна</w:t>
            </w:r>
          </w:p>
        </w:tc>
        <w:tc>
          <w:tcPr>
            <w:tcW w:w="1701" w:type="dxa"/>
            <w:shd w:val="clear" w:color="auto" w:fill="FFFFFF"/>
          </w:tcPr>
          <w:p w14:paraId="6E19AA93" w14:textId="77777777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  <w:lang w:val="ky-KG"/>
              </w:rPr>
            </w:pPr>
            <w:r w:rsidRPr="002E01D3">
              <w:rPr>
                <w:sz w:val="22"/>
                <w:szCs w:val="22"/>
              </w:rPr>
              <w:t>5-0</w:t>
            </w:r>
            <w:r w:rsidRPr="002E01D3">
              <w:rPr>
                <w:sz w:val="22"/>
                <w:szCs w:val="22"/>
                <w:lang w:val="ky-KG"/>
              </w:rPr>
              <w:t>2-51</w:t>
            </w:r>
          </w:p>
        </w:tc>
        <w:tc>
          <w:tcPr>
            <w:tcW w:w="1701" w:type="dxa"/>
            <w:shd w:val="clear" w:color="auto" w:fill="FFFFFF"/>
          </w:tcPr>
          <w:p w14:paraId="6462131F" w14:textId="47324032" w:rsidR="007D6DD5" w:rsidRPr="002E01D3" w:rsidRDefault="007D6DD5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21848832" w14:textId="77777777" w:rsidR="007D6DD5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37" w:history="1">
              <w:r w:rsidR="007D6DD5" w:rsidRPr="002E01D3">
                <w:rPr>
                  <w:rStyle w:val="a8"/>
                  <w:sz w:val="18"/>
                  <w:szCs w:val="18"/>
                  <w:u w:val="none"/>
                  <w:lang w:val="en-US"/>
                </w:rPr>
                <w:t>shaiyrgul.abdieva@mail.ru</w:t>
              </w:r>
            </w:hyperlink>
            <w:r w:rsidR="007D6DD5" w:rsidRPr="002E01D3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7D6DD5" w14:paraId="2A8F0B4C" w14:textId="77777777" w:rsidTr="009024BE">
        <w:trPr>
          <w:cantSplit/>
          <w:trHeight w:val="696"/>
        </w:trPr>
        <w:tc>
          <w:tcPr>
            <w:tcW w:w="1701" w:type="dxa"/>
            <w:shd w:val="clear" w:color="auto" w:fill="FFFFFF"/>
          </w:tcPr>
          <w:p w14:paraId="14B61D8B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4A9EE8D1" w14:textId="34FB7CE6" w:rsidR="007D6DD5" w:rsidRPr="00CA3E4C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Кожоев </w:t>
            </w:r>
            <w:r w:rsidR="00CA3E4C">
              <w:rPr>
                <w:sz w:val="22"/>
                <w:szCs w:val="22"/>
              </w:rPr>
              <w:br/>
            </w:r>
            <w:r w:rsidRPr="002E01D3">
              <w:rPr>
                <w:sz w:val="22"/>
                <w:szCs w:val="22"/>
              </w:rPr>
              <w:t>Абдиламит</w:t>
            </w:r>
            <w:r w:rsidR="00CA3E4C">
              <w:rPr>
                <w:sz w:val="22"/>
                <w:szCs w:val="22"/>
              </w:rPr>
              <w:t xml:space="preserve"> </w:t>
            </w:r>
            <w:r w:rsidRPr="002E01D3">
              <w:rPr>
                <w:sz w:val="22"/>
                <w:szCs w:val="22"/>
              </w:rPr>
              <w:t>Абдупаттаевич</w:t>
            </w:r>
          </w:p>
        </w:tc>
        <w:tc>
          <w:tcPr>
            <w:tcW w:w="1701" w:type="dxa"/>
            <w:shd w:val="clear" w:color="auto" w:fill="FFFFFF"/>
          </w:tcPr>
          <w:p w14:paraId="4D567D81" w14:textId="77777777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5-02-51</w:t>
            </w:r>
          </w:p>
          <w:p w14:paraId="0A19A711" w14:textId="77777777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2A9B58CA" w14:textId="78CDC845" w:rsidR="007D6DD5" w:rsidRPr="002E01D3" w:rsidRDefault="007D6DD5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24AA0BAF" w14:textId="77777777" w:rsidR="007D6DD5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  <w:hyperlink r:id="rId238" w:history="1">
              <w:r w:rsidR="007D6DD5" w:rsidRPr="002E01D3">
                <w:rPr>
                  <w:rStyle w:val="a8"/>
                  <w:sz w:val="18"/>
                  <w:szCs w:val="18"/>
                  <w:u w:val="none"/>
                  <w:lang w:val="en-US"/>
                </w:rPr>
                <w:t>kojoev73@inbox.ru</w:t>
              </w:r>
            </w:hyperlink>
            <w:r w:rsidR="007D6DD5" w:rsidRPr="002E01D3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7D6DD5" w14:paraId="0A35EC57" w14:textId="77777777" w:rsidTr="009024BE">
        <w:trPr>
          <w:cantSplit/>
          <w:trHeight w:val="577"/>
        </w:trPr>
        <w:tc>
          <w:tcPr>
            <w:tcW w:w="1701" w:type="dxa"/>
            <w:shd w:val="clear" w:color="auto" w:fill="FFFFFF"/>
          </w:tcPr>
          <w:p w14:paraId="4CB12A77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</w:t>
            </w:r>
          </w:p>
          <w:p w14:paraId="43B6F87D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2E01D3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6C1B112E" w14:textId="7B5C5463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Амиракулов</w:t>
            </w:r>
            <w:r w:rsidR="00CA3E4C">
              <w:rPr>
                <w:sz w:val="22"/>
                <w:szCs w:val="22"/>
              </w:rPr>
              <w:br/>
            </w:r>
            <w:r w:rsidRPr="002E01D3">
              <w:rPr>
                <w:sz w:val="22"/>
                <w:szCs w:val="22"/>
              </w:rPr>
              <w:t xml:space="preserve"> Айбала</w:t>
            </w:r>
            <w:r w:rsidR="00CA3E4C">
              <w:rPr>
                <w:sz w:val="22"/>
                <w:szCs w:val="22"/>
              </w:rPr>
              <w:t xml:space="preserve"> </w:t>
            </w:r>
            <w:r w:rsidRPr="002E01D3">
              <w:rPr>
                <w:sz w:val="22"/>
                <w:szCs w:val="22"/>
              </w:rPr>
              <w:t>Темирбекович</w:t>
            </w:r>
          </w:p>
        </w:tc>
        <w:tc>
          <w:tcPr>
            <w:tcW w:w="1701" w:type="dxa"/>
            <w:shd w:val="clear" w:color="auto" w:fill="FFFFFF"/>
          </w:tcPr>
          <w:p w14:paraId="656F0506" w14:textId="77777777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5-06-14</w:t>
            </w:r>
          </w:p>
        </w:tc>
        <w:tc>
          <w:tcPr>
            <w:tcW w:w="1701" w:type="dxa"/>
            <w:shd w:val="clear" w:color="auto" w:fill="FFFFFF"/>
          </w:tcPr>
          <w:p w14:paraId="6F20A5FF" w14:textId="330C4BB1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528D1A47" w14:textId="77777777" w:rsidR="007D6DD5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  <w:hyperlink r:id="rId239" w:history="1">
              <w:r w:rsidR="002E01D3" w:rsidRPr="009A57AC">
                <w:rPr>
                  <w:rStyle w:val="a8"/>
                  <w:sz w:val="18"/>
                  <w:szCs w:val="18"/>
                </w:rPr>
                <w:t>morse.199797@</w:t>
              </w:r>
              <w:r w:rsidR="002E01D3" w:rsidRPr="009A57AC">
                <w:rPr>
                  <w:rStyle w:val="a8"/>
                  <w:sz w:val="18"/>
                  <w:szCs w:val="18"/>
                </w:rPr>
                <w:br/>
                <w:t>gmail.com</w:t>
              </w:r>
            </w:hyperlink>
            <w:r w:rsidR="007D6DD5" w:rsidRPr="002E01D3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7D6DD5" w14:paraId="76115DED" w14:textId="77777777" w:rsidTr="009024BE">
        <w:trPr>
          <w:cantSplit/>
          <w:trHeight w:val="435"/>
        </w:trPr>
        <w:tc>
          <w:tcPr>
            <w:tcW w:w="1701" w:type="dxa"/>
            <w:shd w:val="clear" w:color="auto" w:fill="FFFFFF"/>
          </w:tcPr>
          <w:p w14:paraId="51B87137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</w:t>
            </w:r>
          </w:p>
          <w:p w14:paraId="2BDC19E2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2E01D3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35D9B0D8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Абдимахамат уулу</w:t>
            </w:r>
          </w:p>
          <w:p w14:paraId="7B621BB7" w14:textId="77777777" w:rsidR="007D6DD5" w:rsidRPr="002E01D3" w:rsidRDefault="007D6DD5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Абдурасул</w:t>
            </w:r>
          </w:p>
        </w:tc>
        <w:tc>
          <w:tcPr>
            <w:tcW w:w="1701" w:type="dxa"/>
            <w:shd w:val="clear" w:color="auto" w:fill="FFFFFF"/>
          </w:tcPr>
          <w:p w14:paraId="7DCE4618" w14:textId="77777777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5-06-64</w:t>
            </w:r>
          </w:p>
        </w:tc>
        <w:tc>
          <w:tcPr>
            <w:tcW w:w="1701" w:type="dxa"/>
            <w:shd w:val="clear" w:color="auto" w:fill="FFFFFF"/>
          </w:tcPr>
          <w:p w14:paraId="6D64086B" w14:textId="1147363B" w:rsidR="007D6DD5" w:rsidRPr="002E01D3" w:rsidRDefault="007D6DD5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31A3DAE5" w14:textId="77777777" w:rsidR="007D6DD5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  <w:hyperlink r:id="rId240" w:history="1">
              <w:r w:rsidR="007D6DD5" w:rsidRPr="002E01D3">
                <w:rPr>
                  <w:rStyle w:val="a8"/>
                  <w:sz w:val="18"/>
                  <w:szCs w:val="18"/>
                  <w:u w:val="none"/>
                </w:rPr>
                <w:t>Abdurasul161189@gmail.com</w:t>
              </w:r>
            </w:hyperlink>
            <w:r w:rsidR="007D6DD5" w:rsidRPr="002E01D3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7D6DD5" w14:paraId="3FC14C57" w14:textId="77777777" w:rsidTr="009024BE">
        <w:trPr>
          <w:cantSplit/>
          <w:trHeight w:val="219"/>
        </w:trPr>
        <w:tc>
          <w:tcPr>
            <w:tcW w:w="1701" w:type="dxa"/>
            <w:shd w:val="clear" w:color="auto" w:fill="FFFFFF"/>
          </w:tcPr>
          <w:p w14:paraId="134D4C07" w14:textId="77777777" w:rsidR="007D6DD5" w:rsidRDefault="007D6DD5" w:rsidP="009024B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6A63CEEE" w14:textId="090C6CEF" w:rsidR="007D6DD5" w:rsidRPr="00CA3E4C" w:rsidRDefault="007D6DD5" w:rsidP="009024BE">
            <w:pPr>
              <w:shd w:val="clear" w:color="auto" w:fill="FFFFFF"/>
              <w:rPr>
                <w:sz w:val="24"/>
                <w:szCs w:val="24"/>
              </w:rPr>
            </w:pPr>
            <w:r w:rsidRPr="00A70603">
              <w:rPr>
                <w:sz w:val="24"/>
                <w:szCs w:val="24"/>
              </w:rPr>
              <w:t xml:space="preserve">Ураимов </w:t>
            </w:r>
            <w:r w:rsidR="00CA3E4C">
              <w:rPr>
                <w:sz w:val="24"/>
                <w:szCs w:val="24"/>
              </w:rPr>
              <w:br/>
            </w:r>
            <w:r w:rsidRPr="00A70603">
              <w:rPr>
                <w:sz w:val="24"/>
                <w:szCs w:val="24"/>
              </w:rPr>
              <w:t>Кылычбек</w:t>
            </w:r>
            <w:r w:rsidR="00CA3E4C">
              <w:rPr>
                <w:sz w:val="24"/>
                <w:szCs w:val="24"/>
              </w:rPr>
              <w:t xml:space="preserve"> </w:t>
            </w:r>
            <w:r w:rsidRPr="00A70603">
              <w:rPr>
                <w:sz w:val="24"/>
                <w:szCs w:val="24"/>
              </w:rPr>
              <w:t>Абдыкаарович</w:t>
            </w:r>
          </w:p>
        </w:tc>
        <w:tc>
          <w:tcPr>
            <w:tcW w:w="1701" w:type="dxa"/>
            <w:shd w:val="clear" w:color="auto" w:fill="FFFFFF"/>
          </w:tcPr>
          <w:p w14:paraId="12066671" w14:textId="77777777" w:rsidR="007D6DD5" w:rsidRDefault="007D6DD5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5-06-64</w:t>
            </w:r>
          </w:p>
          <w:p w14:paraId="1A94B8B2" w14:textId="77777777" w:rsidR="007D6DD5" w:rsidRDefault="007D6DD5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</w:tcPr>
          <w:p w14:paraId="567E4E9E" w14:textId="401043C5" w:rsidR="007D6DD5" w:rsidRDefault="007D6DD5" w:rsidP="009024BE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FFFFFF"/>
          </w:tcPr>
          <w:p w14:paraId="469AE7F4" w14:textId="77777777" w:rsidR="007D6DD5" w:rsidRPr="00A70603" w:rsidRDefault="0007029D" w:rsidP="009024BE">
            <w:pPr>
              <w:shd w:val="clear" w:color="auto" w:fill="FFFFFF"/>
              <w:rPr>
                <w:sz w:val="24"/>
                <w:szCs w:val="24"/>
                <w:lang w:val="ky-KG"/>
              </w:rPr>
            </w:pPr>
            <w:hyperlink r:id="rId241" w:history="1">
              <w:r w:rsidR="007D6DD5" w:rsidRPr="00A93058">
                <w:rPr>
                  <w:rStyle w:val="a8"/>
                </w:rPr>
                <w:t>090986kylych@mail.ru</w:t>
              </w:r>
            </w:hyperlink>
            <w:r w:rsidR="007D6DD5">
              <w:rPr>
                <w:lang w:val="ky-KG"/>
              </w:rPr>
              <w:t xml:space="preserve"> </w:t>
            </w:r>
          </w:p>
        </w:tc>
      </w:tr>
    </w:tbl>
    <w:p w14:paraId="759A7121" w14:textId="77777777" w:rsidR="00110532" w:rsidRPr="005F29A0" w:rsidRDefault="00110532" w:rsidP="009024BE">
      <w:pPr>
        <w:shd w:val="clear" w:color="auto" w:fill="FFFFFF"/>
        <w:jc w:val="center"/>
        <w:rPr>
          <w:b/>
          <w:sz w:val="16"/>
          <w:szCs w:val="16"/>
          <w:u w:val="single"/>
        </w:rPr>
      </w:pPr>
    </w:p>
    <w:p w14:paraId="40F302CA" w14:textId="77777777" w:rsidR="005342DA" w:rsidRPr="0005126E" w:rsidRDefault="00155F96" w:rsidP="009024BE">
      <w:pPr>
        <w:shd w:val="clear" w:color="auto" w:fill="FFFFFF"/>
        <w:jc w:val="center"/>
        <w:rPr>
          <w:b/>
          <w:sz w:val="24"/>
          <w:szCs w:val="24"/>
        </w:rPr>
      </w:pPr>
      <w:r w:rsidRPr="0005126E">
        <w:rPr>
          <w:b/>
          <w:sz w:val="24"/>
          <w:szCs w:val="24"/>
        </w:rPr>
        <w:t xml:space="preserve">РАЙОННЫЕ И ГОРОДСКИЕ ОТДЕЛЫ СТАТИСТИКИ </w:t>
      </w:r>
    </w:p>
    <w:p w14:paraId="45BEC657" w14:textId="77777777" w:rsidR="005342DA" w:rsidRDefault="00244BD1" w:rsidP="009024BE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БАТКЕНСКИЙ РАЙОННЫЙ ОТДЕЛ СТАТИСТИКИ</w:t>
      </w:r>
    </w:p>
    <w:p w14:paraId="42CBD1F8" w14:textId="77777777" w:rsidR="005342DA" w:rsidRDefault="00155F96" w:rsidP="009024BE">
      <w:pPr>
        <w:shd w:val="clear" w:color="auto" w:fill="FFFFFF"/>
        <w:jc w:val="center"/>
      </w:pPr>
      <w:r>
        <w:rPr>
          <w:b/>
          <w:sz w:val="24"/>
          <w:szCs w:val="24"/>
        </w:rPr>
        <w:t>720100, г. Баткен ул. С. Айтматова,7/10 код 03622, факс 5-05-31 Е-</w:t>
      </w:r>
      <w:r>
        <w:rPr>
          <w:b/>
          <w:sz w:val="24"/>
          <w:szCs w:val="24"/>
          <w:lang w:val="en-US"/>
        </w:rPr>
        <w:t>mail</w:t>
      </w:r>
      <w:r w:rsidRPr="00ED3334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hyperlink r:id="rId242" w:history="1">
        <w:r w:rsidR="00110532" w:rsidRPr="00500FD0">
          <w:rPr>
            <w:rStyle w:val="a8"/>
            <w:b/>
            <w:sz w:val="24"/>
            <w:szCs w:val="24"/>
            <w:lang w:val="en-US"/>
          </w:rPr>
          <w:t>batkenrai</w:t>
        </w:r>
        <w:r w:rsidR="00110532" w:rsidRPr="00500FD0">
          <w:rPr>
            <w:rStyle w:val="a8"/>
            <w:b/>
            <w:sz w:val="24"/>
            <w:szCs w:val="24"/>
          </w:rPr>
          <w:t>@</w:t>
        </w:r>
        <w:r w:rsidR="00110532" w:rsidRPr="00500FD0">
          <w:rPr>
            <w:rStyle w:val="a8"/>
            <w:b/>
            <w:sz w:val="24"/>
            <w:szCs w:val="24"/>
            <w:lang w:val="en-US"/>
          </w:rPr>
          <w:t>mail</w:t>
        </w:r>
        <w:r w:rsidR="00110532" w:rsidRPr="00500FD0">
          <w:rPr>
            <w:rStyle w:val="a8"/>
            <w:b/>
            <w:sz w:val="24"/>
            <w:szCs w:val="24"/>
          </w:rPr>
          <w:t>.</w:t>
        </w:r>
        <w:r w:rsidR="00110532" w:rsidRPr="00500FD0">
          <w:rPr>
            <w:rStyle w:val="a8"/>
            <w:b/>
            <w:sz w:val="24"/>
            <w:szCs w:val="24"/>
            <w:lang w:val="en-US"/>
          </w:rPr>
          <w:t>ru</w:t>
        </w:r>
      </w:hyperlink>
    </w:p>
    <w:p w14:paraId="2042F32F" w14:textId="77777777" w:rsidR="0026450A" w:rsidRDefault="0026450A" w:rsidP="009024BE">
      <w:pPr>
        <w:shd w:val="clear" w:color="auto" w:fill="FFFFFF"/>
        <w:jc w:val="center"/>
        <w:rPr>
          <w:b/>
          <w:sz w:val="16"/>
          <w:szCs w:val="16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701"/>
        <w:gridCol w:w="1701"/>
        <w:gridCol w:w="1560"/>
      </w:tblGrid>
      <w:tr w:rsidR="005342DA" w14:paraId="52F5DF9C" w14:textId="77777777" w:rsidTr="002E01D3">
        <w:trPr>
          <w:cantSplit/>
        </w:trPr>
        <w:tc>
          <w:tcPr>
            <w:tcW w:w="1701" w:type="dxa"/>
            <w:vMerge w:val="restart"/>
          </w:tcPr>
          <w:p w14:paraId="43780E9E" w14:textId="77777777" w:rsidR="005342DA" w:rsidRDefault="005342DA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  <w:p w14:paraId="6FD5943E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3260" w:type="dxa"/>
            <w:vMerge w:val="restart"/>
          </w:tcPr>
          <w:p w14:paraId="2A24680A" w14:textId="5C1BB233" w:rsidR="005342DA" w:rsidRPr="005F29A0" w:rsidRDefault="00155F96" w:rsidP="005F29A0">
            <w:pPr>
              <w:shd w:val="clear" w:color="auto" w:fill="FFFFFF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3402" w:type="dxa"/>
            <w:gridSpan w:val="2"/>
          </w:tcPr>
          <w:p w14:paraId="51B81D46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телефонов</w:t>
            </w:r>
          </w:p>
        </w:tc>
        <w:tc>
          <w:tcPr>
            <w:tcW w:w="1560" w:type="dxa"/>
            <w:vMerge w:val="restart"/>
          </w:tcPr>
          <w:p w14:paraId="1F47F7E0" w14:textId="77777777" w:rsidR="005342DA" w:rsidRDefault="005342DA" w:rsidP="009024BE">
            <w:pPr>
              <w:shd w:val="clear" w:color="auto" w:fill="FFFFFF"/>
              <w:rPr>
                <w:b/>
                <w:sz w:val="24"/>
                <w:szCs w:val="24"/>
                <w:lang w:val="en-US"/>
              </w:rPr>
            </w:pPr>
          </w:p>
          <w:p w14:paraId="26FD0001" w14:textId="1092B8F2" w:rsidR="005342DA" w:rsidRDefault="005F29A0" w:rsidP="005F29A0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e</w:t>
            </w:r>
            <w:r w:rsidR="00155F96">
              <w:rPr>
                <w:b/>
                <w:sz w:val="24"/>
                <w:szCs w:val="24"/>
              </w:rPr>
              <w:t>-</w:t>
            </w:r>
            <w:r w:rsidR="00155F96">
              <w:rPr>
                <w:b/>
                <w:sz w:val="24"/>
                <w:szCs w:val="24"/>
                <w:lang w:val="en-US"/>
              </w:rPr>
              <w:t>mail</w:t>
            </w:r>
          </w:p>
        </w:tc>
      </w:tr>
      <w:tr w:rsidR="005342DA" w14:paraId="0CC4CA23" w14:textId="77777777" w:rsidTr="005F29A0">
        <w:trPr>
          <w:cantSplit/>
          <w:trHeight w:val="539"/>
        </w:trPr>
        <w:tc>
          <w:tcPr>
            <w:tcW w:w="1701" w:type="dxa"/>
            <w:vMerge/>
          </w:tcPr>
          <w:p w14:paraId="3D9034D2" w14:textId="77777777" w:rsidR="005342DA" w:rsidRDefault="005342DA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60472B43" w14:textId="77777777" w:rsidR="005342DA" w:rsidRDefault="005342DA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2553946A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рабочий</w:t>
            </w:r>
          </w:p>
        </w:tc>
        <w:tc>
          <w:tcPr>
            <w:tcW w:w="1701" w:type="dxa"/>
          </w:tcPr>
          <w:p w14:paraId="12716FA4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Домашний, сотовый</w:t>
            </w:r>
          </w:p>
        </w:tc>
        <w:tc>
          <w:tcPr>
            <w:tcW w:w="1560" w:type="dxa"/>
            <w:vMerge/>
          </w:tcPr>
          <w:p w14:paraId="24D4A4D8" w14:textId="77777777" w:rsidR="005342DA" w:rsidRDefault="005342DA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5342DA" w14:paraId="78BC677A" w14:textId="77777777" w:rsidTr="002E01D3">
        <w:trPr>
          <w:cantSplit/>
          <w:trHeight w:val="139"/>
        </w:trPr>
        <w:tc>
          <w:tcPr>
            <w:tcW w:w="1701" w:type="dxa"/>
          </w:tcPr>
          <w:p w14:paraId="748B681E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23264B13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F1ADB44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145A7E7F" w14:textId="77777777" w:rsidR="005342DA" w:rsidRDefault="00155F96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14:paraId="6EB389DA" w14:textId="77777777" w:rsidR="005342DA" w:rsidRDefault="00155F96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A60A4" w14:paraId="5BD29833" w14:textId="77777777" w:rsidTr="002E01D3">
        <w:trPr>
          <w:cantSplit/>
          <w:trHeight w:val="562"/>
        </w:trPr>
        <w:tc>
          <w:tcPr>
            <w:tcW w:w="1701" w:type="dxa"/>
          </w:tcPr>
          <w:p w14:paraId="6EDABA1D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</w:tcPr>
          <w:p w14:paraId="5822E20B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Эшмурзаев Каныбек Тайирович </w:t>
            </w:r>
          </w:p>
        </w:tc>
        <w:tc>
          <w:tcPr>
            <w:tcW w:w="1701" w:type="dxa"/>
          </w:tcPr>
          <w:p w14:paraId="4D46B569" w14:textId="77777777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5-10-13</w:t>
            </w:r>
          </w:p>
        </w:tc>
        <w:tc>
          <w:tcPr>
            <w:tcW w:w="1701" w:type="dxa"/>
          </w:tcPr>
          <w:p w14:paraId="1BB88BAA" w14:textId="02E81527" w:rsidR="006A60A4" w:rsidRPr="007D29D1" w:rsidRDefault="006A60A4" w:rsidP="007D29D1">
            <w:pPr>
              <w:shd w:val="clear" w:color="auto" w:fill="FFFFFF"/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560" w:type="dxa"/>
          </w:tcPr>
          <w:p w14:paraId="11D2B767" w14:textId="77777777" w:rsidR="006A60A4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43" w:history="1">
              <w:r w:rsidR="006A60A4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kanybekesmurzaev39@gmail.com</w:t>
              </w:r>
            </w:hyperlink>
            <w:r w:rsidR="006A60A4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6A60A4" w14:paraId="37C97609" w14:textId="77777777" w:rsidTr="005F29A0">
        <w:trPr>
          <w:cantSplit/>
          <w:trHeight w:val="389"/>
        </w:trPr>
        <w:tc>
          <w:tcPr>
            <w:tcW w:w="1701" w:type="dxa"/>
          </w:tcPr>
          <w:p w14:paraId="3925B5B1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Приемная </w:t>
            </w:r>
          </w:p>
        </w:tc>
        <w:tc>
          <w:tcPr>
            <w:tcW w:w="3260" w:type="dxa"/>
          </w:tcPr>
          <w:p w14:paraId="11BC69AA" w14:textId="4BCF8CB2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2E01D3">
              <w:rPr>
                <w:sz w:val="22"/>
                <w:szCs w:val="22"/>
                <w:lang w:val="ky-KG"/>
              </w:rPr>
              <w:t>Абдилатов Ибрагим</w:t>
            </w:r>
          </w:p>
        </w:tc>
        <w:tc>
          <w:tcPr>
            <w:tcW w:w="1701" w:type="dxa"/>
          </w:tcPr>
          <w:p w14:paraId="042E699D" w14:textId="77777777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  <w:lang w:val="ky-KG"/>
              </w:rPr>
            </w:pPr>
            <w:r w:rsidRPr="002E01D3">
              <w:rPr>
                <w:sz w:val="22"/>
                <w:szCs w:val="22"/>
                <w:lang w:val="ky-KG"/>
              </w:rPr>
              <w:t>5-10-14</w:t>
            </w:r>
          </w:p>
        </w:tc>
        <w:tc>
          <w:tcPr>
            <w:tcW w:w="1701" w:type="dxa"/>
          </w:tcPr>
          <w:p w14:paraId="03967120" w14:textId="1CE2664D" w:rsidR="006A60A4" w:rsidRPr="002E01D3" w:rsidRDefault="006A60A4" w:rsidP="007D29D1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560" w:type="dxa"/>
          </w:tcPr>
          <w:p w14:paraId="3D7E77DF" w14:textId="77777777" w:rsidR="006A60A4" w:rsidRPr="002E01D3" w:rsidRDefault="006A60A4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</w:p>
        </w:tc>
      </w:tr>
      <w:tr w:rsidR="006A60A4" w14:paraId="09E6735E" w14:textId="77777777" w:rsidTr="002E01D3">
        <w:trPr>
          <w:cantSplit/>
          <w:trHeight w:val="571"/>
        </w:trPr>
        <w:tc>
          <w:tcPr>
            <w:tcW w:w="1701" w:type="dxa"/>
          </w:tcPr>
          <w:p w14:paraId="46C210CF" w14:textId="77777777" w:rsidR="006A60A4" w:rsidRPr="002E01D3" w:rsidRDefault="006A60A4" w:rsidP="009024BE">
            <w:pPr>
              <w:shd w:val="clear" w:color="auto" w:fill="FFFFFF"/>
              <w:rPr>
                <w:b/>
                <w:bCs/>
                <w:sz w:val="22"/>
                <w:szCs w:val="22"/>
                <w:lang w:val="ky-KG"/>
              </w:rPr>
            </w:pPr>
            <w:r w:rsidRPr="002E01D3">
              <w:rPr>
                <w:b/>
                <w:bCs/>
                <w:sz w:val="22"/>
                <w:szCs w:val="22"/>
                <w:lang w:val="ky-KG"/>
              </w:rPr>
              <w:t>Заведующая сектором</w:t>
            </w:r>
          </w:p>
        </w:tc>
        <w:tc>
          <w:tcPr>
            <w:tcW w:w="3260" w:type="dxa"/>
          </w:tcPr>
          <w:p w14:paraId="1E0BB15D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Абдрахманова </w:t>
            </w:r>
          </w:p>
          <w:p w14:paraId="41A0004C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Айчурок Ажибаевна </w:t>
            </w:r>
          </w:p>
        </w:tc>
        <w:tc>
          <w:tcPr>
            <w:tcW w:w="1701" w:type="dxa"/>
          </w:tcPr>
          <w:p w14:paraId="32383056" w14:textId="77777777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5-10-14</w:t>
            </w:r>
          </w:p>
        </w:tc>
        <w:tc>
          <w:tcPr>
            <w:tcW w:w="1701" w:type="dxa"/>
          </w:tcPr>
          <w:p w14:paraId="30A32D15" w14:textId="5A607DC9" w:rsidR="006A60A4" w:rsidRPr="002E01D3" w:rsidRDefault="006A60A4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F05504C" w14:textId="77777777" w:rsidR="006A60A4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  <w:hyperlink r:id="rId244" w:history="1">
              <w:r w:rsidR="006A60A4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aichurekabdirahman@gmail.com</w:t>
              </w:r>
            </w:hyperlink>
            <w:r w:rsidR="006A60A4" w:rsidRPr="002E01D3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6A60A4" w14:paraId="384B9016" w14:textId="77777777" w:rsidTr="002E01D3">
        <w:trPr>
          <w:cantSplit/>
          <w:trHeight w:val="572"/>
        </w:trPr>
        <w:tc>
          <w:tcPr>
            <w:tcW w:w="1701" w:type="dxa"/>
          </w:tcPr>
          <w:p w14:paraId="68E48515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</w:tcPr>
          <w:p w14:paraId="21D26FB7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Дуйшоева </w:t>
            </w:r>
          </w:p>
          <w:p w14:paraId="21148757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Айгул Маткалыковна </w:t>
            </w:r>
          </w:p>
        </w:tc>
        <w:tc>
          <w:tcPr>
            <w:tcW w:w="1701" w:type="dxa"/>
          </w:tcPr>
          <w:p w14:paraId="2B98CF80" w14:textId="77777777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  <w:lang w:val="ky-KG"/>
              </w:rPr>
            </w:pPr>
            <w:r w:rsidRPr="002E01D3">
              <w:rPr>
                <w:sz w:val="22"/>
                <w:szCs w:val="22"/>
                <w:lang w:val="ky-KG"/>
              </w:rPr>
              <w:t>5-10-14</w:t>
            </w:r>
          </w:p>
        </w:tc>
        <w:tc>
          <w:tcPr>
            <w:tcW w:w="1701" w:type="dxa"/>
          </w:tcPr>
          <w:p w14:paraId="205D3280" w14:textId="352163A7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267198A" w14:textId="77777777" w:rsidR="006A60A4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45" w:history="1">
              <w:r w:rsidR="006A60A4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aigulmatkalikovna@gmail.com</w:t>
              </w:r>
            </w:hyperlink>
            <w:r w:rsidR="006A60A4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6A60A4" w14:paraId="3C8CCD10" w14:textId="77777777" w:rsidTr="002E01D3">
        <w:trPr>
          <w:cantSplit/>
          <w:trHeight w:val="126"/>
        </w:trPr>
        <w:tc>
          <w:tcPr>
            <w:tcW w:w="1701" w:type="dxa"/>
          </w:tcPr>
          <w:p w14:paraId="45E3645F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  <w:lang w:val="ky-KG"/>
              </w:rPr>
              <w:t xml:space="preserve">Главный </w:t>
            </w:r>
            <w:r w:rsidRPr="002E01D3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</w:tcPr>
          <w:p w14:paraId="3F8E7C2F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Алишерова </w:t>
            </w:r>
          </w:p>
          <w:p w14:paraId="583EF196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Сапаргул Сабировна </w:t>
            </w:r>
          </w:p>
        </w:tc>
        <w:tc>
          <w:tcPr>
            <w:tcW w:w="1701" w:type="dxa"/>
          </w:tcPr>
          <w:p w14:paraId="01C6F185" w14:textId="77777777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  <w:lang w:val="en-US"/>
              </w:rPr>
            </w:pPr>
            <w:r w:rsidRPr="002E01D3">
              <w:rPr>
                <w:sz w:val="22"/>
                <w:szCs w:val="22"/>
              </w:rPr>
              <w:t>5-10-14</w:t>
            </w:r>
          </w:p>
        </w:tc>
        <w:tc>
          <w:tcPr>
            <w:tcW w:w="1701" w:type="dxa"/>
          </w:tcPr>
          <w:p w14:paraId="482C2F9E" w14:textId="7D60C309" w:rsidR="006A60A4" w:rsidRPr="002E01D3" w:rsidRDefault="006A60A4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22B91FF" w14:textId="77777777" w:rsidR="006A60A4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  <w:hyperlink r:id="rId246" w:history="1">
              <w:r w:rsidR="006A60A4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alisherova.1970@gmail.com</w:t>
              </w:r>
            </w:hyperlink>
            <w:r w:rsidR="006A60A4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6A60A4" w14:paraId="3DF4657B" w14:textId="77777777" w:rsidTr="009024BE">
        <w:trPr>
          <w:cantSplit/>
          <w:trHeight w:val="569"/>
        </w:trPr>
        <w:tc>
          <w:tcPr>
            <w:tcW w:w="1701" w:type="dxa"/>
            <w:shd w:val="clear" w:color="auto" w:fill="auto"/>
          </w:tcPr>
          <w:p w14:paraId="00A3A819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21746CEC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Юлболдиева </w:t>
            </w:r>
          </w:p>
          <w:p w14:paraId="0A83692A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Гулайым Бакировна</w:t>
            </w:r>
          </w:p>
        </w:tc>
        <w:tc>
          <w:tcPr>
            <w:tcW w:w="1701" w:type="dxa"/>
            <w:shd w:val="clear" w:color="auto" w:fill="FFFFFF"/>
          </w:tcPr>
          <w:p w14:paraId="6E661D8D" w14:textId="77777777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5-10-14</w:t>
            </w:r>
          </w:p>
        </w:tc>
        <w:tc>
          <w:tcPr>
            <w:tcW w:w="1701" w:type="dxa"/>
            <w:shd w:val="clear" w:color="auto" w:fill="FFFFFF"/>
          </w:tcPr>
          <w:p w14:paraId="5E888FA3" w14:textId="624871BE" w:rsidR="006A60A4" w:rsidRPr="002E01D3" w:rsidRDefault="006A60A4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37FB478B" w14:textId="77777777" w:rsidR="006A60A4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47" w:history="1">
              <w:r w:rsidR="006A60A4" w:rsidRPr="002E01D3">
                <w:rPr>
                  <w:sz w:val="18"/>
                  <w:szCs w:val="18"/>
                </w:rPr>
                <w:t>gulboldieva@</w:t>
              </w:r>
              <w:r w:rsidR="002E01D3">
                <w:rPr>
                  <w:sz w:val="18"/>
                  <w:szCs w:val="18"/>
                </w:rPr>
                <w:br/>
              </w:r>
              <w:r w:rsidR="006A60A4" w:rsidRPr="002E01D3">
                <w:rPr>
                  <w:sz w:val="18"/>
                  <w:szCs w:val="18"/>
                </w:rPr>
                <w:t>gmail.com</w:t>
              </w:r>
            </w:hyperlink>
            <w:r w:rsidR="006A60A4" w:rsidRPr="002E01D3">
              <w:rPr>
                <w:sz w:val="18"/>
                <w:szCs w:val="18"/>
              </w:rPr>
              <w:t xml:space="preserve"> </w:t>
            </w:r>
          </w:p>
        </w:tc>
      </w:tr>
      <w:tr w:rsidR="006A60A4" w14:paraId="1E35AAD7" w14:textId="77777777" w:rsidTr="009024BE">
        <w:trPr>
          <w:cantSplit/>
          <w:trHeight w:val="581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63E5EC2F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FF"/>
          </w:tcPr>
          <w:p w14:paraId="06A2B260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Галбай кызы Бузайнап</w:t>
            </w:r>
          </w:p>
          <w:p w14:paraId="2AA1C48C" w14:textId="77777777" w:rsidR="006A60A4" w:rsidRPr="002E01D3" w:rsidRDefault="006A60A4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1AFE0721" w14:textId="77777777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5-10-13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1E642F6B" w14:textId="45025491" w:rsidR="006A60A4" w:rsidRPr="002E01D3" w:rsidRDefault="006A60A4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14:paraId="047BD8B8" w14:textId="77777777" w:rsidR="006A60A4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48" w:history="1">
              <w:r w:rsidR="006A60A4" w:rsidRPr="002E01D3">
                <w:rPr>
                  <w:sz w:val="18"/>
                  <w:szCs w:val="18"/>
                </w:rPr>
                <w:t>zeinep0094@</w:t>
              </w:r>
              <w:r w:rsidR="002E01D3">
                <w:rPr>
                  <w:sz w:val="18"/>
                  <w:szCs w:val="18"/>
                </w:rPr>
                <w:br/>
              </w:r>
              <w:r w:rsidR="006A60A4" w:rsidRPr="002E01D3">
                <w:rPr>
                  <w:sz w:val="18"/>
                  <w:szCs w:val="18"/>
                </w:rPr>
                <w:t>mail.ru</w:t>
              </w:r>
            </w:hyperlink>
            <w:r w:rsidR="006A60A4" w:rsidRPr="002E01D3">
              <w:rPr>
                <w:sz w:val="18"/>
                <w:szCs w:val="18"/>
              </w:rPr>
              <w:t xml:space="preserve"> </w:t>
            </w:r>
          </w:p>
        </w:tc>
      </w:tr>
      <w:tr w:rsidR="006A60A4" w14:paraId="72C16B3E" w14:textId="77777777" w:rsidTr="009024BE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BE7C317" w14:textId="77777777" w:rsidR="00244BD1" w:rsidRPr="005F29A0" w:rsidRDefault="00244BD1" w:rsidP="009024BE">
            <w:pPr>
              <w:shd w:val="clear" w:color="auto" w:fill="FFFFFF"/>
              <w:jc w:val="center"/>
              <w:rPr>
                <w:b/>
                <w:bCs/>
                <w:sz w:val="16"/>
                <w:szCs w:val="16"/>
                <w:lang w:val="ky-KG"/>
              </w:rPr>
            </w:pPr>
          </w:p>
          <w:p w14:paraId="5533F9AF" w14:textId="77777777" w:rsidR="006A60A4" w:rsidRPr="002E01D3" w:rsidRDefault="00244BD1" w:rsidP="009024BE">
            <w:pPr>
              <w:shd w:val="clear" w:color="auto" w:fill="FFFFFF"/>
              <w:jc w:val="center"/>
              <w:rPr>
                <w:b/>
                <w:bCs/>
                <w:sz w:val="22"/>
                <w:szCs w:val="22"/>
                <w:lang w:val="ky-KG"/>
              </w:rPr>
            </w:pPr>
            <w:r w:rsidRPr="002E01D3">
              <w:rPr>
                <w:b/>
                <w:bCs/>
                <w:sz w:val="22"/>
                <w:szCs w:val="22"/>
                <w:lang w:val="ky-KG"/>
              </w:rPr>
              <w:t>КАДАМЖАЙСКИЙ РАЙОННЫЙ ОТДЕЛ СТАТИСТИКИ</w:t>
            </w:r>
          </w:p>
          <w:p w14:paraId="45FE8E7B" w14:textId="77777777" w:rsidR="006A60A4" w:rsidRDefault="006A60A4" w:rsidP="009024BE">
            <w:pPr>
              <w:shd w:val="clear" w:color="auto" w:fill="FFFFFF"/>
              <w:jc w:val="center"/>
              <w:rPr>
                <w:b/>
                <w:bCs/>
                <w:sz w:val="22"/>
                <w:szCs w:val="22"/>
                <w:lang w:val="ky-KG"/>
              </w:rPr>
            </w:pPr>
            <w:r w:rsidRPr="002E01D3">
              <w:rPr>
                <w:b/>
                <w:bCs/>
                <w:sz w:val="22"/>
                <w:szCs w:val="22"/>
                <w:lang w:val="ky-KG"/>
              </w:rPr>
              <w:t xml:space="preserve">720200, г. Кадамжай. ул. А. Жалилова, 8 код 03655 факс: 5-04-85, E-mail: </w:t>
            </w:r>
            <w:hyperlink r:id="rId249" w:history="1">
              <w:r w:rsidRPr="002E01D3">
                <w:rPr>
                  <w:b/>
                  <w:bCs/>
                  <w:sz w:val="22"/>
                  <w:szCs w:val="22"/>
                  <w:lang w:val="ky-KG"/>
                </w:rPr>
                <w:t>kad_stat@mail.ru</w:t>
              </w:r>
            </w:hyperlink>
          </w:p>
          <w:p w14:paraId="51ACF1B4" w14:textId="77777777" w:rsidR="0026450A" w:rsidRPr="004C00D5" w:rsidRDefault="0026450A" w:rsidP="009024BE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</w:p>
        </w:tc>
      </w:tr>
      <w:tr w:rsidR="00E9098B" w14:paraId="6940AFE2" w14:textId="77777777" w:rsidTr="009024BE">
        <w:trPr>
          <w:cantSplit/>
          <w:trHeight w:val="666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013C1619" w14:textId="77777777" w:rsidR="00E9098B" w:rsidRPr="002E01D3" w:rsidRDefault="00E9098B" w:rsidP="009024BE">
            <w:pPr>
              <w:shd w:val="clear" w:color="auto" w:fill="FFFFFF"/>
              <w:rPr>
                <w:b/>
                <w:bCs/>
                <w:sz w:val="22"/>
                <w:szCs w:val="22"/>
                <w:lang w:val="ky-KG"/>
              </w:rPr>
            </w:pPr>
            <w:r w:rsidRPr="002E01D3">
              <w:rPr>
                <w:b/>
                <w:bCs/>
                <w:sz w:val="22"/>
                <w:szCs w:val="22"/>
                <w:lang w:val="ky-KG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FF"/>
          </w:tcPr>
          <w:p w14:paraId="79287833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Асанов Данияр </w:t>
            </w:r>
          </w:p>
          <w:p w14:paraId="2098226F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Сайпиевич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076DBC8B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5-04-85</w:t>
            </w:r>
          </w:p>
          <w:p w14:paraId="17E6C729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5F4E1513" w14:textId="0F5B34E6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14:paraId="518B54CA" w14:textId="77777777" w:rsidR="00E9098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0" w:history="1">
              <w:r w:rsidR="00E9098B" w:rsidRPr="002E01D3">
                <w:rPr>
                  <w:sz w:val="18"/>
                  <w:szCs w:val="18"/>
                </w:rPr>
                <w:t>daniarasan@mail.ru</w:t>
              </w:r>
            </w:hyperlink>
            <w:r w:rsidR="00E9098B" w:rsidRPr="002E01D3">
              <w:rPr>
                <w:sz w:val="18"/>
                <w:szCs w:val="18"/>
              </w:rPr>
              <w:t xml:space="preserve"> </w:t>
            </w:r>
          </w:p>
        </w:tc>
      </w:tr>
      <w:tr w:rsidR="00E9098B" w14:paraId="755ABCFD" w14:textId="77777777" w:rsidTr="009024BE">
        <w:trPr>
          <w:cantSplit/>
          <w:trHeight w:val="708"/>
        </w:trPr>
        <w:tc>
          <w:tcPr>
            <w:tcW w:w="1701" w:type="dxa"/>
            <w:shd w:val="clear" w:color="auto" w:fill="FFFFFF"/>
          </w:tcPr>
          <w:p w14:paraId="71A85D85" w14:textId="77777777" w:rsidR="00E9098B" w:rsidRPr="002E01D3" w:rsidRDefault="00E9098B" w:rsidP="009024BE">
            <w:pPr>
              <w:shd w:val="clear" w:color="auto" w:fill="FFFFFF"/>
              <w:rPr>
                <w:b/>
                <w:bCs/>
                <w:sz w:val="22"/>
                <w:szCs w:val="22"/>
                <w:lang w:val="ky-KG"/>
              </w:rPr>
            </w:pPr>
            <w:r w:rsidRPr="002E01D3">
              <w:rPr>
                <w:b/>
                <w:bCs/>
                <w:sz w:val="22"/>
                <w:szCs w:val="22"/>
                <w:lang w:val="ky-KG"/>
              </w:rPr>
              <w:t xml:space="preserve">Заведующий сектором </w:t>
            </w:r>
          </w:p>
        </w:tc>
        <w:tc>
          <w:tcPr>
            <w:tcW w:w="3260" w:type="dxa"/>
            <w:shd w:val="clear" w:color="auto" w:fill="FFFFFF"/>
          </w:tcPr>
          <w:p w14:paraId="6318B126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Ганиев </w:t>
            </w:r>
          </w:p>
          <w:p w14:paraId="4550E621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Абдували Маматович </w:t>
            </w:r>
          </w:p>
        </w:tc>
        <w:tc>
          <w:tcPr>
            <w:tcW w:w="1701" w:type="dxa"/>
            <w:shd w:val="clear" w:color="auto" w:fill="FFFFFF"/>
          </w:tcPr>
          <w:p w14:paraId="4B996C56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5-04-90</w:t>
            </w:r>
          </w:p>
          <w:p w14:paraId="57DDEBBE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77A9C351" w14:textId="4BDFAE4B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46B6FED3" w14:textId="77777777" w:rsidR="00E9098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1" w:history="1">
              <w:r w:rsidR="00E9098B" w:rsidRPr="002E01D3">
                <w:rPr>
                  <w:sz w:val="18"/>
                  <w:szCs w:val="18"/>
                </w:rPr>
                <w:t>aganiyev1965@</w:t>
              </w:r>
              <w:r w:rsidR="002E01D3">
                <w:rPr>
                  <w:sz w:val="18"/>
                  <w:szCs w:val="18"/>
                </w:rPr>
                <w:br/>
              </w:r>
              <w:r w:rsidR="00E9098B" w:rsidRPr="002E01D3">
                <w:rPr>
                  <w:sz w:val="18"/>
                  <w:szCs w:val="18"/>
                </w:rPr>
                <w:t>mail.ru</w:t>
              </w:r>
            </w:hyperlink>
            <w:r w:rsidR="00E9098B" w:rsidRPr="002E01D3">
              <w:rPr>
                <w:sz w:val="18"/>
                <w:szCs w:val="18"/>
              </w:rPr>
              <w:t xml:space="preserve"> </w:t>
            </w:r>
          </w:p>
        </w:tc>
      </w:tr>
      <w:tr w:rsidR="00E9098B" w14:paraId="081B81FC" w14:textId="77777777" w:rsidTr="009024BE">
        <w:trPr>
          <w:cantSplit/>
          <w:trHeight w:val="523"/>
        </w:trPr>
        <w:tc>
          <w:tcPr>
            <w:tcW w:w="1701" w:type="dxa"/>
            <w:shd w:val="clear" w:color="auto" w:fill="FFFFFF"/>
          </w:tcPr>
          <w:p w14:paraId="35113C08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7138DE23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Сулайманов Ысмайыл Халилович</w:t>
            </w:r>
          </w:p>
        </w:tc>
        <w:tc>
          <w:tcPr>
            <w:tcW w:w="1701" w:type="dxa"/>
            <w:shd w:val="clear" w:color="auto" w:fill="FFFFFF"/>
          </w:tcPr>
          <w:p w14:paraId="2DAEDFC0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28CA861E" w14:textId="7F8EB374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7C87FDAB" w14:textId="77777777" w:rsidR="00E9098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2" w:history="1">
              <w:r w:rsidR="00E9098B" w:rsidRPr="002E01D3">
                <w:rPr>
                  <w:sz w:val="18"/>
                  <w:szCs w:val="18"/>
                </w:rPr>
                <w:t>sulaymanov_1960@list.ru</w:t>
              </w:r>
            </w:hyperlink>
            <w:r w:rsidR="00E9098B" w:rsidRPr="002E01D3">
              <w:rPr>
                <w:sz w:val="18"/>
                <w:szCs w:val="18"/>
              </w:rPr>
              <w:t xml:space="preserve"> </w:t>
            </w:r>
          </w:p>
        </w:tc>
      </w:tr>
      <w:tr w:rsidR="00E9098B" w14:paraId="0594DE70" w14:textId="77777777" w:rsidTr="009024BE">
        <w:trPr>
          <w:cantSplit/>
          <w:trHeight w:val="283"/>
        </w:trPr>
        <w:tc>
          <w:tcPr>
            <w:tcW w:w="1701" w:type="dxa"/>
            <w:shd w:val="clear" w:color="auto" w:fill="FFFFFF"/>
          </w:tcPr>
          <w:p w14:paraId="22565393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64D0FCA0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Гапарова </w:t>
            </w:r>
          </w:p>
          <w:p w14:paraId="4078783E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Гулнур Дилденбаевна</w:t>
            </w:r>
          </w:p>
        </w:tc>
        <w:tc>
          <w:tcPr>
            <w:tcW w:w="1701" w:type="dxa"/>
            <w:shd w:val="clear" w:color="auto" w:fill="FFFFFF"/>
          </w:tcPr>
          <w:p w14:paraId="68A9AE80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5-04-91</w:t>
            </w:r>
          </w:p>
          <w:p w14:paraId="50984562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7CAA951E" w14:textId="4769519D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37279BE8" w14:textId="77777777" w:rsidR="00E9098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3" w:history="1">
              <w:r w:rsidR="00E9098B" w:rsidRPr="002E01D3">
                <w:rPr>
                  <w:sz w:val="18"/>
                  <w:szCs w:val="18"/>
                </w:rPr>
                <w:t>ggaparova@mail.</w:t>
              </w:r>
              <w:r w:rsidR="002E01D3">
                <w:rPr>
                  <w:sz w:val="18"/>
                  <w:szCs w:val="18"/>
                </w:rPr>
                <w:br/>
              </w:r>
              <w:r w:rsidR="00E9098B" w:rsidRPr="002E01D3">
                <w:rPr>
                  <w:sz w:val="18"/>
                  <w:szCs w:val="18"/>
                </w:rPr>
                <w:t>ru</w:t>
              </w:r>
            </w:hyperlink>
            <w:r w:rsidR="00E9098B" w:rsidRPr="002E01D3">
              <w:rPr>
                <w:sz w:val="18"/>
                <w:szCs w:val="18"/>
              </w:rPr>
              <w:t xml:space="preserve"> </w:t>
            </w:r>
          </w:p>
        </w:tc>
      </w:tr>
      <w:tr w:rsidR="00E9098B" w14:paraId="613F41FF" w14:textId="77777777" w:rsidTr="009024BE">
        <w:trPr>
          <w:cantSplit/>
          <w:trHeight w:val="562"/>
        </w:trPr>
        <w:tc>
          <w:tcPr>
            <w:tcW w:w="1701" w:type="dxa"/>
            <w:shd w:val="clear" w:color="auto" w:fill="FFFFFF"/>
          </w:tcPr>
          <w:p w14:paraId="3B262948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420A8AA5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Тажибаева Самара Мамарасиловна </w:t>
            </w:r>
          </w:p>
        </w:tc>
        <w:tc>
          <w:tcPr>
            <w:tcW w:w="1701" w:type="dxa"/>
            <w:shd w:val="clear" w:color="auto" w:fill="FFFFFF"/>
          </w:tcPr>
          <w:p w14:paraId="2975AD77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228C79AF" w14:textId="3D01EA82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0225050C" w14:textId="77777777" w:rsidR="00E9098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4" w:history="1">
              <w:r w:rsidR="00E9098B" w:rsidRPr="002E01D3">
                <w:rPr>
                  <w:sz w:val="18"/>
                  <w:szCs w:val="18"/>
                </w:rPr>
                <w:t>tumara17@mail.</w:t>
              </w:r>
              <w:r w:rsidR="002E01D3">
                <w:rPr>
                  <w:sz w:val="18"/>
                  <w:szCs w:val="18"/>
                </w:rPr>
                <w:br/>
              </w:r>
              <w:r w:rsidR="00E9098B" w:rsidRPr="002E01D3">
                <w:rPr>
                  <w:sz w:val="18"/>
                  <w:szCs w:val="18"/>
                </w:rPr>
                <w:t>ru</w:t>
              </w:r>
            </w:hyperlink>
          </w:p>
        </w:tc>
      </w:tr>
      <w:tr w:rsidR="00E9098B" w14:paraId="53965676" w14:textId="77777777" w:rsidTr="009024BE">
        <w:trPr>
          <w:cantSplit/>
          <w:trHeight w:val="752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52D3CD06" w14:textId="77777777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FF"/>
          </w:tcPr>
          <w:p w14:paraId="525F6FEE" w14:textId="6AF5343B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Мурзакматов </w:t>
            </w:r>
            <w:r w:rsidR="00CA3E4C">
              <w:rPr>
                <w:sz w:val="22"/>
                <w:szCs w:val="22"/>
              </w:rPr>
              <w:br/>
            </w:r>
            <w:r w:rsidRPr="002E01D3">
              <w:rPr>
                <w:sz w:val="22"/>
                <w:szCs w:val="22"/>
              </w:rPr>
              <w:t>Нурали</w:t>
            </w:r>
            <w:r w:rsidR="00CA3E4C">
              <w:rPr>
                <w:sz w:val="22"/>
                <w:szCs w:val="22"/>
              </w:rPr>
              <w:t xml:space="preserve"> </w:t>
            </w:r>
            <w:r w:rsidRPr="002E01D3">
              <w:rPr>
                <w:sz w:val="22"/>
                <w:szCs w:val="22"/>
              </w:rPr>
              <w:t>Казыканович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3255D0C8" w14:textId="77777777" w:rsidR="00E9098B" w:rsidRPr="002E01D3" w:rsidRDefault="00E9098B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213761E6" w14:textId="2021DD41" w:rsidR="00E9098B" w:rsidRPr="002E01D3" w:rsidRDefault="00E9098B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14:paraId="64B374D7" w14:textId="77777777" w:rsidR="00E9098B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5" w:history="1">
              <w:r w:rsidR="00E9098B" w:rsidRPr="002E01D3">
                <w:rPr>
                  <w:sz w:val="18"/>
                  <w:szCs w:val="18"/>
                </w:rPr>
                <w:t>Murzakmatov_n@mail.ru</w:t>
              </w:r>
            </w:hyperlink>
            <w:r w:rsidR="00E9098B" w:rsidRPr="002E01D3">
              <w:rPr>
                <w:sz w:val="18"/>
                <w:szCs w:val="18"/>
              </w:rPr>
              <w:t xml:space="preserve"> </w:t>
            </w:r>
          </w:p>
        </w:tc>
      </w:tr>
      <w:tr w:rsidR="00E9098B" w14:paraId="693AAFE9" w14:textId="77777777" w:rsidTr="009024BE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97FDE75" w14:textId="77777777" w:rsidR="00244BD1" w:rsidRPr="002E01D3" w:rsidRDefault="00244BD1" w:rsidP="009024BE">
            <w:pPr>
              <w:shd w:val="clear" w:color="auto" w:fill="FFFFFF"/>
              <w:jc w:val="center"/>
              <w:rPr>
                <w:b/>
                <w:bCs/>
                <w:sz w:val="22"/>
                <w:szCs w:val="22"/>
                <w:lang w:val="ky-KG"/>
              </w:rPr>
            </w:pPr>
          </w:p>
          <w:p w14:paraId="4986166E" w14:textId="77777777" w:rsidR="00E9098B" w:rsidRPr="002E01D3" w:rsidRDefault="00244BD1" w:rsidP="009024BE">
            <w:pPr>
              <w:shd w:val="clear" w:color="auto" w:fill="FFFFFF"/>
              <w:jc w:val="center"/>
              <w:rPr>
                <w:b/>
                <w:bCs/>
                <w:sz w:val="22"/>
                <w:szCs w:val="22"/>
                <w:lang w:val="ky-KG"/>
              </w:rPr>
            </w:pPr>
            <w:r w:rsidRPr="002E01D3">
              <w:rPr>
                <w:b/>
                <w:bCs/>
                <w:sz w:val="22"/>
                <w:szCs w:val="22"/>
                <w:lang w:val="ky-KG"/>
              </w:rPr>
              <w:t>КЫЗЫЛ-КИЙСКИЙ ГОРОДСКОЙ ОТДЕЛ СТАТИСТИКИ</w:t>
            </w:r>
          </w:p>
          <w:p w14:paraId="38175154" w14:textId="77777777" w:rsidR="00E9098B" w:rsidRPr="002E01D3" w:rsidRDefault="00E9098B" w:rsidP="009024BE">
            <w:pPr>
              <w:shd w:val="clear" w:color="auto" w:fill="FFFFFF"/>
              <w:jc w:val="center"/>
              <w:rPr>
                <w:b/>
                <w:bCs/>
                <w:sz w:val="22"/>
                <w:szCs w:val="22"/>
                <w:lang w:val="ky-KG"/>
              </w:rPr>
            </w:pPr>
            <w:r w:rsidRPr="002E01D3">
              <w:rPr>
                <w:b/>
                <w:bCs/>
                <w:sz w:val="22"/>
                <w:szCs w:val="22"/>
                <w:lang w:val="ky-KG"/>
              </w:rPr>
              <w:t xml:space="preserve">720300. г. Кызыл-Кыя, ул. А. Масалиева, 60 код 03657, факс 5-01-25, </w:t>
            </w:r>
          </w:p>
          <w:p w14:paraId="7197D569" w14:textId="599CF538" w:rsidR="00110532" w:rsidRDefault="005F29A0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e</w:t>
            </w:r>
            <w:r w:rsidR="00E9098B" w:rsidRPr="002E01D3">
              <w:rPr>
                <w:b/>
                <w:bCs/>
                <w:sz w:val="22"/>
                <w:szCs w:val="22"/>
                <w:lang w:val="ky-KG"/>
              </w:rPr>
              <w:t xml:space="preserve">-mail: </w:t>
            </w:r>
            <w:hyperlink r:id="rId256" w:history="1">
              <w:r w:rsidR="00E9098B" w:rsidRPr="002E01D3">
                <w:rPr>
                  <w:b/>
                  <w:bCs/>
                  <w:sz w:val="22"/>
                  <w:szCs w:val="22"/>
                  <w:u w:val="single"/>
                  <w:lang w:val="ky-KG"/>
                </w:rPr>
                <w:t>statomanis@rambler.ru</w:t>
              </w:r>
            </w:hyperlink>
          </w:p>
          <w:p w14:paraId="68E30B70" w14:textId="77777777" w:rsidR="0026450A" w:rsidRPr="002E01D3" w:rsidRDefault="0026450A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</w:tr>
      <w:tr w:rsidR="000E7B66" w14:paraId="647D9C15" w14:textId="77777777" w:rsidTr="009024BE">
        <w:trPr>
          <w:cantSplit/>
          <w:trHeight w:val="661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0B7B70E3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b/>
                <w:bCs/>
                <w:sz w:val="22"/>
                <w:szCs w:val="22"/>
                <w:lang w:val="ky-KG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FF"/>
          </w:tcPr>
          <w:p w14:paraId="19A675E1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2205022C" w14:textId="77777777" w:rsidR="000E7B66" w:rsidRPr="002E01D3" w:rsidRDefault="000E7B6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5-01-25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353105C3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14:paraId="34B6D106" w14:textId="77777777" w:rsidR="000E7B66" w:rsidRPr="002E01D3" w:rsidRDefault="000E7B66" w:rsidP="009024BE">
            <w:pPr>
              <w:shd w:val="clear" w:color="auto" w:fill="FFFFFF"/>
              <w:rPr>
                <w:sz w:val="18"/>
                <w:szCs w:val="18"/>
              </w:rPr>
            </w:pPr>
          </w:p>
        </w:tc>
      </w:tr>
      <w:tr w:rsidR="000E7B66" w14:paraId="6ACAEE42" w14:textId="77777777" w:rsidTr="009024BE">
        <w:trPr>
          <w:cantSplit/>
          <w:trHeight w:val="709"/>
        </w:trPr>
        <w:tc>
          <w:tcPr>
            <w:tcW w:w="1701" w:type="dxa"/>
            <w:shd w:val="clear" w:color="auto" w:fill="FFFFFF"/>
          </w:tcPr>
          <w:p w14:paraId="41D9C7B7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5ACF9B82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Омурзакова </w:t>
            </w:r>
          </w:p>
          <w:p w14:paraId="698DB6DF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Айгул Анарбаевна</w:t>
            </w:r>
          </w:p>
        </w:tc>
        <w:tc>
          <w:tcPr>
            <w:tcW w:w="1701" w:type="dxa"/>
            <w:shd w:val="clear" w:color="auto" w:fill="FFFFFF"/>
          </w:tcPr>
          <w:p w14:paraId="7CAD7162" w14:textId="77777777" w:rsidR="000E7B66" w:rsidRPr="002E01D3" w:rsidRDefault="000E7B6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5-14-79</w:t>
            </w:r>
          </w:p>
          <w:p w14:paraId="24E3BDC8" w14:textId="77777777" w:rsidR="000E7B66" w:rsidRPr="002E01D3" w:rsidRDefault="000E7B6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4FF45AD3" w14:textId="0C9571A0" w:rsidR="000E7B66" w:rsidRPr="002E01D3" w:rsidRDefault="000E7B66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6C4D4131" w14:textId="77777777" w:rsidR="000E7B66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7" w:history="1">
              <w:r w:rsidR="000E7B66" w:rsidRPr="002E01D3">
                <w:rPr>
                  <w:sz w:val="18"/>
                  <w:szCs w:val="18"/>
                </w:rPr>
                <w:t>aygulya09071986@gmail.com</w:t>
              </w:r>
            </w:hyperlink>
            <w:r w:rsidR="000E7B66" w:rsidRPr="002E01D3">
              <w:rPr>
                <w:sz w:val="18"/>
                <w:szCs w:val="18"/>
              </w:rPr>
              <w:t xml:space="preserve"> </w:t>
            </w:r>
          </w:p>
        </w:tc>
      </w:tr>
      <w:tr w:rsidR="000E7B66" w14:paraId="1DA23E1A" w14:textId="77777777" w:rsidTr="009024BE">
        <w:trPr>
          <w:cantSplit/>
          <w:trHeight w:val="562"/>
        </w:trPr>
        <w:tc>
          <w:tcPr>
            <w:tcW w:w="1701" w:type="dxa"/>
            <w:shd w:val="clear" w:color="auto" w:fill="FFFFFF"/>
          </w:tcPr>
          <w:p w14:paraId="062344C1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  <w:shd w:val="clear" w:color="auto" w:fill="FFFFFF"/>
          </w:tcPr>
          <w:p w14:paraId="12114D73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Мурзаева </w:t>
            </w:r>
          </w:p>
          <w:p w14:paraId="3CD4E422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Замира Таджимаровна</w:t>
            </w:r>
          </w:p>
        </w:tc>
        <w:tc>
          <w:tcPr>
            <w:tcW w:w="1701" w:type="dxa"/>
            <w:shd w:val="clear" w:color="auto" w:fill="FFFFFF"/>
          </w:tcPr>
          <w:p w14:paraId="4E40BE66" w14:textId="77777777" w:rsidR="000E7B66" w:rsidRPr="002E01D3" w:rsidRDefault="000E7B6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5-01-24</w:t>
            </w:r>
          </w:p>
          <w:p w14:paraId="24D524ED" w14:textId="77777777" w:rsidR="000E7B66" w:rsidRPr="002E01D3" w:rsidRDefault="000E7B6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</w:tcPr>
          <w:p w14:paraId="47A9CD78" w14:textId="7184E17F" w:rsidR="000E7B66" w:rsidRPr="002E01D3" w:rsidRDefault="000E7B66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583C5553" w14:textId="77777777" w:rsidR="000E7B66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8" w:history="1">
              <w:r w:rsidR="000E7B66" w:rsidRPr="002E01D3">
                <w:rPr>
                  <w:sz w:val="18"/>
                  <w:szCs w:val="18"/>
                </w:rPr>
                <w:t>k-kiastat@mail.ru</w:t>
              </w:r>
            </w:hyperlink>
            <w:r w:rsidR="000E7B66" w:rsidRPr="002E01D3">
              <w:rPr>
                <w:sz w:val="18"/>
                <w:szCs w:val="18"/>
              </w:rPr>
              <w:t xml:space="preserve"> </w:t>
            </w:r>
          </w:p>
        </w:tc>
      </w:tr>
      <w:tr w:rsidR="000E7B66" w14:paraId="451F55A2" w14:textId="77777777" w:rsidTr="009024BE">
        <w:trPr>
          <w:cantSplit/>
          <w:trHeight w:val="683"/>
        </w:trPr>
        <w:tc>
          <w:tcPr>
            <w:tcW w:w="1701" w:type="dxa"/>
            <w:shd w:val="clear" w:color="auto" w:fill="FFFFFF"/>
          </w:tcPr>
          <w:p w14:paraId="743522F7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  <w:shd w:val="clear" w:color="auto" w:fill="FFFFFF"/>
          </w:tcPr>
          <w:p w14:paraId="358B4E6C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Маякубова Рано Рамажановна</w:t>
            </w:r>
          </w:p>
        </w:tc>
        <w:tc>
          <w:tcPr>
            <w:tcW w:w="1701" w:type="dxa"/>
            <w:shd w:val="clear" w:color="auto" w:fill="FFFFFF"/>
          </w:tcPr>
          <w:p w14:paraId="3C4C6644" w14:textId="77777777" w:rsidR="000E7B66" w:rsidRPr="002E01D3" w:rsidRDefault="000E7B6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5-14-80</w:t>
            </w:r>
          </w:p>
        </w:tc>
        <w:tc>
          <w:tcPr>
            <w:tcW w:w="1701" w:type="dxa"/>
            <w:shd w:val="clear" w:color="auto" w:fill="FFFFFF"/>
          </w:tcPr>
          <w:p w14:paraId="3890EF4C" w14:textId="630E20E7" w:rsidR="000E7B66" w:rsidRPr="002E01D3" w:rsidRDefault="000E7B66" w:rsidP="007D29D1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2B390270" w14:textId="757859C8" w:rsidR="000E7B66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59" w:history="1">
              <w:r w:rsidR="000E7B66" w:rsidRPr="002E01D3">
                <w:rPr>
                  <w:sz w:val="18"/>
                  <w:szCs w:val="18"/>
                </w:rPr>
                <w:t>ranor6900@</w:t>
              </w:r>
              <w:r w:rsidR="005F29A0">
                <w:rPr>
                  <w:sz w:val="18"/>
                  <w:szCs w:val="18"/>
                  <w:lang w:val="en-US"/>
                </w:rPr>
                <w:br/>
              </w:r>
              <w:r w:rsidR="000E7B66" w:rsidRPr="002E01D3">
                <w:rPr>
                  <w:sz w:val="18"/>
                  <w:szCs w:val="18"/>
                </w:rPr>
                <w:t>gmail.com</w:t>
              </w:r>
            </w:hyperlink>
            <w:r w:rsidR="000E7B66" w:rsidRPr="002E01D3">
              <w:rPr>
                <w:sz w:val="18"/>
                <w:szCs w:val="18"/>
              </w:rPr>
              <w:t xml:space="preserve"> </w:t>
            </w:r>
          </w:p>
        </w:tc>
      </w:tr>
      <w:tr w:rsidR="000E7B66" w14:paraId="1F6247EE" w14:textId="77777777" w:rsidTr="009024BE">
        <w:trPr>
          <w:cantSplit/>
          <w:trHeight w:val="146"/>
        </w:trPr>
        <w:tc>
          <w:tcPr>
            <w:tcW w:w="1701" w:type="dxa"/>
            <w:shd w:val="clear" w:color="auto" w:fill="FFFFFF"/>
          </w:tcPr>
          <w:p w14:paraId="5E25049C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</w:t>
            </w:r>
          </w:p>
          <w:p w14:paraId="4D2ECFEE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  <w:shd w:val="clear" w:color="auto" w:fill="FFFFFF"/>
          </w:tcPr>
          <w:p w14:paraId="47BBC3F7" w14:textId="47D99BC9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Султаналиева </w:t>
            </w:r>
            <w:r w:rsidR="00CA3E4C">
              <w:rPr>
                <w:sz w:val="22"/>
                <w:szCs w:val="22"/>
              </w:rPr>
              <w:br/>
            </w:r>
            <w:r w:rsidRPr="002E01D3">
              <w:rPr>
                <w:sz w:val="22"/>
                <w:szCs w:val="22"/>
              </w:rPr>
              <w:t>Гулжан</w:t>
            </w:r>
            <w:r w:rsidR="00CA3E4C">
              <w:rPr>
                <w:sz w:val="22"/>
                <w:szCs w:val="22"/>
              </w:rPr>
              <w:t xml:space="preserve"> </w:t>
            </w:r>
            <w:r w:rsidRPr="002E01D3">
              <w:rPr>
                <w:sz w:val="22"/>
                <w:szCs w:val="22"/>
              </w:rPr>
              <w:t>Султаналиевна</w:t>
            </w:r>
          </w:p>
        </w:tc>
        <w:tc>
          <w:tcPr>
            <w:tcW w:w="1701" w:type="dxa"/>
            <w:shd w:val="clear" w:color="auto" w:fill="FFFFFF"/>
          </w:tcPr>
          <w:p w14:paraId="0959B699" w14:textId="77777777" w:rsidR="000E7B66" w:rsidRPr="002E01D3" w:rsidRDefault="000E7B6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5-01-27</w:t>
            </w:r>
          </w:p>
        </w:tc>
        <w:tc>
          <w:tcPr>
            <w:tcW w:w="1701" w:type="dxa"/>
            <w:shd w:val="clear" w:color="auto" w:fill="FFFFFF"/>
          </w:tcPr>
          <w:p w14:paraId="51BEB338" w14:textId="06DC6A0D" w:rsidR="000E7B66" w:rsidRPr="002E01D3" w:rsidRDefault="000E7B66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/>
          </w:tcPr>
          <w:p w14:paraId="1BEE488F" w14:textId="251931D6" w:rsidR="000E7B66" w:rsidRPr="002E01D3" w:rsidRDefault="0007029D" w:rsidP="009024BE">
            <w:pPr>
              <w:shd w:val="clear" w:color="auto" w:fill="FFFFFF"/>
              <w:rPr>
                <w:sz w:val="18"/>
                <w:szCs w:val="18"/>
              </w:rPr>
            </w:pPr>
            <w:hyperlink r:id="rId260" w:history="1">
              <w:r w:rsidR="000E7B66" w:rsidRPr="002E01D3">
                <w:rPr>
                  <w:sz w:val="18"/>
                  <w:szCs w:val="18"/>
                </w:rPr>
                <w:t>guljan151720@</w:t>
              </w:r>
              <w:r w:rsidR="005F29A0">
                <w:rPr>
                  <w:sz w:val="18"/>
                  <w:szCs w:val="18"/>
                  <w:lang w:val="en-US"/>
                </w:rPr>
                <w:br/>
              </w:r>
              <w:r w:rsidR="000E7B66" w:rsidRPr="002E01D3">
                <w:rPr>
                  <w:sz w:val="18"/>
                  <w:szCs w:val="18"/>
                </w:rPr>
                <w:t>gmail.com</w:t>
              </w:r>
            </w:hyperlink>
            <w:r w:rsidR="000E7B66" w:rsidRPr="002E01D3">
              <w:rPr>
                <w:sz w:val="18"/>
                <w:szCs w:val="18"/>
              </w:rPr>
              <w:t xml:space="preserve"> </w:t>
            </w:r>
          </w:p>
        </w:tc>
      </w:tr>
      <w:tr w:rsidR="000E7B66" w14:paraId="0FEF53E3" w14:textId="77777777" w:rsidTr="002E01D3">
        <w:trPr>
          <w:cantSplit/>
          <w:trHeight w:val="559"/>
        </w:trPr>
        <w:tc>
          <w:tcPr>
            <w:tcW w:w="1701" w:type="dxa"/>
            <w:tcBorders>
              <w:bottom w:val="single" w:sz="4" w:space="0" w:color="auto"/>
            </w:tcBorders>
          </w:tcPr>
          <w:p w14:paraId="186E2EDC" w14:textId="77777777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  <w:lang w:val="ky-KG"/>
              </w:rPr>
              <w:t>С</w:t>
            </w:r>
            <w:r w:rsidRPr="002E01D3">
              <w:rPr>
                <w:sz w:val="22"/>
                <w:szCs w:val="22"/>
              </w:rPr>
              <w:t>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B568EAD" w14:textId="3172B29F" w:rsidR="000E7B66" w:rsidRPr="002E01D3" w:rsidRDefault="000E7B6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Жунусова </w:t>
            </w:r>
            <w:r w:rsidR="00CA3E4C">
              <w:rPr>
                <w:sz w:val="22"/>
                <w:szCs w:val="22"/>
              </w:rPr>
              <w:br/>
            </w:r>
            <w:r w:rsidRPr="002E01D3">
              <w:rPr>
                <w:sz w:val="22"/>
                <w:szCs w:val="22"/>
              </w:rPr>
              <w:t>Айгул</w:t>
            </w:r>
            <w:r w:rsidR="00CA3E4C">
              <w:rPr>
                <w:sz w:val="22"/>
                <w:szCs w:val="22"/>
              </w:rPr>
              <w:t xml:space="preserve"> </w:t>
            </w:r>
            <w:r w:rsidRPr="002E01D3">
              <w:rPr>
                <w:sz w:val="22"/>
                <w:szCs w:val="22"/>
              </w:rPr>
              <w:t>Исламидиновна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AC484E" w14:textId="77777777" w:rsidR="000E7B66" w:rsidRPr="002E01D3" w:rsidRDefault="000E7B6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5-01-27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5EC0CA" w14:textId="00BFD59A" w:rsidR="000E7B66" w:rsidRPr="002E01D3" w:rsidRDefault="000E7B66" w:rsidP="007D29D1">
            <w:pPr>
              <w:shd w:val="clear" w:color="auto" w:fill="FFFFFF"/>
              <w:rPr>
                <w:sz w:val="22"/>
                <w:szCs w:val="22"/>
                <w:lang w:val="ky-KG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C16C0CC" w14:textId="77777777" w:rsidR="000E7B66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  <w:hyperlink r:id="rId261" w:history="1">
              <w:r w:rsidR="000E7B66" w:rsidRPr="002E01D3">
                <w:rPr>
                  <w:rStyle w:val="a8"/>
                  <w:sz w:val="18"/>
                  <w:szCs w:val="18"/>
                  <w:u w:val="none"/>
                </w:rPr>
                <w:t>zhunusova2222@gmail.com</w:t>
              </w:r>
            </w:hyperlink>
            <w:r w:rsidR="000E7B66" w:rsidRPr="002E01D3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0E7B66" w14:paraId="6DAE3A08" w14:textId="77777777" w:rsidTr="002E01D3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71F604" w14:textId="77777777" w:rsidR="00244BD1" w:rsidRPr="005F29A0" w:rsidRDefault="00244BD1" w:rsidP="009024BE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</w:p>
          <w:p w14:paraId="0DF7ED65" w14:textId="77777777" w:rsidR="000E7B66" w:rsidRDefault="00244BD1" w:rsidP="009024B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ЛЕЙЛЕКСКИЙ РАЙОННЫЙ ОТДЕЛ СТАТИСТИКИ</w:t>
            </w:r>
          </w:p>
          <w:p w14:paraId="7B5AEB91" w14:textId="77777777" w:rsidR="000E7B66" w:rsidRDefault="000E7B66" w:rsidP="009024BE">
            <w:pPr>
              <w:shd w:val="clear" w:color="auto" w:fill="FFFFFF"/>
              <w:jc w:val="center"/>
            </w:pPr>
            <w:r>
              <w:rPr>
                <w:b/>
                <w:sz w:val="24"/>
                <w:szCs w:val="24"/>
              </w:rPr>
              <w:t xml:space="preserve">720400. г. Исфана, ул. Кошмуратова, 35, код 03656, факс 5-01-93, </w:t>
            </w:r>
            <w:r>
              <w:rPr>
                <w:b/>
                <w:sz w:val="24"/>
                <w:szCs w:val="24"/>
                <w:lang w:val="en-US"/>
              </w:rPr>
              <w:t>e</w:t>
            </w:r>
            <w:r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  <w:lang w:val="en-US"/>
              </w:rPr>
              <w:t>mail</w:t>
            </w:r>
            <w:r>
              <w:rPr>
                <w:b/>
                <w:sz w:val="24"/>
                <w:szCs w:val="24"/>
              </w:rPr>
              <w:t xml:space="preserve">: </w:t>
            </w:r>
            <w:hyperlink r:id="rId262" w:history="1">
              <w:r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leistat</w:t>
              </w:r>
              <w:r>
                <w:rPr>
                  <w:rStyle w:val="a8"/>
                  <w:b/>
                  <w:sz w:val="24"/>
                  <w:szCs w:val="24"/>
                  <w:u w:val="none"/>
                </w:rPr>
                <w:t>@</w:t>
              </w:r>
              <w:r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list</w:t>
              </w:r>
              <w:r>
                <w:rPr>
                  <w:rStyle w:val="a8"/>
                  <w:b/>
                  <w:sz w:val="24"/>
                  <w:szCs w:val="24"/>
                  <w:u w:val="none"/>
                </w:rPr>
                <w:t>.</w:t>
              </w:r>
              <w:r>
                <w:rPr>
                  <w:rStyle w:val="a8"/>
                  <w:b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  <w:p w14:paraId="6A0C1C80" w14:textId="77777777" w:rsidR="0026450A" w:rsidRDefault="0026450A" w:rsidP="009024BE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</w:tc>
      </w:tr>
      <w:tr w:rsidR="005504E8" w14:paraId="0F552D84" w14:textId="77777777" w:rsidTr="002E01D3">
        <w:trPr>
          <w:cantSplit/>
          <w:trHeight w:val="720"/>
        </w:trPr>
        <w:tc>
          <w:tcPr>
            <w:tcW w:w="1701" w:type="dxa"/>
            <w:tcBorders>
              <w:top w:val="single" w:sz="4" w:space="0" w:color="auto"/>
            </w:tcBorders>
          </w:tcPr>
          <w:p w14:paraId="4FF53573" w14:textId="77777777" w:rsidR="005504E8" w:rsidRPr="002E01D3" w:rsidRDefault="005504E8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0D105007" w14:textId="77777777" w:rsidR="005504E8" w:rsidRDefault="005504E8" w:rsidP="009024BE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5DAC873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</w:rPr>
              <w:t>5-01-93</w:t>
            </w:r>
          </w:p>
          <w:p w14:paraId="7548CE8C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528CAD9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8FA8F39" w14:textId="77777777" w:rsidR="005504E8" w:rsidRPr="002E01D3" w:rsidRDefault="005504E8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</w:p>
        </w:tc>
      </w:tr>
      <w:tr w:rsidR="005504E8" w14:paraId="14AD5EE4" w14:textId="77777777" w:rsidTr="002E01D3">
        <w:trPr>
          <w:cantSplit/>
          <w:trHeight w:val="541"/>
        </w:trPr>
        <w:tc>
          <w:tcPr>
            <w:tcW w:w="1701" w:type="dxa"/>
          </w:tcPr>
          <w:p w14:paraId="51BFD015" w14:textId="77777777" w:rsidR="005504E8" w:rsidRPr="002E01D3" w:rsidRDefault="005504E8" w:rsidP="009024BE">
            <w:pPr>
              <w:shd w:val="clear" w:color="auto" w:fill="FFFFFF"/>
              <w:rPr>
                <w:sz w:val="22"/>
                <w:szCs w:val="22"/>
                <w:lang w:val="ky-KG"/>
              </w:rPr>
            </w:pPr>
            <w:r w:rsidRPr="002E01D3">
              <w:rPr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</w:tcPr>
          <w:p w14:paraId="469E9922" w14:textId="77777777" w:rsidR="005504E8" w:rsidRDefault="005504E8" w:rsidP="009024B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Абдрахманова </w:t>
            </w:r>
          </w:p>
          <w:p w14:paraId="4D658F95" w14:textId="77777777" w:rsidR="005504E8" w:rsidRDefault="005504E8" w:rsidP="009024B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Мавлюда Аззамовна </w:t>
            </w:r>
          </w:p>
        </w:tc>
        <w:tc>
          <w:tcPr>
            <w:tcW w:w="1701" w:type="dxa"/>
          </w:tcPr>
          <w:p w14:paraId="4C4225FD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</w:rPr>
              <w:t>5-08-01</w:t>
            </w:r>
          </w:p>
          <w:p w14:paraId="20B8331A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58D3E44" w14:textId="4D3AFD79" w:rsidR="005504E8" w:rsidRDefault="005504E8" w:rsidP="007D29D1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269A9E08" w14:textId="77777777" w:rsidR="005504E8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63" w:history="1">
              <w:r w:rsidR="005504E8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Mavlyudaaa@</w:t>
              </w:r>
              <w:r w:rsid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br/>
              </w:r>
              <w:r w:rsidR="005504E8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mail.ru</w:t>
              </w:r>
            </w:hyperlink>
            <w:r w:rsidR="005504E8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5504E8" w14:paraId="28DF19F5" w14:textId="77777777" w:rsidTr="002E01D3">
        <w:trPr>
          <w:cantSplit/>
          <w:trHeight w:val="562"/>
        </w:trPr>
        <w:tc>
          <w:tcPr>
            <w:tcW w:w="1701" w:type="dxa"/>
          </w:tcPr>
          <w:p w14:paraId="5A1E1D54" w14:textId="77777777" w:rsidR="005504E8" w:rsidRPr="002E01D3" w:rsidRDefault="005504E8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</w:tcPr>
          <w:p w14:paraId="50580AD0" w14:textId="77777777" w:rsidR="005504E8" w:rsidRDefault="005504E8" w:rsidP="009024B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Махмадаминов </w:t>
            </w:r>
          </w:p>
          <w:p w14:paraId="5CA3AB99" w14:textId="77777777" w:rsidR="005504E8" w:rsidRDefault="005504E8" w:rsidP="009024B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Камаледдин Эргашевич</w:t>
            </w:r>
          </w:p>
        </w:tc>
        <w:tc>
          <w:tcPr>
            <w:tcW w:w="1701" w:type="dxa"/>
          </w:tcPr>
          <w:p w14:paraId="0DFAE4DA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</w:rPr>
              <w:t>5-08-02</w:t>
            </w:r>
          </w:p>
          <w:p w14:paraId="6D2A319F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55D98773" w14:textId="04E9D9ED" w:rsidR="005504E8" w:rsidRDefault="005504E8" w:rsidP="007D29D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152E3620" w14:textId="77777777" w:rsidR="005504E8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64" w:history="1">
              <w:r w:rsidR="005504E8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mahmadaminov63@mail.ru</w:t>
              </w:r>
            </w:hyperlink>
            <w:r w:rsidR="005504E8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5504E8" w14:paraId="27B64E45" w14:textId="77777777" w:rsidTr="002E01D3">
        <w:trPr>
          <w:cantSplit/>
          <w:trHeight w:val="650"/>
        </w:trPr>
        <w:tc>
          <w:tcPr>
            <w:tcW w:w="1701" w:type="dxa"/>
          </w:tcPr>
          <w:p w14:paraId="11F3858D" w14:textId="77777777" w:rsidR="005504E8" w:rsidRPr="002E01D3" w:rsidRDefault="005504E8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</w:tcPr>
          <w:p w14:paraId="465738E1" w14:textId="77777777" w:rsidR="005504E8" w:rsidRPr="00B82F0E" w:rsidRDefault="005504E8" w:rsidP="009024BE">
            <w:pPr>
              <w:shd w:val="clear" w:color="auto" w:fill="FFFFFF"/>
              <w:rPr>
                <w:sz w:val="24"/>
                <w:szCs w:val="24"/>
              </w:rPr>
            </w:pPr>
            <w:r w:rsidRPr="00B82F0E">
              <w:rPr>
                <w:sz w:val="24"/>
                <w:szCs w:val="24"/>
              </w:rPr>
              <w:t>Исабекова Асел</w:t>
            </w:r>
          </w:p>
          <w:p w14:paraId="1B2DF498" w14:textId="77777777" w:rsidR="005504E8" w:rsidRPr="00B82F0E" w:rsidRDefault="005504E8" w:rsidP="009024BE">
            <w:pPr>
              <w:shd w:val="clear" w:color="auto" w:fill="FFFFFF"/>
              <w:rPr>
                <w:sz w:val="24"/>
                <w:szCs w:val="24"/>
                <w:lang w:val="ky-KG"/>
              </w:rPr>
            </w:pPr>
            <w:r w:rsidRPr="00B82F0E">
              <w:rPr>
                <w:sz w:val="24"/>
                <w:szCs w:val="24"/>
              </w:rPr>
              <w:t>Умаралиевна</w:t>
            </w:r>
          </w:p>
        </w:tc>
        <w:tc>
          <w:tcPr>
            <w:tcW w:w="1701" w:type="dxa"/>
          </w:tcPr>
          <w:p w14:paraId="4D0D316D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</w:rPr>
              <w:t>5-08-01</w:t>
            </w:r>
          </w:p>
          <w:p w14:paraId="0E2E0402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65C794D" w14:textId="5B2AA4D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74A637C4" w14:textId="77777777" w:rsidR="005504E8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ky-KG"/>
              </w:rPr>
            </w:pPr>
            <w:hyperlink r:id="rId265" w:history="1">
              <w:r w:rsidR="005504E8" w:rsidRPr="002E01D3">
                <w:rPr>
                  <w:rStyle w:val="a8"/>
                  <w:sz w:val="18"/>
                  <w:szCs w:val="18"/>
                  <w:u w:val="none"/>
                </w:rPr>
                <w:t>leistat@list.ru</w:t>
              </w:r>
            </w:hyperlink>
            <w:r w:rsidR="005504E8" w:rsidRPr="002E01D3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5504E8" w14:paraId="18B60B66" w14:textId="77777777" w:rsidTr="002E01D3">
        <w:trPr>
          <w:cantSplit/>
          <w:trHeight w:val="578"/>
        </w:trPr>
        <w:tc>
          <w:tcPr>
            <w:tcW w:w="1701" w:type="dxa"/>
          </w:tcPr>
          <w:p w14:paraId="17E56E7B" w14:textId="77777777" w:rsidR="005504E8" w:rsidRPr="002E01D3" w:rsidRDefault="005504E8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</w:tcPr>
          <w:p w14:paraId="4F11E8AC" w14:textId="4231A73B" w:rsidR="005504E8" w:rsidRDefault="005504E8" w:rsidP="009024BE">
            <w:pPr>
              <w:shd w:val="clear" w:color="auto" w:fill="FFFFFF"/>
              <w:rPr>
                <w:sz w:val="24"/>
                <w:szCs w:val="24"/>
              </w:rPr>
            </w:pPr>
            <w:r w:rsidRPr="00B82F0E">
              <w:rPr>
                <w:sz w:val="24"/>
                <w:szCs w:val="24"/>
              </w:rPr>
              <w:t xml:space="preserve">Батырова </w:t>
            </w:r>
            <w:r w:rsidR="00CA3E4C">
              <w:rPr>
                <w:sz w:val="24"/>
                <w:szCs w:val="24"/>
              </w:rPr>
              <w:br/>
            </w:r>
            <w:r w:rsidRPr="00B82F0E">
              <w:rPr>
                <w:sz w:val="24"/>
                <w:szCs w:val="24"/>
              </w:rPr>
              <w:t>Самара</w:t>
            </w:r>
            <w:r w:rsidR="00CA3E4C">
              <w:rPr>
                <w:sz w:val="24"/>
                <w:szCs w:val="24"/>
              </w:rPr>
              <w:t xml:space="preserve"> </w:t>
            </w:r>
            <w:r w:rsidRPr="00B82F0E">
              <w:rPr>
                <w:sz w:val="24"/>
                <w:szCs w:val="24"/>
              </w:rPr>
              <w:t>Аззамкуловна</w:t>
            </w:r>
          </w:p>
        </w:tc>
        <w:tc>
          <w:tcPr>
            <w:tcW w:w="1701" w:type="dxa"/>
          </w:tcPr>
          <w:p w14:paraId="7D17FC07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B82F0E">
              <w:rPr>
                <w:sz w:val="24"/>
                <w:szCs w:val="24"/>
              </w:rPr>
              <w:t>5-08-02</w:t>
            </w:r>
          </w:p>
        </w:tc>
        <w:tc>
          <w:tcPr>
            <w:tcW w:w="1701" w:type="dxa"/>
          </w:tcPr>
          <w:p w14:paraId="1C2C87D0" w14:textId="0FE06968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7363065C" w14:textId="77777777" w:rsidR="005504E8" w:rsidRPr="002E01D3" w:rsidRDefault="0007029D" w:rsidP="009024BE">
            <w:pPr>
              <w:shd w:val="clear" w:color="auto" w:fill="FFFFFF"/>
              <w:ind w:hanging="104"/>
              <w:rPr>
                <w:sz w:val="18"/>
                <w:szCs w:val="18"/>
                <w:lang w:val="ky-KG"/>
              </w:rPr>
            </w:pPr>
            <w:hyperlink r:id="rId266" w:history="1">
              <w:r w:rsidR="005504E8" w:rsidRPr="002E01D3">
                <w:rPr>
                  <w:rStyle w:val="a8"/>
                  <w:sz w:val="18"/>
                  <w:szCs w:val="18"/>
                  <w:u w:val="none"/>
                </w:rPr>
                <w:t>batyrovasamara682@gmail.com</w:t>
              </w:r>
            </w:hyperlink>
            <w:r w:rsidR="005504E8" w:rsidRPr="002E01D3">
              <w:rPr>
                <w:sz w:val="18"/>
                <w:szCs w:val="18"/>
                <w:lang w:val="ky-KG"/>
              </w:rPr>
              <w:t xml:space="preserve"> </w:t>
            </w:r>
          </w:p>
          <w:p w14:paraId="38F7E26C" w14:textId="77777777" w:rsidR="005504E8" w:rsidRPr="002E01D3" w:rsidRDefault="005504E8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</w:p>
        </w:tc>
      </w:tr>
      <w:tr w:rsidR="005504E8" w14:paraId="121E3344" w14:textId="77777777" w:rsidTr="002E01D3">
        <w:trPr>
          <w:cantSplit/>
          <w:trHeight w:val="557"/>
        </w:trPr>
        <w:tc>
          <w:tcPr>
            <w:tcW w:w="1701" w:type="dxa"/>
            <w:tcBorders>
              <w:bottom w:val="single" w:sz="4" w:space="0" w:color="auto"/>
            </w:tcBorders>
          </w:tcPr>
          <w:p w14:paraId="1AE00A72" w14:textId="77777777" w:rsidR="005504E8" w:rsidRPr="002E01D3" w:rsidRDefault="005504E8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  <w:lang w:val="ky-KG"/>
              </w:rPr>
              <w:t>С</w:t>
            </w:r>
            <w:r w:rsidRPr="002E01D3">
              <w:rPr>
                <w:sz w:val="22"/>
                <w:szCs w:val="22"/>
              </w:rPr>
              <w:t>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FFD6858" w14:textId="77777777" w:rsidR="005504E8" w:rsidRDefault="005504E8" w:rsidP="009024BE">
            <w:pPr>
              <w:shd w:val="clear" w:color="auto" w:fill="FFFFFF"/>
              <w:rPr>
                <w:sz w:val="24"/>
                <w:szCs w:val="24"/>
                <w:lang w:val="ky-KG"/>
              </w:rPr>
            </w:pPr>
            <w:r w:rsidRPr="00B82F0E">
              <w:rPr>
                <w:sz w:val="24"/>
                <w:szCs w:val="24"/>
              </w:rPr>
              <w:t xml:space="preserve">Абдухалил кызы </w:t>
            </w:r>
          </w:p>
          <w:p w14:paraId="5798C2E5" w14:textId="77777777" w:rsidR="005504E8" w:rsidRDefault="005504E8" w:rsidP="009024BE">
            <w:pPr>
              <w:shd w:val="clear" w:color="auto" w:fill="FFFFFF"/>
              <w:rPr>
                <w:sz w:val="24"/>
                <w:szCs w:val="24"/>
              </w:rPr>
            </w:pPr>
            <w:r w:rsidRPr="00B82F0E">
              <w:rPr>
                <w:sz w:val="24"/>
                <w:szCs w:val="24"/>
              </w:rPr>
              <w:t>Гулчехра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79BD9C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  <w:lang w:val="ky-KG"/>
              </w:rPr>
            </w:pPr>
            <w:r>
              <w:rPr>
                <w:sz w:val="24"/>
                <w:szCs w:val="24"/>
              </w:rPr>
              <w:t>5-08-02</w:t>
            </w:r>
          </w:p>
          <w:p w14:paraId="4B6BCB29" w14:textId="7777777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15DB44C" w14:textId="2F963297" w:rsidR="005504E8" w:rsidRDefault="005504E8" w:rsidP="009024B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2DA7745" w14:textId="77777777" w:rsidR="005504E8" w:rsidRPr="002E01D3" w:rsidRDefault="0007029D" w:rsidP="009024BE">
            <w:pPr>
              <w:shd w:val="clear" w:color="auto" w:fill="FFFFFF"/>
              <w:ind w:hanging="104"/>
              <w:rPr>
                <w:sz w:val="18"/>
                <w:szCs w:val="18"/>
                <w:lang w:val="ky-KG"/>
              </w:rPr>
            </w:pPr>
            <w:hyperlink r:id="rId267" w:history="1">
              <w:r w:rsidR="005504E8" w:rsidRPr="002E01D3">
                <w:rPr>
                  <w:rStyle w:val="a8"/>
                  <w:sz w:val="18"/>
                  <w:szCs w:val="18"/>
                  <w:u w:val="none"/>
                </w:rPr>
                <w:t>akgulchehra@mail.ru</w:t>
              </w:r>
            </w:hyperlink>
            <w:r w:rsidR="005504E8" w:rsidRPr="002E01D3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5504E8" w14:paraId="71650A57" w14:textId="77777777" w:rsidTr="002E01D3">
        <w:trPr>
          <w:cantSplit/>
          <w:trHeight w:val="562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A16239" w14:textId="77777777" w:rsidR="00244BD1" w:rsidRPr="002E01D3" w:rsidRDefault="00244BD1" w:rsidP="009024B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</w:p>
          <w:p w14:paraId="6941FDD5" w14:textId="77777777" w:rsidR="005504E8" w:rsidRPr="002E01D3" w:rsidRDefault="00244BD1" w:rsidP="009024B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E01D3">
              <w:rPr>
                <w:b/>
                <w:sz w:val="22"/>
                <w:szCs w:val="22"/>
              </w:rPr>
              <w:t>СУЛЮКТИНСКИЙ ГОРОДСКОЙ ОТДЕЛ СТАТИСТИКИ</w:t>
            </w:r>
          </w:p>
          <w:p w14:paraId="23B3C3C3" w14:textId="7D8952D0" w:rsidR="005504E8" w:rsidRDefault="005504E8" w:rsidP="009024BE">
            <w:pPr>
              <w:shd w:val="clear" w:color="auto" w:fill="FFFFFF"/>
              <w:jc w:val="center"/>
              <w:rPr>
                <w:rStyle w:val="a8"/>
                <w:b/>
                <w:sz w:val="22"/>
                <w:szCs w:val="22"/>
                <w:u w:val="none"/>
              </w:rPr>
            </w:pPr>
            <w:r w:rsidRPr="002E01D3">
              <w:rPr>
                <w:b/>
                <w:sz w:val="22"/>
                <w:szCs w:val="22"/>
              </w:rPr>
              <w:t xml:space="preserve">720500 г. Сулюкта, ул. И. Раззакова, 1, код 03653, факс 5-00-80, </w:t>
            </w:r>
            <w:r w:rsidR="005F29A0">
              <w:rPr>
                <w:b/>
                <w:sz w:val="22"/>
                <w:szCs w:val="22"/>
                <w:lang w:val="en-US"/>
              </w:rPr>
              <w:t>e</w:t>
            </w:r>
            <w:r w:rsidRPr="002E01D3">
              <w:rPr>
                <w:b/>
                <w:sz w:val="22"/>
                <w:szCs w:val="22"/>
              </w:rPr>
              <w:t>-</w:t>
            </w:r>
            <w:r w:rsidRPr="002E01D3">
              <w:rPr>
                <w:b/>
                <w:sz w:val="22"/>
                <w:szCs w:val="22"/>
                <w:lang w:val="en-US"/>
              </w:rPr>
              <w:t>mail</w:t>
            </w:r>
            <w:r w:rsidRPr="002E01D3">
              <w:rPr>
                <w:b/>
                <w:sz w:val="22"/>
                <w:szCs w:val="22"/>
              </w:rPr>
              <w:t xml:space="preserve">: </w:t>
            </w:r>
            <w:hyperlink r:id="rId268" w:history="1">
              <w:r w:rsidRPr="002E01D3">
                <w:rPr>
                  <w:rStyle w:val="a8"/>
                  <w:b/>
                  <w:sz w:val="22"/>
                  <w:szCs w:val="22"/>
                  <w:u w:val="none"/>
                  <w:lang w:val="en-US"/>
                </w:rPr>
                <w:t>gorstat</w:t>
              </w:r>
              <w:r w:rsidRPr="002E01D3">
                <w:rPr>
                  <w:rStyle w:val="a8"/>
                  <w:b/>
                  <w:sz w:val="22"/>
                  <w:szCs w:val="22"/>
                  <w:u w:val="none"/>
                </w:rPr>
                <w:t>@</w:t>
              </w:r>
              <w:r w:rsidRPr="002E01D3">
                <w:rPr>
                  <w:rStyle w:val="a8"/>
                  <w:b/>
                  <w:sz w:val="22"/>
                  <w:szCs w:val="22"/>
                  <w:u w:val="none"/>
                  <w:lang w:val="en-US"/>
                </w:rPr>
                <w:t>inbox</w:t>
              </w:r>
              <w:r w:rsidRPr="002E01D3">
                <w:rPr>
                  <w:rStyle w:val="a8"/>
                  <w:b/>
                  <w:sz w:val="22"/>
                  <w:szCs w:val="22"/>
                  <w:u w:val="none"/>
                </w:rPr>
                <w:t>.</w:t>
              </w:r>
              <w:r w:rsidRPr="002E01D3">
                <w:rPr>
                  <w:rStyle w:val="a8"/>
                  <w:b/>
                  <w:sz w:val="22"/>
                  <w:szCs w:val="22"/>
                  <w:u w:val="none"/>
                  <w:lang w:val="en-US"/>
                </w:rPr>
                <w:t>ru</w:t>
              </w:r>
            </w:hyperlink>
            <w:r w:rsidRPr="002E01D3">
              <w:rPr>
                <w:rStyle w:val="a8"/>
                <w:b/>
                <w:sz w:val="22"/>
                <w:szCs w:val="22"/>
                <w:u w:val="none"/>
              </w:rPr>
              <w:t xml:space="preserve"> </w:t>
            </w:r>
          </w:p>
          <w:p w14:paraId="4269D6DF" w14:textId="77777777" w:rsidR="0026450A" w:rsidRPr="002E01D3" w:rsidRDefault="0026450A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</w:tr>
      <w:tr w:rsidR="00863F36" w14:paraId="5736C39E" w14:textId="77777777" w:rsidTr="002E01D3">
        <w:trPr>
          <w:cantSplit/>
          <w:trHeight w:val="578"/>
        </w:trPr>
        <w:tc>
          <w:tcPr>
            <w:tcW w:w="1701" w:type="dxa"/>
            <w:tcBorders>
              <w:top w:val="single" w:sz="4" w:space="0" w:color="auto"/>
            </w:tcBorders>
          </w:tcPr>
          <w:p w14:paraId="4C4AA9EF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67661941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Халмуратов </w:t>
            </w:r>
          </w:p>
          <w:p w14:paraId="52E3ADE0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Каттабек Абдупаттаевич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3924D5C" w14:textId="77777777" w:rsidR="00863F36" w:rsidRPr="002E01D3" w:rsidRDefault="00863F3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5-00-90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5A02DB8" w14:textId="5434FDA1" w:rsidR="00863F36" w:rsidRPr="002E01D3" w:rsidRDefault="00863F36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D06C16A" w14:textId="77777777" w:rsidR="00863F36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69" w:history="1">
              <w:r w:rsidR="00863F36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Kato.kg@mail.ru</w:t>
              </w:r>
            </w:hyperlink>
            <w:r w:rsidR="00863F36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863F36" w14:paraId="2DD3F517" w14:textId="77777777" w:rsidTr="002E01D3">
        <w:trPr>
          <w:cantSplit/>
          <w:trHeight w:val="435"/>
        </w:trPr>
        <w:tc>
          <w:tcPr>
            <w:tcW w:w="1701" w:type="dxa"/>
          </w:tcPr>
          <w:p w14:paraId="6AFB6282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Главный специалист</w:t>
            </w:r>
          </w:p>
        </w:tc>
        <w:tc>
          <w:tcPr>
            <w:tcW w:w="3260" w:type="dxa"/>
          </w:tcPr>
          <w:p w14:paraId="48FEF476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Мурзараим кызы Бактыгул</w:t>
            </w:r>
          </w:p>
        </w:tc>
        <w:tc>
          <w:tcPr>
            <w:tcW w:w="1701" w:type="dxa"/>
          </w:tcPr>
          <w:p w14:paraId="77F5279C" w14:textId="77777777" w:rsidR="00863F36" w:rsidRPr="002E01D3" w:rsidRDefault="00863F3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5-00-80</w:t>
            </w:r>
          </w:p>
        </w:tc>
        <w:tc>
          <w:tcPr>
            <w:tcW w:w="1701" w:type="dxa"/>
          </w:tcPr>
          <w:p w14:paraId="12FD7639" w14:textId="787EEA46" w:rsidR="00863F36" w:rsidRPr="002E01D3" w:rsidRDefault="00863F36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0AD2793" w14:textId="77777777" w:rsidR="00863F36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70" w:history="1">
              <w:r w:rsidR="00863F36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baktgyl1992aliser@gmail.com</w:t>
              </w:r>
            </w:hyperlink>
            <w:r w:rsidR="00863F36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863F36" w14:paraId="7F309740" w14:textId="77777777" w:rsidTr="002E01D3">
        <w:trPr>
          <w:cantSplit/>
          <w:trHeight w:val="600"/>
        </w:trPr>
        <w:tc>
          <w:tcPr>
            <w:tcW w:w="1701" w:type="dxa"/>
          </w:tcPr>
          <w:p w14:paraId="376E4028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Ведущий специалист</w:t>
            </w:r>
          </w:p>
        </w:tc>
        <w:tc>
          <w:tcPr>
            <w:tcW w:w="3260" w:type="dxa"/>
          </w:tcPr>
          <w:p w14:paraId="1BA01F57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Закирова </w:t>
            </w:r>
          </w:p>
          <w:p w14:paraId="68DF1A27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Венера Гадылжановна</w:t>
            </w:r>
          </w:p>
        </w:tc>
        <w:tc>
          <w:tcPr>
            <w:tcW w:w="1701" w:type="dxa"/>
          </w:tcPr>
          <w:p w14:paraId="51FB4A4B" w14:textId="77777777" w:rsidR="00863F36" w:rsidRPr="002E01D3" w:rsidRDefault="00863F3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05E1050" w14:textId="717C9AF2" w:rsidR="00863F36" w:rsidRPr="002E01D3" w:rsidRDefault="00863F36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3A4AA93" w14:textId="77777777" w:rsidR="00863F36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71" w:history="1">
              <w:r w:rsidR="00863F36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VeneraZ1965@</w:t>
              </w:r>
              <w:r w:rsid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br/>
              </w:r>
              <w:r w:rsidR="00863F36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mail.ru</w:t>
              </w:r>
            </w:hyperlink>
            <w:r w:rsidR="00863F36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863F36" w14:paraId="7F4E259B" w14:textId="77777777" w:rsidTr="002E01D3">
        <w:trPr>
          <w:cantSplit/>
          <w:trHeight w:val="562"/>
        </w:trPr>
        <w:tc>
          <w:tcPr>
            <w:tcW w:w="1701" w:type="dxa"/>
          </w:tcPr>
          <w:p w14:paraId="062767E4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>Специалист</w:t>
            </w:r>
          </w:p>
        </w:tc>
        <w:tc>
          <w:tcPr>
            <w:tcW w:w="3260" w:type="dxa"/>
          </w:tcPr>
          <w:p w14:paraId="30C95033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</w:rPr>
              <w:t xml:space="preserve">Базарбаева </w:t>
            </w:r>
          </w:p>
          <w:p w14:paraId="36167B1C" w14:textId="77777777" w:rsidR="00863F36" w:rsidRPr="002E01D3" w:rsidRDefault="00863F36" w:rsidP="009024BE">
            <w:pPr>
              <w:shd w:val="clear" w:color="auto" w:fill="FFFFFF"/>
              <w:rPr>
                <w:sz w:val="22"/>
                <w:szCs w:val="22"/>
              </w:rPr>
            </w:pPr>
            <w:r w:rsidRPr="002E01D3">
              <w:rPr>
                <w:sz w:val="22"/>
                <w:szCs w:val="22"/>
                <w:lang w:val="ky-KG"/>
              </w:rPr>
              <w:t>Гулбарчын Гайбуллаевна</w:t>
            </w:r>
          </w:p>
        </w:tc>
        <w:tc>
          <w:tcPr>
            <w:tcW w:w="1701" w:type="dxa"/>
          </w:tcPr>
          <w:p w14:paraId="177DBF0F" w14:textId="77777777" w:rsidR="00863F36" w:rsidRPr="002E01D3" w:rsidRDefault="00863F36" w:rsidP="009024BE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E176CC7" w14:textId="70D66D6A" w:rsidR="00863F36" w:rsidRPr="002E01D3" w:rsidRDefault="00863F36" w:rsidP="007D29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3B4EF53" w14:textId="77777777" w:rsidR="00863F36" w:rsidRPr="002E01D3" w:rsidRDefault="0007029D" w:rsidP="009024BE">
            <w:pPr>
              <w:shd w:val="clear" w:color="auto" w:fill="FFFFFF"/>
              <w:rPr>
                <w:sz w:val="18"/>
                <w:szCs w:val="18"/>
                <w:lang w:val="en-US"/>
              </w:rPr>
            </w:pPr>
            <w:hyperlink r:id="rId272" w:history="1">
              <w:r w:rsidR="00863F36" w:rsidRPr="002E01D3">
                <w:rPr>
                  <w:rStyle w:val="a8"/>
                  <w:sz w:val="18"/>
                  <w:szCs w:val="18"/>
                  <w:u w:val="none"/>
                  <w:shd w:val="clear" w:color="auto" w:fill="FFFFFF"/>
                </w:rPr>
                <w:t>barcynbazarbaeva@gmail.com</w:t>
              </w:r>
            </w:hyperlink>
            <w:r w:rsidR="00863F36" w:rsidRPr="002E01D3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</w:tbl>
    <w:p w14:paraId="74059F38" w14:textId="77777777" w:rsidR="002E01D3" w:rsidRDefault="002E01D3" w:rsidP="009024BE">
      <w:pPr>
        <w:shd w:val="clear" w:color="auto" w:fill="FFFFFF"/>
        <w:jc w:val="center"/>
        <w:rPr>
          <w:b/>
          <w:sz w:val="24"/>
          <w:szCs w:val="24"/>
          <w:u w:val="single"/>
        </w:rPr>
      </w:pPr>
    </w:p>
    <w:p w14:paraId="16BA278D" w14:textId="77777777" w:rsidR="002E01D3" w:rsidRDefault="002E01D3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5AA6D5AA" w14:textId="77777777" w:rsidR="008E7799" w:rsidRPr="00244BD1" w:rsidRDefault="008E7799" w:rsidP="009024BE">
      <w:pPr>
        <w:shd w:val="clear" w:color="auto" w:fill="FFFFFF"/>
        <w:jc w:val="center"/>
        <w:rPr>
          <w:b/>
          <w:sz w:val="28"/>
          <w:szCs w:val="28"/>
        </w:rPr>
      </w:pPr>
      <w:r w:rsidRPr="00244BD1">
        <w:rPr>
          <w:b/>
          <w:sz w:val="28"/>
          <w:szCs w:val="28"/>
        </w:rPr>
        <w:t>ЖАЛАЛ-АБАДСКОЕ ОБЛАСТНОЕ УПРАВЛЕНИЕ СТАТИСТИКИ</w:t>
      </w:r>
    </w:p>
    <w:p w14:paraId="4D5FCB60" w14:textId="77777777" w:rsidR="008E7799" w:rsidRDefault="008E7799" w:rsidP="009024BE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720901, г. Жалал-Абад, ул. </w:t>
      </w:r>
      <w:r>
        <w:rPr>
          <w:b/>
          <w:sz w:val="24"/>
          <w:szCs w:val="24"/>
          <w:lang w:val="ky-KG"/>
        </w:rPr>
        <w:t>Мамыр баатыра</w:t>
      </w:r>
      <w:r>
        <w:rPr>
          <w:b/>
          <w:sz w:val="24"/>
          <w:szCs w:val="24"/>
        </w:rPr>
        <w:t>,</w:t>
      </w:r>
      <w:r>
        <w:rPr>
          <w:b/>
          <w:sz w:val="24"/>
          <w:szCs w:val="24"/>
          <w:lang w:val="ky-KG"/>
        </w:rPr>
        <w:t xml:space="preserve"> 58</w:t>
      </w:r>
    </w:p>
    <w:p w14:paraId="6F09FBF0" w14:textId="77777777" w:rsidR="008E7799" w:rsidRDefault="008E7799" w:rsidP="009024BE">
      <w:pPr>
        <w:shd w:val="clear" w:color="auto" w:fill="FFFFFF"/>
        <w:jc w:val="center"/>
        <w:rPr>
          <w:b/>
          <w:sz w:val="24"/>
          <w:szCs w:val="24"/>
          <w:u w:val="single"/>
          <w:lang w:val="ky-KG"/>
        </w:rPr>
      </w:pPr>
      <w:r>
        <w:rPr>
          <w:b/>
          <w:sz w:val="24"/>
          <w:szCs w:val="24"/>
        </w:rPr>
        <w:t>факс</w:t>
      </w:r>
      <w:r>
        <w:rPr>
          <w:b/>
          <w:sz w:val="24"/>
          <w:szCs w:val="24"/>
          <w:lang w:val="en-US"/>
        </w:rPr>
        <w:t xml:space="preserve">: 03722 5-15-87, </w:t>
      </w:r>
      <w:r>
        <w:rPr>
          <w:b/>
          <w:sz w:val="24"/>
          <w:szCs w:val="24"/>
          <w:lang w:val="en-GB"/>
        </w:rPr>
        <w:t>e</w:t>
      </w:r>
      <w:r>
        <w:rPr>
          <w:b/>
          <w:sz w:val="24"/>
          <w:szCs w:val="24"/>
          <w:lang w:val="en-US"/>
        </w:rPr>
        <w:t xml:space="preserve">-mail: </w:t>
      </w:r>
      <w:r>
        <w:rPr>
          <w:b/>
          <w:sz w:val="24"/>
          <w:szCs w:val="24"/>
          <w:u w:val="single"/>
          <w:lang w:val="en-GB"/>
        </w:rPr>
        <w:t>rc</w:t>
      </w:r>
      <w:r>
        <w:rPr>
          <w:b/>
          <w:sz w:val="24"/>
          <w:szCs w:val="24"/>
          <w:u w:val="single"/>
          <w:lang w:val="en-US"/>
        </w:rPr>
        <w:t>@</w:t>
      </w:r>
      <w:r>
        <w:rPr>
          <w:b/>
          <w:sz w:val="24"/>
          <w:szCs w:val="24"/>
          <w:u w:val="single"/>
          <w:lang w:val="en-GB"/>
        </w:rPr>
        <w:t>ja</w:t>
      </w:r>
      <w:r>
        <w:rPr>
          <w:b/>
          <w:sz w:val="24"/>
          <w:szCs w:val="24"/>
          <w:u w:val="single"/>
          <w:lang w:val="ky-KG"/>
        </w:rPr>
        <w:t>.</w:t>
      </w:r>
      <w:r>
        <w:rPr>
          <w:b/>
          <w:sz w:val="24"/>
          <w:szCs w:val="24"/>
          <w:u w:val="single"/>
          <w:lang w:val="en-GB"/>
        </w:rPr>
        <w:t>stat</w:t>
      </w:r>
      <w:r>
        <w:rPr>
          <w:b/>
          <w:sz w:val="24"/>
          <w:szCs w:val="24"/>
          <w:u w:val="single"/>
          <w:lang w:val="en-US"/>
        </w:rPr>
        <w:t>.kg</w:t>
      </w:r>
      <w:r>
        <w:rPr>
          <w:b/>
          <w:sz w:val="24"/>
          <w:szCs w:val="24"/>
          <w:lang w:val="en-US"/>
        </w:rPr>
        <w:t>; sk</w:t>
      </w:r>
      <w:r>
        <w:rPr>
          <w:b/>
          <w:sz w:val="24"/>
          <w:szCs w:val="24"/>
        </w:rPr>
        <w:t>у</w:t>
      </w:r>
      <w:r>
        <w:rPr>
          <w:b/>
          <w:sz w:val="24"/>
          <w:szCs w:val="24"/>
          <w:lang w:val="en-US"/>
        </w:rPr>
        <w:t xml:space="preserve">pe: </w:t>
      </w:r>
      <w:r>
        <w:rPr>
          <w:b/>
          <w:sz w:val="24"/>
          <w:szCs w:val="24"/>
          <w:u w:val="single"/>
          <w:lang w:val="en-US"/>
        </w:rPr>
        <w:t>Jalal-Abad_rmsb</w:t>
      </w:r>
    </w:p>
    <w:p w14:paraId="6D130CC3" w14:textId="77777777" w:rsidR="008E7799" w:rsidRDefault="008E7799" w:rsidP="009024BE">
      <w:pPr>
        <w:shd w:val="clear" w:color="auto" w:fill="FFFFFF"/>
        <w:jc w:val="center"/>
        <w:rPr>
          <w:b/>
          <w:sz w:val="24"/>
          <w:szCs w:val="24"/>
          <w:u w:val="single"/>
          <w:lang w:val="ky-KG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701"/>
        <w:gridCol w:w="1701"/>
        <w:gridCol w:w="1560"/>
      </w:tblGrid>
      <w:tr w:rsidR="008E7799" w14:paraId="0058DBA4" w14:textId="77777777" w:rsidTr="00B27C07">
        <w:trPr>
          <w:trHeight w:val="409"/>
        </w:trPr>
        <w:tc>
          <w:tcPr>
            <w:tcW w:w="1701" w:type="dxa"/>
            <w:vMerge w:val="restart"/>
            <w:tcBorders>
              <w:bottom w:val="nil"/>
            </w:tcBorders>
            <w:vAlign w:val="center"/>
          </w:tcPr>
          <w:p w14:paraId="0EDD884F" w14:textId="0B6BBCCE" w:rsidR="008E7799" w:rsidRPr="005F29A0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Должность</w:t>
            </w:r>
            <w:r w:rsidR="005F29A0">
              <w:rPr>
                <w:b/>
                <w:sz w:val="24"/>
                <w:szCs w:val="24"/>
                <w:lang w:val="en-US" w:eastAsia="en-US"/>
              </w:rPr>
              <w:t>,</w:t>
            </w:r>
          </w:p>
          <w:p w14:paraId="63C2EEBA" w14:textId="77777777" w:rsidR="008E7799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кабинета</w:t>
            </w:r>
          </w:p>
        </w:tc>
        <w:tc>
          <w:tcPr>
            <w:tcW w:w="3260" w:type="dxa"/>
            <w:vMerge w:val="restart"/>
            <w:tcBorders>
              <w:bottom w:val="nil"/>
            </w:tcBorders>
            <w:vAlign w:val="center"/>
          </w:tcPr>
          <w:p w14:paraId="569BE43C" w14:textId="3B9BC351" w:rsidR="005F29A0" w:rsidRDefault="008E7799" w:rsidP="005F29A0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Фамилия,</w:t>
            </w:r>
            <w:r w:rsidR="005F29A0">
              <w:rPr>
                <w:b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b/>
                <w:sz w:val="24"/>
                <w:szCs w:val="24"/>
                <w:lang w:eastAsia="en-US"/>
              </w:rPr>
              <w:t>имя, отчество</w:t>
            </w:r>
          </w:p>
          <w:p w14:paraId="358FB527" w14:textId="3E8BB3C2" w:rsidR="008E7799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14:paraId="65256D76" w14:textId="77777777" w:rsidR="008E7799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№ телефонов</w:t>
            </w:r>
          </w:p>
        </w:tc>
        <w:tc>
          <w:tcPr>
            <w:tcW w:w="1560" w:type="dxa"/>
            <w:tcBorders>
              <w:bottom w:val="nil"/>
            </w:tcBorders>
          </w:tcPr>
          <w:p w14:paraId="5E47B789" w14:textId="117131AF" w:rsidR="008E7799" w:rsidRPr="005F29A0" w:rsidRDefault="005F29A0" w:rsidP="005F29A0">
            <w:pPr>
              <w:shd w:val="clear" w:color="auto" w:fill="FFFFFF"/>
              <w:spacing w:line="25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sz w:val="24"/>
                <w:szCs w:val="24"/>
                <w:lang w:val="en-US" w:eastAsia="en-US"/>
              </w:rPr>
              <w:t>e</w:t>
            </w:r>
            <w:r w:rsidR="008E7799">
              <w:rPr>
                <w:b/>
                <w:sz w:val="24"/>
                <w:szCs w:val="24"/>
                <w:lang w:val="en-US" w:eastAsia="en-US"/>
              </w:rPr>
              <w:t>-mail</w:t>
            </w:r>
          </w:p>
        </w:tc>
      </w:tr>
      <w:tr w:rsidR="008E7799" w14:paraId="4647A533" w14:textId="77777777" w:rsidTr="00B27C07">
        <w:trPr>
          <w:trHeight w:val="100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BEEC006" w14:textId="77777777" w:rsidR="008E7799" w:rsidRDefault="008E7799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1498EC8" w14:textId="77777777" w:rsidR="008E7799" w:rsidRDefault="008E7799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DF76666" w14:textId="77777777" w:rsidR="008E7799" w:rsidRDefault="008E7799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городской</w:t>
            </w:r>
          </w:p>
          <w:p w14:paraId="5720256E" w14:textId="77777777" w:rsidR="008E7799" w:rsidRDefault="008E7799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748C6A7" w14:textId="77777777" w:rsidR="008E7799" w:rsidRDefault="008E7799" w:rsidP="009024BE">
            <w:pPr>
              <w:shd w:val="clear" w:color="auto" w:fill="FFFFFF"/>
              <w:spacing w:line="25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Домашний,</w:t>
            </w:r>
          </w:p>
          <w:p w14:paraId="0DF9B868" w14:textId="77777777" w:rsidR="008E7799" w:rsidRDefault="008E7799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4024290D" w14:textId="77777777" w:rsidR="008E7799" w:rsidRDefault="008E7799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8E7799" w14:paraId="0DA26561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996853" w14:textId="77777777" w:rsidR="002E01D3" w:rsidRPr="0026450A" w:rsidRDefault="002E01D3" w:rsidP="009024BE">
            <w:pPr>
              <w:shd w:val="clear" w:color="auto" w:fill="FFFFFF"/>
              <w:spacing w:line="25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  <w:p w14:paraId="294406FB" w14:textId="77777777" w:rsidR="00115617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2E01D3">
              <w:rPr>
                <w:b/>
                <w:sz w:val="22"/>
                <w:szCs w:val="22"/>
                <w:lang w:eastAsia="en-US"/>
              </w:rPr>
              <w:t>РУКОВОДСТВО</w:t>
            </w:r>
          </w:p>
          <w:p w14:paraId="31CC81F5" w14:textId="77777777" w:rsidR="0026450A" w:rsidRPr="0026450A" w:rsidRDefault="0026450A" w:rsidP="009024BE">
            <w:pPr>
              <w:shd w:val="clear" w:color="auto" w:fill="FFFFFF"/>
              <w:spacing w:line="25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8E7799" w14:paraId="6E4F3867" w14:textId="77777777" w:rsidTr="00B27C07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</w:tcPr>
          <w:p w14:paraId="2A17F7C2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2E01D3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748885D2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каб. № 10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3482B9E8" w14:textId="3BF99CAE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 xml:space="preserve">Масабиров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2E01D3">
              <w:rPr>
                <w:sz w:val="22"/>
                <w:szCs w:val="22"/>
                <w:lang w:eastAsia="en-US"/>
              </w:rPr>
              <w:t>Исламбек Автандилович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622D36C" w14:textId="77777777" w:rsidR="008E7799" w:rsidRPr="002E01D3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5-15-71</w:t>
            </w:r>
          </w:p>
          <w:p w14:paraId="51159D6A" w14:textId="77777777" w:rsidR="008E7799" w:rsidRPr="002E01D3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D89D403" w14:textId="7DC5D71C" w:rsidR="008E7799" w:rsidRPr="002E01D3" w:rsidRDefault="008E7799" w:rsidP="007D29D1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B97817C" w14:textId="77777777" w:rsidR="008E7799" w:rsidRPr="0005126E" w:rsidRDefault="0007029D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val="en-US" w:eastAsia="en-US"/>
              </w:rPr>
            </w:pPr>
            <w:hyperlink r:id="rId273" w:history="1">
              <w:r w:rsidR="008E7799" w:rsidRPr="0005126E">
                <w:rPr>
                  <w:rStyle w:val="a8"/>
                  <w:u w:val="none"/>
                  <w:lang w:val="ky-KG" w:eastAsia="en-US"/>
                </w:rPr>
                <w:t>Islam.masabirov@bk.ru</w:t>
              </w:r>
            </w:hyperlink>
          </w:p>
        </w:tc>
      </w:tr>
      <w:tr w:rsidR="008E7799" w14:paraId="06E11114" w14:textId="77777777" w:rsidTr="00B27C07">
        <w:trPr>
          <w:trHeight w:val="557"/>
        </w:trPr>
        <w:tc>
          <w:tcPr>
            <w:tcW w:w="1701" w:type="dxa"/>
          </w:tcPr>
          <w:p w14:paraId="7033B6C2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2E01D3">
              <w:rPr>
                <w:b/>
                <w:bCs/>
                <w:sz w:val="22"/>
                <w:szCs w:val="22"/>
                <w:lang w:eastAsia="en-US"/>
              </w:rPr>
              <w:t>Зам</w:t>
            </w:r>
            <w:r w:rsidRPr="002E01D3">
              <w:rPr>
                <w:b/>
                <w:bCs/>
                <w:sz w:val="22"/>
                <w:szCs w:val="22"/>
                <w:lang w:val="ky-KG" w:eastAsia="en-US"/>
              </w:rPr>
              <w:t xml:space="preserve">еститель </w:t>
            </w:r>
            <w:r w:rsidRPr="002E01D3">
              <w:rPr>
                <w:b/>
                <w:bCs/>
                <w:sz w:val="22"/>
                <w:szCs w:val="22"/>
                <w:lang w:eastAsia="en-US"/>
              </w:rPr>
              <w:t xml:space="preserve">руководителя </w:t>
            </w:r>
            <w:r w:rsidRPr="002E01D3">
              <w:rPr>
                <w:sz w:val="22"/>
                <w:szCs w:val="22"/>
                <w:lang w:eastAsia="en-US"/>
              </w:rPr>
              <w:t>каб. № 12</w:t>
            </w:r>
          </w:p>
        </w:tc>
        <w:tc>
          <w:tcPr>
            <w:tcW w:w="3260" w:type="dxa"/>
          </w:tcPr>
          <w:p w14:paraId="0AF72DAF" w14:textId="066A6D8E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Тургунбаев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2E01D3">
              <w:rPr>
                <w:sz w:val="22"/>
                <w:szCs w:val="22"/>
                <w:lang w:eastAsia="en-US"/>
              </w:rPr>
              <w:t>Алмазбек Болотбекович</w:t>
            </w:r>
          </w:p>
        </w:tc>
        <w:tc>
          <w:tcPr>
            <w:tcW w:w="1701" w:type="dxa"/>
          </w:tcPr>
          <w:p w14:paraId="47A05A21" w14:textId="77777777" w:rsidR="008E7799" w:rsidRPr="002E01D3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5-19-61</w:t>
            </w:r>
          </w:p>
        </w:tc>
        <w:tc>
          <w:tcPr>
            <w:tcW w:w="1701" w:type="dxa"/>
          </w:tcPr>
          <w:p w14:paraId="5CCD00C7" w14:textId="1EBAB330" w:rsidR="008E7799" w:rsidRPr="002E01D3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3FA3B845" w14:textId="77777777" w:rsidR="008E7799" w:rsidRPr="0005126E" w:rsidRDefault="0007029D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274" w:history="1">
              <w:r w:rsidR="008E7799" w:rsidRPr="0005126E">
                <w:rPr>
                  <w:rStyle w:val="a8"/>
                  <w:u w:val="none"/>
                  <w:lang w:val="en-US" w:eastAsia="en-US"/>
                </w:rPr>
                <w:t>alm</w:t>
              </w:r>
              <w:r w:rsidR="008E7799" w:rsidRPr="0005126E">
                <w:rPr>
                  <w:rStyle w:val="a8"/>
                  <w:u w:val="none"/>
                  <w:lang w:eastAsia="en-US"/>
                </w:rPr>
                <w:t>.</w:t>
              </w:r>
              <w:r w:rsidR="008E7799" w:rsidRPr="0005126E">
                <w:rPr>
                  <w:rStyle w:val="a8"/>
                  <w:u w:val="none"/>
                  <w:lang w:val="en-US" w:eastAsia="en-US"/>
                </w:rPr>
                <w:t>turgunbaev</w:t>
              </w:r>
              <w:r w:rsidR="008E7799" w:rsidRPr="0005126E">
                <w:rPr>
                  <w:rStyle w:val="a8"/>
                  <w:u w:val="none"/>
                  <w:lang w:eastAsia="en-US"/>
                </w:rPr>
                <w:t>@</w:t>
              </w:r>
              <w:r w:rsidR="008E7799" w:rsidRPr="0005126E">
                <w:rPr>
                  <w:rStyle w:val="a8"/>
                  <w:u w:val="none"/>
                  <w:lang w:val="en-US" w:eastAsia="en-US"/>
                </w:rPr>
                <w:t>mail</w:t>
              </w:r>
              <w:r w:rsidR="008E7799" w:rsidRPr="0005126E">
                <w:rPr>
                  <w:rStyle w:val="a8"/>
                  <w:u w:val="none"/>
                  <w:lang w:eastAsia="en-US"/>
                </w:rPr>
                <w:t>.</w:t>
              </w:r>
              <w:r w:rsidR="008E7799" w:rsidRPr="0005126E">
                <w:rPr>
                  <w:rStyle w:val="a8"/>
                  <w:u w:val="none"/>
                  <w:lang w:val="en-US" w:eastAsia="en-US"/>
                </w:rPr>
                <w:t>ru</w:t>
              </w:r>
            </w:hyperlink>
          </w:p>
        </w:tc>
      </w:tr>
      <w:tr w:rsidR="008E7799" w:rsidRPr="0067631C" w14:paraId="29E6E552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0358CFDC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 xml:space="preserve">Приемная (делопр-тель) </w:t>
            </w:r>
          </w:p>
          <w:p w14:paraId="012AE91E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каб. № 10 «А»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63DCE3B" w14:textId="22BB4C4A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E01D3">
              <w:rPr>
                <w:sz w:val="22"/>
                <w:szCs w:val="22"/>
                <w:lang w:val="ky-KG" w:eastAsia="en-US"/>
              </w:rPr>
              <w:t xml:space="preserve">Масиралиева </w:t>
            </w:r>
            <w:r w:rsidR="00CA3E4C">
              <w:rPr>
                <w:sz w:val="22"/>
                <w:szCs w:val="22"/>
                <w:lang w:val="ky-KG" w:eastAsia="en-US"/>
              </w:rPr>
              <w:br/>
            </w:r>
            <w:r w:rsidRPr="002E01D3">
              <w:rPr>
                <w:sz w:val="22"/>
                <w:szCs w:val="22"/>
                <w:lang w:val="ky-KG" w:eastAsia="en-US"/>
              </w:rPr>
              <w:t>Мээрим Таалайбековна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C1D9F53" w14:textId="77777777" w:rsidR="008E7799" w:rsidRPr="002E01D3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5-15-87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91F03F4" w14:textId="22AF0386" w:rsidR="008E7799" w:rsidRPr="002E01D3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5E76A53" w14:textId="77777777" w:rsidR="008E7799" w:rsidRPr="0005126E" w:rsidRDefault="0007029D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val="ky-KG" w:eastAsia="en-US"/>
              </w:rPr>
            </w:pPr>
            <w:hyperlink r:id="rId275" w:history="1">
              <w:r w:rsidR="002E01D3" w:rsidRPr="009A57AC">
                <w:rPr>
                  <w:rStyle w:val="a8"/>
                  <w:lang w:val="ky-KG" w:eastAsia="en-US"/>
                </w:rPr>
                <w:t>m.ainura@ja.</w:t>
              </w:r>
              <w:r w:rsidR="002E01D3" w:rsidRPr="009A57AC">
                <w:rPr>
                  <w:rStyle w:val="a8"/>
                  <w:lang w:val="ky-KG" w:eastAsia="en-US"/>
                </w:rPr>
                <w:br/>
                <w:t>stat.kg</w:t>
              </w:r>
            </w:hyperlink>
          </w:p>
        </w:tc>
      </w:tr>
      <w:tr w:rsidR="008E7799" w14:paraId="40F065C9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F8353C" w14:textId="77777777" w:rsidR="002E01D3" w:rsidRPr="0026450A" w:rsidRDefault="002E01D3" w:rsidP="009024BE">
            <w:pPr>
              <w:shd w:val="clear" w:color="auto" w:fill="FFFFFF"/>
              <w:spacing w:line="256" w:lineRule="auto"/>
              <w:jc w:val="center"/>
              <w:rPr>
                <w:b/>
                <w:sz w:val="16"/>
                <w:szCs w:val="16"/>
                <w:lang w:val="ky-KG" w:eastAsia="en-US"/>
              </w:rPr>
            </w:pPr>
          </w:p>
          <w:p w14:paraId="3987F761" w14:textId="77777777" w:rsidR="005F29A0" w:rsidRPr="00491EEC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2E01D3">
              <w:rPr>
                <w:b/>
                <w:sz w:val="22"/>
                <w:szCs w:val="22"/>
                <w:lang w:eastAsia="en-US"/>
              </w:rPr>
              <w:t xml:space="preserve">ОТДЕЛ </w:t>
            </w:r>
            <w:r w:rsidRPr="002E01D3">
              <w:rPr>
                <w:b/>
                <w:sz w:val="22"/>
                <w:szCs w:val="22"/>
                <w:lang w:val="ky-KG" w:eastAsia="en-US"/>
              </w:rPr>
              <w:t xml:space="preserve">ПО СТАТИСТИКЕ </w:t>
            </w:r>
            <w:r w:rsidRPr="002E01D3">
              <w:rPr>
                <w:b/>
                <w:sz w:val="22"/>
                <w:szCs w:val="22"/>
                <w:lang w:eastAsia="en-US"/>
              </w:rPr>
              <w:t xml:space="preserve">СВОДНО-БАЛАНСОВЫХ РАБОТ, ТРУДА, ФИНАНСОВ </w:t>
            </w:r>
          </w:p>
          <w:p w14:paraId="621F0C59" w14:textId="3F36EF52" w:rsidR="00115617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2E01D3">
              <w:rPr>
                <w:b/>
                <w:sz w:val="22"/>
                <w:szCs w:val="22"/>
                <w:lang w:eastAsia="en-US"/>
              </w:rPr>
              <w:t>И СОЦИАЛЬНЫХ ОТРАСЛЕЙ</w:t>
            </w:r>
          </w:p>
          <w:p w14:paraId="5C298C18" w14:textId="77777777" w:rsidR="0026450A" w:rsidRPr="0026450A" w:rsidRDefault="0026450A" w:rsidP="009024BE">
            <w:pPr>
              <w:shd w:val="clear" w:color="auto" w:fill="FFFFFF"/>
              <w:spacing w:line="25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8E7799" w:rsidRPr="0067631C" w14:paraId="40DDD35F" w14:textId="77777777" w:rsidTr="00B27C07">
        <w:trPr>
          <w:trHeight w:val="921"/>
        </w:trPr>
        <w:tc>
          <w:tcPr>
            <w:tcW w:w="1701" w:type="dxa"/>
            <w:tcBorders>
              <w:top w:val="single" w:sz="4" w:space="0" w:color="auto"/>
            </w:tcBorders>
          </w:tcPr>
          <w:p w14:paraId="617DAD87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 xml:space="preserve">Главный специалист </w:t>
            </w:r>
          </w:p>
          <w:p w14:paraId="2D770842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каб</w:t>
            </w:r>
            <w:r w:rsidRPr="002E01D3">
              <w:rPr>
                <w:sz w:val="22"/>
                <w:szCs w:val="22"/>
                <w:lang w:val="ky-KG" w:eastAsia="en-US"/>
              </w:rPr>
              <w:t xml:space="preserve">. </w:t>
            </w:r>
            <w:r w:rsidRPr="002E01D3">
              <w:rPr>
                <w:sz w:val="22"/>
                <w:szCs w:val="22"/>
                <w:lang w:eastAsia="en-US"/>
              </w:rPr>
              <w:t>№ 11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5C44C6D5" w14:textId="2787E079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 xml:space="preserve">Айтбаева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2E01D3">
              <w:rPr>
                <w:sz w:val="22"/>
                <w:szCs w:val="22"/>
                <w:lang w:eastAsia="en-US"/>
              </w:rPr>
              <w:t>Нураида</w:t>
            </w:r>
            <w:r w:rsidR="00CA3E4C">
              <w:rPr>
                <w:sz w:val="22"/>
                <w:szCs w:val="22"/>
                <w:lang w:val="ky-KG" w:eastAsia="en-US"/>
              </w:rPr>
              <w:t xml:space="preserve"> </w:t>
            </w:r>
            <w:r w:rsidRPr="002E01D3">
              <w:rPr>
                <w:sz w:val="22"/>
                <w:szCs w:val="22"/>
                <w:lang w:eastAsia="en-US"/>
              </w:rPr>
              <w:t>Жумантаевна</w:t>
            </w:r>
          </w:p>
          <w:p w14:paraId="558CB863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28A9418" w14:textId="77777777" w:rsidR="008E7799" w:rsidRPr="002E01D3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5-14-97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8AA19B0" w14:textId="7319762E" w:rsidR="008E7799" w:rsidRPr="002E01D3" w:rsidRDefault="008E7799" w:rsidP="007D29D1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0A833E1" w14:textId="77777777" w:rsidR="008E7799" w:rsidRPr="002E01D3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76" w:history="1">
              <w:r w:rsidR="008E7799" w:rsidRPr="002E01D3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nuraitbaeva82@</w:t>
              </w:r>
              <w:r w:rsidR="002E01D3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br/>
              </w:r>
              <w:r w:rsidR="008E7799" w:rsidRPr="002E01D3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mail.ru</w:t>
              </w:r>
            </w:hyperlink>
          </w:p>
          <w:p w14:paraId="6FDB0864" w14:textId="77777777" w:rsidR="008E7799" w:rsidRPr="002E01D3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77" w:history="1">
              <w:r w:rsidR="008E7799" w:rsidRPr="002E01D3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soc@jastat.gov.kg</w:t>
              </w:r>
            </w:hyperlink>
          </w:p>
        </w:tc>
      </w:tr>
      <w:tr w:rsidR="008E7799" w14:paraId="371B8DD0" w14:textId="77777777" w:rsidTr="00B27C07">
        <w:trPr>
          <w:trHeight w:val="244"/>
        </w:trPr>
        <w:tc>
          <w:tcPr>
            <w:tcW w:w="1701" w:type="dxa"/>
            <w:tcBorders>
              <w:bottom w:val="single" w:sz="4" w:space="0" w:color="auto"/>
            </w:tcBorders>
          </w:tcPr>
          <w:p w14:paraId="1902C4D9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 xml:space="preserve">Главный специалист </w:t>
            </w:r>
          </w:p>
          <w:p w14:paraId="1A466A70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каб</w:t>
            </w:r>
            <w:r w:rsidRPr="002E01D3">
              <w:rPr>
                <w:sz w:val="22"/>
                <w:szCs w:val="22"/>
                <w:lang w:val="ky-KG" w:eastAsia="en-US"/>
              </w:rPr>
              <w:t xml:space="preserve">. </w:t>
            </w:r>
            <w:r w:rsidRPr="002E01D3">
              <w:rPr>
                <w:sz w:val="22"/>
                <w:szCs w:val="22"/>
                <w:lang w:eastAsia="en-US"/>
              </w:rPr>
              <w:t>№ 11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0A2692A3" w14:textId="33C351C5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 xml:space="preserve">Тураев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2E01D3">
              <w:rPr>
                <w:sz w:val="22"/>
                <w:szCs w:val="22"/>
                <w:lang w:eastAsia="en-US"/>
              </w:rPr>
              <w:t>Нурлан Элдосович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4D43C14" w14:textId="77777777" w:rsidR="008E7799" w:rsidRPr="002E01D3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2E01D3">
              <w:rPr>
                <w:sz w:val="22"/>
                <w:szCs w:val="22"/>
                <w:lang w:eastAsia="en-US"/>
              </w:rPr>
              <w:t>5-14-97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D117BF8" w14:textId="217446E3" w:rsidR="008E7799" w:rsidRPr="002E01D3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2CDB57C" w14:textId="77777777" w:rsidR="008E7799" w:rsidRPr="002E01D3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78" w:history="1">
              <w:r w:rsidR="008E7799" w:rsidRPr="002E01D3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turaevnurlan1@</w:t>
              </w:r>
              <w:r w:rsidR="002E01D3">
                <w:rPr>
                  <w:rStyle w:val="a8"/>
                  <w:sz w:val="18"/>
                  <w:szCs w:val="18"/>
                  <w:u w:val="none"/>
                  <w:lang w:eastAsia="en-US"/>
                </w:rPr>
                <w:br/>
              </w:r>
              <w:r w:rsidR="008E7799" w:rsidRPr="002E01D3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gmail.ru</w:t>
              </w:r>
            </w:hyperlink>
          </w:p>
          <w:p w14:paraId="28B8081A" w14:textId="77777777" w:rsidR="008E7799" w:rsidRPr="002E01D3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</w:p>
        </w:tc>
      </w:tr>
      <w:tr w:rsidR="008E7799" w14:paraId="4ABC6516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1C302B" w14:textId="77777777" w:rsidR="002E01D3" w:rsidRPr="0026450A" w:rsidRDefault="002E01D3" w:rsidP="009024BE">
            <w:pPr>
              <w:shd w:val="clear" w:color="auto" w:fill="FFFFFF"/>
              <w:spacing w:line="25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  <w:p w14:paraId="4F709FA9" w14:textId="77777777" w:rsidR="00115617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ОТДЕЛ БУХГАЛТЕРСКОГО УЧЕТА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b/>
                <w:sz w:val="22"/>
                <w:szCs w:val="22"/>
                <w:lang w:eastAsia="en-US"/>
              </w:rPr>
              <w:t>И ХОЗЯЙСТВЕННОЙ ДЕЯТЕЛЬНОСТИ</w:t>
            </w:r>
          </w:p>
          <w:p w14:paraId="2EA9FF85" w14:textId="77777777" w:rsidR="0026450A" w:rsidRPr="0026450A" w:rsidRDefault="0026450A" w:rsidP="009024BE">
            <w:pPr>
              <w:shd w:val="clear" w:color="auto" w:fill="FFFFFF"/>
              <w:spacing w:line="25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8E7799" w:rsidRPr="009729EE" w14:paraId="5E0A33CA" w14:textId="77777777" w:rsidTr="00B27C07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</w:tcPr>
          <w:p w14:paraId="387ED9AE" w14:textId="77777777" w:rsidR="0026450A" w:rsidRPr="009056EC" w:rsidRDefault="0026450A" w:rsidP="009024BE">
            <w:pPr>
              <w:shd w:val="clear" w:color="auto" w:fill="FFFFFF"/>
              <w:rPr>
                <w:b/>
                <w:bCs/>
                <w:color w:val="000000"/>
                <w:sz w:val="22"/>
                <w:szCs w:val="22"/>
              </w:rPr>
            </w:pPr>
            <w:r w:rsidRPr="009056EC">
              <w:rPr>
                <w:b/>
                <w:bCs/>
                <w:color w:val="000000"/>
                <w:sz w:val="22"/>
                <w:szCs w:val="22"/>
              </w:rPr>
              <w:t xml:space="preserve">Заведующий отделом </w:t>
            </w:r>
          </w:p>
          <w:p w14:paraId="7571B622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360BD8B" w14:textId="0DADA952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Атчабарова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Айкул</w:t>
            </w:r>
            <w:r w:rsidR="00CA3E4C">
              <w:rPr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Калыевна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1543D7D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</w:t>
            </w:r>
            <w:r w:rsidRPr="00B60C3D">
              <w:rPr>
                <w:sz w:val="22"/>
                <w:szCs w:val="22"/>
                <w:lang w:val="ky-KG" w:eastAsia="en-US"/>
              </w:rPr>
              <w:t>28-01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7C79C89" w14:textId="06D49EB4" w:rsidR="008E7799" w:rsidRPr="00B60C3D" w:rsidRDefault="008E7799" w:rsidP="007D29D1">
            <w:pPr>
              <w:shd w:val="clear" w:color="auto" w:fill="FFFFFF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FCCE91E" w14:textId="302A0EDE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79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kalyevna1967@</w:t>
              </w:r>
              <w:r w:rsidR="005F29A0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br/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gmail.com</w:t>
              </w:r>
            </w:hyperlink>
            <w:r w:rsidR="008E7799" w:rsidRPr="00B60C3D">
              <w:rPr>
                <w:sz w:val="18"/>
                <w:szCs w:val="18"/>
                <w:lang w:val="ky-KG" w:eastAsia="en-US"/>
              </w:rPr>
              <w:t xml:space="preserve">; </w:t>
            </w:r>
          </w:p>
          <w:p w14:paraId="531815D3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</w:p>
        </w:tc>
      </w:tr>
      <w:tr w:rsidR="008E7799" w14:paraId="6E5C2ADA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4871BB0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4E21C66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</w:t>
            </w:r>
            <w:r w:rsidRPr="00B60C3D">
              <w:rPr>
                <w:sz w:val="22"/>
                <w:szCs w:val="22"/>
                <w:lang w:val="ky-KG" w:eastAsia="en-US"/>
              </w:rPr>
              <w:t xml:space="preserve">. </w:t>
            </w:r>
            <w:r w:rsidRPr="00B60C3D">
              <w:rPr>
                <w:sz w:val="22"/>
                <w:szCs w:val="22"/>
                <w:lang w:eastAsia="en-US"/>
              </w:rPr>
              <w:t>№ 14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C1C1B15" w14:textId="3675A653" w:rsidR="008E7799" w:rsidRPr="00CA3E4C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Айдарбекова</w:t>
            </w:r>
            <w:r w:rsidRPr="00B60C3D">
              <w:rPr>
                <w:sz w:val="22"/>
                <w:szCs w:val="22"/>
                <w:lang w:val="en-US" w:eastAsia="en-US"/>
              </w:rPr>
              <w:t xml:space="preserve">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Асылкан</w:t>
            </w:r>
            <w:r w:rsidR="00CA3E4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Токтоназаровна</w:t>
            </w:r>
          </w:p>
          <w:p w14:paraId="6D47D2D0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6F673A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5-18-44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7D80B0B" w14:textId="489A51FD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62C58ED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280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a.asylkan@gmail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.com</w:t>
              </w:r>
            </w:hyperlink>
          </w:p>
        </w:tc>
      </w:tr>
      <w:tr w:rsidR="008E7799" w14:paraId="214CB45B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E4D438" w14:textId="77777777" w:rsidR="00B60C3D" w:rsidRPr="0026450A" w:rsidRDefault="00B60C3D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45AE5F41" w14:textId="77777777" w:rsidR="00115617" w:rsidRPr="0026450A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26450A">
              <w:rPr>
                <w:b/>
                <w:sz w:val="22"/>
                <w:szCs w:val="22"/>
                <w:lang w:eastAsia="en-US"/>
              </w:rPr>
              <w:t xml:space="preserve">ОТДЕЛ </w:t>
            </w:r>
            <w:r w:rsidRPr="0026450A">
              <w:rPr>
                <w:b/>
                <w:sz w:val="22"/>
                <w:szCs w:val="22"/>
                <w:lang w:val="ky-KG" w:eastAsia="en-US"/>
              </w:rPr>
              <w:t>СТАТИСТИКИ РЕАЛЬНОГО СЕКТОРА И ТОРГОВЛИ</w:t>
            </w:r>
          </w:p>
          <w:p w14:paraId="4D892491" w14:textId="77777777" w:rsidR="0026450A" w:rsidRPr="0026450A" w:rsidRDefault="0026450A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8E7799" w:rsidRPr="0067631C" w14:paraId="2A4E1E67" w14:textId="77777777" w:rsidTr="00B27C07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</w:tcPr>
          <w:p w14:paraId="16AFCD32" w14:textId="053EB1CF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Зав</w:t>
            </w:r>
            <w:r w:rsidRPr="00B60C3D">
              <w:rPr>
                <w:b/>
                <w:bCs/>
                <w:sz w:val="22"/>
                <w:szCs w:val="22"/>
                <w:lang w:val="ky-KG" w:eastAsia="en-US"/>
              </w:rPr>
              <w:t>едующ</w:t>
            </w:r>
            <w:r w:rsidR="005F29A0" w:rsidRPr="009056EC">
              <w:rPr>
                <w:b/>
                <w:bCs/>
                <w:color w:val="000000"/>
                <w:sz w:val="22"/>
                <w:szCs w:val="22"/>
              </w:rPr>
              <w:t>ий</w:t>
            </w: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 отделом </w:t>
            </w:r>
          </w:p>
          <w:p w14:paraId="715FAB3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16.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E392636" w14:textId="77777777" w:rsidR="008E7799" w:rsidRPr="0026450A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26450A">
              <w:rPr>
                <w:sz w:val="22"/>
                <w:szCs w:val="22"/>
                <w:lang w:eastAsia="en-US"/>
              </w:rPr>
              <w:t>Касымалиева</w:t>
            </w:r>
            <w:r w:rsidRPr="0026450A">
              <w:rPr>
                <w:sz w:val="22"/>
                <w:szCs w:val="22"/>
                <w:lang w:val="ky-KG" w:eastAsia="en-US"/>
              </w:rPr>
              <w:t xml:space="preserve"> </w:t>
            </w:r>
            <w:r w:rsidRPr="0026450A">
              <w:rPr>
                <w:sz w:val="22"/>
                <w:szCs w:val="22"/>
                <w:lang w:eastAsia="en-US"/>
              </w:rPr>
              <w:t xml:space="preserve">Рахат </w:t>
            </w:r>
          </w:p>
          <w:p w14:paraId="717BEAE9" w14:textId="77777777" w:rsidR="008E7799" w:rsidRPr="0026450A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6450A">
              <w:rPr>
                <w:sz w:val="22"/>
                <w:szCs w:val="22"/>
                <w:lang w:eastAsia="en-US"/>
              </w:rPr>
              <w:t>Байышовна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9EFF23E" w14:textId="77777777" w:rsidR="008E7799" w:rsidRPr="0026450A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26450A">
              <w:rPr>
                <w:sz w:val="22"/>
                <w:szCs w:val="22"/>
                <w:lang w:eastAsia="en-US"/>
              </w:rPr>
              <w:t>5-16-91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BC96040" w14:textId="4BED9A31" w:rsidR="008E7799" w:rsidRPr="0026450A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77E5C55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81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rakhatkb@mail.ru</w:t>
              </w:r>
            </w:hyperlink>
          </w:p>
          <w:p w14:paraId="35A8DDB4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82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prom@ja.stat.gov.kg</w:t>
              </w:r>
            </w:hyperlink>
          </w:p>
        </w:tc>
      </w:tr>
      <w:tr w:rsidR="008E7799" w:rsidRPr="0067631C" w14:paraId="151A922F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11F1315C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Главный </w:t>
            </w:r>
            <w:r w:rsidRPr="00B60C3D">
              <w:rPr>
                <w:sz w:val="22"/>
                <w:szCs w:val="22"/>
                <w:lang w:eastAsia="en-US"/>
              </w:rPr>
              <w:t>специалист</w:t>
            </w:r>
          </w:p>
          <w:p w14:paraId="6CFF4506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  <w:r w:rsidRPr="00B60C3D">
              <w:rPr>
                <w:sz w:val="22"/>
                <w:szCs w:val="22"/>
                <w:lang w:val="ky-KG" w:eastAsia="en-US"/>
              </w:rPr>
              <w:t>5</w:t>
            </w:r>
            <w:r w:rsidRPr="00B60C3D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807F6A3" w14:textId="01CEC43F" w:rsidR="008E7799" w:rsidRPr="0026450A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26450A">
              <w:rPr>
                <w:sz w:val="22"/>
                <w:szCs w:val="22"/>
                <w:lang w:val="ky-KG" w:eastAsia="en-US"/>
              </w:rPr>
              <w:t xml:space="preserve">Зулпукарова </w:t>
            </w:r>
            <w:r w:rsidR="00CA3E4C">
              <w:rPr>
                <w:sz w:val="22"/>
                <w:szCs w:val="22"/>
                <w:lang w:val="ky-KG" w:eastAsia="en-US"/>
              </w:rPr>
              <w:br/>
            </w:r>
            <w:r w:rsidRPr="0026450A">
              <w:rPr>
                <w:sz w:val="22"/>
                <w:szCs w:val="22"/>
                <w:lang w:val="ky-KG" w:eastAsia="en-US"/>
              </w:rPr>
              <w:t>Айнура Аманкуловна</w:t>
            </w:r>
          </w:p>
          <w:p w14:paraId="048D7DA5" w14:textId="77777777" w:rsidR="008E7799" w:rsidRPr="0026450A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319DFC9" w14:textId="77777777" w:rsidR="008E7799" w:rsidRPr="0026450A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26450A">
              <w:rPr>
                <w:sz w:val="22"/>
                <w:szCs w:val="22"/>
                <w:lang w:val="ky-KG" w:eastAsia="en-US"/>
              </w:rPr>
              <w:t>5-15-96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2AAE860" w14:textId="2927C24E" w:rsidR="008E7799" w:rsidRPr="0026450A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1A19A39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83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aiko_zul@mail.ru</w:t>
              </w:r>
            </w:hyperlink>
          </w:p>
          <w:p w14:paraId="2FA62D09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84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torg@ja.stat.kg</w:t>
              </w:r>
            </w:hyperlink>
          </w:p>
        </w:tc>
      </w:tr>
      <w:tr w:rsidR="008E7799" w14:paraId="0E04C1CA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66C0DF" w14:textId="77777777" w:rsidR="00B60C3D" w:rsidRPr="008D64FE" w:rsidRDefault="00B60C3D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</w:p>
          <w:p w14:paraId="7C01F826" w14:textId="513815C9" w:rsidR="00115617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ОТДЕЛ СТАТИСТИК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>И</w:t>
            </w:r>
            <w:r w:rsidRPr="00B60C3D">
              <w:rPr>
                <w:b/>
                <w:sz w:val="22"/>
                <w:szCs w:val="22"/>
                <w:lang w:eastAsia="en-US"/>
              </w:rPr>
              <w:t xml:space="preserve"> СЕЛЬСКОГО ХОЗЯЙСТВА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 xml:space="preserve">, ВЕДЕНИЕ РЕГИСТРОВ </w:t>
            </w:r>
            <w:r w:rsidR="005F29A0" w:rsidRPr="00491EEC">
              <w:rPr>
                <w:b/>
                <w:sz w:val="22"/>
                <w:szCs w:val="22"/>
                <w:lang w:eastAsia="en-US"/>
              </w:rPr>
              <w:br/>
            </w:r>
            <w:r w:rsidRPr="00B60C3D">
              <w:rPr>
                <w:b/>
                <w:sz w:val="22"/>
                <w:szCs w:val="22"/>
                <w:lang w:val="ky-KG" w:eastAsia="en-US"/>
              </w:rPr>
              <w:t>И ТЕХНИЧЕСКОГО СОДЕЙСТВИЯ</w:t>
            </w:r>
          </w:p>
          <w:p w14:paraId="7299B6BF" w14:textId="77777777" w:rsidR="0026450A" w:rsidRPr="00B60C3D" w:rsidRDefault="0026450A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</w:p>
        </w:tc>
      </w:tr>
      <w:tr w:rsidR="008E7799" w14:paraId="10DE5A12" w14:textId="77777777" w:rsidTr="00B27C07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</w:tcPr>
          <w:p w14:paraId="678B145C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Зав</w:t>
            </w:r>
            <w:r w:rsidRPr="00B60C3D">
              <w:rPr>
                <w:b/>
                <w:bCs/>
                <w:sz w:val="22"/>
                <w:szCs w:val="22"/>
                <w:lang w:val="ky-KG" w:eastAsia="en-US"/>
              </w:rPr>
              <w:t>едующий</w:t>
            </w: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 отделом</w:t>
            </w:r>
          </w:p>
          <w:p w14:paraId="5D98ED2E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 № 4.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ECFDCCB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Джетиешиков Азамат Осконбаевич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75644D8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5-14-12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CB7878C" w14:textId="7BF261DE" w:rsidR="008E7799" w:rsidRPr="00B60C3D" w:rsidRDefault="008E7799" w:rsidP="007D29D1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7D7E7A4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85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djetaza@gmail.</w:t>
              </w:r>
              <w:r w:rsid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br/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com</w:t>
              </w:r>
            </w:hyperlink>
          </w:p>
        </w:tc>
      </w:tr>
      <w:tr w:rsidR="008E7799" w14:paraId="254F4F7E" w14:textId="77777777" w:rsidTr="00B27C07">
        <w:trPr>
          <w:trHeight w:val="100"/>
        </w:trPr>
        <w:tc>
          <w:tcPr>
            <w:tcW w:w="1701" w:type="dxa"/>
          </w:tcPr>
          <w:p w14:paraId="3D320FB3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4491117B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каб № </w:t>
            </w:r>
            <w:r w:rsidRPr="00B60C3D">
              <w:rPr>
                <w:sz w:val="22"/>
                <w:szCs w:val="22"/>
                <w:lang w:val="ky-KG" w:eastAsia="en-US"/>
              </w:rPr>
              <w:t>6</w:t>
            </w:r>
            <w:r w:rsidRPr="00B60C3D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260" w:type="dxa"/>
          </w:tcPr>
          <w:p w14:paraId="0C587228" w14:textId="05B4BD4C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Абдыкадыров </w:t>
            </w:r>
            <w:r w:rsidR="00CA3E4C">
              <w:rPr>
                <w:sz w:val="22"/>
                <w:szCs w:val="22"/>
                <w:lang w:val="ky-KG" w:eastAsia="en-US"/>
              </w:rPr>
              <w:br/>
            </w:r>
            <w:r w:rsidRPr="00B60C3D">
              <w:rPr>
                <w:sz w:val="22"/>
                <w:szCs w:val="22"/>
                <w:lang w:val="ky-KG" w:eastAsia="en-US"/>
              </w:rPr>
              <w:t>Орозбек Жумабекович</w:t>
            </w:r>
          </w:p>
        </w:tc>
        <w:tc>
          <w:tcPr>
            <w:tcW w:w="1701" w:type="dxa"/>
          </w:tcPr>
          <w:p w14:paraId="38200D2C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B60C3D">
              <w:rPr>
                <w:sz w:val="22"/>
                <w:szCs w:val="22"/>
                <w:lang w:val="en-US" w:eastAsia="en-US"/>
              </w:rPr>
              <w:t>5-14-12</w:t>
            </w:r>
          </w:p>
        </w:tc>
        <w:tc>
          <w:tcPr>
            <w:tcW w:w="1701" w:type="dxa"/>
          </w:tcPr>
          <w:p w14:paraId="40A62401" w14:textId="25121B41" w:rsidR="008E7799" w:rsidRPr="007D29D1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40C01E18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B60C3D">
              <w:rPr>
                <w:sz w:val="18"/>
                <w:szCs w:val="18"/>
                <w:lang w:val="en-US" w:eastAsia="en-US"/>
              </w:rPr>
              <w:t>Abdykadyrov.</w:t>
            </w:r>
            <w:r w:rsidR="00B60C3D">
              <w:rPr>
                <w:sz w:val="18"/>
                <w:szCs w:val="18"/>
                <w:lang w:eastAsia="en-US"/>
              </w:rPr>
              <w:br/>
            </w:r>
            <w:r w:rsidRPr="00B60C3D">
              <w:rPr>
                <w:sz w:val="18"/>
                <w:szCs w:val="18"/>
                <w:lang w:val="en-US" w:eastAsia="en-US"/>
              </w:rPr>
              <w:t>oroz@mail.ru</w:t>
            </w:r>
          </w:p>
        </w:tc>
      </w:tr>
      <w:tr w:rsidR="008E7799" w14:paraId="569F9028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6EA96744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Ведущий </w:t>
            </w:r>
            <w:r w:rsidRPr="00B60C3D">
              <w:rPr>
                <w:sz w:val="22"/>
                <w:szCs w:val="22"/>
                <w:lang w:eastAsia="en-US"/>
              </w:rPr>
              <w:t>специалист</w:t>
            </w:r>
          </w:p>
          <w:p w14:paraId="73EB9B61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каб № </w:t>
            </w:r>
            <w:r w:rsidRPr="00B60C3D">
              <w:rPr>
                <w:sz w:val="22"/>
                <w:szCs w:val="22"/>
                <w:lang w:val="ky-KG" w:eastAsia="en-US"/>
              </w:rPr>
              <w:t>3</w:t>
            </w:r>
            <w:r w:rsidRPr="00B60C3D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0B4C5DC" w14:textId="1F6F2395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Санатбаева </w:t>
            </w:r>
            <w:r w:rsidR="00CA3E4C">
              <w:rPr>
                <w:sz w:val="22"/>
                <w:szCs w:val="22"/>
                <w:lang w:val="ky-KG" w:eastAsia="en-US"/>
              </w:rPr>
              <w:br/>
            </w:r>
            <w:r w:rsidRPr="00B60C3D">
              <w:rPr>
                <w:sz w:val="22"/>
                <w:szCs w:val="22"/>
                <w:lang w:val="ky-KG" w:eastAsia="en-US"/>
              </w:rPr>
              <w:t>Алтынай Нурлановна</w:t>
            </w:r>
          </w:p>
          <w:p w14:paraId="221758DF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4B93594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</w:t>
            </w:r>
            <w:r w:rsidRPr="00B60C3D">
              <w:rPr>
                <w:sz w:val="22"/>
                <w:szCs w:val="22"/>
                <w:lang w:val="en-US" w:eastAsia="en-US"/>
              </w:rPr>
              <w:t>26</w:t>
            </w:r>
            <w:r w:rsidRPr="00B60C3D">
              <w:rPr>
                <w:sz w:val="22"/>
                <w:szCs w:val="22"/>
                <w:lang w:eastAsia="en-US"/>
              </w:rPr>
              <w:t>-</w:t>
            </w:r>
            <w:r w:rsidRPr="00B60C3D">
              <w:rPr>
                <w:sz w:val="22"/>
                <w:szCs w:val="22"/>
                <w:lang w:val="en-US" w:eastAsia="en-US"/>
              </w:rPr>
              <w:t>09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D2A26B9" w14:textId="2F9D4701" w:rsidR="008E7799" w:rsidRPr="007D29D1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51C380F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both"/>
              <w:rPr>
                <w:sz w:val="18"/>
                <w:szCs w:val="18"/>
                <w:lang w:val="en-US" w:eastAsia="en-US"/>
              </w:rPr>
            </w:pPr>
            <w:r w:rsidRPr="00B60C3D">
              <w:rPr>
                <w:sz w:val="18"/>
                <w:szCs w:val="18"/>
                <w:lang w:val="en-US" w:eastAsia="en-US"/>
              </w:rPr>
              <w:t>sanatbaeva99@gmail.com</w:t>
            </w:r>
          </w:p>
        </w:tc>
      </w:tr>
      <w:tr w:rsidR="008E7799" w14:paraId="6B7B7E57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6A4059" w14:textId="77777777" w:rsidR="00B60C3D" w:rsidRDefault="00B60C3D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01336CCE" w14:textId="77777777" w:rsidR="00115617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 xml:space="preserve">ОТДЕЛ 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>СТАТИСТИКИ</w:t>
            </w:r>
            <w:r w:rsidRPr="00B60C3D">
              <w:rPr>
                <w:b/>
                <w:sz w:val="22"/>
                <w:szCs w:val="22"/>
                <w:lang w:eastAsia="en-US"/>
              </w:rPr>
              <w:t xml:space="preserve"> ДОМАШНИХ ХОЗЯЙСТВ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 xml:space="preserve"> И КАДРОВОЙ РАБОТЫ</w:t>
            </w:r>
          </w:p>
          <w:p w14:paraId="2CE1BF7A" w14:textId="77777777" w:rsidR="0026450A" w:rsidRPr="00B60C3D" w:rsidRDefault="0026450A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8E7799" w14:paraId="41400FF1" w14:textId="77777777" w:rsidTr="00B27C07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</w:tcPr>
          <w:p w14:paraId="7BAABED5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Зав</w:t>
            </w:r>
            <w:r w:rsidRPr="00B60C3D">
              <w:rPr>
                <w:b/>
                <w:bCs/>
                <w:sz w:val="22"/>
                <w:szCs w:val="22"/>
                <w:lang w:val="ky-KG" w:eastAsia="en-US"/>
              </w:rPr>
              <w:t>едующий</w:t>
            </w: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 отделом</w:t>
            </w:r>
          </w:p>
          <w:p w14:paraId="6067F746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5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8E18B6D" w14:textId="7368C0B9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Канназаров</w:t>
            </w:r>
            <w:r w:rsidR="004B793E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Айбек</w:t>
            </w:r>
            <w:r w:rsidR="004B793E">
              <w:rPr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Домонович</w:t>
            </w:r>
          </w:p>
          <w:p w14:paraId="6FAE94CF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78FBC97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5-28-87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042BC35" w14:textId="31BDC06C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B3AFE72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86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budget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@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ja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stat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kg</w:t>
              </w:r>
            </w:hyperlink>
          </w:p>
        </w:tc>
      </w:tr>
      <w:tr w:rsidR="008E7799" w14:paraId="68034BFE" w14:textId="77777777" w:rsidTr="00B27C07">
        <w:trPr>
          <w:trHeight w:val="100"/>
        </w:trPr>
        <w:tc>
          <w:tcPr>
            <w:tcW w:w="1701" w:type="dxa"/>
          </w:tcPr>
          <w:p w14:paraId="51B05F13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Ведущий специалист</w:t>
            </w:r>
          </w:p>
        </w:tc>
        <w:tc>
          <w:tcPr>
            <w:tcW w:w="3260" w:type="dxa"/>
          </w:tcPr>
          <w:p w14:paraId="763C4386" w14:textId="14B66D59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Камчибекова </w:t>
            </w:r>
            <w:r w:rsidR="004B793E">
              <w:rPr>
                <w:sz w:val="22"/>
                <w:szCs w:val="22"/>
                <w:lang w:val="ky-KG" w:eastAsia="en-US"/>
              </w:rPr>
              <w:br/>
            </w:r>
            <w:r w:rsidRPr="00B60C3D">
              <w:rPr>
                <w:sz w:val="22"/>
                <w:szCs w:val="22"/>
                <w:lang w:val="ky-KG" w:eastAsia="en-US"/>
              </w:rPr>
              <w:t>Нуржамал Матисаковна (кадр)</w:t>
            </w:r>
          </w:p>
        </w:tc>
        <w:tc>
          <w:tcPr>
            <w:tcW w:w="1701" w:type="dxa"/>
          </w:tcPr>
          <w:p w14:paraId="00F773E7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517-60</w:t>
            </w:r>
          </w:p>
        </w:tc>
        <w:tc>
          <w:tcPr>
            <w:tcW w:w="1701" w:type="dxa"/>
          </w:tcPr>
          <w:p w14:paraId="30262116" w14:textId="0DFD1A12" w:rsidR="008E7799" w:rsidRPr="007D29D1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41D01D5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B60C3D">
              <w:rPr>
                <w:sz w:val="18"/>
                <w:szCs w:val="18"/>
                <w:lang w:val="en-US" w:eastAsia="en-US"/>
              </w:rPr>
              <w:t>kamchibekova-7@mail.ru</w:t>
            </w:r>
          </w:p>
        </w:tc>
      </w:tr>
      <w:tr w:rsidR="008E7799" w14:paraId="38E32067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61873147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И.о. ведущего специалиста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A7A611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Сарбалаева</w:t>
            </w:r>
          </w:p>
          <w:p w14:paraId="63EC53B9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ЧынараРаевна</w:t>
            </w:r>
          </w:p>
          <w:p w14:paraId="7C54D744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DD33D98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5-28-87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BEECDA8" w14:textId="37612DAC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3546CE9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287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sarbalaevacynar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@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gmail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com</w:t>
              </w:r>
            </w:hyperlink>
          </w:p>
        </w:tc>
      </w:tr>
      <w:tr w:rsidR="008E7799" w14:paraId="4C38B692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EEF9F" w14:textId="77777777" w:rsidR="00B60C3D" w:rsidRDefault="00B60C3D" w:rsidP="009024BE">
            <w:pPr>
              <w:shd w:val="clear" w:color="auto" w:fill="FFFFFF"/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</w:p>
          <w:p w14:paraId="611BAFA7" w14:textId="77777777" w:rsidR="00B60C3D" w:rsidRPr="00B60C3D" w:rsidRDefault="00B60C3D" w:rsidP="009024BE">
            <w:pPr>
              <w:shd w:val="clear" w:color="auto" w:fill="FFFFFF"/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</w:p>
          <w:p w14:paraId="7E2E9479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РАЙОННЫЕ И ГОРОДСКИЕ ОТДЕЛЫ СТАТИСТИКИ</w:t>
            </w:r>
          </w:p>
          <w:p w14:paraId="5C02DAF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ЖАЛАЛ-АБАДСКОЙ ОБЛАСТИ</w:t>
            </w:r>
          </w:p>
          <w:p w14:paraId="749837FC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ЖАЛАЛ-АБАДСКИЙ ГОРОДСКОЙ ОТДЕЛ СТАТИСТИКИ</w:t>
            </w:r>
          </w:p>
          <w:p w14:paraId="0EA8A61A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720903, г. Жалал-Абад, ул. Шопокова, 46.</w:t>
            </w:r>
          </w:p>
          <w:p w14:paraId="76F8E81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Факс: (03722) 7-02-12, e-mail: gs 410 @ ja</w:t>
            </w:r>
            <w:r w:rsidRPr="00B60C3D">
              <w:rPr>
                <w:b/>
                <w:bCs/>
                <w:sz w:val="22"/>
                <w:szCs w:val="22"/>
                <w:lang w:val="ky-KG" w:eastAsia="en-US"/>
              </w:rPr>
              <w:t>.</w:t>
            </w: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stat.kg, skуpe: Жалал-Абад ШСБ </w:t>
            </w:r>
          </w:p>
          <w:p w14:paraId="45EDBB56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8E7799" w:rsidRPr="00777FDF" w14:paraId="0E12CB84" w14:textId="77777777" w:rsidTr="00B27C07">
        <w:trPr>
          <w:trHeight w:val="524"/>
        </w:trPr>
        <w:tc>
          <w:tcPr>
            <w:tcW w:w="1701" w:type="dxa"/>
            <w:tcBorders>
              <w:top w:val="single" w:sz="4" w:space="0" w:color="auto"/>
            </w:tcBorders>
          </w:tcPr>
          <w:p w14:paraId="36C0E132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208C130F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каб.№ 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CEB0680" w14:textId="1DAD6101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Айтиев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Бекмурат</w:t>
            </w:r>
            <w:r w:rsidR="00CA3E4C">
              <w:rPr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Молошович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F654758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7-02-12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B6EFBEC" w14:textId="1525A1D9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BC35771" w14:textId="77777777" w:rsidR="008E7799" w:rsidRPr="00B60C3D" w:rsidRDefault="008E7799" w:rsidP="009024BE">
            <w:pPr>
              <w:shd w:val="clear" w:color="auto" w:fill="FFFFFF"/>
              <w:spacing w:line="256" w:lineRule="auto"/>
              <w:ind w:hanging="104"/>
              <w:rPr>
                <w:sz w:val="18"/>
                <w:szCs w:val="18"/>
                <w:lang w:val="en-US" w:eastAsia="en-US"/>
              </w:rPr>
            </w:pPr>
            <w:r w:rsidRPr="00B60C3D">
              <w:rPr>
                <w:sz w:val="18"/>
                <w:szCs w:val="18"/>
                <w:lang w:val="ky-KG" w:eastAsia="en-US"/>
              </w:rPr>
              <w:fldChar w:fldCharType="begin"/>
            </w:r>
            <w:r w:rsidRPr="00B60C3D">
              <w:rPr>
                <w:sz w:val="18"/>
                <w:szCs w:val="18"/>
                <w:lang w:val="ky-KG" w:eastAsia="en-US"/>
              </w:rPr>
              <w:instrText xml:space="preserve"> HYPERLINK "mailto:bekmurataitiev31</w:instrText>
            </w:r>
            <w:r w:rsidRPr="00B60C3D">
              <w:rPr>
                <w:sz w:val="18"/>
                <w:szCs w:val="18"/>
                <w:lang w:val="en-US" w:eastAsia="en-US"/>
              </w:rPr>
              <w:instrText>@</w:instrText>
            </w:r>
          </w:p>
          <w:p w14:paraId="5FFE4132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rStyle w:val="a8"/>
                <w:sz w:val="18"/>
                <w:szCs w:val="18"/>
                <w:u w:val="none"/>
                <w:lang w:val="en-US" w:eastAsia="en-US"/>
              </w:rPr>
            </w:pPr>
            <w:r w:rsidRPr="00B60C3D">
              <w:rPr>
                <w:sz w:val="18"/>
                <w:szCs w:val="18"/>
                <w:lang w:val="en-US" w:eastAsia="en-US"/>
              </w:rPr>
              <w:instrText>gmail.com   gs</w:instrText>
            </w:r>
            <w:r w:rsidRPr="00B60C3D">
              <w:rPr>
                <w:sz w:val="18"/>
                <w:szCs w:val="18"/>
                <w:lang w:val="ky-KG" w:eastAsia="en-US"/>
              </w:rPr>
              <w:instrText xml:space="preserve">@ja.stat.kg" </w:instrText>
            </w:r>
            <w:r w:rsidRPr="00B60C3D">
              <w:rPr>
                <w:sz w:val="18"/>
                <w:szCs w:val="18"/>
                <w:lang w:val="ky-KG" w:eastAsia="en-US"/>
              </w:rPr>
              <w:fldChar w:fldCharType="separate"/>
            </w:r>
            <w:r w:rsidRPr="00B60C3D">
              <w:rPr>
                <w:rStyle w:val="a8"/>
                <w:sz w:val="18"/>
                <w:szCs w:val="18"/>
                <w:u w:val="none"/>
                <w:lang w:val="ky-KG" w:eastAsia="en-US"/>
              </w:rPr>
              <w:t>bekmurataitiev31</w:t>
            </w:r>
            <w:r w:rsidRPr="00B60C3D">
              <w:rPr>
                <w:rStyle w:val="a8"/>
                <w:sz w:val="18"/>
                <w:szCs w:val="18"/>
                <w:u w:val="none"/>
                <w:lang w:val="en-US" w:eastAsia="en-US"/>
              </w:rPr>
              <w:t>@</w:t>
            </w:r>
          </w:p>
          <w:p w14:paraId="38180F61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B60C3D">
              <w:rPr>
                <w:rStyle w:val="a8"/>
                <w:sz w:val="18"/>
                <w:szCs w:val="18"/>
                <w:u w:val="none"/>
                <w:lang w:val="en-US" w:eastAsia="en-US"/>
              </w:rPr>
              <w:t xml:space="preserve">gmail.com   </w:t>
            </w:r>
            <w:r w:rsidRPr="00B60C3D">
              <w:rPr>
                <w:sz w:val="18"/>
                <w:szCs w:val="18"/>
                <w:lang w:val="ky-KG" w:eastAsia="en-US"/>
              </w:rPr>
              <w:fldChar w:fldCharType="end"/>
            </w:r>
          </w:p>
        </w:tc>
      </w:tr>
      <w:tr w:rsidR="008E7799" w:rsidRPr="0065156C" w14:paraId="7A4E7D8B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0216412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Главный специалист </w:t>
            </w:r>
          </w:p>
          <w:p w14:paraId="2ACF13FF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каб.№ </w:t>
            </w:r>
            <w:r w:rsidRPr="00B60C3D">
              <w:rPr>
                <w:sz w:val="22"/>
                <w:szCs w:val="22"/>
                <w:lang w:val="ky-KG" w:eastAsia="en-US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7C09900" w14:textId="2028074A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Атант</w:t>
            </w:r>
            <w:r w:rsidRPr="00B60C3D">
              <w:rPr>
                <w:sz w:val="22"/>
                <w:szCs w:val="22"/>
                <w:lang w:eastAsia="en-US"/>
              </w:rPr>
              <w:t>аева</w:t>
            </w:r>
            <w:r w:rsidRPr="00B60C3D">
              <w:rPr>
                <w:sz w:val="22"/>
                <w:szCs w:val="22"/>
                <w:lang w:val="ky-KG" w:eastAsia="en-US"/>
              </w:rPr>
              <w:t xml:space="preserve"> </w:t>
            </w:r>
            <w:r w:rsidR="00CA3E4C">
              <w:rPr>
                <w:sz w:val="22"/>
                <w:szCs w:val="22"/>
                <w:lang w:val="ky-KG" w:eastAsia="en-US"/>
              </w:rPr>
              <w:br/>
            </w:r>
            <w:r w:rsidRPr="00B60C3D">
              <w:rPr>
                <w:sz w:val="22"/>
                <w:szCs w:val="22"/>
                <w:lang w:val="ky-KG" w:eastAsia="en-US"/>
              </w:rPr>
              <w:t>Джамиля</w:t>
            </w:r>
            <w:r w:rsidR="00CA3E4C">
              <w:rPr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sz w:val="22"/>
                <w:szCs w:val="22"/>
                <w:lang w:val="ky-KG" w:eastAsia="en-US"/>
              </w:rPr>
              <w:t>Мырзагелдиевна</w:t>
            </w:r>
          </w:p>
          <w:p w14:paraId="72BA7402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60156DA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7-3</w:t>
            </w:r>
            <w:r w:rsidRPr="00B60C3D">
              <w:rPr>
                <w:sz w:val="22"/>
                <w:szCs w:val="22"/>
                <w:lang w:val="ky-KG" w:eastAsia="en-US"/>
              </w:rPr>
              <w:t>8</w:t>
            </w:r>
            <w:r w:rsidRPr="00B60C3D">
              <w:rPr>
                <w:sz w:val="22"/>
                <w:szCs w:val="22"/>
                <w:lang w:eastAsia="en-US"/>
              </w:rPr>
              <w:t>-</w:t>
            </w:r>
            <w:r w:rsidRPr="00B60C3D">
              <w:rPr>
                <w:sz w:val="22"/>
                <w:szCs w:val="22"/>
                <w:lang w:val="ky-KG" w:eastAsia="en-US"/>
              </w:rPr>
              <w:t>12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6DD937" w14:textId="5EC0A359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D32DBBD" w14:textId="77777777" w:rsidR="008E7799" w:rsidRPr="00B60C3D" w:rsidRDefault="008E7799" w:rsidP="009024BE">
            <w:pPr>
              <w:shd w:val="clear" w:color="auto" w:fill="FFFFFF"/>
              <w:spacing w:line="256" w:lineRule="auto"/>
              <w:ind w:hanging="104"/>
              <w:rPr>
                <w:sz w:val="18"/>
                <w:szCs w:val="18"/>
                <w:lang w:val="en-US"/>
              </w:rPr>
            </w:pPr>
            <w:r w:rsidRPr="00B60C3D">
              <w:rPr>
                <w:sz w:val="18"/>
                <w:szCs w:val="18"/>
                <w:lang w:val="ky-KG"/>
              </w:rPr>
              <w:t>atantaevadzham</w:t>
            </w:r>
            <w:r w:rsidRPr="00B60C3D">
              <w:rPr>
                <w:sz w:val="18"/>
                <w:szCs w:val="18"/>
                <w:lang w:val="en-US"/>
              </w:rPr>
              <w:t>ilya@</w:t>
            </w:r>
          </w:p>
          <w:p w14:paraId="7324A372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/>
              </w:rPr>
            </w:pPr>
            <w:r w:rsidRPr="00B60C3D">
              <w:rPr>
                <w:sz w:val="18"/>
                <w:szCs w:val="18"/>
                <w:lang w:val="en-US"/>
              </w:rPr>
              <w:t>gmail.com</w:t>
            </w:r>
          </w:p>
          <w:p w14:paraId="5F9F38AF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</w:p>
        </w:tc>
      </w:tr>
      <w:tr w:rsidR="008E7799" w:rsidRPr="0007029D" w14:paraId="74714AF9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3333E2" w14:textId="77777777" w:rsidR="00244BD1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375A3EA4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КАРА-КУЛЬСКИЙ ГОРОДСКОЙ ОТДЕЛ СТАТИСТИКИ</w:t>
            </w:r>
          </w:p>
          <w:p w14:paraId="1C21F5B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721000, г. Кара-Куль, ул. Ленина, 1.</w:t>
            </w:r>
          </w:p>
          <w:p w14:paraId="5DDD3D88" w14:textId="77777777" w:rsidR="00115617" w:rsidRPr="004533A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4533AD">
              <w:rPr>
                <w:b/>
                <w:sz w:val="22"/>
                <w:szCs w:val="22"/>
                <w:lang w:val="en-US" w:eastAsia="en-US"/>
              </w:rPr>
              <w:t>: (03746) 5-1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>8</w:t>
            </w:r>
            <w:r w:rsidRPr="004533AD">
              <w:rPr>
                <w:b/>
                <w:sz w:val="22"/>
                <w:szCs w:val="22"/>
                <w:lang w:val="en-US" w:eastAsia="en-US"/>
              </w:rPr>
              <w:t>-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>72</w:t>
            </w:r>
            <w:r w:rsidRPr="004533AD">
              <w:rPr>
                <w:b/>
                <w:sz w:val="22"/>
                <w:szCs w:val="22"/>
                <w:lang w:val="en-US" w:eastAsia="en-US"/>
              </w:rPr>
              <w:t xml:space="preserve">, 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e</w:t>
            </w:r>
            <w:r w:rsidRPr="004533AD">
              <w:rPr>
                <w:b/>
                <w:sz w:val="22"/>
                <w:szCs w:val="22"/>
                <w:lang w:val="en-US" w:eastAsia="en-US"/>
              </w:rPr>
              <w:t>-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mail</w:t>
            </w:r>
            <w:r w:rsidRPr="004533AD">
              <w:rPr>
                <w:b/>
                <w:sz w:val="22"/>
                <w:szCs w:val="22"/>
                <w:lang w:val="en-US" w:eastAsia="en-US"/>
              </w:rPr>
              <w:t xml:space="preserve">: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gs</w:t>
            </w:r>
            <w:r w:rsidRPr="004533AD">
              <w:rPr>
                <w:b/>
                <w:sz w:val="22"/>
                <w:szCs w:val="22"/>
                <w:lang w:val="en-US" w:eastAsia="en-US"/>
              </w:rPr>
              <w:t xml:space="preserve">440 @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ja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>.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stat</w:t>
            </w:r>
            <w:r w:rsidRPr="004533AD">
              <w:rPr>
                <w:b/>
                <w:sz w:val="22"/>
                <w:szCs w:val="22"/>
                <w:lang w:val="en-US" w:eastAsia="en-US"/>
              </w:rPr>
              <w:t>.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kg</w:t>
            </w:r>
          </w:p>
          <w:p w14:paraId="0B8E7D80" w14:textId="77777777" w:rsidR="0026450A" w:rsidRPr="004533AD" w:rsidRDefault="0026450A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</w:p>
        </w:tc>
      </w:tr>
      <w:tr w:rsidR="008E7799" w14:paraId="0251BAAC" w14:textId="77777777" w:rsidTr="00B27C07">
        <w:trPr>
          <w:trHeight w:val="57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9562A7E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Руководитель</w:t>
            </w:r>
          </w:p>
          <w:p w14:paraId="39A8FD50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EC9EE94" w14:textId="3929096C" w:rsidR="008E7799" w:rsidRPr="00CA3E4C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Анарбаева </w:t>
            </w:r>
            <w:r w:rsidR="00CA3E4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Рахима Тухтасиновна</w:t>
            </w:r>
          </w:p>
          <w:p w14:paraId="53D296DB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0F22966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5-10-65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52AFFB9" w14:textId="36A60D69" w:rsidR="008E7799" w:rsidRPr="00B60C3D" w:rsidRDefault="008E7799" w:rsidP="009024BE">
            <w:pPr>
              <w:shd w:val="clear" w:color="auto" w:fill="FFFFFF"/>
              <w:spacing w:line="256" w:lineRule="auto"/>
              <w:jc w:val="both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DA15BF7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288" w:history="1">
              <w:r w:rsidR="00B60C3D" w:rsidRPr="009A57AC">
                <w:rPr>
                  <w:rStyle w:val="a8"/>
                  <w:sz w:val="18"/>
                  <w:szCs w:val="18"/>
                  <w:lang w:val="en-US" w:eastAsia="en-US"/>
                </w:rPr>
                <w:t>a</w:t>
              </w:r>
              <w:r w:rsidR="00B60C3D" w:rsidRPr="009A57AC">
                <w:rPr>
                  <w:rStyle w:val="a8"/>
                  <w:sz w:val="18"/>
                  <w:szCs w:val="18"/>
                  <w:lang w:val="ky-KG" w:eastAsia="en-US"/>
                </w:rPr>
                <w:t>nar</w:t>
              </w:r>
              <w:r w:rsidR="00B60C3D" w:rsidRPr="009A57AC">
                <w:rPr>
                  <w:rStyle w:val="a8"/>
                  <w:sz w:val="18"/>
                  <w:szCs w:val="18"/>
                  <w:lang w:val="en-US" w:eastAsia="en-US"/>
                </w:rPr>
                <w:t>b</w:t>
              </w:r>
              <w:r w:rsidR="00B60C3D" w:rsidRPr="009A57AC">
                <w:rPr>
                  <w:rStyle w:val="a8"/>
                  <w:sz w:val="18"/>
                  <w:szCs w:val="18"/>
                  <w:lang w:val="ky-KG" w:eastAsia="en-US"/>
                </w:rPr>
                <w:t>.</w:t>
              </w:r>
              <w:r w:rsidR="00B60C3D" w:rsidRPr="009A57AC">
                <w:rPr>
                  <w:rStyle w:val="a8"/>
                  <w:sz w:val="18"/>
                  <w:szCs w:val="18"/>
                  <w:lang w:val="en-US" w:eastAsia="en-US"/>
                </w:rPr>
                <w:t>r</w:t>
              </w:r>
              <w:r w:rsidR="00B60C3D" w:rsidRPr="009A57AC">
                <w:rPr>
                  <w:rStyle w:val="a8"/>
                  <w:sz w:val="18"/>
                  <w:szCs w:val="18"/>
                  <w:lang w:val="ky-KG" w:eastAsia="en-US"/>
                </w:rPr>
                <w:t>ahima@</w:t>
              </w:r>
              <w:r w:rsidR="00B60C3D" w:rsidRPr="009A57AC">
                <w:rPr>
                  <w:rStyle w:val="a8"/>
                  <w:sz w:val="18"/>
                  <w:szCs w:val="18"/>
                  <w:lang w:val="ky-KG" w:eastAsia="en-US"/>
                </w:rPr>
                <w:br/>
                <w:t>mail.r</w:t>
              </w:r>
              <w:r w:rsidR="00B60C3D" w:rsidRPr="009A57AC">
                <w:rPr>
                  <w:rStyle w:val="a8"/>
                  <w:sz w:val="18"/>
                  <w:szCs w:val="18"/>
                  <w:lang w:val="en-US" w:eastAsia="en-US"/>
                </w:rPr>
                <w:t>u</w:t>
              </w:r>
            </w:hyperlink>
          </w:p>
        </w:tc>
      </w:tr>
      <w:tr w:rsidR="008E7799" w14:paraId="60E7E2FC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147304D8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Главный специалист</w:t>
            </w:r>
          </w:p>
          <w:p w14:paraId="1B8D9A54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каб. № 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BA75C70" w14:textId="294AE81A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Молдошова </w:t>
            </w:r>
            <w:r w:rsidR="00491EEC">
              <w:rPr>
                <w:sz w:val="22"/>
                <w:szCs w:val="22"/>
                <w:lang w:val="ky-KG" w:eastAsia="en-US"/>
              </w:rPr>
              <w:br/>
            </w:r>
            <w:r w:rsidRPr="00B60C3D">
              <w:rPr>
                <w:sz w:val="22"/>
                <w:szCs w:val="22"/>
                <w:lang w:val="ky-KG" w:eastAsia="en-US"/>
              </w:rPr>
              <w:t xml:space="preserve">Гульнура </w:t>
            </w:r>
            <w:r w:rsidR="00491EEC">
              <w:rPr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sz w:val="22"/>
                <w:szCs w:val="22"/>
                <w:lang w:val="ky-KG" w:eastAsia="en-US"/>
              </w:rPr>
              <w:t xml:space="preserve">Сатиловна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E921CE9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5-14-05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66C09E2" w14:textId="6DC37AA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9C40B07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hyperlink r:id="rId289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g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moldoshova78@mail.ru</w:t>
              </w:r>
            </w:hyperlink>
          </w:p>
        </w:tc>
      </w:tr>
      <w:tr w:rsidR="008E7799" w:rsidRPr="00491EEC" w14:paraId="6E2A09DF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FBB66A" w14:textId="77777777" w:rsidR="00244BD1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6591C451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ТАШ-КУМЫРСКИЙ ГОРОДСКОЙ ОТДЕЛ СТАТИСТИКИ</w:t>
            </w:r>
          </w:p>
          <w:p w14:paraId="24254007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721400, г. Таш-Кумыр, ул. Ш. Сыдыкова, 22.</w:t>
            </w:r>
          </w:p>
          <w:p w14:paraId="441615E6" w14:textId="77777777" w:rsidR="00115617" w:rsidRPr="0067631C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(03745) 5-01-89,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e</w:t>
            </w:r>
            <w:r w:rsidRPr="0067631C">
              <w:rPr>
                <w:b/>
                <w:sz w:val="22"/>
                <w:szCs w:val="22"/>
                <w:lang w:eastAsia="en-US"/>
              </w:rPr>
              <w:t>-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mail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</w:t>
            </w:r>
            <w:hyperlink r:id="rId290" w:history="1"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gs</w:t>
              </w:r>
              <w:r w:rsidR="00115617" w:rsidRPr="0067631C">
                <w:rPr>
                  <w:rStyle w:val="a8"/>
                  <w:b/>
                  <w:sz w:val="22"/>
                  <w:szCs w:val="22"/>
                  <w:lang w:eastAsia="en-US"/>
                </w:rPr>
                <w:t>420@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ja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ky-KG" w:eastAsia="en-US"/>
                </w:rPr>
                <w:t>.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stat</w:t>
              </w:r>
              <w:r w:rsidR="00115617" w:rsidRPr="0067631C">
                <w:rPr>
                  <w:rStyle w:val="a8"/>
                  <w:b/>
                  <w:sz w:val="22"/>
                  <w:szCs w:val="22"/>
                  <w:lang w:eastAsia="en-US"/>
                </w:rPr>
                <w:t>.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kg</w:t>
              </w:r>
            </w:hyperlink>
          </w:p>
          <w:p w14:paraId="1E52EBBA" w14:textId="77777777" w:rsidR="0026450A" w:rsidRPr="0067631C" w:rsidRDefault="0026450A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8E7799" w14:paraId="7B83E1E1" w14:textId="77777777" w:rsidTr="009024BE">
        <w:trPr>
          <w:trHeight w:val="589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DC99EE7" w14:textId="77777777" w:rsidR="008E7799" w:rsidRPr="00B60C3D" w:rsidRDefault="008E7799" w:rsidP="00117FB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Руководитель</w:t>
            </w:r>
          </w:p>
          <w:p w14:paraId="1AE1FD87" w14:textId="77777777" w:rsidR="008E7799" w:rsidRPr="00B60C3D" w:rsidRDefault="008E7799" w:rsidP="00117FB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4145D7" w14:textId="65BB6435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Осмонов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Алтынбек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Чылыбаевич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720F670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5-01-89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69AFC68" w14:textId="7A236FDE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2D1F3D3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hyperlink r:id="rId291" w:history="1">
              <w:r w:rsidR="00B60C3D" w:rsidRPr="009A57AC">
                <w:rPr>
                  <w:rStyle w:val="a8"/>
                  <w:sz w:val="18"/>
                  <w:szCs w:val="18"/>
                </w:rPr>
                <w:t>altyn.osmonov@</w:t>
              </w:r>
              <w:r w:rsidR="00B60C3D" w:rsidRPr="009A57AC">
                <w:rPr>
                  <w:rStyle w:val="a8"/>
                  <w:sz w:val="18"/>
                  <w:szCs w:val="18"/>
                </w:rPr>
                <w:br/>
                <w:t>inbox.ru</w:t>
              </w:r>
            </w:hyperlink>
          </w:p>
        </w:tc>
      </w:tr>
      <w:tr w:rsidR="008E7799" w14:paraId="5A0D81D1" w14:textId="77777777" w:rsidTr="009024BE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0D7D7B3D" w14:textId="77777777" w:rsidR="008E7799" w:rsidRPr="00B60C3D" w:rsidRDefault="008E7799" w:rsidP="00117FB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21ED8870" w14:textId="77777777" w:rsidR="0026450A" w:rsidRPr="00B60C3D" w:rsidRDefault="008E7799" w:rsidP="00117FB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FF"/>
          </w:tcPr>
          <w:p w14:paraId="3097E9C9" w14:textId="61002563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Беркулова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Назгуль Токтомырзаевна</w:t>
            </w:r>
          </w:p>
          <w:p w14:paraId="4EF0873B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C80B9A6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5-01-88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715EFFA0" w14:textId="7293D81C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14:paraId="648193BC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hyperlink r:id="rId292" w:history="1">
              <w:r w:rsidR="008E7799" w:rsidRPr="00B60C3D">
                <w:rPr>
                  <w:sz w:val="18"/>
                  <w:szCs w:val="18"/>
                </w:rPr>
                <w:t>nazgulberkulova@gmail.com</w:t>
              </w:r>
            </w:hyperlink>
          </w:p>
        </w:tc>
      </w:tr>
      <w:tr w:rsidR="00C06CA3" w14:paraId="295D4B4C" w14:textId="77777777" w:rsidTr="009024BE">
        <w:trPr>
          <w:trHeight w:val="100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33A05B1" w14:textId="77777777" w:rsidR="00C06CA3" w:rsidRPr="00B60C3D" w:rsidRDefault="00C06CA3" w:rsidP="00117FB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3F93E2D" w14:textId="77777777" w:rsidR="00C06CA3" w:rsidRPr="00B60C3D" w:rsidRDefault="00C06CA3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D32D3F" w14:textId="77777777" w:rsidR="00C06CA3" w:rsidRPr="00B60C3D" w:rsidRDefault="00C06CA3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F7BAF1E" w14:textId="77777777" w:rsidR="00C06CA3" w:rsidRPr="00B60C3D" w:rsidRDefault="00C06CA3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6F9D496" w14:textId="77777777" w:rsidR="00C06CA3" w:rsidRPr="00B60C3D" w:rsidRDefault="00C06CA3" w:rsidP="009024BE">
            <w:pPr>
              <w:shd w:val="clear" w:color="auto" w:fill="FFFFFF"/>
              <w:spacing w:line="256" w:lineRule="auto"/>
              <w:rPr>
                <w:sz w:val="18"/>
                <w:szCs w:val="18"/>
              </w:rPr>
            </w:pPr>
          </w:p>
        </w:tc>
      </w:tr>
      <w:tr w:rsidR="00C06CA3" w14:paraId="09106DE1" w14:textId="77777777" w:rsidTr="009024BE">
        <w:trPr>
          <w:trHeight w:val="1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1E5D0D" w14:textId="77777777" w:rsidR="00C06CA3" w:rsidRPr="00B60C3D" w:rsidRDefault="00C06CA3" w:rsidP="00117FBD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E4AFA3" w14:textId="77777777" w:rsidR="00C06CA3" w:rsidRPr="00B60C3D" w:rsidRDefault="00C06CA3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2DA0E" w14:textId="77777777" w:rsidR="00C06CA3" w:rsidRPr="00B60C3D" w:rsidRDefault="00C06CA3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E41CC3" w14:textId="77777777" w:rsidR="00C06CA3" w:rsidRPr="00B60C3D" w:rsidRDefault="00C06CA3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3017DF" w14:textId="77777777" w:rsidR="00C06CA3" w:rsidRPr="00B60C3D" w:rsidRDefault="00C06CA3" w:rsidP="009024BE">
            <w:pPr>
              <w:shd w:val="clear" w:color="auto" w:fill="FFFFFF"/>
              <w:spacing w:line="256" w:lineRule="auto"/>
              <w:rPr>
                <w:sz w:val="18"/>
                <w:szCs w:val="18"/>
              </w:rPr>
            </w:pPr>
          </w:p>
        </w:tc>
      </w:tr>
      <w:tr w:rsidR="008E7799" w:rsidRPr="0067631C" w14:paraId="54E29719" w14:textId="77777777" w:rsidTr="009024BE">
        <w:trPr>
          <w:trHeight w:val="10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653F620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МАЙЛУУ-СУУЙСКИЙ ГОРОДСКОЙ ОТДЕЛ СТАТИСТИКИ</w:t>
            </w:r>
          </w:p>
          <w:p w14:paraId="6E161BF7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721100, г. Майлуу-Суу, ул. Ленина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, 135-</w:t>
            </w:r>
            <w:r w:rsidRPr="00B60C3D">
              <w:rPr>
                <w:b/>
                <w:sz w:val="22"/>
                <w:szCs w:val="22"/>
                <w:lang w:eastAsia="en-US"/>
              </w:rPr>
              <w:t>а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.</w:t>
            </w:r>
          </w:p>
          <w:p w14:paraId="613BB39C" w14:textId="77777777" w:rsidR="00115617" w:rsidRPr="004533A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 xml:space="preserve">: (03744) 5-20-82, e-mail: </w:t>
            </w:r>
            <w:r w:rsidRPr="00B60C3D">
              <w:rPr>
                <w:b/>
                <w:sz w:val="22"/>
                <w:szCs w:val="22"/>
                <w:u w:val="single"/>
                <w:lang w:val="en-US" w:eastAsia="en-US"/>
              </w:rPr>
              <w:t>gs430@ja</w:t>
            </w:r>
            <w:r w:rsidRPr="00B60C3D">
              <w:rPr>
                <w:b/>
                <w:sz w:val="22"/>
                <w:szCs w:val="22"/>
                <w:u w:val="single"/>
                <w:lang w:val="ky-KG" w:eastAsia="en-US"/>
              </w:rPr>
              <w:t>.</w:t>
            </w:r>
            <w:r w:rsidRPr="00B60C3D">
              <w:rPr>
                <w:b/>
                <w:sz w:val="22"/>
                <w:szCs w:val="22"/>
                <w:u w:val="single"/>
                <w:lang w:val="en-US" w:eastAsia="en-US"/>
              </w:rPr>
              <w:t>stat.kg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, sk</w:t>
            </w:r>
            <w:r w:rsidRPr="00B60C3D">
              <w:rPr>
                <w:b/>
                <w:sz w:val="22"/>
                <w:szCs w:val="22"/>
                <w:lang w:eastAsia="en-US"/>
              </w:rPr>
              <w:t>у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pe: Mailuusuustat</w:t>
            </w:r>
          </w:p>
          <w:p w14:paraId="4A6662A1" w14:textId="77777777" w:rsidR="00C06CA3" w:rsidRPr="004533AD" w:rsidRDefault="00C06CA3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</w:p>
        </w:tc>
      </w:tr>
      <w:tr w:rsidR="008E7799" w:rsidRPr="00834382" w14:paraId="34D931E5" w14:textId="77777777" w:rsidTr="00B27C07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13CB8768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021654C9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20BC53EF" w14:textId="1F5A423A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Топчубекова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Кумушкан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Алимбековна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73ECB94F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5-20-82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B8E0276" w14:textId="255EB245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72013EF5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hyperlink r:id="rId293" w:history="1">
              <w:r w:rsidR="008E7799" w:rsidRPr="00B60C3D">
                <w:rPr>
                  <w:sz w:val="18"/>
                  <w:szCs w:val="18"/>
                </w:rPr>
                <w:t>tkumush66@mail.ru</w:t>
              </w:r>
            </w:hyperlink>
          </w:p>
        </w:tc>
      </w:tr>
      <w:tr w:rsidR="008E7799" w:rsidRPr="00834382" w14:paraId="60A60C04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B5BDF75" w14:textId="77777777" w:rsidR="008E7799" w:rsidRPr="00B60C3D" w:rsidRDefault="008E7799" w:rsidP="0063145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5E9846FF" w14:textId="77777777" w:rsidR="008E7799" w:rsidRPr="00B60C3D" w:rsidRDefault="008E7799" w:rsidP="0063145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12E88705" w14:textId="77777777" w:rsidR="008E7799" w:rsidRPr="00B60C3D" w:rsidRDefault="008E7799" w:rsidP="0063145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Кулбаева</w:t>
            </w:r>
          </w:p>
          <w:p w14:paraId="7D90913F" w14:textId="64AB7330" w:rsidR="008E7799" w:rsidRPr="00B60C3D" w:rsidRDefault="008E7799" w:rsidP="0063145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Жумагуль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Эшматовна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E211433" w14:textId="77777777" w:rsidR="008E7799" w:rsidRPr="00B60C3D" w:rsidRDefault="008E7799" w:rsidP="0063145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5-22-74</w:t>
            </w:r>
          </w:p>
          <w:p w14:paraId="4610BB2C" w14:textId="77777777" w:rsidR="008E7799" w:rsidRPr="00B60C3D" w:rsidRDefault="008E7799" w:rsidP="0063145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5-22-71</w:t>
            </w:r>
          </w:p>
          <w:p w14:paraId="0AE96E3D" w14:textId="77777777" w:rsidR="008E7799" w:rsidRPr="00B60C3D" w:rsidRDefault="008E7799" w:rsidP="0063145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836D92D" w14:textId="54E4D4D1" w:rsidR="008E7799" w:rsidRPr="00B60C3D" w:rsidRDefault="008E7799" w:rsidP="0063145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2B3663F9" w14:textId="77777777" w:rsidR="008E7799" w:rsidRPr="00B60C3D" w:rsidRDefault="0007029D" w:rsidP="0005126E">
            <w:pPr>
              <w:spacing w:line="256" w:lineRule="auto"/>
              <w:rPr>
                <w:sz w:val="18"/>
                <w:szCs w:val="18"/>
                <w:lang w:eastAsia="en-US"/>
              </w:rPr>
            </w:pPr>
            <w:hyperlink r:id="rId294" w:history="1">
              <w:r w:rsidR="008E7799" w:rsidRPr="00B60C3D">
                <w:rPr>
                  <w:sz w:val="18"/>
                  <w:szCs w:val="18"/>
                  <w:lang w:eastAsia="en-US"/>
                </w:rPr>
                <w:t>joogazyn38@</w:t>
              </w:r>
              <w:r w:rsidR="00B60C3D">
                <w:rPr>
                  <w:sz w:val="18"/>
                  <w:szCs w:val="18"/>
                  <w:lang w:eastAsia="en-US"/>
                </w:rPr>
                <w:br/>
              </w:r>
              <w:r w:rsidR="008E7799" w:rsidRPr="00B60C3D">
                <w:rPr>
                  <w:sz w:val="18"/>
                  <w:szCs w:val="18"/>
                  <w:lang w:eastAsia="en-US"/>
                </w:rPr>
                <w:t>gmai.com</w:t>
              </w:r>
            </w:hyperlink>
          </w:p>
        </w:tc>
      </w:tr>
      <w:tr w:rsidR="008E7799" w:rsidRPr="00491EEC" w14:paraId="6890DCF3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7D702" w14:textId="77777777" w:rsidR="00244BD1" w:rsidRPr="00B60C3D" w:rsidRDefault="00244BD1" w:rsidP="00117FB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5C705499" w14:textId="77777777" w:rsidR="008E7799" w:rsidRPr="00B60C3D" w:rsidRDefault="00244BD1" w:rsidP="00117FB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АЛА-БУКИНСКИЙ РАЙОННЫЙ ОТДЕЛ СТАТИСТИКИ</w:t>
            </w:r>
          </w:p>
          <w:p w14:paraId="5C6A487F" w14:textId="77777777" w:rsidR="008E7799" w:rsidRPr="00B60C3D" w:rsidRDefault="008E7799" w:rsidP="00117FB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720610, с. Ала-Бука, ул. С. Ибраимова, 37</w:t>
            </w:r>
          </w:p>
          <w:p w14:paraId="48DC730D" w14:textId="77777777" w:rsidR="0026450A" w:rsidRPr="0067631C" w:rsidRDefault="008E7799" w:rsidP="005F29A0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(03741) 5-05-26,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e</w:t>
            </w:r>
            <w:r w:rsidRPr="0067631C">
              <w:rPr>
                <w:b/>
                <w:sz w:val="22"/>
                <w:szCs w:val="22"/>
                <w:lang w:eastAsia="en-US"/>
              </w:rPr>
              <w:t>-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mail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rs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204 @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ja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>.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stat</w:t>
            </w:r>
            <w:r w:rsidRPr="0067631C">
              <w:rPr>
                <w:b/>
                <w:sz w:val="22"/>
                <w:szCs w:val="22"/>
                <w:lang w:eastAsia="en-US"/>
              </w:rPr>
              <w:t>.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kg</w:t>
            </w:r>
          </w:p>
          <w:p w14:paraId="73D25EEF" w14:textId="3F62DB93" w:rsidR="005F29A0" w:rsidRPr="0067631C" w:rsidRDefault="005F29A0" w:rsidP="005F29A0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8E7799" w:rsidRPr="00834382" w14:paraId="45141165" w14:textId="77777777" w:rsidTr="009024BE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1879464C" w14:textId="77777777" w:rsidR="008E7799" w:rsidRPr="00162027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7F8A9A49" w14:textId="77777777" w:rsidR="008E7799" w:rsidRPr="00631450" w:rsidRDefault="008E7799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  <w:r w:rsidRPr="00162027">
              <w:rPr>
                <w:sz w:val="22"/>
                <w:szCs w:val="22"/>
                <w:lang w:eastAsia="en-US"/>
              </w:rPr>
              <w:t>каб № 15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034DEA12" w14:textId="65BA67DF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Сартмырзаев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 xml:space="preserve">Асылбек 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Турсунбаевич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F195847" w14:textId="77777777" w:rsidR="008E7799" w:rsidRPr="00B60C3D" w:rsidRDefault="008E7799" w:rsidP="00491EEC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5-05-26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A5C8E49" w14:textId="5EAA7F00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7BCB65FA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hyperlink r:id="rId295" w:history="1">
              <w:r w:rsidR="008E7799" w:rsidRPr="00B60C3D">
                <w:rPr>
                  <w:sz w:val="18"/>
                  <w:szCs w:val="18"/>
                  <w:lang w:eastAsia="en-US"/>
                </w:rPr>
                <w:t>asil86-86@mail.ru</w:t>
              </w:r>
            </w:hyperlink>
          </w:p>
        </w:tc>
      </w:tr>
      <w:tr w:rsidR="008E7799" w14:paraId="130B9641" w14:textId="77777777" w:rsidTr="009024BE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2DEC26FC" w14:textId="77777777" w:rsidR="008E7799" w:rsidRPr="00162027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162027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57A05C79" w14:textId="77777777" w:rsidR="008E7799" w:rsidRPr="00834382" w:rsidRDefault="008E7799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  <w:r w:rsidRPr="00162027">
              <w:rPr>
                <w:sz w:val="22"/>
                <w:szCs w:val="22"/>
                <w:lang w:eastAsia="en-US"/>
              </w:rPr>
              <w:t>каб. № 5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6731A45C" w14:textId="62DADB7A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Казаков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Умаржан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Узакжанович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67B542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5-05-28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4596517" w14:textId="43C5CBD0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24881147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hyperlink r:id="rId296" w:history="1">
              <w:r w:rsidR="008E7799" w:rsidRPr="00B60C3D">
                <w:rPr>
                  <w:sz w:val="18"/>
                  <w:szCs w:val="18"/>
                </w:rPr>
                <w:t>61.umar@list.ru</w:t>
              </w:r>
            </w:hyperlink>
          </w:p>
        </w:tc>
      </w:tr>
      <w:tr w:rsidR="008E7799" w:rsidRPr="00491EEC" w14:paraId="7AB8280D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FFDB3" w14:textId="77777777" w:rsidR="00244BD1" w:rsidRPr="00B60C3D" w:rsidRDefault="00244BD1" w:rsidP="00117FB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35049DCF" w14:textId="77777777" w:rsidR="008E7799" w:rsidRPr="00B60C3D" w:rsidRDefault="00244BD1" w:rsidP="00117FB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АКСЫЙСКИЙ РАЙОННЫЙ ОТДЕЛ СТАТИСТИКИ</w:t>
            </w:r>
          </w:p>
          <w:p w14:paraId="0D26E99D" w14:textId="77777777" w:rsidR="008E7799" w:rsidRPr="00B60C3D" w:rsidRDefault="008E7799" w:rsidP="00117FBD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 xml:space="preserve">720600, г. Кербен, ул. </w:t>
            </w:r>
            <w:r w:rsidRPr="00B60C3D">
              <w:rPr>
                <w:b/>
                <w:sz w:val="22"/>
                <w:szCs w:val="22"/>
                <w:lang w:val="ky-KG" w:eastAsia="en-US"/>
              </w:rPr>
              <w:t>Ниязалы</w:t>
            </w:r>
            <w:r w:rsidRPr="00B60C3D">
              <w:rPr>
                <w:b/>
                <w:sz w:val="22"/>
                <w:szCs w:val="22"/>
                <w:lang w:eastAsia="en-US"/>
              </w:rPr>
              <w:t>, 36</w:t>
            </w:r>
          </w:p>
          <w:p w14:paraId="28DCF697" w14:textId="77777777" w:rsidR="00115617" w:rsidRPr="0067631C" w:rsidRDefault="008E7799" w:rsidP="0005126E">
            <w:pPr>
              <w:spacing w:line="256" w:lineRule="auto"/>
              <w:jc w:val="center"/>
              <w:rPr>
                <w:sz w:val="22"/>
                <w:szCs w:val="22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(03742) 5-00-88,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e</w:t>
            </w:r>
            <w:r w:rsidRPr="0067631C">
              <w:rPr>
                <w:b/>
                <w:sz w:val="22"/>
                <w:szCs w:val="22"/>
                <w:lang w:eastAsia="en-US"/>
              </w:rPr>
              <w:t>-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mail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</w:t>
            </w:r>
            <w:hyperlink r:id="rId297" w:history="1"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rs</w:t>
              </w:r>
              <w:r w:rsidR="00115617" w:rsidRPr="0067631C">
                <w:rPr>
                  <w:rStyle w:val="a8"/>
                  <w:b/>
                  <w:sz w:val="22"/>
                  <w:szCs w:val="22"/>
                  <w:lang w:eastAsia="en-US"/>
                </w:rPr>
                <w:t>211@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ja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ky-KG" w:eastAsia="en-US"/>
                </w:rPr>
                <w:t>.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stat</w:t>
              </w:r>
              <w:r w:rsidR="00115617" w:rsidRPr="0067631C">
                <w:rPr>
                  <w:rStyle w:val="a8"/>
                  <w:b/>
                  <w:sz w:val="22"/>
                  <w:szCs w:val="22"/>
                  <w:lang w:eastAsia="en-US"/>
                </w:rPr>
                <w:t>.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kg</w:t>
              </w:r>
            </w:hyperlink>
          </w:p>
          <w:p w14:paraId="3FECCE6E" w14:textId="77777777" w:rsidR="0026450A" w:rsidRPr="0067631C" w:rsidRDefault="0026450A" w:rsidP="0005126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8E7799" w:rsidRPr="000C7A57" w14:paraId="63E02D1D" w14:textId="77777777" w:rsidTr="009024BE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05E56F9D" w14:textId="77777777" w:rsidR="008E7799" w:rsidRPr="00B60C3D" w:rsidRDefault="008E7799" w:rsidP="00117FBD">
            <w:pPr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4DF79B4C" w14:textId="77777777" w:rsidR="008E7799" w:rsidRPr="00B60C3D" w:rsidRDefault="008E7799" w:rsidP="00117FBD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37057B9D" w14:textId="274F66A3" w:rsidR="008E7799" w:rsidRPr="00B60C3D" w:rsidRDefault="008E7799" w:rsidP="00117FBD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Узаков</w:t>
            </w:r>
            <w:r w:rsidR="0005126E" w:rsidRPr="00B60C3D">
              <w:rPr>
                <w:sz w:val="22"/>
                <w:szCs w:val="22"/>
                <w:lang w:eastAsia="en-US"/>
              </w:rPr>
              <w:t xml:space="preserve">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Бакытбек</w:t>
            </w:r>
            <w:r w:rsidR="00491EEC">
              <w:rPr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Керимбаевич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6863FC77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5-00-88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5ED9578A" w14:textId="21BFCFCE" w:rsidR="008E7799" w:rsidRPr="00B60C3D" w:rsidRDefault="008E7799" w:rsidP="009024BE">
            <w:pPr>
              <w:shd w:val="clear" w:color="auto" w:fill="FFFFFF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 </w:t>
            </w:r>
          </w:p>
          <w:p w14:paraId="53004211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14:paraId="4BF36675" w14:textId="77777777" w:rsidR="008E7799" w:rsidRPr="00B60C3D" w:rsidRDefault="008E7799" w:rsidP="009024BE">
            <w:pPr>
              <w:shd w:val="clear" w:color="auto" w:fill="FFFFFF"/>
              <w:spacing w:line="256" w:lineRule="auto"/>
              <w:ind w:hanging="104"/>
              <w:rPr>
                <w:sz w:val="18"/>
                <w:szCs w:val="18"/>
                <w:lang w:eastAsia="en-US"/>
              </w:rPr>
            </w:pPr>
            <w:r w:rsidRPr="00B60C3D">
              <w:rPr>
                <w:sz w:val="18"/>
                <w:szCs w:val="18"/>
                <w:lang w:eastAsia="en-US"/>
              </w:rPr>
              <w:t>uzakovbakytbek67@</w:t>
            </w:r>
          </w:p>
          <w:p w14:paraId="53AE8001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r w:rsidRPr="00B60C3D">
              <w:rPr>
                <w:sz w:val="18"/>
                <w:szCs w:val="18"/>
                <w:lang w:eastAsia="en-US"/>
              </w:rPr>
              <w:t>gmail.com</w:t>
            </w:r>
          </w:p>
          <w:p w14:paraId="6871769C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r w:rsidRPr="00B60C3D">
              <w:rPr>
                <w:sz w:val="18"/>
                <w:szCs w:val="18"/>
                <w:lang w:eastAsia="en-US"/>
              </w:rPr>
              <w:t>rs211@ja.stat.kg</w:t>
            </w:r>
          </w:p>
        </w:tc>
      </w:tr>
      <w:tr w:rsidR="008E7799" w:rsidRPr="000C7A57" w14:paraId="173672EA" w14:textId="77777777" w:rsidTr="009024BE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2A2FA7B3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014142AA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6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FF"/>
          </w:tcPr>
          <w:p w14:paraId="0CCC6120" w14:textId="4425A776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Омуркулова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Миргул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Жээнбековна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17B6C505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5-01-73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59B113BA" w14:textId="2DA74EDE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14:paraId="794EA846" w14:textId="77777777" w:rsidR="008E7799" w:rsidRPr="00B60C3D" w:rsidRDefault="0007029D" w:rsidP="009024BE">
            <w:pPr>
              <w:shd w:val="clear" w:color="auto" w:fill="FFFFFF"/>
              <w:spacing w:line="256" w:lineRule="auto"/>
              <w:ind w:hanging="104"/>
              <w:rPr>
                <w:sz w:val="18"/>
                <w:szCs w:val="18"/>
                <w:lang w:eastAsia="en-US"/>
              </w:rPr>
            </w:pPr>
            <w:hyperlink r:id="rId298" w:history="1">
              <w:r w:rsidR="008E7799" w:rsidRPr="00B60C3D">
                <w:rPr>
                  <w:sz w:val="18"/>
                  <w:szCs w:val="18"/>
                </w:rPr>
                <w:t>mirgulm03@gmail.com</w:t>
              </w:r>
            </w:hyperlink>
            <w:hyperlink r:id="rId299" w:history="1">
              <w:r w:rsidR="008E7799" w:rsidRPr="00B60C3D">
                <w:rPr>
                  <w:sz w:val="18"/>
                  <w:szCs w:val="18"/>
                </w:rPr>
                <w:t>rs211@ja.</w:t>
              </w:r>
              <w:r w:rsidR="00B60C3D">
                <w:rPr>
                  <w:sz w:val="18"/>
                  <w:szCs w:val="18"/>
                </w:rPr>
                <w:br/>
              </w:r>
              <w:r w:rsidR="008E7799" w:rsidRPr="00B60C3D">
                <w:rPr>
                  <w:sz w:val="18"/>
                  <w:szCs w:val="18"/>
                </w:rPr>
                <w:t>stat.kg</w:t>
              </w:r>
            </w:hyperlink>
          </w:p>
          <w:p w14:paraId="599A803C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</w:tr>
      <w:tr w:rsidR="008E7799" w14:paraId="04863F8A" w14:textId="77777777" w:rsidTr="009024BE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E32AD0" w14:textId="77777777" w:rsidR="00244BD1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0BEE430F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БАЗАР-КОРГОНСКИЙ РАЙОННЫЙ ОТДЕЛ СТАТИСТИКИ</w:t>
            </w:r>
          </w:p>
          <w:p w14:paraId="4E8F5397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720800, c. Базар-Коргон, ул. Осмонова, 126</w:t>
            </w:r>
          </w:p>
          <w:p w14:paraId="6B86AA16" w14:textId="77777777" w:rsidR="00115617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Факс: (03736) 5-01-84, e-mail: rs207@ ja.stat.kg, skуpe:Bazar-Korgon _rmsb</w:t>
            </w:r>
          </w:p>
          <w:p w14:paraId="2837ECDA" w14:textId="77777777" w:rsidR="0026450A" w:rsidRPr="00B60C3D" w:rsidRDefault="0026450A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8E7799" w14:paraId="4E86DE74" w14:textId="77777777" w:rsidTr="009024BE">
        <w:trPr>
          <w:trHeight w:val="686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2D404A88" w14:textId="77777777" w:rsidR="008E7799" w:rsidRPr="00B60C3D" w:rsidRDefault="008E7799" w:rsidP="00631450">
            <w:pPr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1677FC21" w14:textId="77777777" w:rsidR="008E7799" w:rsidRPr="004B793E" w:rsidRDefault="008E7799" w:rsidP="00631450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4B793E">
              <w:rPr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FFFFFF"/>
          </w:tcPr>
          <w:p w14:paraId="4F2932AA" w14:textId="201D2849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 xml:space="preserve">Курамаев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Мирланбек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Токторалиевич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7A898C34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5-02-96</w:t>
            </w:r>
          </w:p>
          <w:p w14:paraId="09D4AF0A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6-07-45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14:paraId="3F4BC7C2" w14:textId="6E20AE03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14:paraId="593B2EFF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hyperlink r:id="rId300" w:history="1">
              <w:r w:rsidR="008E7799" w:rsidRPr="00B60C3D">
                <w:rPr>
                  <w:sz w:val="18"/>
                  <w:szCs w:val="18"/>
                </w:rPr>
                <w:t>maksat87bazarkorgon@mail.ru</w:t>
              </w:r>
            </w:hyperlink>
          </w:p>
        </w:tc>
      </w:tr>
      <w:tr w:rsidR="008E7799" w14:paraId="6B434673" w14:textId="77777777" w:rsidTr="00B27C07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2710DE9C" w14:textId="77777777" w:rsidR="008E7799" w:rsidRPr="00162027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Заведующая сектором</w:t>
            </w:r>
          </w:p>
          <w:p w14:paraId="4D38D1A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B84A461" w14:textId="038F6CD2" w:rsidR="008E7799" w:rsidRPr="00491EEC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en-US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Бабакулова</w:t>
            </w:r>
            <w:r w:rsidRPr="00B60C3D">
              <w:rPr>
                <w:sz w:val="22"/>
                <w:szCs w:val="22"/>
                <w:lang w:val="en-US" w:eastAsia="en-US"/>
              </w:rPr>
              <w:t xml:space="preserve">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Калбукан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Раимкуловна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AA2EE02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5</w:t>
            </w:r>
            <w:r w:rsidRPr="00B60C3D">
              <w:rPr>
                <w:sz w:val="22"/>
                <w:szCs w:val="22"/>
                <w:lang w:eastAsia="en-US"/>
              </w:rPr>
              <w:t>-01-84</w:t>
            </w:r>
          </w:p>
          <w:p w14:paraId="0791BB97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D642CE" w14:textId="654DDE6A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2CDC675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301" w:history="1">
              <w:r w:rsidR="008E7799" w:rsidRPr="00B60C3D">
                <w:rPr>
                  <w:rStyle w:val="a8"/>
                  <w:sz w:val="18"/>
                  <w:szCs w:val="18"/>
                  <w:u w:val="none"/>
                </w:rPr>
                <w:t>kbabakulova65@mail.ru</w:t>
              </w:r>
            </w:hyperlink>
          </w:p>
        </w:tc>
      </w:tr>
      <w:tr w:rsidR="008E7799" w:rsidRPr="0067631C" w14:paraId="4AF3FB30" w14:textId="77777777" w:rsidTr="00B27C07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2A2B7" w14:textId="77777777" w:rsidR="00244BD1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0D59008E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НООКЕНСКИЙ РАЙОННЫЙ ОТДЕЛ СТАТИСТИКИ</w:t>
            </w:r>
          </w:p>
          <w:p w14:paraId="2A76F24C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721200, с. Масы, ул. Токтогула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, 1.</w:t>
            </w:r>
          </w:p>
          <w:p w14:paraId="303A159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 xml:space="preserve">: (03734) 5-00-56, e-mail: </w:t>
            </w:r>
            <w:r w:rsidRPr="00B60C3D">
              <w:rPr>
                <w:b/>
                <w:sz w:val="22"/>
                <w:szCs w:val="22"/>
                <w:u w:val="single"/>
                <w:lang w:val="en-US" w:eastAsia="en-US"/>
              </w:rPr>
              <w:t>gs215@ja</w:t>
            </w:r>
            <w:r w:rsidRPr="00B60C3D">
              <w:rPr>
                <w:b/>
                <w:sz w:val="22"/>
                <w:szCs w:val="22"/>
                <w:u w:val="single"/>
                <w:lang w:val="ky-KG" w:eastAsia="en-US"/>
              </w:rPr>
              <w:t>.</w:t>
            </w:r>
            <w:r w:rsidRPr="00B60C3D">
              <w:rPr>
                <w:b/>
                <w:sz w:val="22"/>
                <w:szCs w:val="22"/>
                <w:u w:val="single"/>
                <w:lang w:val="en-US" w:eastAsia="en-US"/>
              </w:rPr>
              <w:t>stat.kg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, sk</w:t>
            </w:r>
            <w:r w:rsidRPr="00B60C3D">
              <w:rPr>
                <w:b/>
                <w:sz w:val="22"/>
                <w:szCs w:val="22"/>
                <w:lang w:eastAsia="en-US"/>
              </w:rPr>
              <w:t>у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pe: Nooken_rmsb</w:t>
            </w:r>
          </w:p>
          <w:p w14:paraId="3F5C173B" w14:textId="77777777" w:rsidR="00115617" w:rsidRPr="00B60C3D" w:rsidRDefault="00115617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</w:p>
        </w:tc>
      </w:tr>
      <w:tr w:rsidR="008E7799" w14:paraId="3D0F3092" w14:textId="77777777" w:rsidTr="00093C8A">
        <w:trPr>
          <w:trHeight w:val="10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CF84897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2C058EC4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к</w:t>
            </w:r>
            <w:r w:rsidRPr="00B60C3D">
              <w:rPr>
                <w:sz w:val="22"/>
                <w:szCs w:val="22"/>
                <w:lang w:eastAsia="en-US"/>
              </w:rPr>
              <w:t>аб</w:t>
            </w:r>
            <w:r w:rsidRPr="00B60C3D">
              <w:rPr>
                <w:sz w:val="22"/>
                <w:szCs w:val="22"/>
                <w:lang w:val="ky-KG" w:eastAsia="en-US"/>
              </w:rPr>
              <w:t xml:space="preserve">. </w:t>
            </w:r>
            <w:r w:rsidRPr="00B60C3D">
              <w:rPr>
                <w:sz w:val="22"/>
                <w:szCs w:val="22"/>
                <w:lang w:eastAsia="en-US"/>
              </w:rPr>
              <w:t xml:space="preserve">№ </w:t>
            </w:r>
            <w:r w:rsidRPr="00B60C3D">
              <w:rPr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C42BABC" w14:textId="358DB7CA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Мамасадыков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Тологон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val="en-US"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Жунусович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702ADB7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5-00-56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CCF2338" w14:textId="532368BD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186D7BC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302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tologon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83@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mail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B60C3D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br/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ru</w:t>
              </w:r>
            </w:hyperlink>
          </w:p>
        </w:tc>
      </w:tr>
      <w:tr w:rsidR="008E7799" w14:paraId="49CBFD70" w14:textId="77777777" w:rsidTr="00093C8A">
        <w:trPr>
          <w:trHeight w:val="853"/>
        </w:trPr>
        <w:tc>
          <w:tcPr>
            <w:tcW w:w="1701" w:type="dxa"/>
            <w:tcBorders>
              <w:bottom w:val="single" w:sz="4" w:space="0" w:color="auto"/>
            </w:tcBorders>
          </w:tcPr>
          <w:p w14:paraId="0AC732C0" w14:textId="77777777" w:rsidR="008E7799" w:rsidRPr="00162027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 xml:space="preserve">Заведующий сектором </w:t>
            </w:r>
          </w:p>
          <w:p w14:paraId="16F29DD5" w14:textId="77777777" w:rsidR="0026450A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4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49DC30D" w14:textId="69D2282A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Мансуралиев </w:t>
            </w:r>
            <w:r w:rsidR="00491EEC">
              <w:rPr>
                <w:sz w:val="22"/>
                <w:szCs w:val="22"/>
                <w:lang w:val="ky-KG" w:eastAsia="en-US"/>
              </w:rPr>
              <w:br/>
            </w:r>
            <w:r w:rsidRPr="00B60C3D">
              <w:rPr>
                <w:sz w:val="22"/>
                <w:szCs w:val="22"/>
                <w:lang w:val="ky-KG" w:eastAsia="en-US"/>
              </w:rPr>
              <w:t>Уларбек Таалайбекович</w:t>
            </w:r>
          </w:p>
          <w:p w14:paraId="6350BF49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BC72D36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5-01-69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1E345B" w14:textId="09E3ED05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8CB4255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B60C3D">
              <w:rPr>
                <w:sz w:val="18"/>
                <w:szCs w:val="18"/>
                <w:lang w:eastAsia="en-US"/>
              </w:rPr>
              <w:t>u</w:t>
            </w:r>
            <w:r w:rsidRPr="00B60C3D">
              <w:rPr>
                <w:sz w:val="18"/>
                <w:szCs w:val="18"/>
                <w:lang w:val="en-US" w:eastAsia="en-US"/>
              </w:rPr>
              <w:t>mansuraliev</w:t>
            </w:r>
            <w:r w:rsidRPr="00B60C3D">
              <w:rPr>
                <w:sz w:val="18"/>
                <w:szCs w:val="18"/>
                <w:lang w:eastAsia="en-US"/>
              </w:rPr>
              <w:t>@</w:t>
            </w:r>
            <w:r w:rsidRPr="00B60C3D">
              <w:rPr>
                <w:sz w:val="18"/>
                <w:szCs w:val="18"/>
                <w:lang w:val="en-US" w:eastAsia="en-US"/>
              </w:rPr>
              <w:t>g</w:t>
            </w:r>
            <w:r w:rsidRPr="00B60C3D">
              <w:rPr>
                <w:sz w:val="18"/>
                <w:szCs w:val="18"/>
                <w:lang w:eastAsia="en-US"/>
              </w:rPr>
              <w:t>mail.</w:t>
            </w:r>
          </w:p>
          <w:p w14:paraId="78BC5DF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B60C3D">
              <w:rPr>
                <w:sz w:val="18"/>
                <w:szCs w:val="18"/>
                <w:lang w:val="en-US" w:eastAsia="en-US"/>
              </w:rPr>
              <w:t>com</w:t>
            </w:r>
          </w:p>
          <w:p w14:paraId="6D6EAC11" w14:textId="77777777" w:rsidR="008E7799" w:rsidRPr="00B60C3D" w:rsidRDefault="008E7799" w:rsidP="009024BE">
            <w:pPr>
              <w:shd w:val="clear" w:color="auto" w:fill="FFFFFF"/>
              <w:rPr>
                <w:sz w:val="18"/>
                <w:szCs w:val="18"/>
                <w:lang w:eastAsia="en-US"/>
              </w:rPr>
            </w:pPr>
          </w:p>
        </w:tc>
      </w:tr>
    </w:tbl>
    <w:p w14:paraId="31C695DE" w14:textId="77777777" w:rsidR="00093C8A" w:rsidRDefault="00093C8A">
      <w:r>
        <w:br w:type="page"/>
      </w:r>
    </w:p>
    <w:tbl>
      <w:tblPr>
        <w:tblW w:w="9923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701"/>
        <w:gridCol w:w="1701"/>
        <w:gridCol w:w="1560"/>
      </w:tblGrid>
      <w:tr w:rsidR="008E7799" w:rsidRPr="00491EEC" w14:paraId="43E6EDBF" w14:textId="77777777" w:rsidTr="00093C8A">
        <w:trPr>
          <w:trHeight w:val="100"/>
        </w:trPr>
        <w:tc>
          <w:tcPr>
            <w:tcW w:w="992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7039DF" w14:textId="77777777" w:rsidR="00B27C07" w:rsidRDefault="00B27C07" w:rsidP="009024BE">
            <w:pPr>
              <w:shd w:val="clear" w:color="auto" w:fill="FFFFFF"/>
              <w:spacing w:line="256" w:lineRule="auto"/>
              <w:jc w:val="center"/>
            </w:pPr>
            <w:r>
              <w:br w:type="page"/>
            </w:r>
          </w:p>
          <w:p w14:paraId="2E68D9C8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СУЗАКСКИЙ РАЙОННЫЙ ОТДЕЛ СТАТИСТИКИ</w:t>
            </w:r>
          </w:p>
          <w:p w14:paraId="0777A939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723100, с. Сузак, ул. Сатывалды-Палван, 108</w:t>
            </w:r>
          </w:p>
          <w:p w14:paraId="14A3A1D6" w14:textId="77777777" w:rsidR="00115617" w:rsidRPr="0067631C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(03748) 5-01-72,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e</w:t>
            </w:r>
            <w:r w:rsidRPr="0067631C">
              <w:rPr>
                <w:b/>
                <w:sz w:val="22"/>
                <w:szCs w:val="22"/>
                <w:lang w:eastAsia="en-US"/>
              </w:rPr>
              <w:t>-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mail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</w:t>
            </w:r>
            <w:hyperlink r:id="rId303" w:history="1"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rs</w:t>
              </w:r>
              <w:r w:rsidR="00115617" w:rsidRPr="0067631C">
                <w:rPr>
                  <w:rStyle w:val="a8"/>
                  <w:b/>
                  <w:sz w:val="22"/>
                  <w:szCs w:val="22"/>
                  <w:lang w:eastAsia="en-US"/>
                </w:rPr>
                <w:t>220@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ja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ky-KG" w:eastAsia="en-US"/>
                </w:rPr>
                <w:t>.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stat</w:t>
              </w:r>
              <w:r w:rsidR="00115617" w:rsidRPr="0067631C">
                <w:rPr>
                  <w:rStyle w:val="a8"/>
                  <w:b/>
                  <w:sz w:val="22"/>
                  <w:szCs w:val="22"/>
                  <w:lang w:eastAsia="en-US"/>
                </w:rPr>
                <w:t>.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kg</w:t>
              </w:r>
            </w:hyperlink>
          </w:p>
          <w:p w14:paraId="64845612" w14:textId="77777777" w:rsidR="0026450A" w:rsidRPr="0067631C" w:rsidRDefault="0026450A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8E7799" w14:paraId="0F24BE70" w14:textId="77777777" w:rsidTr="00093C8A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</w:tcPr>
          <w:p w14:paraId="0D3B7FDF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>Руководитель</w:t>
            </w:r>
          </w:p>
          <w:p w14:paraId="3EA54C6D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  <w:r w:rsidRPr="00B60C3D">
              <w:rPr>
                <w:sz w:val="22"/>
                <w:szCs w:val="22"/>
                <w:lang w:val="en-US" w:eastAsia="en-US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6671D733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Асанов Арстанбек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859A50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B60C3D">
              <w:rPr>
                <w:sz w:val="22"/>
                <w:szCs w:val="22"/>
                <w:lang w:val="en-US" w:eastAsia="en-US"/>
              </w:rPr>
              <w:t>6</w:t>
            </w:r>
            <w:r w:rsidRPr="00B60C3D">
              <w:rPr>
                <w:sz w:val="22"/>
                <w:szCs w:val="22"/>
                <w:lang w:eastAsia="en-US"/>
              </w:rPr>
              <w:t>-0</w:t>
            </w:r>
            <w:r w:rsidRPr="00B60C3D">
              <w:rPr>
                <w:sz w:val="22"/>
                <w:szCs w:val="22"/>
                <w:lang w:val="en-US" w:eastAsia="en-US"/>
              </w:rPr>
              <w:t>2</w:t>
            </w:r>
            <w:r w:rsidRPr="00B60C3D">
              <w:rPr>
                <w:sz w:val="22"/>
                <w:szCs w:val="22"/>
                <w:lang w:eastAsia="en-US"/>
              </w:rPr>
              <w:t>-</w:t>
            </w:r>
            <w:r w:rsidRPr="00B60C3D">
              <w:rPr>
                <w:sz w:val="22"/>
                <w:szCs w:val="22"/>
                <w:lang w:val="en-US" w:eastAsia="en-US"/>
              </w:rPr>
              <w:t>5</w:t>
            </w:r>
            <w:r w:rsidRPr="00B60C3D">
              <w:rPr>
                <w:sz w:val="22"/>
                <w:szCs w:val="22"/>
                <w:lang w:eastAsia="en-US"/>
              </w:rPr>
              <w:t>6</w:t>
            </w:r>
          </w:p>
          <w:p w14:paraId="621DE8A5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072E4A0" w14:textId="1B87CD38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42B98A11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2F29400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304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arstanbek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asanov@bk.ru</w:t>
              </w:r>
            </w:hyperlink>
          </w:p>
        </w:tc>
      </w:tr>
      <w:tr w:rsidR="008E7799" w14:paraId="539B1570" w14:textId="77777777" w:rsidTr="00093C8A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0FAA7A86" w14:textId="77777777" w:rsidR="008E7799" w:rsidRPr="00162027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Заведующий сектором</w:t>
            </w:r>
          </w:p>
          <w:p w14:paraId="1A2B2420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№116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A68A1BD" w14:textId="5FFE838F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Акбаров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Халилжан</w:t>
            </w:r>
            <w:r w:rsidR="00491EEC">
              <w:rPr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Рахматович</w:t>
            </w:r>
          </w:p>
          <w:p w14:paraId="2B11A95A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F9AA56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  <w:p w14:paraId="4AC94E98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5-08-34</w:t>
            </w:r>
          </w:p>
          <w:p w14:paraId="27D8EAB2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7B08176" w14:textId="353751E3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9635AB1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305" w:history="1">
              <w:r w:rsidR="00B60C3D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akbarov</w:t>
              </w:r>
              <w:r w:rsidR="00B60C3D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B60C3D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t>63@bk.</w:t>
              </w:r>
              <w:r w:rsidR="00B60C3D" w:rsidRPr="00B60C3D">
                <w:rPr>
                  <w:rStyle w:val="a8"/>
                  <w:sz w:val="18"/>
                  <w:szCs w:val="18"/>
                  <w:u w:val="none"/>
                  <w:lang w:val="ky-KG" w:eastAsia="en-US"/>
                </w:rPr>
                <w:br/>
                <w:t>ru</w:t>
              </w:r>
            </w:hyperlink>
          </w:p>
        </w:tc>
      </w:tr>
      <w:tr w:rsidR="008E7799" w:rsidRPr="00491EEC" w14:paraId="1C4664C3" w14:textId="77777777" w:rsidTr="00093C8A">
        <w:trPr>
          <w:trHeight w:val="121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923B0E" w14:textId="77777777" w:rsidR="00244BD1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27F09255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ТОГУЗ-ТОРОУСКИЙ РАЙОННЫЙ ОТДЕЛ СТАТИСТИКИ</w:t>
            </w:r>
          </w:p>
          <w:p w14:paraId="532A7F4D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721500, с. Казарман, ул. Кожалиева, 110</w:t>
            </w:r>
          </w:p>
          <w:p w14:paraId="20627E32" w14:textId="77777777" w:rsidR="00115617" w:rsidRPr="0067631C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(03738) 5-02-89,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e</w:t>
            </w:r>
            <w:r w:rsidRPr="0067631C">
              <w:rPr>
                <w:b/>
                <w:sz w:val="22"/>
                <w:szCs w:val="22"/>
                <w:lang w:eastAsia="en-US"/>
              </w:rPr>
              <w:t>-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mail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</w:t>
            </w:r>
            <w:r w:rsidRPr="00B60C3D">
              <w:rPr>
                <w:b/>
                <w:sz w:val="22"/>
                <w:szCs w:val="22"/>
                <w:u w:val="single"/>
                <w:lang w:val="en-US" w:eastAsia="en-US"/>
              </w:rPr>
              <w:t>rs</w:t>
            </w:r>
            <w:r w:rsidRPr="0067631C">
              <w:rPr>
                <w:b/>
                <w:sz w:val="22"/>
                <w:szCs w:val="22"/>
                <w:u w:val="single"/>
                <w:lang w:eastAsia="en-US"/>
              </w:rPr>
              <w:t>223@</w:t>
            </w:r>
            <w:r w:rsidRPr="00B60C3D">
              <w:rPr>
                <w:b/>
                <w:sz w:val="22"/>
                <w:szCs w:val="22"/>
                <w:u w:val="single"/>
                <w:lang w:val="en-US" w:eastAsia="en-US"/>
              </w:rPr>
              <w:t>ja</w:t>
            </w:r>
            <w:r w:rsidRPr="00B60C3D">
              <w:rPr>
                <w:b/>
                <w:sz w:val="22"/>
                <w:szCs w:val="22"/>
                <w:u w:val="single"/>
                <w:lang w:val="ky-KG" w:eastAsia="en-US"/>
              </w:rPr>
              <w:t>.</w:t>
            </w:r>
            <w:r w:rsidRPr="00B60C3D">
              <w:rPr>
                <w:b/>
                <w:sz w:val="22"/>
                <w:szCs w:val="22"/>
                <w:u w:val="single"/>
                <w:lang w:val="en-US" w:eastAsia="en-US"/>
              </w:rPr>
              <w:t>stat</w:t>
            </w:r>
            <w:r w:rsidRPr="0067631C">
              <w:rPr>
                <w:b/>
                <w:sz w:val="22"/>
                <w:szCs w:val="22"/>
                <w:u w:val="single"/>
                <w:lang w:eastAsia="en-US"/>
              </w:rPr>
              <w:t>.</w:t>
            </w:r>
            <w:r w:rsidRPr="00B60C3D">
              <w:rPr>
                <w:b/>
                <w:sz w:val="22"/>
                <w:szCs w:val="22"/>
                <w:u w:val="single"/>
                <w:lang w:val="en-US" w:eastAsia="en-US"/>
              </w:rPr>
              <w:t>kg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,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sk</w:t>
            </w:r>
            <w:r w:rsidRPr="00B60C3D">
              <w:rPr>
                <w:b/>
                <w:sz w:val="22"/>
                <w:szCs w:val="22"/>
                <w:lang w:eastAsia="en-US"/>
              </w:rPr>
              <w:t>у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pe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toguz</w:t>
            </w:r>
            <w:r w:rsidRPr="0067631C">
              <w:rPr>
                <w:b/>
                <w:sz w:val="22"/>
                <w:szCs w:val="22"/>
                <w:lang w:eastAsia="en-US"/>
              </w:rPr>
              <w:t>-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toro</w:t>
            </w:r>
            <w:r w:rsidRPr="0067631C">
              <w:rPr>
                <w:b/>
                <w:sz w:val="22"/>
                <w:szCs w:val="22"/>
                <w:lang w:eastAsia="en-US"/>
              </w:rPr>
              <w:t>_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rmsb</w:t>
            </w:r>
          </w:p>
          <w:p w14:paraId="7D901A1A" w14:textId="77777777" w:rsidR="0026450A" w:rsidRPr="0067631C" w:rsidRDefault="0026450A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8E7799" w14:paraId="3A255DCD" w14:textId="77777777" w:rsidTr="00093C8A">
        <w:trPr>
          <w:trHeight w:val="47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394567E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7CC70ED0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69518146" w14:textId="379A84F3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Арстанбекова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Гүлнур</w:t>
            </w:r>
            <w:r w:rsidR="00491EEC">
              <w:rPr>
                <w:sz w:val="22"/>
                <w:szCs w:val="22"/>
                <w:lang w:val="ky-KG"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Эрмековна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6D94CF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5-02-35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13507F9" w14:textId="73063463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A7F8BDC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306" w:history="1">
              <w:r w:rsidR="0005126E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arstanbekova</w:t>
              </w:r>
              <w:r w:rsidR="0005126E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-</w:t>
              </w:r>
              <w:r w:rsidR="0005126E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g</w:t>
              </w:r>
              <w:r w:rsidR="0005126E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@</w:t>
              </w:r>
              <w:r w:rsidR="0005126E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mail</w:t>
              </w:r>
              <w:r w:rsidR="0005126E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05126E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ru</w:t>
              </w:r>
            </w:hyperlink>
          </w:p>
        </w:tc>
      </w:tr>
      <w:tr w:rsidR="008E7799" w14:paraId="2C1A6C4A" w14:textId="77777777" w:rsidTr="00093C8A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468C4F79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0FD1B22C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8180420" w14:textId="3A36497B" w:rsidR="008E7799" w:rsidRPr="00491EEC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Атыканова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Чынара</w:t>
            </w:r>
            <w:r w:rsidR="00491EEC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Кадыкеевна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631EDC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5-02-</w:t>
            </w:r>
            <w:r w:rsidRPr="00B60C3D">
              <w:rPr>
                <w:sz w:val="22"/>
                <w:szCs w:val="22"/>
                <w:lang w:val="ky-KG" w:eastAsia="en-US"/>
              </w:rPr>
              <w:t>89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1A3B297" w14:textId="06842C32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0072E70" w14:textId="4C368759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B60C3D">
              <w:rPr>
                <w:sz w:val="18"/>
                <w:szCs w:val="18"/>
                <w:lang w:val="ky-KG" w:eastAsia="en-US"/>
              </w:rPr>
              <w:t>atykanov</w:t>
            </w:r>
            <w:r w:rsidRPr="00B60C3D">
              <w:rPr>
                <w:sz w:val="18"/>
                <w:szCs w:val="18"/>
                <w:lang w:val="en-US" w:eastAsia="en-US"/>
              </w:rPr>
              <w:t>1977@</w:t>
            </w:r>
            <w:r w:rsidR="005F29A0">
              <w:rPr>
                <w:sz w:val="18"/>
                <w:szCs w:val="18"/>
                <w:lang w:val="en-US" w:eastAsia="en-US"/>
              </w:rPr>
              <w:br/>
            </w:r>
            <w:r w:rsidRPr="00B60C3D">
              <w:rPr>
                <w:sz w:val="18"/>
                <w:szCs w:val="18"/>
                <w:lang w:val="en-US" w:eastAsia="en-US"/>
              </w:rPr>
              <w:t>mail.ru</w:t>
            </w:r>
          </w:p>
          <w:p w14:paraId="1E8D419A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</w:p>
        </w:tc>
      </w:tr>
      <w:tr w:rsidR="008E7799" w:rsidRPr="00491EEC" w14:paraId="239D727A" w14:textId="77777777" w:rsidTr="00093C8A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92755" w14:textId="77777777" w:rsidR="00244BD1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36269031" w14:textId="77777777" w:rsidR="008E7799" w:rsidRPr="00B60C3D" w:rsidRDefault="00244BD1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ТОКТОГУЛЬСКИЙ РАЙОННЫЙ ОТДЕЛ СТАТИСТИКИ</w:t>
            </w:r>
          </w:p>
          <w:p w14:paraId="00767701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721600, г. Токтогул, ул. А. Суеркулова, 3</w:t>
            </w:r>
          </w:p>
          <w:p w14:paraId="5BC0149D" w14:textId="77777777" w:rsidR="00115617" w:rsidRPr="0067631C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</w:rPr>
            </w:pPr>
            <w:r w:rsidRPr="00B60C3D">
              <w:rPr>
                <w:b/>
                <w:sz w:val="22"/>
                <w:szCs w:val="22"/>
                <w:lang w:eastAsia="en-US"/>
              </w:rPr>
              <w:t>Факс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(03747) 5-00-47, 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e</w:t>
            </w:r>
            <w:r w:rsidRPr="0067631C">
              <w:rPr>
                <w:b/>
                <w:sz w:val="22"/>
                <w:szCs w:val="22"/>
                <w:lang w:eastAsia="en-US"/>
              </w:rPr>
              <w:t>-</w:t>
            </w:r>
            <w:r w:rsidRPr="00B60C3D">
              <w:rPr>
                <w:b/>
                <w:sz w:val="22"/>
                <w:szCs w:val="22"/>
                <w:lang w:val="en-US" w:eastAsia="en-US"/>
              </w:rPr>
              <w:t>mail</w:t>
            </w:r>
            <w:r w:rsidRPr="0067631C">
              <w:rPr>
                <w:b/>
                <w:sz w:val="22"/>
                <w:szCs w:val="22"/>
                <w:lang w:eastAsia="en-US"/>
              </w:rPr>
              <w:t xml:space="preserve">: </w:t>
            </w:r>
            <w:hyperlink r:id="rId307" w:history="1"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rs</w:t>
              </w:r>
              <w:r w:rsidR="00115617" w:rsidRPr="0067631C">
                <w:rPr>
                  <w:rStyle w:val="a8"/>
                  <w:b/>
                  <w:sz w:val="22"/>
                  <w:szCs w:val="22"/>
                  <w:lang w:eastAsia="en-US"/>
                </w:rPr>
                <w:t>225@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ja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ky-KG" w:eastAsia="en-US"/>
                </w:rPr>
                <w:t>.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stat</w:t>
              </w:r>
              <w:r w:rsidR="00115617" w:rsidRPr="0067631C">
                <w:rPr>
                  <w:rStyle w:val="a8"/>
                  <w:b/>
                  <w:sz w:val="22"/>
                  <w:szCs w:val="22"/>
                  <w:lang w:eastAsia="en-US"/>
                </w:rPr>
                <w:t>.</w:t>
              </w:r>
              <w:r w:rsidR="00115617" w:rsidRPr="00B60C3D">
                <w:rPr>
                  <w:rStyle w:val="a8"/>
                  <w:b/>
                  <w:sz w:val="22"/>
                  <w:szCs w:val="22"/>
                  <w:lang w:val="en-US" w:eastAsia="en-US"/>
                </w:rPr>
                <w:t>kg</w:t>
              </w:r>
            </w:hyperlink>
          </w:p>
          <w:p w14:paraId="72E3AE2A" w14:textId="77777777" w:rsidR="0026450A" w:rsidRPr="0067631C" w:rsidRDefault="0026450A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8E7799" w14:paraId="76A895C9" w14:textId="77777777" w:rsidTr="00093C8A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</w:tcPr>
          <w:p w14:paraId="6A3D777A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val="ky-KG" w:eastAsia="en-US"/>
              </w:rPr>
              <w:t>Р</w:t>
            </w:r>
            <w:r w:rsidRPr="00B60C3D">
              <w:rPr>
                <w:b/>
                <w:bCs/>
                <w:sz w:val="22"/>
                <w:szCs w:val="22"/>
                <w:lang w:eastAsia="en-US"/>
              </w:rPr>
              <w:t>уководитель</w:t>
            </w:r>
          </w:p>
          <w:p w14:paraId="531D7642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C4EB43E" w14:textId="77777777" w:rsidR="0005126E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Жуманазаров</w:t>
            </w:r>
          </w:p>
          <w:p w14:paraId="62658870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Кубанычбек</w:t>
            </w:r>
            <w:r w:rsidR="0005126E" w:rsidRPr="00B60C3D">
              <w:rPr>
                <w:sz w:val="22"/>
                <w:szCs w:val="22"/>
                <w:lang w:eastAsia="en-US"/>
              </w:rPr>
              <w:t xml:space="preserve"> </w:t>
            </w:r>
            <w:r w:rsidRPr="00B60C3D">
              <w:rPr>
                <w:sz w:val="22"/>
                <w:szCs w:val="22"/>
                <w:lang w:eastAsia="en-US"/>
              </w:rPr>
              <w:t>Суранович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C300953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5-02-67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9E2B0CA" w14:textId="3685B839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bCs/>
                <w:sz w:val="22"/>
                <w:szCs w:val="22"/>
                <w:lang w:val="ky-KG" w:eastAsia="en-US"/>
              </w:rPr>
            </w:pPr>
          </w:p>
          <w:p w14:paraId="58A4DDC5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Cs/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7DCA4BC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bCs/>
                <w:sz w:val="18"/>
                <w:szCs w:val="18"/>
                <w:lang w:val="ky-KG" w:eastAsia="en-US"/>
              </w:rPr>
            </w:pPr>
            <w:hyperlink r:id="rId308" w:history="1"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val="en-US" w:eastAsia="en-US"/>
                </w:rPr>
                <w:t>KUBAKUGART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eastAsia="en-US"/>
                </w:rPr>
                <w:t>@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val="en-US" w:eastAsia="en-US"/>
                </w:rPr>
                <w:t>mail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val="en-US" w:eastAsia="en-US"/>
                </w:rPr>
                <w:t>ru</w:t>
              </w:r>
            </w:hyperlink>
          </w:p>
        </w:tc>
      </w:tr>
      <w:tr w:rsidR="008E7799" w14:paraId="1E402C2A" w14:textId="77777777" w:rsidTr="00093C8A">
        <w:trPr>
          <w:trHeight w:val="100"/>
        </w:trPr>
        <w:tc>
          <w:tcPr>
            <w:tcW w:w="1701" w:type="dxa"/>
            <w:tcBorders>
              <w:bottom w:val="single" w:sz="4" w:space="0" w:color="auto"/>
            </w:tcBorders>
          </w:tcPr>
          <w:p w14:paraId="3C8749E3" w14:textId="77777777" w:rsidR="008E7799" w:rsidRPr="00162027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Заведующий сектором</w:t>
            </w:r>
          </w:p>
          <w:p w14:paraId="2D2A6BB3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F726A86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СадабаевТагайбек</w:t>
            </w:r>
          </w:p>
          <w:p w14:paraId="736D6EDE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Итемирович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84332D5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5-00-47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01FCB4" w14:textId="581A8E05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84871BD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bCs/>
                <w:sz w:val="18"/>
                <w:szCs w:val="18"/>
                <w:lang w:val="ky-KG" w:eastAsia="en-US"/>
              </w:rPr>
            </w:pPr>
            <w:hyperlink r:id="rId309" w:history="1"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val="en-US" w:eastAsia="en-US"/>
                </w:rPr>
                <w:t>t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val="en-US" w:eastAsia="en-US"/>
                </w:rPr>
                <w:t>Sadabaev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eastAsia="en-US"/>
                </w:rPr>
                <w:t>@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val="en-US" w:eastAsia="en-US"/>
                </w:rPr>
                <w:t>mail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bCs/>
                  <w:sz w:val="18"/>
                  <w:szCs w:val="18"/>
                  <w:u w:val="none"/>
                  <w:lang w:val="en-US" w:eastAsia="en-US"/>
                </w:rPr>
                <w:t>ru</w:t>
              </w:r>
            </w:hyperlink>
          </w:p>
        </w:tc>
      </w:tr>
      <w:tr w:rsidR="008E7799" w:rsidRPr="0007029D" w14:paraId="19E30A41" w14:textId="77777777" w:rsidTr="00093C8A">
        <w:trPr>
          <w:trHeight w:val="10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EB0C32" w14:textId="77777777" w:rsidR="00B60C3D" w:rsidRPr="00B60C3D" w:rsidRDefault="00B60C3D" w:rsidP="009024B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</w:p>
          <w:p w14:paraId="3A3F91D6" w14:textId="77777777" w:rsidR="008E7799" w:rsidRPr="00B60C3D" w:rsidRDefault="008E7799" w:rsidP="009024B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B60C3D">
              <w:rPr>
                <w:b/>
                <w:sz w:val="22"/>
                <w:szCs w:val="22"/>
              </w:rPr>
              <w:t>Чаткальский районный отдел статистики</w:t>
            </w:r>
          </w:p>
          <w:p w14:paraId="33CA9702" w14:textId="77777777" w:rsidR="008E7799" w:rsidRPr="00B60C3D" w:rsidRDefault="008E7799" w:rsidP="009024BE">
            <w:pPr>
              <w:shd w:val="clear" w:color="auto" w:fill="FFFFFF"/>
              <w:jc w:val="center"/>
              <w:rPr>
                <w:b/>
                <w:sz w:val="22"/>
                <w:szCs w:val="22"/>
                <w:lang w:val="ky-KG"/>
              </w:rPr>
            </w:pPr>
            <w:r w:rsidRPr="00B60C3D">
              <w:rPr>
                <w:b/>
                <w:sz w:val="22"/>
                <w:szCs w:val="22"/>
              </w:rPr>
              <w:t xml:space="preserve">721700, с. Каныш-Кыя, </w:t>
            </w:r>
            <w:r w:rsidRPr="00B60C3D">
              <w:rPr>
                <w:b/>
                <w:sz w:val="22"/>
                <w:szCs w:val="22"/>
                <w:lang w:val="ky-KG"/>
              </w:rPr>
              <w:t>ул. Т. Айдарова, 17. код 03749</w:t>
            </w:r>
          </w:p>
          <w:p w14:paraId="7E100083" w14:textId="77777777" w:rsidR="00115617" w:rsidRDefault="008E7799" w:rsidP="009024BE">
            <w:pPr>
              <w:shd w:val="clear" w:color="auto" w:fill="FFFFFF"/>
              <w:jc w:val="center"/>
              <w:rPr>
                <w:b/>
                <w:sz w:val="22"/>
                <w:szCs w:val="22"/>
                <w:u w:val="single"/>
                <w:lang w:val="ky-KG"/>
              </w:rPr>
            </w:pPr>
            <w:r w:rsidRPr="00B60C3D">
              <w:rPr>
                <w:b/>
                <w:sz w:val="22"/>
                <w:szCs w:val="22"/>
                <w:lang w:val="ky-KG"/>
              </w:rPr>
              <w:t xml:space="preserve">Факс: (03722) 6-06-65, e-mail: </w:t>
            </w:r>
            <w:hyperlink r:id="rId310" w:history="1">
              <w:r w:rsidR="00115617" w:rsidRPr="00B60C3D">
                <w:rPr>
                  <w:rStyle w:val="a8"/>
                  <w:b/>
                  <w:sz w:val="22"/>
                  <w:szCs w:val="22"/>
                  <w:lang w:val="ky-KG"/>
                </w:rPr>
                <w:t>rs230@ja.stat.kg</w:t>
              </w:r>
            </w:hyperlink>
          </w:p>
          <w:p w14:paraId="46F0AB28" w14:textId="77777777" w:rsidR="0026450A" w:rsidRPr="00B60C3D" w:rsidRDefault="0026450A" w:rsidP="009024BE">
            <w:pPr>
              <w:shd w:val="clear" w:color="auto" w:fill="FFFFFF"/>
              <w:jc w:val="center"/>
              <w:rPr>
                <w:b/>
                <w:sz w:val="22"/>
                <w:szCs w:val="22"/>
                <w:u w:val="single"/>
                <w:lang w:val="ky-KG"/>
              </w:rPr>
            </w:pPr>
          </w:p>
        </w:tc>
      </w:tr>
      <w:tr w:rsidR="008E7799" w14:paraId="0FB71832" w14:textId="77777777" w:rsidTr="00093C8A">
        <w:trPr>
          <w:trHeight w:val="100"/>
        </w:trPr>
        <w:tc>
          <w:tcPr>
            <w:tcW w:w="1701" w:type="dxa"/>
            <w:tcBorders>
              <w:top w:val="single" w:sz="4" w:space="0" w:color="auto"/>
            </w:tcBorders>
          </w:tcPr>
          <w:p w14:paraId="360D2898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B60C3D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  <w:p w14:paraId="31DB25E9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3F4A3B8E" w14:textId="12F88B5F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Стамбеков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B60C3D">
              <w:rPr>
                <w:sz w:val="22"/>
                <w:szCs w:val="22"/>
                <w:lang w:eastAsia="en-US"/>
              </w:rPr>
              <w:t>Алмазбек Самидинович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DDB7D3F" w14:textId="77777777" w:rsidR="0005126E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>(03749)</w:t>
            </w:r>
          </w:p>
          <w:p w14:paraId="08609861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6-02-12</w:t>
            </w:r>
            <w:r w:rsidRPr="00B60C3D">
              <w:rPr>
                <w:sz w:val="22"/>
                <w:szCs w:val="22"/>
                <w:lang w:val="ky-KG" w:eastAsia="en-US"/>
              </w:rPr>
              <w:t>;</w:t>
            </w:r>
          </w:p>
          <w:p w14:paraId="7CC28771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3-00-18</w:t>
            </w:r>
            <w:r w:rsidRPr="00B60C3D">
              <w:rPr>
                <w:sz w:val="22"/>
                <w:szCs w:val="22"/>
                <w:lang w:val="ky-KG" w:eastAsia="en-US"/>
              </w:rPr>
              <w:t>;</w:t>
            </w:r>
          </w:p>
          <w:p w14:paraId="4DD301D2" w14:textId="77777777" w:rsidR="0005126E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val="ky-KG" w:eastAsia="en-US"/>
              </w:rPr>
              <w:t xml:space="preserve">(03722) </w:t>
            </w:r>
          </w:p>
          <w:p w14:paraId="32F9B439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6-06-65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B7D8B59" w14:textId="417B7369" w:rsidR="008E7799" w:rsidRPr="00B60C3D" w:rsidRDefault="008E7799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A57BD09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311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en-GB" w:eastAsia="en-US"/>
                </w:rPr>
                <w:t>almazbek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stambekov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@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mail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ru</w:t>
              </w:r>
            </w:hyperlink>
          </w:p>
          <w:p w14:paraId="02FBC4BC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8E7799" w14:paraId="695C1D44" w14:textId="77777777" w:rsidTr="00093C8A">
        <w:trPr>
          <w:trHeight w:val="100"/>
        </w:trPr>
        <w:tc>
          <w:tcPr>
            <w:tcW w:w="1701" w:type="dxa"/>
          </w:tcPr>
          <w:p w14:paraId="7E27FCF8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5F20BFE3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val="en-US" w:eastAsia="en-US"/>
              </w:rPr>
              <w:t>к</w:t>
            </w:r>
            <w:r w:rsidRPr="00B60C3D">
              <w:rPr>
                <w:sz w:val="22"/>
                <w:szCs w:val="22"/>
                <w:lang w:eastAsia="en-US"/>
              </w:rPr>
              <w:t>аб. №1</w:t>
            </w:r>
          </w:p>
        </w:tc>
        <w:tc>
          <w:tcPr>
            <w:tcW w:w="3260" w:type="dxa"/>
          </w:tcPr>
          <w:p w14:paraId="066E42CE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ЭшикуловАйбек</w:t>
            </w:r>
          </w:p>
          <w:p w14:paraId="4F059C6C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Абжалбекович</w:t>
            </w:r>
          </w:p>
          <w:p w14:paraId="254EAEEE" w14:textId="77777777" w:rsidR="008E7799" w:rsidRPr="00B60C3D" w:rsidRDefault="008E7799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5699B62E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B60C3D">
              <w:rPr>
                <w:sz w:val="22"/>
                <w:szCs w:val="22"/>
                <w:lang w:eastAsia="en-US"/>
              </w:rPr>
              <w:t>6-02-12</w:t>
            </w:r>
          </w:p>
          <w:p w14:paraId="61EED4C1" w14:textId="77777777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2264EC59" w14:textId="5AFA787F" w:rsidR="008E7799" w:rsidRPr="00B60C3D" w:rsidRDefault="008E7799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14CBCBF4" w14:textId="77777777" w:rsidR="008E7799" w:rsidRPr="00B60C3D" w:rsidRDefault="0007029D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ky-KG" w:eastAsia="en-US"/>
              </w:rPr>
            </w:pPr>
            <w:hyperlink r:id="rId312" w:history="1"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eshkulov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87@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bk</w:t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eastAsia="en-US"/>
                </w:rPr>
                <w:t>.</w:t>
              </w:r>
              <w:r w:rsidR="008D64FE">
                <w:rPr>
                  <w:rStyle w:val="a8"/>
                  <w:sz w:val="18"/>
                  <w:szCs w:val="18"/>
                  <w:u w:val="none"/>
                  <w:lang w:eastAsia="en-US"/>
                </w:rPr>
                <w:br/>
              </w:r>
              <w:r w:rsidR="008E7799" w:rsidRPr="00B60C3D">
                <w:rPr>
                  <w:rStyle w:val="a8"/>
                  <w:sz w:val="18"/>
                  <w:szCs w:val="18"/>
                  <w:u w:val="none"/>
                  <w:lang w:val="en-US" w:eastAsia="en-US"/>
                </w:rPr>
                <w:t>ru</w:t>
              </w:r>
            </w:hyperlink>
          </w:p>
        </w:tc>
      </w:tr>
    </w:tbl>
    <w:p w14:paraId="0DDB9A70" w14:textId="77777777" w:rsidR="008E7799" w:rsidRDefault="008E7799" w:rsidP="009024BE">
      <w:pPr>
        <w:shd w:val="clear" w:color="auto" w:fill="FFFFFF"/>
        <w:rPr>
          <w:b/>
          <w:bCs/>
          <w:sz w:val="24"/>
          <w:szCs w:val="24"/>
        </w:rPr>
      </w:pPr>
    </w:p>
    <w:p w14:paraId="3CC08145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402C11F4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75B987F7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69A21620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0A37AC29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14D44EE7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2FE3BBA0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4EA1BC72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2DC73AA8" w14:textId="77777777" w:rsidR="005F1FEF" w:rsidRDefault="005F1FEF" w:rsidP="009024BE">
      <w:pPr>
        <w:widowControl w:val="0"/>
        <w:shd w:val="clear" w:color="auto" w:fill="FFFFFF"/>
        <w:jc w:val="center"/>
        <w:outlineLvl w:val="2"/>
        <w:rPr>
          <w:b/>
          <w:color w:val="000000"/>
          <w:sz w:val="28"/>
          <w:szCs w:val="28"/>
          <w:lang w:val="ky-KG"/>
        </w:rPr>
      </w:pPr>
    </w:p>
    <w:p w14:paraId="4F21FF52" w14:textId="77777777" w:rsidR="006560AE" w:rsidRPr="0005126E" w:rsidRDefault="008D64FE" w:rsidP="0026450A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ky-KG"/>
        </w:rPr>
        <w:br w:type="page"/>
      </w:r>
      <w:r w:rsidR="006560AE" w:rsidRPr="0005126E">
        <w:rPr>
          <w:b/>
          <w:color w:val="000000"/>
          <w:sz w:val="28"/>
          <w:szCs w:val="28"/>
          <w:lang w:val="ky-KG"/>
        </w:rPr>
        <w:t>ОШ</w:t>
      </w:r>
      <w:r w:rsidR="006560AE" w:rsidRPr="0005126E">
        <w:rPr>
          <w:b/>
          <w:color w:val="000000"/>
          <w:sz w:val="28"/>
          <w:szCs w:val="28"/>
        </w:rPr>
        <w:t>СКОЕ ОБЛАСТНОЕ УПРАВЛЕНИЕ СТАТИСТИКИ</w:t>
      </w:r>
    </w:p>
    <w:p w14:paraId="664CC0C8" w14:textId="77777777" w:rsidR="006560AE" w:rsidRPr="00631450" w:rsidRDefault="006560AE" w:rsidP="009024BE">
      <w:pPr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smartTag w:uri="urn:schemas-microsoft-com:office:smarttags" w:element="metricconverter">
        <w:smartTagPr>
          <w:attr w:name="ProductID" w:val="723500, г"/>
        </w:smartTagPr>
        <w:r w:rsidRPr="00631450">
          <w:rPr>
            <w:b/>
            <w:bCs/>
            <w:color w:val="000000"/>
            <w:sz w:val="24"/>
            <w:szCs w:val="24"/>
          </w:rPr>
          <w:t>723500, г</w:t>
        </w:r>
      </w:smartTag>
      <w:r w:rsidRPr="00631450">
        <w:rPr>
          <w:b/>
          <w:bCs/>
          <w:color w:val="000000"/>
          <w:sz w:val="24"/>
          <w:szCs w:val="24"/>
        </w:rPr>
        <w:t>. Ош ул. Курманжан Датка, 236</w:t>
      </w:r>
    </w:p>
    <w:p w14:paraId="298CAA40" w14:textId="77777777" w:rsidR="006560AE" w:rsidRDefault="006560AE" w:rsidP="009024BE">
      <w:pPr>
        <w:shd w:val="clear" w:color="auto" w:fill="FFFFFF"/>
        <w:ind w:hanging="426"/>
        <w:jc w:val="center"/>
        <w:rPr>
          <w:b/>
          <w:bCs/>
          <w:color w:val="000000"/>
          <w:sz w:val="24"/>
          <w:szCs w:val="24"/>
          <w:lang w:val="en-US"/>
        </w:rPr>
      </w:pPr>
      <w:r w:rsidRPr="00631450">
        <w:rPr>
          <w:b/>
          <w:bCs/>
          <w:color w:val="000000"/>
          <w:sz w:val="24"/>
          <w:szCs w:val="24"/>
        </w:rPr>
        <w:t>факс</w:t>
      </w:r>
      <w:r w:rsidRPr="00631450">
        <w:rPr>
          <w:b/>
          <w:bCs/>
          <w:color w:val="000000"/>
          <w:sz w:val="24"/>
          <w:szCs w:val="24"/>
          <w:lang w:val="en-US"/>
        </w:rPr>
        <w:t xml:space="preserve">: 996 (3222) 7-09-86 </w:t>
      </w:r>
      <w:r w:rsidRPr="00631450">
        <w:rPr>
          <w:b/>
          <w:bCs/>
          <w:sz w:val="24"/>
          <w:szCs w:val="24"/>
          <w:lang w:val="en-US"/>
        </w:rPr>
        <w:t>e-mail:</w:t>
      </w:r>
      <w:r w:rsidRPr="00631450">
        <w:rPr>
          <w:b/>
          <w:i/>
          <w:sz w:val="24"/>
          <w:szCs w:val="24"/>
          <w:lang w:val="en-US"/>
        </w:rPr>
        <w:t xml:space="preserve"> </w:t>
      </w:r>
      <w:hyperlink r:id="rId313" w:history="1">
        <w:r w:rsidRPr="00631450">
          <w:rPr>
            <w:b/>
            <w:color w:val="000000"/>
            <w:sz w:val="24"/>
            <w:szCs w:val="24"/>
            <w:u w:val="single"/>
            <w:lang w:val="en-US"/>
          </w:rPr>
          <w:t>statosh@ktnet.kg</w:t>
        </w:r>
      </w:hyperlink>
      <w:r w:rsidRPr="00631450">
        <w:rPr>
          <w:b/>
          <w:bCs/>
          <w:sz w:val="24"/>
          <w:szCs w:val="24"/>
          <w:lang w:val="en-US"/>
        </w:rPr>
        <w:t>, s</w:t>
      </w:r>
      <w:r w:rsidRPr="00631450">
        <w:rPr>
          <w:b/>
          <w:bCs/>
          <w:color w:val="000000"/>
          <w:sz w:val="24"/>
          <w:szCs w:val="24"/>
          <w:lang w:val="en-US"/>
        </w:rPr>
        <w:t>kype: OSH_OUGS</w:t>
      </w:r>
    </w:p>
    <w:p w14:paraId="146C1AD1" w14:textId="77777777" w:rsidR="00244BD1" w:rsidRPr="006560AE" w:rsidRDefault="00244BD1" w:rsidP="009024BE">
      <w:pPr>
        <w:shd w:val="clear" w:color="auto" w:fill="FFFFFF"/>
        <w:ind w:hanging="426"/>
        <w:jc w:val="center"/>
        <w:rPr>
          <w:b/>
          <w:bCs/>
          <w:color w:val="000000"/>
          <w:lang w:val="en-US"/>
        </w:rPr>
      </w:pPr>
    </w:p>
    <w:tbl>
      <w:tblPr>
        <w:tblW w:w="993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701"/>
        <w:gridCol w:w="1701"/>
        <w:gridCol w:w="1560"/>
        <w:gridCol w:w="11"/>
      </w:tblGrid>
      <w:tr w:rsidR="006560AE" w:rsidRPr="006560AE" w14:paraId="1B2E6E48" w14:textId="77777777" w:rsidTr="00491EEC">
        <w:trPr>
          <w:gridAfter w:val="1"/>
          <w:wAfter w:w="11" w:type="dxa"/>
          <w:cantSplit/>
          <w:trHeight w:val="389"/>
        </w:trPr>
        <w:tc>
          <w:tcPr>
            <w:tcW w:w="1701" w:type="dxa"/>
            <w:vMerge w:val="restart"/>
          </w:tcPr>
          <w:p w14:paraId="408BA05C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Должность,</w:t>
            </w:r>
          </w:p>
          <w:p w14:paraId="4793B15A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№ кабинета</w:t>
            </w:r>
          </w:p>
        </w:tc>
        <w:tc>
          <w:tcPr>
            <w:tcW w:w="3260" w:type="dxa"/>
            <w:vMerge w:val="restart"/>
            <w:hideMark/>
          </w:tcPr>
          <w:p w14:paraId="0807B1ED" w14:textId="00A61823" w:rsidR="005F29A0" w:rsidRPr="006560AE" w:rsidRDefault="006560AE" w:rsidP="005F29A0">
            <w:pPr>
              <w:shd w:val="clear" w:color="auto" w:fill="FFFFFF"/>
              <w:spacing w:line="256" w:lineRule="auto"/>
              <w:jc w:val="center"/>
              <w:rPr>
                <w:sz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Фамилия, имя, отчество</w:t>
            </w:r>
          </w:p>
          <w:p w14:paraId="2A41779D" w14:textId="4FD8961D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4"/>
                <w:lang w:eastAsia="en-US"/>
              </w:rPr>
            </w:pPr>
          </w:p>
        </w:tc>
        <w:tc>
          <w:tcPr>
            <w:tcW w:w="3402" w:type="dxa"/>
            <w:gridSpan w:val="2"/>
            <w:hideMark/>
          </w:tcPr>
          <w:p w14:paraId="2C968373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1560" w:type="dxa"/>
          </w:tcPr>
          <w:p w14:paraId="255724E0" w14:textId="3C9F8C5D" w:rsidR="006560AE" w:rsidRPr="006560AE" w:rsidRDefault="005F29A0" w:rsidP="005F29A0">
            <w:pPr>
              <w:shd w:val="clear" w:color="auto" w:fill="FFFFFF"/>
              <w:tabs>
                <w:tab w:val="left" w:pos="300"/>
              </w:tabs>
              <w:spacing w:line="256" w:lineRule="auto"/>
              <w:jc w:val="center"/>
              <w:rPr>
                <w:sz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e</w:t>
            </w:r>
            <w:r w:rsidR="006560AE" w:rsidRPr="006560AE">
              <w:rPr>
                <w:b/>
                <w:bCs/>
                <w:sz w:val="24"/>
                <w:szCs w:val="24"/>
                <w:lang w:val="en-US" w:eastAsia="en-US"/>
              </w:rPr>
              <w:t>-mail</w:t>
            </w:r>
          </w:p>
        </w:tc>
      </w:tr>
      <w:tr w:rsidR="006560AE" w:rsidRPr="006560AE" w14:paraId="14ABED4D" w14:textId="77777777" w:rsidTr="00491EEC">
        <w:trPr>
          <w:gridAfter w:val="1"/>
          <w:wAfter w:w="11" w:type="dxa"/>
          <w:cantSplit/>
          <w:trHeight w:val="539"/>
        </w:trPr>
        <w:tc>
          <w:tcPr>
            <w:tcW w:w="1701" w:type="dxa"/>
            <w:vMerge/>
            <w:vAlign w:val="center"/>
            <w:hideMark/>
          </w:tcPr>
          <w:p w14:paraId="5F498FE1" w14:textId="77777777" w:rsidR="006560AE" w:rsidRPr="006560AE" w:rsidRDefault="006560AE" w:rsidP="009024BE">
            <w:pPr>
              <w:shd w:val="clear" w:color="auto" w:fill="FFFFFF"/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14:paraId="24218EC5" w14:textId="77777777" w:rsidR="006560AE" w:rsidRPr="006560AE" w:rsidRDefault="006560AE" w:rsidP="009024BE">
            <w:pPr>
              <w:shd w:val="clear" w:color="auto" w:fill="FFFFFF"/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1701" w:type="dxa"/>
            <w:hideMark/>
          </w:tcPr>
          <w:p w14:paraId="366EE1DA" w14:textId="77777777" w:rsidR="006560AE" w:rsidRPr="006560AE" w:rsidRDefault="006560AE" w:rsidP="009024BE">
            <w:pPr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1701" w:type="dxa"/>
            <w:hideMark/>
          </w:tcPr>
          <w:p w14:paraId="56DB2A35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домашний,</w:t>
            </w:r>
          </w:p>
          <w:p w14:paraId="30EF0E11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1560" w:type="dxa"/>
            <w:vAlign w:val="center"/>
            <w:hideMark/>
          </w:tcPr>
          <w:p w14:paraId="5DFB81B5" w14:textId="77777777" w:rsidR="006560AE" w:rsidRPr="006560AE" w:rsidRDefault="006560AE" w:rsidP="009024BE">
            <w:pPr>
              <w:shd w:val="clear" w:color="auto" w:fill="FFFFFF"/>
              <w:spacing w:line="256" w:lineRule="auto"/>
              <w:rPr>
                <w:sz w:val="24"/>
                <w:lang w:eastAsia="en-US"/>
              </w:rPr>
            </w:pPr>
          </w:p>
        </w:tc>
      </w:tr>
      <w:tr w:rsidR="006560AE" w:rsidRPr="006560AE" w14:paraId="197DEBE4" w14:textId="77777777" w:rsidTr="00491EEC">
        <w:trPr>
          <w:gridAfter w:val="1"/>
          <w:wAfter w:w="11" w:type="dxa"/>
          <w:cantSplit/>
          <w:trHeight w:val="181"/>
        </w:trPr>
        <w:tc>
          <w:tcPr>
            <w:tcW w:w="1701" w:type="dxa"/>
            <w:hideMark/>
          </w:tcPr>
          <w:p w14:paraId="22BB4FB5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1</w:t>
            </w:r>
          </w:p>
        </w:tc>
        <w:tc>
          <w:tcPr>
            <w:tcW w:w="3260" w:type="dxa"/>
            <w:hideMark/>
          </w:tcPr>
          <w:p w14:paraId="06ED9718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2</w:t>
            </w:r>
          </w:p>
        </w:tc>
        <w:tc>
          <w:tcPr>
            <w:tcW w:w="1701" w:type="dxa"/>
            <w:hideMark/>
          </w:tcPr>
          <w:p w14:paraId="63CA1A01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3</w:t>
            </w:r>
          </w:p>
        </w:tc>
        <w:tc>
          <w:tcPr>
            <w:tcW w:w="1701" w:type="dxa"/>
            <w:hideMark/>
          </w:tcPr>
          <w:p w14:paraId="5B549199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4</w:t>
            </w:r>
          </w:p>
        </w:tc>
        <w:tc>
          <w:tcPr>
            <w:tcW w:w="1560" w:type="dxa"/>
            <w:hideMark/>
          </w:tcPr>
          <w:p w14:paraId="56627060" w14:textId="77777777" w:rsidR="006560AE" w:rsidRPr="006560AE" w:rsidRDefault="006560AE" w:rsidP="009024BE">
            <w:pPr>
              <w:shd w:val="clear" w:color="auto" w:fill="FFFFFF"/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5</w:t>
            </w:r>
          </w:p>
        </w:tc>
      </w:tr>
      <w:tr w:rsidR="006560AE" w:rsidRPr="008D64FE" w14:paraId="43F8F6C3" w14:textId="77777777" w:rsidTr="00491EEC">
        <w:trPr>
          <w:cantSplit/>
          <w:trHeight w:val="336"/>
        </w:trPr>
        <w:tc>
          <w:tcPr>
            <w:tcW w:w="9934" w:type="dxa"/>
            <w:gridSpan w:val="6"/>
            <w:hideMark/>
          </w:tcPr>
          <w:p w14:paraId="0ECF5B94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8D64FE">
              <w:rPr>
                <w:b/>
                <w:sz w:val="22"/>
                <w:szCs w:val="22"/>
                <w:lang w:eastAsia="en-US"/>
              </w:rPr>
              <w:t>Руководство</w:t>
            </w:r>
          </w:p>
        </w:tc>
      </w:tr>
      <w:tr w:rsidR="006560AE" w:rsidRPr="008D64FE" w14:paraId="5B625CB1" w14:textId="77777777" w:rsidTr="00491EEC">
        <w:trPr>
          <w:gridAfter w:val="1"/>
          <w:wAfter w:w="11" w:type="dxa"/>
          <w:cantSplit/>
          <w:trHeight w:val="737"/>
        </w:trPr>
        <w:tc>
          <w:tcPr>
            <w:tcW w:w="1701" w:type="dxa"/>
            <w:hideMark/>
          </w:tcPr>
          <w:p w14:paraId="411F60F2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8D64FE">
              <w:rPr>
                <w:b/>
                <w:bCs/>
                <w:sz w:val="22"/>
                <w:szCs w:val="22"/>
                <w:lang w:eastAsia="en-US"/>
              </w:rPr>
              <w:t>Руководитель</w:t>
            </w:r>
          </w:p>
          <w:p w14:paraId="6BD6F00A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both"/>
              <w:rPr>
                <w:sz w:val="22"/>
                <w:szCs w:val="22"/>
                <w:lang w:val="en-US"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305</w:t>
            </w:r>
          </w:p>
        </w:tc>
        <w:tc>
          <w:tcPr>
            <w:tcW w:w="3260" w:type="dxa"/>
            <w:hideMark/>
          </w:tcPr>
          <w:p w14:paraId="2FC39E74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Мурзаибраим уулу Ренат </w:t>
            </w:r>
          </w:p>
          <w:p w14:paraId="7EA2947D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hideMark/>
          </w:tcPr>
          <w:p w14:paraId="3E278322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7-11-09</w:t>
            </w:r>
          </w:p>
          <w:p w14:paraId="0CDE95C8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hideMark/>
          </w:tcPr>
          <w:p w14:paraId="6A9BEEFA" w14:textId="7016500A" w:rsidR="006560AE" w:rsidRPr="007D29D1" w:rsidRDefault="006560AE" w:rsidP="007D29D1">
            <w:pPr>
              <w:shd w:val="clear" w:color="auto" w:fill="FFFFFF"/>
              <w:spacing w:line="256" w:lineRule="auto"/>
              <w:jc w:val="center"/>
              <w:rPr>
                <w:color w:val="303030"/>
                <w:sz w:val="22"/>
                <w:szCs w:val="22"/>
                <w:shd w:val="clear" w:color="auto" w:fill="FFFFFF"/>
                <w:lang w:val="ky-KG" w:eastAsia="en-US"/>
              </w:rPr>
            </w:pPr>
          </w:p>
        </w:tc>
        <w:tc>
          <w:tcPr>
            <w:tcW w:w="1560" w:type="dxa"/>
            <w:hideMark/>
          </w:tcPr>
          <w:p w14:paraId="7B2BD39E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r w:rsidRPr="008D64FE">
              <w:rPr>
                <w:color w:val="333333"/>
                <w:sz w:val="18"/>
                <w:szCs w:val="18"/>
                <w:shd w:val="clear" w:color="auto" w:fill="FFFFFF"/>
              </w:rPr>
              <w:t>maarem77@mail.ru</w:t>
            </w:r>
          </w:p>
        </w:tc>
      </w:tr>
      <w:tr w:rsidR="006560AE" w:rsidRPr="008D64FE" w14:paraId="4BDE8D37" w14:textId="77777777" w:rsidTr="00491EEC">
        <w:trPr>
          <w:gridAfter w:val="1"/>
          <w:wAfter w:w="11" w:type="dxa"/>
          <w:cantSplit/>
          <w:trHeight w:val="843"/>
        </w:trPr>
        <w:tc>
          <w:tcPr>
            <w:tcW w:w="1701" w:type="dxa"/>
            <w:hideMark/>
          </w:tcPr>
          <w:p w14:paraId="678ADBB9" w14:textId="77777777" w:rsidR="006560AE" w:rsidRPr="00162027" w:rsidRDefault="006560AE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Заместитель руководителя</w:t>
            </w:r>
          </w:p>
          <w:p w14:paraId="551C37D9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303</w:t>
            </w:r>
          </w:p>
        </w:tc>
        <w:tc>
          <w:tcPr>
            <w:tcW w:w="3260" w:type="dxa"/>
            <w:hideMark/>
          </w:tcPr>
          <w:p w14:paraId="36977266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Аматов </w:t>
            </w:r>
            <w:r w:rsidRPr="008D64FE">
              <w:rPr>
                <w:sz w:val="22"/>
                <w:szCs w:val="22"/>
                <w:lang w:val="ky-KG" w:eastAsia="en-US"/>
              </w:rPr>
              <w:t>Төрө</w:t>
            </w:r>
            <w:r w:rsidRPr="008D64FE">
              <w:rPr>
                <w:sz w:val="22"/>
                <w:szCs w:val="22"/>
                <w:lang w:eastAsia="en-US"/>
              </w:rPr>
              <w:t>бек Осекович</w:t>
            </w:r>
          </w:p>
          <w:p w14:paraId="6B0C827A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hideMark/>
          </w:tcPr>
          <w:p w14:paraId="59F670D7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7-12-11</w:t>
            </w:r>
          </w:p>
        </w:tc>
        <w:tc>
          <w:tcPr>
            <w:tcW w:w="1701" w:type="dxa"/>
            <w:hideMark/>
          </w:tcPr>
          <w:p w14:paraId="4DD137C2" w14:textId="4858923A" w:rsidR="006560AE" w:rsidRPr="008D64FE" w:rsidRDefault="006560AE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hideMark/>
          </w:tcPr>
          <w:p w14:paraId="6E54F241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r w:rsidRPr="008D64FE">
              <w:rPr>
                <w:sz w:val="18"/>
                <w:szCs w:val="18"/>
                <w:lang w:eastAsia="en-US"/>
              </w:rPr>
              <w:t>amatov63@mail.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eastAsia="en-US"/>
              </w:rPr>
              <w:t>ru</w:t>
            </w:r>
          </w:p>
        </w:tc>
      </w:tr>
      <w:tr w:rsidR="006560AE" w:rsidRPr="008D64FE" w14:paraId="4EC76687" w14:textId="77777777" w:rsidTr="00491EEC">
        <w:trPr>
          <w:gridAfter w:val="1"/>
          <w:wAfter w:w="11" w:type="dxa"/>
          <w:cantSplit/>
          <w:trHeight w:val="584"/>
        </w:trPr>
        <w:tc>
          <w:tcPr>
            <w:tcW w:w="1701" w:type="dxa"/>
            <w:tcBorders>
              <w:bottom w:val="single" w:sz="4" w:space="0" w:color="auto"/>
            </w:tcBorders>
          </w:tcPr>
          <w:p w14:paraId="33DC5C82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Приемная</w:t>
            </w:r>
          </w:p>
          <w:p w14:paraId="27D5C5CA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305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F1192B3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Жусумамат кызы Бегайым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035BF55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7-09-86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AB9C4E7" w14:textId="2C12310D" w:rsidR="006560AE" w:rsidRPr="008D64FE" w:rsidRDefault="006560AE" w:rsidP="007D29D1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3C384B9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color w:val="000000"/>
                <w:sz w:val="18"/>
                <w:szCs w:val="18"/>
                <w:lang w:eastAsia="en-US"/>
              </w:rPr>
            </w:pPr>
            <w:r w:rsidRPr="008D64FE">
              <w:rPr>
                <w:color w:val="000000"/>
                <w:sz w:val="18"/>
                <w:szCs w:val="18"/>
                <w:lang w:val="en-US" w:eastAsia="en-US"/>
              </w:rPr>
              <w:t>statosh@ktnet.kg</w:t>
            </w:r>
          </w:p>
        </w:tc>
      </w:tr>
      <w:tr w:rsidR="006560AE" w:rsidRPr="006560AE" w14:paraId="6C0B5DB7" w14:textId="77777777" w:rsidTr="00491EEC">
        <w:trPr>
          <w:cantSplit/>
          <w:trHeight w:val="575"/>
        </w:trPr>
        <w:tc>
          <w:tcPr>
            <w:tcW w:w="99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B52128" w14:textId="77777777" w:rsidR="008D64FE" w:rsidRDefault="008D64FE" w:rsidP="009024BE">
            <w:pPr>
              <w:shd w:val="clear" w:color="auto" w:fill="FFFFFF"/>
              <w:jc w:val="center"/>
              <w:rPr>
                <w:b/>
                <w:sz w:val="24"/>
                <w:szCs w:val="24"/>
                <w:lang w:eastAsia="en-US"/>
              </w:rPr>
            </w:pPr>
          </w:p>
          <w:p w14:paraId="09C5ECC0" w14:textId="77777777" w:rsidR="006560AE" w:rsidRDefault="006560AE" w:rsidP="009024BE">
            <w:pPr>
              <w:shd w:val="clear" w:color="auto" w:fill="FFFFFF"/>
              <w:jc w:val="center"/>
              <w:rPr>
                <w:b/>
                <w:sz w:val="22"/>
                <w:szCs w:val="22"/>
                <w:lang w:eastAsia="en-US"/>
              </w:rPr>
            </w:pPr>
            <w:r w:rsidRPr="008D64FE">
              <w:rPr>
                <w:b/>
                <w:sz w:val="22"/>
                <w:szCs w:val="22"/>
                <w:lang w:eastAsia="en-US"/>
              </w:rPr>
              <w:t xml:space="preserve">Отдел статистики финансов, труда, промышленности, транспорта, инвестиций </w:t>
            </w:r>
            <w:r w:rsidR="008D64FE" w:rsidRPr="008D64FE">
              <w:rPr>
                <w:b/>
                <w:sz w:val="22"/>
                <w:szCs w:val="22"/>
                <w:lang w:eastAsia="en-US"/>
              </w:rPr>
              <w:br/>
            </w:r>
            <w:r w:rsidRPr="008D64FE">
              <w:rPr>
                <w:b/>
                <w:sz w:val="22"/>
                <w:szCs w:val="22"/>
                <w:lang w:eastAsia="en-US"/>
              </w:rPr>
              <w:t>и строительства, внешней и взаимной торговли</w:t>
            </w:r>
          </w:p>
          <w:p w14:paraId="091846D6" w14:textId="77777777" w:rsidR="0026450A" w:rsidRPr="008D64FE" w:rsidRDefault="0026450A" w:rsidP="009024BE">
            <w:pPr>
              <w:shd w:val="clear" w:color="auto" w:fill="FFFFFF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0362455B" w14:textId="77777777" w:rsidR="00EF7C2F" w:rsidRPr="006560AE" w:rsidRDefault="00EF7C2F" w:rsidP="009024BE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6560AE" w:rsidRPr="006560AE" w14:paraId="6F74E56B" w14:textId="77777777" w:rsidTr="00491EEC">
        <w:trPr>
          <w:gridAfter w:val="1"/>
          <w:wAfter w:w="11" w:type="dxa"/>
          <w:cantSplit/>
          <w:trHeight w:val="779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B173563" w14:textId="77777777" w:rsidR="006560AE" w:rsidRPr="00162027" w:rsidRDefault="006560AE" w:rsidP="009024BE">
            <w:pPr>
              <w:shd w:val="clear" w:color="auto" w:fill="FFFFFF"/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 xml:space="preserve">Заведующая отделом     </w:t>
            </w:r>
          </w:p>
          <w:p w14:paraId="1467CCD7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каб. № 306                  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6D2A1E95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Абакова Венера</w:t>
            </w:r>
          </w:p>
          <w:p w14:paraId="03E4291A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Белековна</w:t>
            </w:r>
          </w:p>
          <w:p w14:paraId="63097E5E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7E41D7A0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7-12-42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4805FC74" w14:textId="448022DE" w:rsidR="006560AE" w:rsidRPr="007D29D1" w:rsidRDefault="006560AE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hideMark/>
          </w:tcPr>
          <w:p w14:paraId="28B2D3D2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venera.stat@mail.ru</w:t>
            </w:r>
          </w:p>
        </w:tc>
      </w:tr>
      <w:tr w:rsidR="006560AE" w:rsidRPr="006560AE" w14:paraId="2C0E30BE" w14:textId="77777777" w:rsidTr="00491EEC">
        <w:trPr>
          <w:gridAfter w:val="1"/>
          <w:wAfter w:w="11" w:type="dxa"/>
          <w:cantSplit/>
          <w:trHeight w:val="749"/>
        </w:trPr>
        <w:tc>
          <w:tcPr>
            <w:tcW w:w="1701" w:type="dxa"/>
          </w:tcPr>
          <w:p w14:paraId="72923AAC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Главный специалист </w:t>
            </w:r>
          </w:p>
          <w:p w14:paraId="6EE1BB9D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308</w:t>
            </w:r>
          </w:p>
        </w:tc>
        <w:tc>
          <w:tcPr>
            <w:tcW w:w="3260" w:type="dxa"/>
          </w:tcPr>
          <w:p w14:paraId="64E75BDC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Репина Анна Юрьевна</w:t>
            </w:r>
          </w:p>
          <w:p w14:paraId="1ABC016F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398FB220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7-12-20</w:t>
            </w:r>
          </w:p>
        </w:tc>
        <w:tc>
          <w:tcPr>
            <w:tcW w:w="1701" w:type="dxa"/>
          </w:tcPr>
          <w:p w14:paraId="26228FD1" w14:textId="496A4AE6" w:rsidR="006560AE" w:rsidRPr="008D64FE" w:rsidRDefault="006560AE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16F40FC8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eastAsia="en-US"/>
              </w:rPr>
              <w:t>yana777107@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eastAsia="en-US"/>
              </w:rPr>
              <w:t>mail.ru</w:t>
            </w:r>
          </w:p>
        </w:tc>
      </w:tr>
      <w:tr w:rsidR="006560AE" w:rsidRPr="006560AE" w14:paraId="182D9B05" w14:textId="77777777" w:rsidTr="00491EEC">
        <w:trPr>
          <w:gridAfter w:val="1"/>
          <w:wAfter w:w="11" w:type="dxa"/>
          <w:cantSplit/>
          <w:trHeight w:val="749"/>
        </w:trPr>
        <w:tc>
          <w:tcPr>
            <w:tcW w:w="1701" w:type="dxa"/>
          </w:tcPr>
          <w:p w14:paraId="3770AEA2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Ведущий специалист   </w:t>
            </w:r>
          </w:p>
          <w:p w14:paraId="78E84CDF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308</w:t>
            </w:r>
          </w:p>
        </w:tc>
        <w:tc>
          <w:tcPr>
            <w:tcW w:w="3260" w:type="dxa"/>
          </w:tcPr>
          <w:p w14:paraId="02DA06EB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>Абдивалиев Жанарбек Камчиевич</w:t>
            </w:r>
          </w:p>
        </w:tc>
        <w:tc>
          <w:tcPr>
            <w:tcW w:w="1701" w:type="dxa"/>
          </w:tcPr>
          <w:p w14:paraId="01481B40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7-12-20</w:t>
            </w:r>
          </w:p>
        </w:tc>
        <w:tc>
          <w:tcPr>
            <w:tcW w:w="1701" w:type="dxa"/>
          </w:tcPr>
          <w:p w14:paraId="217C97C1" w14:textId="6C6262CD" w:rsidR="006560AE" w:rsidRPr="007D29D1" w:rsidRDefault="006560AE" w:rsidP="007D29D1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43D68527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17BF124C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jansam75@mail.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17E8EDA4" w14:textId="77777777" w:rsidTr="00491EEC">
        <w:trPr>
          <w:gridAfter w:val="1"/>
          <w:wAfter w:w="11" w:type="dxa"/>
          <w:cantSplit/>
          <w:trHeight w:val="703"/>
        </w:trPr>
        <w:tc>
          <w:tcPr>
            <w:tcW w:w="1701" w:type="dxa"/>
          </w:tcPr>
          <w:p w14:paraId="28A0C524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Главный </w:t>
            </w:r>
            <w:r w:rsidRPr="008D64FE">
              <w:rPr>
                <w:sz w:val="22"/>
                <w:szCs w:val="22"/>
                <w:lang w:eastAsia="en-US"/>
              </w:rPr>
              <w:t xml:space="preserve">специалист   </w:t>
            </w:r>
          </w:p>
          <w:p w14:paraId="3AB7C401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301</w:t>
            </w:r>
          </w:p>
        </w:tc>
        <w:tc>
          <w:tcPr>
            <w:tcW w:w="3260" w:type="dxa"/>
          </w:tcPr>
          <w:p w14:paraId="36E7309B" w14:textId="77777777" w:rsidR="006560AE" w:rsidRPr="008D64FE" w:rsidRDefault="0007029D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hyperlink r:id="rId314" w:history="1">
              <w:r w:rsidR="006560AE" w:rsidRPr="008D64FE">
                <w:rPr>
                  <w:sz w:val="22"/>
                  <w:szCs w:val="22"/>
                  <w:lang w:eastAsia="en-US"/>
                </w:rPr>
                <w:t>Эсенбаев Талантбек Садыбакасович</w:t>
              </w:r>
            </w:hyperlink>
          </w:p>
          <w:p w14:paraId="5E4086C5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6C7F12F3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7-10-98</w:t>
            </w:r>
          </w:p>
        </w:tc>
        <w:tc>
          <w:tcPr>
            <w:tcW w:w="1701" w:type="dxa"/>
          </w:tcPr>
          <w:p w14:paraId="6206D6E2" w14:textId="4C5EBE3E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3B6E7771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tesenbaev78@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19113CF3" w14:textId="77777777" w:rsidTr="00491EEC">
        <w:trPr>
          <w:gridAfter w:val="1"/>
          <w:wAfter w:w="11" w:type="dxa"/>
          <w:cantSplit/>
          <w:trHeight w:val="734"/>
        </w:trPr>
        <w:tc>
          <w:tcPr>
            <w:tcW w:w="1701" w:type="dxa"/>
            <w:tcBorders>
              <w:bottom w:val="single" w:sz="4" w:space="0" w:color="auto"/>
            </w:tcBorders>
          </w:tcPr>
          <w:p w14:paraId="5DF159E9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Ведущий</w:t>
            </w:r>
            <w:r w:rsidRPr="008D64FE">
              <w:rPr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sz w:val="22"/>
                <w:szCs w:val="22"/>
                <w:lang w:eastAsia="en-US"/>
              </w:rPr>
              <w:t>специалист</w:t>
            </w:r>
          </w:p>
          <w:p w14:paraId="0F13155E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301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A2762D4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color w:val="000000"/>
                <w:sz w:val="22"/>
                <w:szCs w:val="22"/>
                <w:lang w:val="ky-KG" w:eastAsia="en-US"/>
              </w:rPr>
              <w:t>Мамаев Орозмамат Бакытович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4075B40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7-10-98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9445FDF" w14:textId="5EBFDE61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F1EBBA3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orozmamat.mamaev@mail.ru</w:t>
            </w:r>
          </w:p>
        </w:tc>
      </w:tr>
      <w:tr w:rsidR="006560AE" w:rsidRPr="006560AE" w14:paraId="5246FC69" w14:textId="77777777" w:rsidTr="00491EEC">
        <w:trPr>
          <w:gridAfter w:val="1"/>
          <w:wAfter w:w="11" w:type="dxa"/>
          <w:cantSplit/>
          <w:trHeight w:val="511"/>
        </w:trPr>
        <w:tc>
          <w:tcPr>
            <w:tcW w:w="1701" w:type="dxa"/>
            <w:tcBorders>
              <w:bottom w:val="single" w:sz="4" w:space="0" w:color="auto"/>
            </w:tcBorders>
          </w:tcPr>
          <w:p w14:paraId="455BFCDC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Специалист</w:t>
            </w:r>
          </w:p>
          <w:p w14:paraId="750061CE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sz w:val="22"/>
                <w:szCs w:val="22"/>
                <w:lang w:eastAsia="en-US"/>
              </w:rPr>
              <w:t>каб. № 206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AB50C88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Зулимова Фируза Мулашовна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AE7812" w14:textId="77777777" w:rsidR="006560AE" w:rsidRPr="008D64FE" w:rsidRDefault="006560AE" w:rsidP="009024BE">
            <w:pPr>
              <w:shd w:val="clear" w:color="auto" w:fill="FFFFFF"/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en-US" w:eastAsia="en-US"/>
              </w:rPr>
              <w:t>7-10-85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7BDFA" w14:textId="0D5C154C" w:rsidR="006560AE" w:rsidRPr="007D29D1" w:rsidRDefault="006560AE" w:rsidP="007D29D1">
            <w:pPr>
              <w:shd w:val="clear" w:color="auto" w:fill="FFFFFF"/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6AFD338" w14:textId="77777777" w:rsidR="006560AE" w:rsidRPr="008D64FE" w:rsidRDefault="006560AE" w:rsidP="009024BE">
            <w:pPr>
              <w:shd w:val="clear" w:color="auto" w:fill="FFFFFF"/>
              <w:spacing w:line="256" w:lineRule="auto"/>
              <w:rPr>
                <w:sz w:val="18"/>
                <w:szCs w:val="18"/>
                <w:lang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fzulimova66@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mail</w:t>
            </w:r>
            <w:r w:rsidRPr="008D64FE">
              <w:rPr>
                <w:sz w:val="18"/>
                <w:szCs w:val="18"/>
                <w:lang w:eastAsia="en-US"/>
              </w:rPr>
              <w:t>.</w:t>
            </w:r>
            <w:r w:rsidRPr="008D64FE">
              <w:rPr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390A4BC1" w14:textId="77777777" w:rsidTr="00491EEC">
        <w:trPr>
          <w:cantSplit/>
          <w:trHeight w:val="350"/>
        </w:trPr>
        <w:tc>
          <w:tcPr>
            <w:tcW w:w="99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4E25BC" w14:textId="77777777" w:rsidR="006560AE" w:rsidRPr="008D64FE" w:rsidRDefault="006560AE" w:rsidP="009024BE">
            <w:pPr>
              <w:keepNext/>
              <w:shd w:val="clear" w:color="auto" w:fill="FFFFFF"/>
              <w:spacing w:before="240" w:after="240" w:line="256" w:lineRule="auto"/>
              <w:jc w:val="center"/>
              <w:outlineLvl w:val="1"/>
              <w:rPr>
                <w:b/>
                <w:bCs/>
                <w:sz w:val="22"/>
                <w:szCs w:val="22"/>
                <w:lang w:eastAsia="en-US"/>
              </w:rPr>
            </w:pPr>
            <w:r w:rsidRPr="008D64FE">
              <w:rPr>
                <w:b/>
                <w:bCs/>
                <w:sz w:val="22"/>
                <w:szCs w:val="22"/>
                <w:lang w:eastAsia="en-US"/>
              </w:rPr>
              <w:t xml:space="preserve">Отдел организационных работ, кадров, бухгалтерского учета, ведения статистических регистров, статистики сельского хозяйства, торговли, услуг и цен, социальной </w:t>
            </w:r>
            <w:r w:rsidR="008D64FE">
              <w:rPr>
                <w:b/>
                <w:bCs/>
                <w:sz w:val="22"/>
                <w:szCs w:val="22"/>
                <w:lang w:eastAsia="en-US"/>
              </w:rPr>
              <w:br/>
            </w:r>
            <w:r w:rsidRPr="008D64FE">
              <w:rPr>
                <w:b/>
                <w:bCs/>
                <w:sz w:val="22"/>
                <w:szCs w:val="22"/>
                <w:lang w:eastAsia="en-US"/>
              </w:rPr>
              <w:t>и демографической статистики</w:t>
            </w:r>
          </w:p>
        </w:tc>
      </w:tr>
      <w:tr w:rsidR="006560AE" w:rsidRPr="006560AE" w14:paraId="7EBCC74F" w14:textId="77777777" w:rsidTr="00491EEC">
        <w:trPr>
          <w:gridAfter w:val="1"/>
          <w:wAfter w:w="11" w:type="dxa"/>
          <w:cantSplit/>
          <w:trHeight w:val="898"/>
        </w:trPr>
        <w:tc>
          <w:tcPr>
            <w:tcW w:w="1701" w:type="dxa"/>
            <w:tcBorders>
              <w:top w:val="single" w:sz="4" w:space="0" w:color="auto"/>
            </w:tcBorders>
          </w:tcPr>
          <w:p w14:paraId="5B08F644" w14:textId="77777777" w:rsidR="006560AE" w:rsidRPr="00162027" w:rsidRDefault="006560AE" w:rsidP="006560AE">
            <w:pPr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Заведующая отделом</w:t>
            </w:r>
          </w:p>
          <w:p w14:paraId="01DC6FAA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312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00B481E3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Момбекова </w:t>
            </w:r>
          </w:p>
          <w:p w14:paraId="27E78CA1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Гулбаркан Малакановна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90AB892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7-12-03</w:t>
            </w:r>
          </w:p>
          <w:p w14:paraId="2B57C006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89FA399" w14:textId="6E98DEAD" w:rsidR="006560AE" w:rsidRPr="007D29D1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F53D91B" w14:textId="77777777" w:rsidR="006560AE" w:rsidRPr="008D64FE" w:rsidRDefault="0007029D" w:rsidP="006560AE">
            <w:pPr>
              <w:spacing w:line="256" w:lineRule="auto"/>
              <w:rPr>
                <w:sz w:val="18"/>
                <w:szCs w:val="18"/>
                <w:lang w:eastAsia="en-US"/>
              </w:rPr>
            </w:pPr>
            <w:hyperlink r:id="rId315" w:history="1">
              <w:r w:rsidR="006560AE" w:rsidRPr="008D64FE">
                <w:rPr>
                  <w:sz w:val="18"/>
                  <w:szCs w:val="18"/>
                  <w:lang w:val="en-US" w:eastAsia="en-US"/>
                </w:rPr>
                <w:t>gulbara</w:t>
              </w:r>
              <w:r w:rsidR="006560AE" w:rsidRPr="008D64FE">
                <w:rPr>
                  <w:sz w:val="18"/>
                  <w:szCs w:val="18"/>
                  <w:lang w:eastAsia="en-US"/>
                </w:rPr>
                <w:t>.</w:t>
              </w:r>
              <w:r w:rsidR="006560AE" w:rsidRPr="008D64FE">
                <w:rPr>
                  <w:sz w:val="18"/>
                  <w:szCs w:val="18"/>
                  <w:lang w:val="en-US" w:eastAsia="en-US"/>
                </w:rPr>
                <w:t>mombekova</w:t>
              </w:r>
              <w:r w:rsidR="006560AE" w:rsidRPr="008D64FE">
                <w:rPr>
                  <w:sz w:val="18"/>
                  <w:szCs w:val="18"/>
                  <w:lang w:eastAsia="en-US"/>
                </w:rPr>
                <w:t>@</w:t>
              </w:r>
              <w:r w:rsidR="006560AE" w:rsidRPr="008D64FE">
                <w:rPr>
                  <w:sz w:val="18"/>
                  <w:szCs w:val="18"/>
                  <w:lang w:val="en-US" w:eastAsia="en-US"/>
                </w:rPr>
                <w:t>mail</w:t>
              </w:r>
            </w:hyperlink>
            <w:r w:rsidR="006560AE" w:rsidRPr="008D64FE">
              <w:rPr>
                <w:sz w:val="18"/>
                <w:szCs w:val="18"/>
                <w:lang w:eastAsia="en-US"/>
              </w:rPr>
              <w:t>.</w:t>
            </w:r>
            <w:r w:rsidR="006560AE" w:rsidRPr="008D64FE">
              <w:rPr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1EB036D0" w14:textId="77777777" w:rsidTr="00491EEC">
        <w:trPr>
          <w:gridAfter w:val="1"/>
          <w:wAfter w:w="11" w:type="dxa"/>
          <w:cantSplit/>
          <w:trHeight w:val="898"/>
        </w:trPr>
        <w:tc>
          <w:tcPr>
            <w:tcW w:w="1701" w:type="dxa"/>
          </w:tcPr>
          <w:p w14:paraId="2B370E1F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Главный</w:t>
            </w:r>
            <w:r w:rsidRPr="008D64FE">
              <w:rPr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sz w:val="22"/>
                <w:szCs w:val="22"/>
                <w:lang w:eastAsia="en-US"/>
              </w:rPr>
              <w:t>специалист по кадрам</w:t>
            </w:r>
          </w:p>
          <w:p w14:paraId="7A258ECE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316</w:t>
            </w:r>
          </w:p>
        </w:tc>
        <w:tc>
          <w:tcPr>
            <w:tcW w:w="3260" w:type="dxa"/>
          </w:tcPr>
          <w:p w14:paraId="0DE462FC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Орунбаева Жайнагул </w:t>
            </w:r>
            <w:r w:rsidRPr="008D64FE">
              <w:rPr>
                <w:sz w:val="22"/>
                <w:szCs w:val="22"/>
                <w:lang w:eastAsia="en-US"/>
              </w:rPr>
              <w:t xml:space="preserve"> Сулаймановна</w:t>
            </w:r>
          </w:p>
        </w:tc>
        <w:tc>
          <w:tcPr>
            <w:tcW w:w="1701" w:type="dxa"/>
          </w:tcPr>
          <w:p w14:paraId="0DB611A0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7-10-22</w:t>
            </w:r>
          </w:p>
        </w:tc>
        <w:tc>
          <w:tcPr>
            <w:tcW w:w="1701" w:type="dxa"/>
          </w:tcPr>
          <w:p w14:paraId="425CC257" w14:textId="46B953F9" w:rsidR="006560AE" w:rsidRPr="007D29D1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7B98598B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jaina.181818@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gmail.com</w:t>
            </w:r>
          </w:p>
        </w:tc>
      </w:tr>
      <w:tr w:rsidR="006560AE" w:rsidRPr="006560AE" w14:paraId="42FAE9EA" w14:textId="77777777" w:rsidTr="00491EEC">
        <w:trPr>
          <w:gridAfter w:val="1"/>
          <w:wAfter w:w="11" w:type="dxa"/>
          <w:cantSplit/>
          <w:trHeight w:val="898"/>
        </w:trPr>
        <w:tc>
          <w:tcPr>
            <w:tcW w:w="1701" w:type="dxa"/>
          </w:tcPr>
          <w:p w14:paraId="69339337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Главный</w:t>
            </w:r>
            <w:r w:rsidRPr="008D64FE">
              <w:rPr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sz w:val="22"/>
                <w:szCs w:val="22"/>
                <w:lang w:eastAsia="en-US"/>
              </w:rPr>
              <w:t>специалист по бухгалтерскому учету</w:t>
            </w:r>
          </w:p>
          <w:p w14:paraId="7AA39405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207</w:t>
            </w:r>
          </w:p>
        </w:tc>
        <w:tc>
          <w:tcPr>
            <w:tcW w:w="3260" w:type="dxa"/>
          </w:tcPr>
          <w:p w14:paraId="70728B5C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Амирбаева </w:t>
            </w:r>
          </w:p>
          <w:p w14:paraId="755938E3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Айгуль Тургунбаевна </w:t>
            </w:r>
          </w:p>
          <w:p w14:paraId="7AE84F07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3D2CB568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7-14-03</w:t>
            </w:r>
          </w:p>
        </w:tc>
        <w:tc>
          <w:tcPr>
            <w:tcW w:w="1701" w:type="dxa"/>
          </w:tcPr>
          <w:p w14:paraId="4015E7CC" w14:textId="33B9D089" w:rsidR="006560AE" w:rsidRPr="007D29D1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236A603E" w14:textId="77777777" w:rsidR="006560AE" w:rsidRPr="008D64FE" w:rsidRDefault="006560AE" w:rsidP="0005126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amirbaeva71@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mail</w:t>
            </w:r>
            <w:r w:rsidRPr="008D64FE">
              <w:rPr>
                <w:sz w:val="18"/>
                <w:szCs w:val="18"/>
                <w:lang w:eastAsia="en-US"/>
              </w:rPr>
              <w:t>.</w:t>
            </w:r>
            <w:r w:rsidRPr="008D64FE">
              <w:rPr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08D31C48" w14:textId="77777777" w:rsidTr="00491EEC">
        <w:trPr>
          <w:gridAfter w:val="1"/>
          <w:wAfter w:w="11" w:type="dxa"/>
          <w:cantSplit/>
          <w:trHeight w:val="284"/>
        </w:trPr>
        <w:tc>
          <w:tcPr>
            <w:tcW w:w="1701" w:type="dxa"/>
          </w:tcPr>
          <w:p w14:paraId="2EEC831C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426E9F7D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204</w:t>
            </w:r>
          </w:p>
        </w:tc>
        <w:tc>
          <w:tcPr>
            <w:tcW w:w="3260" w:type="dxa"/>
          </w:tcPr>
          <w:p w14:paraId="28E961D7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Пирназарова Уулча Пирматовна</w:t>
            </w:r>
          </w:p>
        </w:tc>
        <w:tc>
          <w:tcPr>
            <w:tcW w:w="1701" w:type="dxa"/>
          </w:tcPr>
          <w:p w14:paraId="1C5B505F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val="en-US" w:eastAsia="en-US"/>
              </w:rPr>
              <w:t>7-10-85</w:t>
            </w:r>
          </w:p>
        </w:tc>
        <w:tc>
          <w:tcPr>
            <w:tcW w:w="1701" w:type="dxa"/>
          </w:tcPr>
          <w:p w14:paraId="52960ECE" w14:textId="2903B475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61C2CA2D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uulcapirnazarova@gmail.com</w:t>
            </w:r>
          </w:p>
        </w:tc>
      </w:tr>
      <w:tr w:rsidR="006560AE" w:rsidRPr="006560AE" w14:paraId="159F0AB4" w14:textId="77777777" w:rsidTr="00491EEC">
        <w:trPr>
          <w:gridAfter w:val="1"/>
          <w:wAfter w:w="11" w:type="dxa"/>
          <w:cantSplit/>
          <w:trHeight w:val="284"/>
        </w:trPr>
        <w:tc>
          <w:tcPr>
            <w:tcW w:w="1701" w:type="dxa"/>
          </w:tcPr>
          <w:p w14:paraId="25F0BA45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1F26A0D1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204</w:t>
            </w:r>
          </w:p>
        </w:tc>
        <w:tc>
          <w:tcPr>
            <w:tcW w:w="3260" w:type="dxa"/>
          </w:tcPr>
          <w:p w14:paraId="27F42ACC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>Ганиева Назгүл Исламкуловна</w:t>
            </w:r>
          </w:p>
        </w:tc>
        <w:tc>
          <w:tcPr>
            <w:tcW w:w="1701" w:type="dxa"/>
          </w:tcPr>
          <w:p w14:paraId="5D1AA8C7" w14:textId="77777777" w:rsidR="006560AE" w:rsidRPr="008D64FE" w:rsidRDefault="006560AE" w:rsidP="006560AE">
            <w:pPr>
              <w:spacing w:line="256" w:lineRule="auto"/>
              <w:jc w:val="center"/>
              <w:rPr>
                <w:color w:val="FF0000"/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val="en-US" w:eastAsia="en-US"/>
              </w:rPr>
              <w:t>7-10-85</w:t>
            </w:r>
          </w:p>
        </w:tc>
        <w:tc>
          <w:tcPr>
            <w:tcW w:w="1701" w:type="dxa"/>
          </w:tcPr>
          <w:p w14:paraId="7085FD35" w14:textId="7123F914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5F4FDB5B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ganievanazik@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gmail.com</w:t>
            </w:r>
          </w:p>
        </w:tc>
      </w:tr>
      <w:tr w:rsidR="006560AE" w:rsidRPr="006560AE" w14:paraId="18AE2885" w14:textId="77777777" w:rsidTr="00491EEC">
        <w:trPr>
          <w:gridAfter w:val="1"/>
          <w:wAfter w:w="11" w:type="dxa"/>
          <w:cantSplit/>
          <w:trHeight w:val="284"/>
        </w:trPr>
        <w:tc>
          <w:tcPr>
            <w:tcW w:w="1701" w:type="dxa"/>
          </w:tcPr>
          <w:p w14:paraId="116A4A4D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Ведущий специалист  </w:t>
            </w:r>
          </w:p>
          <w:p w14:paraId="35B11436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каб. № 207 </w:t>
            </w:r>
          </w:p>
        </w:tc>
        <w:tc>
          <w:tcPr>
            <w:tcW w:w="3260" w:type="dxa"/>
          </w:tcPr>
          <w:p w14:paraId="656123D9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Токтосунова </w:t>
            </w:r>
          </w:p>
          <w:p w14:paraId="5AA91991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Айниса Рустамовна</w:t>
            </w:r>
          </w:p>
          <w:p w14:paraId="2446B26F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47380F3C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7-14-03</w:t>
            </w:r>
          </w:p>
        </w:tc>
        <w:tc>
          <w:tcPr>
            <w:tcW w:w="1701" w:type="dxa"/>
          </w:tcPr>
          <w:p w14:paraId="137CEC61" w14:textId="1B45E4DD" w:rsidR="006560AE" w:rsidRPr="007D29D1" w:rsidRDefault="006560AE" w:rsidP="007D29D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3A84EE13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aynisa6618@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59B68856" w14:textId="77777777" w:rsidTr="00491EEC">
        <w:trPr>
          <w:gridAfter w:val="1"/>
          <w:wAfter w:w="11" w:type="dxa"/>
          <w:cantSplit/>
          <w:trHeight w:val="284"/>
        </w:trPr>
        <w:tc>
          <w:tcPr>
            <w:tcW w:w="1701" w:type="dxa"/>
          </w:tcPr>
          <w:p w14:paraId="6C553315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Ведущий</w:t>
            </w:r>
            <w:r w:rsidRPr="008D64FE">
              <w:rPr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sz w:val="22"/>
                <w:szCs w:val="22"/>
                <w:lang w:eastAsia="en-US"/>
              </w:rPr>
              <w:t>специалист</w:t>
            </w:r>
          </w:p>
          <w:p w14:paraId="1B959262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каб. № </w:t>
            </w:r>
            <w:r w:rsidRPr="008D64FE">
              <w:rPr>
                <w:sz w:val="22"/>
                <w:szCs w:val="22"/>
                <w:lang w:val="ky-KG" w:eastAsia="en-US"/>
              </w:rPr>
              <w:t>310</w:t>
            </w:r>
          </w:p>
        </w:tc>
        <w:tc>
          <w:tcPr>
            <w:tcW w:w="3260" w:type="dxa"/>
          </w:tcPr>
          <w:p w14:paraId="541D86DA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>Калдар уулу Муртазбек</w:t>
            </w:r>
          </w:p>
        </w:tc>
        <w:tc>
          <w:tcPr>
            <w:tcW w:w="1701" w:type="dxa"/>
          </w:tcPr>
          <w:p w14:paraId="0BCB3D74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7-11-12</w:t>
            </w:r>
          </w:p>
        </w:tc>
        <w:tc>
          <w:tcPr>
            <w:tcW w:w="1701" w:type="dxa"/>
          </w:tcPr>
          <w:p w14:paraId="3DFFC2BE" w14:textId="4D17E364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17DECEF7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kaldaruulum@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gmail.com</w:t>
            </w:r>
          </w:p>
        </w:tc>
      </w:tr>
      <w:tr w:rsidR="006560AE" w:rsidRPr="006560AE" w14:paraId="3A75C944" w14:textId="77777777" w:rsidTr="00491EEC">
        <w:trPr>
          <w:gridAfter w:val="1"/>
          <w:wAfter w:w="11" w:type="dxa"/>
          <w:cantSplit/>
          <w:trHeight w:val="880"/>
        </w:trPr>
        <w:tc>
          <w:tcPr>
            <w:tcW w:w="1701" w:type="dxa"/>
          </w:tcPr>
          <w:p w14:paraId="4A992455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Ведущий</w:t>
            </w:r>
            <w:r w:rsidRPr="008D64FE">
              <w:rPr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sz w:val="22"/>
                <w:szCs w:val="22"/>
                <w:lang w:eastAsia="en-US"/>
              </w:rPr>
              <w:t>специалист</w:t>
            </w:r>
          </w:p>
          <w:p w14:paraId="7013A997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каб. № </w:t>
            </w:r>
            <w:r w:rsidRPr="008D64FE">
              <w:rPr>
                <w:sz w:val="22"/>
                <w:szCs w:val="22"/>
                <w:lang w:val="ky-KG" w:eastAsia="en-US"/>
              </w:rPr>
              <w:t>312</w:t>
            </w:r>
          </w:p>
        </w:tc>
        <w:tc>
          <w:tcPr>
            <w:tcW w:w="3260" w:type="dxa"/>
          </w:tcPr>
          <w:p w14:paraId="3D5E0875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Жээнбек кызы Ширин</w:t>
            </w:r>
          </w:p>
        </w:tc>
        <w:tc>
          <w:tcPr>
            <w:tcW w:w="1701" w:type="dxa"/>
          </w:tcPr>
          <w:p w14:paraId="5B773B0E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en-US" w:eastAsia="en-US"/>
              </w:rPr>
              <w:t>7-1</w:t>
            </w:r>
            <w:r w:rsidRPr="008D64FE">
              <w:rPr>
                <w:sz w:val="22"/>
                <w:szCs w:val="22"/>
                <w:lang w:eastAsia="en-US"/>
              </w:rPr>
              <w:t>2</w:t>
            </w:r>
            <w:r w:rsidRPr="008D64FE">
              <w:rPr>
                <w:sz w:val="22"/>
                <w:szCs w:val="22"/>
                <w:lang w:val="en-US" w:eastAsia="en-US"/>
              </w:rPr>
              <w:t>-</w:t>
            </w:r>
            <w:r w:rsidRPr="008D64FE">
              <w:rPr>
                <w:sz w:val="22"/>
                <w:szCs w:val="22"/>
                <w:lang w:eastAsia="en-US"/>
              </w:rPr>
              <w:t>03</w:t>
            </w:r>
          </w:p>
        </w:tc>
        <w:tc>
          <w:tcPr>
            <w:tcW w:w="1701" w:type="dxa"/>
          </w:tcPr>
          <w:p w14:paraId="07EC8247" w14:textId="61B19218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174E85F5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8D64FE">
              <w:rPr>
                <w:sz w:val="18"/>
                <w:szCs w:val="18"/>
                <w:lang w:eastAsia="en-US"/>
              </w:rPr>
              <w:t>shirin_89_00@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eastAsia="en-US"/>
              </w:rPr>
              <w:t>mail.ru</w:t>
            </w:r>
          </w:p>
        </w:tc>
      </w:tr>
      <w:tr w:rsidR="006560AE" w:rsidRPr="006560AE" w14:paraId="1DCD9F95" w14:textId="77777777" w:rsidTr="00491EEC">
        <w:trPr>
          <w:gridAfter w:val="1"/>
          <w:wAfter w:w="11" w:type="dxa"/>
          <w:cantSplit/>
          <w:trHeight w:val="776"/>
        </w:trPr>
        <w:tc>
          <w:tcPr>
            <w:tcW w:w="1701" w:type="dxa"/>
            <w:tcBorders>
              <w:bottom w:val="single" w:sz="4" w:space="0" w:color="auto"/>
            </w:tcBorders>
          </w:tcPr>
          <w:p w14:paraId="53B7178F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Специалист</w:t>
            </w:r>
          </w:p>
          <w:p w14:paraId="320FAB55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312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1E2CA250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Тынчтыкбек кызы Жазгул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315BA703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</w:t>
            </w:r>
            <w:r w:rsidRPr="008D64FE">
              <w:rPr>
                <w:sz w:val="22"/>
                <w:szCs w:val="22"/>
                <w:lang w:val="en-US" w:eastAsia="en-US"/>
              </w:rPr>
              <w:t>-</w:t>
            </w:r>
            <w:r w:rsidRPr="008D64FE">
              <w:rPr>
                <w:sz w:val="22"/>
                <w:szCs w:val="22"/>
                <w:lang w:eastAsia="en-US"/>
              </w:rPr>
              <w:t>12-03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6B7763AD" w14:textId="24265A9D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hideMark/>
          </w:tcPr>
          <w:p w14:paraId="5E37CD58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Jazgul.tt@mail.ru</w:t>
            </w:r>
          </w:p>
        </w:tc>
      </w:tr>
      <w:tr w:rsidR="006560AE" w:rsidRPr="006560AE" w14:paraId="3F635043" w14:textId="77777777" w:rsidTr="00491EEC">
        <w:trPr>
          <w:cantSplit/>
          <w:trHeight w:val="393"/>
        </w:trPr>
        <w:tc>
          <w:tcPr>
            <w:tcW w:w="99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6FDF35" w14:textId="77777777" w:rsidR="008D64FE" w:rsidRPr="008D64FE" w:rsidRDefault="008D64FE" w:rsidP="0005126E">
            <w:pPr>
              <w:keepNext/>
              <w:spacing w:line="256" w:lineRule="auto"/>
              <w:jc w:val="center"/>
              <w:outlineLvl w:val="1"/>
              <w:rPr>
                <w:b/>
                <w:bCs/>
                <w:sz w:val="22"/>
                <w:szCs w:val="22"/>
                <w:lang w:eastAsia="en-US"/>
              </w:rPr>
            </w:pPr>
          </w:p>
          <w:p w14:paraId="02D2EA6B" w14:textId="77777777" w:rsidR="006560AE" w:rsidRDefault="006560AE" w:rsidP="0005126E">
            <w:pPr>
              <w:keepNext/>
              <w:spacing w:line="256" w:lineRule="auto"/>
              <w:jc w:val="center"/>
              <w:outlineLvl w:val="1"/>
              <w:rPr>
                <w:b/>
                <w:bCs/>
                <w:sz w:val="22"/>
                <w:szCs w:val="22"/>
                <w:lang w:eastAsia="en-US"/>
              </w:rPr>
            </w:pPr>
            <w:r w:rsidRPr="008D64FE">
              <w:rPr>
                <w:b/>
                <w:bCs/>
                <w:sz w:val="22"/>
                <w:szCs w:val="22"/>
                <w:lang w:eastAsia="en-US"/>
              </w:rPr>
              <w:t>Отдел статистики домашних хозяйств</w:t>
            </w:r>
          </w:p>
          <w:p w14:paraId="7077CF94" w14:textId="77777777" w:rsidR="0026450A" w:rsidRPr="008D64FE" w:rsidRDefault="0026450A" w:rsidP="0005126E">
            <w:pPr>
              <w:keepNext/>
              <w:spacing w:line="256" w:lineRule="auto"/>
              <w:jc w:val="center"/>
              <w:outlineLvl w:val="1"/>
              <w:rPr>
                <w:sz w:val="22"/>
                <w:szCs w:val="22"/>
                <w:lang w:eastAsia="en-US"/>
              </w:rPr>
            </w:pPr>
          </w:p>
        </w:tc>
      </w:tr>
      <w:tr w:rsidR="006560AE" w:rsidRPr="006560AE" w14:paraId="7983DFCB" w14:textId="77777777" w:rsidTr="00491EEC">
        <w:trPr>
          <w:gridAfter w:val="1"/>
          <w:wAfter w:w="11" w:type="dxa"/>
          <w:cantSplit/>
          <w:trHeight w:val="787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600AEFAE" w14:textId="6AA274D3" w:rsidR="006560AE" w:rsidRPr="00162027" w:rsidRDefault="006560AE" w:rsidP="006560AE">
            <w:pPr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Заведующ</w:t>
            </w:r>
            <w:r w:rsidR="005F29A0" w:rsidRPr="00162027">
              <w:rPr>
                <w:b/>
                <w:bCs/>
                <w:sz w:val="22"/>
                <w:szCs w:val="22"/>
                <w:lang w:val="ky-KG" w:eastAsia="en-US"/>
              </w:rPr>
              <w:t xml:space="preserve">ий </w:t>
            </w:r>
            <w:r w:rsidRPr="00162027">
              <w:rPr>
                <w:b/>
                <w:bCs/>
                <w:sz w:val="22"/>
                <w:szCs w:val="22"/>
                <w:lang w:eastAsia="en-US"/>
              </w:rPr>
              <w:t>отделом</w:t>
            </w:r>
          </w:p>
          <w:p w14:paraId="1E99E225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205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hideMark/>
          </w:tcPr>
          <w:p w14:paraId="1085698E" w14:textId="3414EB96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Абельдиева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8D64FE">
              <w:rPr>
                <w:sz w:val="22"/>
                <w:szCs w:val="22"/>
                <w:lang w:eastAsia="en-US"/>
              </w:rPr>
              <w:t>Элнура Камчибековна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692F2455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7-11-76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01E1D35" w14:textId="00CF5957" w:rsidR="006560AE" w:rsidRPr="007D29D1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hideMark/>
          </w:tcPr>
          <w:p w14:paraId="1E533779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eastAsia="en-US"/>
              </w:rPr>
              <w:t>elnura.abeldieva@mail.ru</w:t>
            </w:r>
          </w:p>
        </w:tc>
      </w:tr>
      <w:tr w:rsidR="006560AE" w:rsidRPr="006560AE" w14:paraId="42A2D80D" w14:textId="77777777" w:rsidTr="00491EEC">
        <w:trPr>
          <w:gridAfter w:val="1"/>
          <w:wAfter w:w="11" w:type="dxa"/>
          <w:cantSplit/>
          <w:trHeight w:val="276"/>
        </w:trPr>
        <w:tc>
          <w:tcPr>
            <w:tcW w:w="1701" w:type="dxa"/>
          </w:tcPr>
          <w:p w14:paraId="532D57DF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Ведущий</w:t>
            </w:r>
            <w:r w:rsidRPr="008D64FE">
              <w:rPr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sz w:val="22"/>
                <w:szCs w:val="22"/>
                <w:lang w:eastAsia="en-US"/>
              </w:rPr>
              <w:t>специалист</w:t>
            </w:r>
          </w:p>
          <w:p w14:paraId="0D90D9DC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203</w:t>
            </w:r>
          </w:p>
        </w:tc>
        <w:tc>
          <w:tcPr>
            <w:tcW w:w="3260" w:type="dxa"/>
          </w:tcPr>
          <w:p w14:paraId="09028A38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Токтобаева Жумасель Эргешалиевна</w:t>
            </w:r>
          </w:p>
        </w:tc>
        <w:tc>
          <w:tcPr>
            <w:tcW w:w="1701" w:type="dxa"/>
          </w:tcPr>
          <w:p w14:paraId="417D29C9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7-11-76</w:t>
            </w:r>
          </w:p>
        </w:tc>
        <w:tc>
          <w:tcPr>
            <w:tcW w:w="1701" w:type="dxa"/>
          </w:tcPr>
          <w:p w14:paraId="43A87828" w14:textId="38877CD3" w:rsidR="006560AE" w:rsidRPr="007D29D1" w:rsidRDefault="006560AE" w:rsidP="007D29D1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</w:tcPr>
          <w:p w14:paraId="31166163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ky-KG" w:eastAsia="en-US"/>
              </w:rPr>
            </w:pPr>
            <w:r w:rsidRPr="008D64FE">
              <w:rPr>
                <w:sz w:val="18"/>
                <w:szCs w:val="18"/>
                <w:lang w:val="ky-KG" w:eastAsia="en-US"/>
              </w:rPr>
              <w:t>zhumaselt@mail.</w:t>
            </w:r>
            <w:r w:rsidR="008D64FE">
              <w:rPr>
                <w:sz w:val="18"/>
                <w:szCs w:val="18"/>
                <w:lang w:val="ky-KG" w:eastAsia="en-US"/>
              </w:rPr>
              <w:br/>
            </w:r>
            <w:r w:rsidRPr="008D64FE">
              <w:rPr>
                <w:sz w:val="18"/>
                <w:szCs w:val="18"/>
                <w:lang w:val="ky-KG" w:eastAsia="en-US"/>
              </w:rPr>
              <w:t>ru</w:t>
            </w:r>
          </w:p>
        </w:tc>
      </w:tr>
      <w:tr w:rsidR="006560AE" w:rsidRPr="006560AE" w14:paraId="3768DBFB" w14:textId="77777777" w:rsidTr="00491EEC">
        <w:trPr>
          <w:gridAfter w:val="1"/>
          <w:wAfter w:w="11" w:type="dxa"/>
          <w:cantSplit/>
          <w:trHeight w:val="276"/>
        </w:trPr>
        <w:tc>
          <w:tcPr>
            <w:tcW w:w="1701" w:type="dxa"/>
            <w:tcBorders>
              <w:bottom w:val="single" w:sz="4" w:space="0" w:color="auto"/>
            </w:tcBorders>
          </w:tcPr>
          <w:p w14:paraId="7C473054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Специалист</w:t>
            </w:r>
          </w:p>
          <w:p w14:paraId="5215FCE7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203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0940375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Караева Замирахан Исаковна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557BAB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7-11-76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FB59D95" w14:textId="520C5FA1" w:rsidR="006560AE" w:rsidRPr="007D29D1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56B109B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Karaeva.zamira63@mail</w:t>
            </w:r>
            <w:r w:rsidRPr="008D64FE">
              <w:rPr>
                <w:sz w:val="18"/>
                <w:szCs w:val="18"/>
                <w:lang w:eastAsia="en-US"/>
              </w:rPr>
              <w:t>.</w:t>
            </w:r>
            <w:r w:rsidRPr="008D64FE">
              <w:rPr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66062880" w14:textId="77777777" w:rsidTr="00491EEC">
        <w:trPr>
          <w:cantSplit/>
          <w:trHeight w:val="503"/>
        </w:trPr>
        <w:tc>
          <w:tcPr>
            <w:tcW w:w="99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C0593" w14:textId="77777777" w:rsidR="008D64FE" w:rsidRDefault="008D64FE" w:rsidP="0005126E">
            <w:pPr>
              <w:spacing w:line="256" w:lineRule="auto"/>
              <w:jc w:val="center"/>
              <w:rPr>
                <w:b/>
                <w:sz w:val="24"/>
                <w:lang w:eastAsia="en-US"/>
              </w:rPr>
            </w:pPr>
          </w:p>
          <w:p w14:paraId="49FEA6A1" w14:textId="77777777" w:rsidR="006560AE" w:rsidRDefault="006560AE" w:rsidP="0005126E">
            <w:pPr>
              <w:spacing w:line="256" w:lineRule="auto"/>
              <w:jc w:val="center"/>
              <w:rPr>
                <w:b/>
                <w:sz w:val="24"/>
                <w:lang w:eastAsia="en-US"/>
              </w:rPr>
            </w:pPr>
            <w:r w:rsidRPr="006560AE">
              <w:rPr>
                <w:b/>
                <w:sz w:val="24"/>
                <w:lang w:eastAsia="en-US"/>
              </w:rPr>
              <w:t>Отдел переписи сельского хозяйства</w:t>
            </w:r>
          </w:p>
          <w:p w14:paraId="494B3A3E" w14:textId="77777777" w:rsidR="0026450A" w:rsidRPr="006560AE" w:rsidRDefault="0026450A" w:rsidP="0005126E">
            <w:pPr>
              <w:spacing w:line="256" w:lineRule="auto"/>
              <w:jc w:val="center"/>
              <w:rPr>
                <w:lang w:eastAsia="en-US"/>
              </w:rPr>
            </w:pPr>
          </w:p>
        </w:tc>
      </w:tr>
      <w:tr w:rsidR="006560AE" w:rsidRPr="006560AE" w14:paraId="19B311A9" w14:textId="77777777" w:rsidTr="00491EEC">
        <w:trPr>
          <w:gridAfter w:val="1"/>
          <w:wAfter w:w="11" w:type="dxa"/>
          <w:cantSplit/>
          <w:trHeight w:val="60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54C9763" w14:textId="5BA0F662" w:rsidR="006560AE" w:rsidRPr="00162027" w:rsidRDefault="006560AE" w:rsidP="00491EEC">
            <w:pPr>
              <w:spacing w:line="256" w:lineRule="auto"/>
              <w:ind w:right="-103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Пр</w:t>
            </w:r>
            <w:r w:rsidR="004B78DF">
              <w:rPr>
                <w:b/>
                <w:bCs/>
                <w:sz w:val="22"/>
                <w:szCs w:val="22"/>
                <w:lang w:val="ky-KG" w:eastAsia="en-US"/>
              </w:rPr>
              <w:t>едста</w:t>
            </w:r>
            <w:r w:rsidRPr="00162027">
              <w:rPr>
                <w:b/>
                <w:bCs/>
                <w:sz w:val="22"/>
                <w:szCs w:val="22"/>
                <w:lang w:eastAsia="en-US"/>
              </w:rPr>
              <w:t>витель</w:t>
            </w:r>
          </w:p>
          <w:p w14:paraId="36585F1F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7745FDE7" w14:textId="2C7FD6DA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Каримбаева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8D64FE">
              <w:rPr>
                <w:sz w:val="22"/>
                <w:szCs w:val="22"/>
                <w:lang w:eastAsia="en-US"/>
              </w:rPr>
              <w:t>Зарипа Айтмаматовна</w:t>
            </w:r>
          </w:p>
          <w:p w14:paraId="532A785C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F583B90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</w:t>
            </w:r>
            <w:r w:rsidRPr="008D64FE">
              <w:rPr>
                <w:sz w:val="22"/>
                <w:szCs w:val="22"/>
                <w:lang w:val="en-US" w:eastAsia="en-US"/>
              </w:rPr>
              <w:t>-</w:t>
            </w:r>
            <w:r w:rsidRPr="008D64FE">
              <w:rPr>
                <w:sz w:val="22"/>
                <w:szCs w:val="22"/>
                <w:lang w:eastAsia="en-US"/>
              </w:rPr>
              <w:t>12-46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A9CFCB8" w14:textId="0929A8DA" w:rsidR="006560AE" w:rsidRPr="007D29D1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39802E0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Karimbaeva.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zariha@mail</w:t>
            </w:r>
            <w:r w:rsidRPr="008D64FE">
              <w:rPr>
                <w:sz w:val="18"/>
                <w:szCs w:val="18"/>
                <w:lang w:eastAsia="en-US"/>
              </w:rPr>
              <w:t>.</w:t>
            </w:r>
            <w:r w:rsidRPr="008D64FE">
              <w:rPr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01844AC9" w14:textId="77777777" w:rsidTr="00491EEC">
        <w:trPr>
          <w:gridAfter w:val="1"/>
          <w:wAfter w:w="11" w:type="dxa"/>
          <w:cantSplit/>
          <w:trHeight w:val="715"/>
        </w:trPr>
        <w:tc>
          <w:tcPr>
            <w:tcW w:w="1701" w:type="dxa"/>
            <w:tcBorders>
              <w:bottom w:val="single" w:sz="4" w:space="0" w:color="auto"/>
            </w:tcBorders>
          </w:tcPr>
          <w:p w14:paraId="05B94269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Главный специалист</w:t>
            </w:r>
          </w:p>
          <w:p w14:paraId="2F356A98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304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F4728C1" w14:textId="3F622AE8" w:rsidR="006560AE" w:rsidRPr="008D64FE" w:rsidRDefault="0007029D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hyperlink r:id="rId316" w:history="1">
              <w:r w:rsidR="006560AE" w:rsidRPr="008D64FE">
                <w:rPr>
                  <w:sz w:val="22"/>
                  <w:szCs w:val="22"/>
                  <w:lang w:eastAsia="en-US"/>
                </w:rPr>
                <w:t>Эгемкулов</w:t>
              </w:r>
              <w:r w:rsidR="00491EEC">
                <w:rPr>
                  <w:sz w:val="22"/>
                  <w:szCs w:val="22"/>
                  <w:lang w:eastAsia="en-US"/>
                </w:rPr>
                <w:br/>
              </w:r>
              <w:r w:rsidR="006560AE" w:rsidRPr="008D64FE">
                <w:rPr>
                  <w:sz w:val="22"/>
                  <w:szCs w:val="22"/>
                  <w:lang w:eastAsia="en-US"/>
                </w:rPr>
                <w:t xml:space="preserve"> Кабысидин Жакыпович</w:t>
              </w:r>
            </w:hyperlink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7F33E4B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7-12-46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9F9724D" w14:textId="38FBDC9B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1A2E6FD" w14:textId="77777777" w:rsidR="006560AE" w:rsidRPr="006560AE" w:rsidRDefault="006560AE" w:rsidP="006560AE">
            <w:pPr>
              <w:spacing w:line="256" w:lineRule="auto"/>
              <w:rPr>
                <w:lang w:val="en-US" w:eastAsia="en-US"/>
              </w:rPr>
            </w:pPr>
          </w:p>
        </w:tc>
      </w:tr>
      <w:tr w:rsidR="006560AE" w:rsidRPr="006560AE" w14:paraId="4B88DB58" w14:textId="77777777" w:rsidTr="00491EEC">
        <w:trPr>
          <w:cantSplit/>
          <w:trHeight w:val="373"/>
        </w:trPr>
        <w:tc>
          <w:tcPr>
            <w:tcW w:w="99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35B073" w14:textId="77777777" w:rsidR="0026450A" w:rsidRDefault="0026450A" w:rsidP="0005126E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</w:p>
          <w:p w14:paraId="65BF04CB" w14:textId="77777777" w:rsidR="00EF7C2F" w:rsidRDefault="006560AE" w:rsidP="0005126E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8D64FE">
              <w:rPr>
                <w:b/>
                <w:bCs/>
                <w:sz w:val="22"/>
                <w:szCs w:val="22"/>
                <w:lang w:eastAsia="en-US"/>
              </w:rPr>
              <w:t>МОП/ТОП</w:t>
            </w:r>
          </w:p>
          <w:p w14:paraId="6C27BCF4" w14:textId="77777777" w:rsidR="0026450A" w:rsidRPr="008D64FE" w:rsidRDefault="0026450A" w:rsidP="0005126E">
            <w:pPr>
              <w:spacing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6560AE" w:rsidRPr="006560AE" w14:paraId="5D7FBFC8" w14:textId="77777777" w:rsidTr="00491EEC">
        <w:trPr>
          <w:gridAfter w:val="1"/>
          <w:wAfter w:w="11" w:type="dxa"/>
          <w:cantSplit/>
          <w:trHeight w:val="65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C539ECD" w14:textId="77777777" w:rsidR="006560AE" w:rsidRPr="00162027" w:rsidRDefault="006560AE" w:rsidP="006560AE">
            <w:pPr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>Завхоз</w:t>
            </w:r>
          </w:p>
          <w:p w14:paraId="0F000487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каб. № 314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0EBA71A8" w14:textId="219EA326" w:rsidR="006560AE" w:rsidRPr="008D64FE" w:rsidRDefault="006560AE" w:rsidP="0005126E">
            <w:pPr>
              <w:spacing w:line="256" w:lineRule="auto"/>
              <w:rPr>
                <w:sz w:val="22"/>
                <w:szCs w:val="22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Курбанходжаева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8D64FE">
              <w:rPr>
                <w:sz w:val="22"/>
                <w:szCs w:val="22"/>
                <w:lang w:eastAsia="en-US"/>
              </w:rPr>
              <w:t>Гульмира Якубжановна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1A6FFDE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>7-11-12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A2C30D1" w14:textId="19CFF6C3" w:rsidR="006560AE" w:rsidRPr="007D29D1" w:rsidRDefault="006560AE" w:rsidP="007D29D1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3C59A13C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Kurbankhodzbayeva</w:t>
            </w:r>
          </w:p>
          <w:p w14:paraId="558B566F" w14:textId="77777777" w:rsidR="006560AE" w:rsidRPr="006560AE" w:rsidRDefault="006560AE" w:rsidP="006560AE">
            <w:pPr>
              <w:spacing w:line="256" w:lineRule="auto"/>
              <w:rPr>
                <w:lang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62@mail</w:t>
            </w:r>
            <w:r w:rsidRPr="008D64FE">
              <w:rPr>
                <w:sz w:val="18"/>
                <w:szCs w:val="18"/>
                <w:lang w:eastAsia="en-US"/>
              </w:rPr>
              <w:t>.</w:t>
            </w:r>
            <w:r w:rsidRPr="008D64FE">
              <w:rPr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79B9AA38" w14:textId="77777777" w:rsidTr="00491EEC">
        <w:trPr>
          <w:gridAfter w:val="1"/>
          <w:wAfter w:w="11" w:type="dxa"/>
          <w:cantSplit/>
          <w:trHeight w:val="655"/>
        </w:trPr>
        <w:tc>
          <w:tcPr>
            <w:tcW w:w="1701" w:type="dxa"/>
            <w:tcBorders>
              <w:top w:val="single" w:sz="4" w:space="0" w:color="auto"/>
            </w:tcBorders>
          </w:tcPr>
          <w:p w14:paraId="08ED453C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Охранник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185BFA7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Жумабаев Төлөнбай Абдиевич</w:t>
            </w:r>
          </w:p>
          <w:p w14:paraId="53162DA1" w14:textId="3E4170EE" w:rsidR="006560AE" w:rsidRPr="008D64FE" w:rsidRDefault="0007029D" w:rsidP="00491EEC">
            <w:pPr>
              <w:spacing w:line="256" w:lineRule="auto"/>
              <w:ind w:right="-108"/>
              <w:rPr>
                <w:sz w:val="22"/>
                <w:szCs w:val="22"/>
                <w:lang w:eastAsia="en-US"/>
              </w:rPr>
            </w:pPr>
            <w:hyperlink r:id="rId317" w:history="1">
              <w:r w:rsidR="006560AE" w:rsidRPr="008D64FE">
                <w:rPr>
                  <w:sz w:val="22"/>
                  <w:szCs w:val="22"/>
                  <w:lang w:eastAsia="en-US"/>
                </w:rPr>
                <w:t xml:space="preserve">Кабилов </w:t>
              </w:r>
              <w:r w:rsidR="00491EEC">
                <w:rPr>
                  <w:sz w:val="22"/>
                  <w:szCs w:val="22"/>
                  <w:lang w:eastAsia="en-US"/>
                </w:rPr>
                <w:br/>
              </w:r>
              <w:r w:rsidR="006560AE" w:rsidRPr="008D64FE">
                <w:rPr>
                  <w:sz w:val="22"/>
                  <w:szCs w:val="22"/>
                  <w:lang w:eastAsia="en-US"/>
                </w:rPr>
                <w:t>Ахмаджан Сулайманович</w:t>
              </w:r>
            </w:hyperlink>
          </w:p>
          <w:p w14:paraId="14E149AA" w14:textId="77777777" w:rsidR="006560AE" w:rsidRPr="008D64FE" w:rsidRDefault="0007029D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hyperlink r:id="rId318" w:history="1">
              <w:r w:rsidR="006560AE" w:rsidRPr="008D64FE">
                <w:rPr>
                  <w:sz w:val="22"/>
                  <w:szCs w:val="22"/>
                  <w:lang w:eastAsia="en-US"/>
                </w:rPr>
                <w:t>Алибаев Бурханбай Жороевич</w:t>
              </w:r>
            </w:hyperlink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1D3BFDF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7-11-12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EB79798" w14:textId="43300074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43FAC16" w14:textId="77777777" w:rsidR="006560AE" w:rsidRPr="006560AE" w:rsidRDefault="006560AE" w:rsidP="006560AE">
            <w:pPr>
              <w:spacing w:line="256" w:lineRule="auto"/>
              <w:rPr>
                <w:lang w:eastAsia="en-US"/>
              </w:rPr>
            </w:pPr>
          </w:p>
        </w:tc>
      </w:tr>
    </w:tbl>
    <w:p w14:paraId="62C42B91" w14:textId="77777777" w:rsidR="00165ED9" w:rsidRPr="006560AE" w:rsidRDefault="00165ED9" w:rsidP="0026450A">
      <w:pPr>
        <w:tabs>
          <w:tab w:val="center" w:pos="5102"/>
          <w:tab w:val="left" w:pos="5550"/>
        </w:tabs>
        <w:spacing w:line="256" w:lineRule="auto"/>
        <w:rPr>
          <w:b/>
          <w:sz w:val="24"/>
          <w:lang w:eastAsia="en-US"/>
        </w:rPr>
      </w:pPr>
      <w:r w:rsidRPr="006560AE">
        <w:rPr>
          <w:b/>
          <w:lang w:eastAsia="en-US"/>
        </w:rPr>
        <w:t xml:space="preserve">                                                    </w:t>
      </w:r>
      <w:r w:rsidR="0026450A">
        <w:rPr>
          <w:b/>
          <w:lang w:eastAsia="en-US"/>
        </w:rPr>
        <w:tab/>
      </w:r>
      <w:r w:rsidRPr="006560AE">
        <w:rPr>
          <w:b/>
          <w:sz w:val="24"/>
          <w:lang w:eastAsia="en-US"/>
        </w:rPr>
        <w:t>А</w:t>
      </w:r>
      <w:r w:rsidRPr="006560AE">
        <w:rPr>
          <w:b/>
          <w:sz w:val="24"/>
          <w:lang w:val="ky-KG" w:eastAsia="en-US"/>
        </w:rPr>
        <w:t>лайский районный отдел сатистики</w:t>
      </w:r>
    </w:p>
    <w:p w14:paraId="1AC83205" w14:textId="77777777" w:rsidR="008D64FE" w:rsidRDefault="00165ED9" w:rsidP="008D64FE">
      <w:pPr>
        <w:spacing w:line="256" w:lineRule="auto"/>
        <w:jc w:val="center"/>
        <w:rPr>
          <w:b/>
          <w:sz w:val="24"/>
          <w:szCs w:val="24"/>
          <w:lang w:eastAsia="en-US"/>
        </w:rPr>
      </w:pPr>
      <w:r w:rsidRPr="006560AE">
        <w:rPr>
          <w:b/>
          <w:sz w:val="24"/>
          <w:szCs w:val="24"/>
          <w:lang w:eastAsia="en-US"/>
        </w:rPr>
        <w:t>715300, с.</w:t>
      </w:r>
      <w:r w:rsidRPr="006560AE">
        <w:rPr>
          <w:b/>
          <w:sz w:val="24"/>
          <w:szCs w:val="24"/>
          <w:lang w:val="ky-KG" w:eastAsia="en-US"/>
        </w:rPr>
        <w:t xml:space="preserve"> </w:t>
      </w:r>
      <w:r w:rsidRPr="006560AE">
        <w:rPr>
          <w:b/>
          <w:sz w:val="24"/>
          <w:szCs w:val="24"/>
          <w:lang w:eastAsia="en-US"/>
        </w:rPr>
        <w:t>Г</w:t>
      </w:r>
      <w:r w:rsidRPr="006560AE">
        <w:rPr>
          <w:b/>
          <w:sz w:val="24"/>
          <w:szCs w:val="24"/>
          <w:lang w:val="ky-KG" w:eastAsia="en-US"/>
        </w:rPr>
        <w:t>ү</w:t>
      </w:r>
      <w:r w:rsidRPr="006560AE">
        <w:rPr>
          <w:b/>
          <w:sz w:val="24"/>
          <w:szCs w:val="24"/>
          <w:lang w:eastAsia="en-US"/>
        </w:rPr>
        <w:t>лчө,</w:t>
      </w:r>
      <w:r w:rsidRPr="006560AE">
        <w:rPr>
          <w:b/>
          <w:sz w:val="24"/>
          <w:szCs w:val="24"/>
          <w:lang w:val="ky-KG" w:eastAsia="en-US"/>
        </w:rPr>
        <w:t xml:space="preserve"> </w:t>
      </w:r>
      <w:r w:rsidRPr="006560AE">
        <w:rPr>
          <w:b/>
          <w:sz w:val="24"/>
          <w:szCs w:val="24"/>
          <w:lang w:eastAsia="en-US"/>
        </w:rPr>
        <w:t xml:space="preserve">ул. Алымбек Датка, 110, </w:t>
      </w:r>
    </w:p>
    <w:p w14:paraId="0D33A337" w14:textId="77777777" w:rsidR="006560AE" w:rsidRPr="004533AD" w:rsidRDefault="00165ED9" w:rsidP="008D64FE">
      <w:pPr>
        <w:spacing w:line="256" w:lineRule="auto"/>
        <w:jc w:val="center"/>
        <w:rPr>
          <w:b/>
          <w:sz w:val="24"/>
          <w:szCs w:val="24"/>
          <w:lang w:val="en-US" w:eastAsia="en-US"/>
        </w:rPr>
      </w:pPr>
      <w:r w:rsidRPr="006560AE">
        <w:rPr>
          <w:b/>
          <w:bCs/>
          <w:sz w:val="24"/>
          <w:szCs w:val="24"/>
          <w:lang w:val="en-US" w:eastAsia="en-US"/>
        </w:rPr>
        <w:t>e</w:t>
      </w:r>
      <w:r w:rsidRPr="008D64FE">
        <w:rPr>
          <w:b/>
          <w:bCs/>
          <w:sz w:val="24"/>
          <w:szCs w:val="24"/>
          <w:lang w:val="en-US" w:eastAsia="en-US"/>
        </w:rPr>
        <w:t>-</w:t>
      </w:r>
      <w:r w:rsidRPr="006560AE">
        <w:rPr>
          <w:b/>
          <w:bCs/>
          <w:sz w:val="24"/>
          <w:szCs w:val="24"/>
          <w:lang w:val="en-US" w:eastAsia="en-US"/>
        </w:rPr>
        <w:t>mail</w:t>
      </w:r>
      <w:r w:rsidRPr="008D64FE">
        <w:rPr>
          <w:b/>
          <w:bCs/>
          <w:sz w:val="24"/>
          <w:szCs w:val="24"/>
          <w:lang w:val="en-US" w:eastAsia="en-US"/>
        </w:rPr>
        <w:t xml:space="preserve">: </w:t>
      </w:r>
      <w:r w:rsidRPr="008D64FE">
        <w:rPr>
          <w:b/>
          <w:sz w:val="24"/>
          <w:szCs w:val="24"/>
          <w:lang w:val="en-US" w:eastAsia="en-US"/>
        </w:rPr>
        <w:t>alay.stat@mail.ru</w:t>
      </w:r>
      <w:r w:rsidRPr="006560AE">
        <w:rPr>
          <w:b/>
          <w:u w:val="single"/>
          <w:lang w:val="ky-KG" w:eastAsia="en-US"/>
        </w:rPr>
        <w:t>,</w:t>
      </w:r>
      <w:r w:rsidRPr="006560AE">
        <w:rPr>
          <w:b/>
          <w:bCs/>
          <w:sz w:val="24"/>
          <w:szCs w:val="24"/>
          <w:lang w:val="ky-KG" w:eastAsia="en-US"/>
        </w:rPr>
        <w:t xml:space="preserve"> </w:t>
      </w:r>
      <w:r w:rsidRPr="006560AE">
        <w:rPr>
          <w:b/>
          <w:sz w:val="24"/>
          <w:szCs w:val="24"/>
          <w:lang w:eastAsia="en-US"/>
        </w:rPr>
        <w:t>код</w:t>
      </w:r>
      <w:r w:rsidRPr="008D64FE">
        <w:rPr>
          <w:b/>
          <w:sz w:val="24"/>
          <w:szCs w:val="24"/>
          <w:lang w:val="en-US" w:eastAsia="en-US"/>
        </w:rPr>
        <w:t xml:space="preserve"> 03234, </w:t>
      </w:r>
      <w:r w:rsidRPr="006560AE">
        <w:rPr>
          <w:b/>
          <w:sz w:val="24"/>
          <w:szCs w:val="24"/>
          <w:lang w:eastAsia="en-US"/>
        </w:rPr>
        <w:t>факс</w:t>
      </w:r>
      <w:r w:rsidRPr="008D64FE">
        <w:rPr>
          <w:b/>
          <w:sz w:val="24"/>
          <w:szCs w:val="24"/>
          <w:lang w:val="en-US" w:eastAsia="en-US"/>
        </w:rPr>
        <w:t>: 5-14-13</w:t>
      </w:r>
    </w:p>
    <w:p w14:paraId="11092DB4" w14:textId="77777777" w:rsidR="0026450A" w:rsidRPr="004533AD" w:rsidRDefault="0026450A" w:rsidP="008D64FE">
      <w:pPr>
        <w:spacing w:line="256" w:lineRule="auto"/>
        <w:jc w:val="center"/>
        <w:rPr>
          <w:lang w:val="en-US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260"/>
        <w:gridCol w:w="1701"/>
        <w:gridCol w:w="1560"/>
        <w:gridCol w:w="1701"/>
      </w:tblGrid>
      <w:tr w:rsidR="006560AE" w:rsidRPr="006560AE" w14:paraId="5F7D7715" w14:textId="77777777" w:rsidTr="005F29A0">
        <w:trPr>
          <w:cantSplit/>
          <w:trHeight w:val="277"/>
        </w:trPr>
        <w:tc>
          <w:tcPr>
            <w:tcW w:w="1701" w:type="dxa"/>
            <w:vMerge w:val="restart"/>
          </w:tcPr>
          <w:p w14:paraId="186FA616" w14:textId="77777777" w:rsidR="006560AE" w:rsidRPr="006560AE" w:rsidRDefault="006560AE" w:rsidP="006560AE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bookmarkStart w:id="2" w:name="_Hlk170823081"/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Должность,</w:t>
            </w:r>
          </w:p>
          <w:p w14:paraId="0E435C15" w14:textId="77777777" w:rsidR="006560AE" w:rsidRPr="006560AE" w:rsidRDefault="006560AE" w:rsidP="006560AE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№ кабинета</w:t>
            </w:r>
          </w:p>
        </w:tc>
        <w:tc>
          <w:tcPr>
            <w:tcW w:w="3260" w:type="dxa"/>
            <w:vMerge w:val="restart"/>
            <w:hideMark/>
          </w:tcPr>
          <w:p w14:paraId="49304D0C" w14:textId="0A9EBC0A" w:rsidR="005F29A0" w:rsidRPr="006560AE" w:rsidRDefault="006560AE" w:rsidP="005F29A0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Фамилия, имя, отчество</w:t>
            </w:r>
          </w:p>
          <w:p w14:paraId="5D08A0C5" w14:textId="7EF89DC0" w:rsidR="006560AE" w:rsidRPr="006560AE" w:rsidRDefault="006560AE" w:rsidP="006560AE">
            <w:pPr>
              <w:spacing w:line="256" w:lineRule="auto"/>
              <w:jc w:val="center"/>
              <w:rPr>
                <w:sz w:val="24"/>
                <w:lang w:eastAsia="en-US"/>
              </w:rPr>
            </w:pPr>
          </w:p>
        </w:tc>
        <w:tc>
          <w:tcPr>
            <w:tcW w:w="3261" w:type="dxa"/>
            <w:gridSpan w:val="2"/>
            <w:hideMark/>
          </w:tcPr>
          <w:p w14:paraId="2F0C967C" w14:textId="77777777" w:rsidR="006560AE" w:rsidRPr="006560AE" w:rsidRDefault="006560AE" w:rsidP="006560AE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№ телефонов</w:t>
            </w:r>
          </w:p>
        </w:tc>
        <w:tc>
          <w:tcPr>
            <w:tcW w:w="1701" w:type="dxa"/>
          </w:tcPr>
          <w:p w14:paraId="4403C3DB" w14:textId="704EBA96" w:rsidR="006560AE" w:rsidRPr="005F29A0" w:rsidRDefault="005F29A0" w:rsidP="005F29A0">
            <w:pPr>
              <w:tabs>
                <w:tab w:val="left" w:pos="300"/>
              </w:tabs>
              <w:spacing w:line="256" w:lineRule="auto"/>
              <w:jc w:val="center"/>
              <w:rPr>
                <w:sz w:val="24"/>
                <w:lang w:val="en-US" w:eastAsia="en-US"/>
              </w:rPr>
            </w:pPr>
            <w:r>
              <w:rPr>
                <w:b/>
                <w:bCs/>
                <w:sz w:val="24"/>
                <w:szCs w:val="24"/>
                <w:lang w:val="en-US" w:eastAsia="en-US"/>
              </w:rPr>
              <w:t>e</w:t>
            </w:r>
            <w:r w:rsidR="006560AE" w:rsidRPr="006560AE">
              <w:rPr>
                <w:b/>
                <w:bCs/>
                <w:sz w:val="24"/>
                <w:szCs w:val="24"/>
                <w:lang w:val="en-US" w:eastAsia="en-US"/>
              </w:rPr>
              <w:t>-mail</w:t>
            </w:r>
          </w:p>
        </w:tc>
      </w:tr>
      <w:tr w:rsidR="006560AE" w:rsidRPr="006560AE" w14:paraId="3A7C0920" w14:textId="77777777" w:rsidTr="00CD452B">
        <w:trPr>
          <w:cantSplit/>
          <w:trHeight w:val="536"/>
        </w:trPr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B4E4841" w14:textId="77777777" w:rsidR="006560AE" w:rsidRPr="006560AE" w:rsidRDefault="006560AE" w:rsidP="006560AE">
            <w:pPr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536C778" w14:textId="77777777" w:rsidR="006560AE" w:rsidRPr="006560AE" w:rsidRDefault="006560AE" w:rsidP="006560AE">
            <w:pPr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118F2921" w14:textId="77777777" w:rsidR="006560AE" w:rsidRPr="006560AE" w:rsidRDefault="006560AE" w:rsidP="00EF7C2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городской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hideMark/>
          </w:tcPr>
          <w:p w14:paraId="3C2984FF" w14:textId="77777777" w:rsidR="006560AE" w:rsidRPr="006560AE" w:rsidRDefault="006560AE" w:rsidP="00EF7C2F">
            <w:pPr>
              <w:spacing w:line="25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домашний,</w:t>
            </w:r>
          </w:p>
          <w:p w14:paraId="1FDFF258" w14:textId="77777777" w:rsidR="006560AE" w:rsidRPr="006560AE" w:rsidRDefault="006560AE" w:rsidP="00EF7C2F">
            <w:pPr>
              <w:spacing w:line="256" w:lineRule="auto"/>
              <w:jc w:val="center"/>
              <w:rPr>
                <w:sz w:val="24"/>
                <w:lang w:eastAsia="en-US"/>
              </w:rPr>
            </w:pPr>
            <w:r w:rsidRPr="006560AE">
              <w:rPr>
                <w:b/>
                <w:bCs/>
                <w:color w:val="000000"/>
                <w:sz w:val="24"/>
                <w:szCs w:val="24"/>
                <w:lang w:eastAsia="en-US"/>
              </w:rPr>
              <w:t>сотовый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6D60ED49" w14:textId="77777777" w:rsidR="006560AE" w:rsidRPr="006560AE" w:rsidRDefault="006560AE" w:rsidP="006560AE">
            <w:pPr>
              <w:spacing w:line="256" w:lineRule="auto"/>
              <w:rPr>
                <w:sz w:val="24"/>
                <w:lang w:eastAsia="en-US"/>
              </w:rPr>
            </w:pPr>
          </w:p>
        </w:tc>
      </w:tr>
      <w:tr w:rsidR="006560AE" w:rsidRPr="006560AE" w14:paraId="12B38CFD" w14:textId="77777777" w:rsidTr="00CD452B">
        <w:trPr>
          <w:cantSplit/>
          <w:trHeight w:val="180"/>
        </w:trPr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4376D0FD" w14:textId="77777777" w:rsidR="006560AE" w:rsidRPr="006560AE" w:rsidRDefault="006560AE" w:rsidP="006560AE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hideMark/>
          </w:tcPr>
          <w:p w14:paraId="403C54E0" w14:textId="77777777" w:rsidR="006560AE" w:rsidRPr="006560AE" w:rsidRDefault="006560AE" w:rsidP="006560AE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6590DC7B" w14:textId="77777777" w:rsidR="006560AE" w:rsidRPr="006560AE" w:rsidRDefault="006560AE" w:rsidP="006560AE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hideMark/>
          </w:tcPr>
          <w:p w14:paraId="016742FD" w14:textId="77777777" w:rsidR="006560AE" w:rsidRPr="006560AE" w:rsidRDefault="006560AE" w:rsidP="006560AE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71819164" w14:textId="77777777" w:rsidR="006560AE" w:rsidRPr="006560AE" w:rsidRDefault="006560AE" w:rsidP="006560AE">
            <w:pPr>
              <w:spacing w:line="256" w:lineRule="auto"/>
              <w:jc w:val="center"/>
              <w:rPr>
                <w:b/>
                <w:lang w:val="en-US" w:eastAsia="en-US"/>
              </w:rPr>
            </w:pPr>
            <w:r w:rsidRPr="006560AE">
              <w:rPr>
                <w:b/>
                <w:lang w:val="en-US" w:eastAsia="en-US"/>
              </w:rPr>
              <w:t>5</w:t>
            </w:r>
          </w:p>
        </w:tc>
      </w:tr>
      <w:tr w:rsidR="006560AE" w:rsidRPr="006560AE" w14:paraId="342560A6" w14:textId="77777777" w:rsidTr="00CD452B">
        <w:trPr>
          <w:cantSplit/>
          <w:trHeight w:val="180"/>
        </w:trPr>
        <w:tc>
          <w:tcPr>
            <w:tcW w:w="1701" w:type="dxa"/>
            <w:tcBorders>
              <w:top w:val="single" w:sz="4" w:space="0" w:color="auto"/>
            </w:tcBorders>
          </w:tcPr>
          <w:p w14:paraId="0D3474E5" w14:textId="77777777" w:rsidR="006560AE" w:rsidRPr="00162027" w:rsidRDefault="006560AE" w:rsidP="006560AE">
            <w:pPr>
              <w:spacing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sz w:val="22"/>
                <w:szCs w:val="22"/>
                <w:lang w:eastAsia="en-US"/>
              </w:rPr>
              <w:t xml:space="preserve">Руководитель 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30752466" w14:textId="77777777" w:rsidR="006560AE" w:rsidRPr="008D64FE" w:rsidRDefault="006560AE" w:rsidP="006560AE">
            <w:pPr>
              <w:spacing w:line="256" w:lineRule="auto"/>
              <w:rPr>
                <w:b/>
                <w:sz w:val="22"/>
                <w:szCs w:val="22"/>
                <w:lang w:val="en-US"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Зикирова Нуржамал Ысаковна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902212B" w14:textId="77777777" w:rsidR="006560AE" w:rsidRPr="008D64FE" w:rsidRDefault="006560AE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5-14-08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D2FC362" w14:textId="7FED16E7" w:rsidR="006560AE" w:rsidRPr="007D29D1" w:rsidRDefault="006560AE" w:rsidP="007D29D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C675B46" w14:textId="77777777" w:rsidR="006560AE" w:rsidRPr="008D64FE" w:rsidRDefault="006560AE" w:rsidP="006560AE">
            <w:pPr>
              <w:spacing w:line="256" w:lineRule="auto"/>
              <w:rPr>
                <w:b/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nurjamal_0363</w:t>
            </w:r>
            <w:r w:rsidRPr="008D64FE">
              <w:rPr>
                <w:sz w:val="18"/>
                <w:szCs w:val="18"/>
                <w:lang w:eastAsia="en-US"/>
              </w:rPr>
              <w:t>@</w:t>
            </w:r>
            <w:r w:rsidRPr="008D64FE">
              <w:rPr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5D7932FB" w14:textId="77777777" w:rsidTr="00CD452B">
        <w:trPr>
          <w:cantSplit/>
          <w:trHeight w:val="180"/>
        </w:trPr>
        <w:tc>
          <w:tcPr>
            <w:tcW w:w="1701" w:type="dxa"/>
          </w:tcPr>
          <w:p w14:paraId="18F9A071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</w:tcPr>
          <w:p w14:paraId="3B8CC440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Ападакова Жумакан Адановна </w:t>
            </w:r>
          </w:p>
        </w:tc>
        <w:tc>
          <w:tcPr>
            <w:tcW w:w="1701" w:type="dxa"/>
          </w:tcPr>
          <w:p w14:paraId="2251A3BE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5-14-11</w:t>
            </w:r>
          </w:p>
        </w:tc>
        <w:tc>
          <w:tcPr>
            <w:tcW w:w="1560" w:type="dxa"/>
          </w:tcPr>
          <w:p w14:paraId="6D06B4E6" w14:textId="2C51F87B" w:rsidR="006560AE" w:rsidRPr="008D64FE" w:rsidRDefault="006560AE" w:rsidP="007D29D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3556C967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apadakova</w:t>
            </w:r>
            <w:r w:rsidRPr="008D64FE">
              <w:rPr>
                <w:sz w:val="18"/>
                <w:szCs w:val="18"/>
                <w:lang w:eastAsia="en-US"/>
              </w:rPr>
              <w:t>@</w:t>
            </w:r>
            <w:r w:rsidRPr="008D64FE">
              <w:rPr>
                <w:sz w:val="18"/>
                <w:szCs w:val="18"/>
                <w:lang w:val="en-US" w:eastAsia="en-US"/>
              </w:rPr>
              <w:t>bk.ru</w:t>
            </w:r>
          </w:p>
        </w:tc>
      </w:tr>
      <w:tr w:rsidR="006560AE" w:rsidRPr="006560AE" w14:paraId="117F084D" w14:textId="77777777" w:rsidTr="00CD452B">
        <w:trPr>
          <w:cantSplit/>
          <w:trHeight w:val="180"/>
        </w:trPr>
        <w:tc>
          <w:tcPr>
            <w:tcW w:w="1701" w:type="dxa"/>
          </w:tcPr>
          <w:p w14:paraId="0DA5BABA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Главный</w:t>
            </w:r>
          </w:p>
          <w:p w14:paraId="29F9287F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en-US" w:eastAsia="en-US"/>
              </w:rPr>
              <w:t>c</w:t>
            </w:r>
            <w:r w:rsidRPr="008D64FE">
              <w:rPr>
                <w:sz w:val="22"/>
                <w:szCs w:val="22"/>
                <w:lang w:eastAsia="en-US"/>
              </w:rPr>
              <w:t>пециалист</w:t>
            </w:r>
          </w:p>
        </w:tc>
        <w:tc>
          <w:tcPr>
            <w:tcW w:w="3260" w:type="dxa"/>
          </w:tcPr>
          <w:p w14:paraId="6B678644" w14:textId="6D5362D2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Дарбакова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8D64FE">
              <w:rPr>
                <w:sz w:val="22"/>
                <w:szCs w:val="22"/>
                <w:lang w:eastAsia="en-US"/>
              </w:rPr>
              <w:t>Венера Каримовна</w:t>
            </w:r>
          </w:p>
        </w:tc>
        <w:tc>
          <w:tcPr>
            <w:tcW w:w="1701" w:type="dxa"/>
          </w:tcPr>
          <w:p w14:paraId="7D96BE29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en-US" w:eastAsia="en-US"/>
              </w:rPr>
              <w:t>5-14-13</w:t>
            </w:r>
          </w:p>
        </w:tc>
        <w:tc>
          <w:tcPr>
            <w:tcW w:w="1560" w:type="dxa"/>
          </w:tcPr>
          <w:p w14:paraId="6CC5D6A0" w14:textId="2801143F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7CC7A12C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veneradarbakova</w:t>
            </w:r>
            <w:r w:rsidRPr="008D64FE">
              <w:rPr>
                <w:sz w:val="18"/>
                <w:szCs w:val="18"/>
                <w:lang w:eastAsia="en-US"/>
              </w:rPr>
              <w:t>@</w:t>
            </w:r>
            <w:r w:rsidRPr="008D64FE">
              <w:rPr>
                <w:sz w:val="18"/>
                <w:szCs w:val="18"/>
                <w:lang w:val="en-US" w:eastAsia="en-US"/>
              </w:rPr>
              <w:t>gmail.com</w:t>
            </w:r>
          </w:p>
        </w:tc>
      </w:tr>
      <w:tr w:rsidR="006560AE" w:rsidRPr="006560AE" w14:paraId="55734BB9" w14:textId="77777777" w:rsidTr="00CD452B">
        <w:trPr>
          <w:cantSplit/>
          <w:trHeight w:val="180"/>
        </w:trPr>
        <w:tc>
          <w:tcPr>
            <w:tcW w:w="1701" w:type="dxa"/>
          </w:tcPr>
          <w:p w14:paraId="516E3A6D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</w:tcPr>
          <w:p w14:paraId="0CC45A3E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Алиева Аида Бектурсуновна</w:t>
            </w:r>
          </w:p>
        </w:tc>
        <w:tc>
          <w:tcPr>
            <w:tcW w:w="1701" w:type="dxa"/>
          </w:tcPr>
          <w:p w14:paraId="63C6AC8D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5-14-11</w:t>
            </w:r>
          </w:p>
        </w:tc>
        <w:tc>
          <w:tcPr>
            <w:tcW w:w="1560" w:type="dxa"/>
          </w:tcPr>
          <w:p w14:paraId="5C1DB5E7" w14:textId="4B7CCCF8" w:rsidR="006560AE" w:rsidRPr="007D29D1" w:rsidRDefault="006560AE" w:rsidP="007D29D1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7AD84245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alieva.aida.85@</w:t>
            </w:r>
            <w:r w:rsidR="008D64FE">
              <w:rPr>
                <w:sz w:val="18"/>
                <w:szCs w:val="18"/>
                <w:lang w:eastAsia="en-US"/>
              </w:rPr>
              <w:br/>
            </w:r>
            <w:r w:rsidRPr="008D64FE">
              <w:rPr>
                <w:sz w:val="18"/>
                <w:szCs w:val="18"/>
                <w:lang w:val="en-US" w:eastAsia="en-US"/>
              </w:rPr>
              <w:t>bk.ru</w:t>
            </w:r>
          </w:p>
        </w:tc>
      </w:tr>
      <w:tr w:rsidR="006560AE" w:rsidRPr="006560AE" w14:paraId="1F5DBF76" w14:textId="77777777" w:rsidTr="00CD452B">
        <w:trPr>
          <w:cantSplit/>
          <w:trHeight w:val="180"/>
        </w:trPr>
        <w:tc>
          <w:tcPr>
            <w:tcW w:w="1701" w:type="dxa"/>
            <w:tcBorders>
              <w:bottom w:val="single" w:sz="4" w:space="0" w:color="auto"/>
            </w:tcBorders>
          </w:tcPr>
          <w:p w14:paraId="432CDF62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B829103" w14:textId="3302F439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Урматбеков </w:t>
            </w:r>
            <w:r w:rsidR="00491EEC">
              <w:rPr>
                <w:sz w:val="22"/>
                <w:szCs w:val="22"/>
                <w:lang w:val="ky-KG" w:eastAsia="en-US"/>
              </w:rPr>
              <w:br/>
            </w:r>
            <w:r w:rsidRPr="008D64FE">
              <w:rPr>
                <w:sz w:val="22"/>
                <w:szCs w:val="22"/>
                <w:lang w:val="ky-KG" w:eastAsia="en-US"/>
              </w:rPr>
              <w:t>Нурсултан Урматбекович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B01F4D5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51A79EE" w14:textId="6E73D85D" w:rsidR="006560AE" w:rsidRPr="007D29D1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C45E2E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nurmatbekov45@gmail.com</w:t>
            </w:r>
          </w:p>
        </w:tc>
      </w:tr>
      <w:tr w:rsidR="006560AE" w:rsidRPr="0067631C" w14:paraId="023AB8DB" w14:textId="77777777" w:rsidTr="008D64FE">
        <w:trPr>
          <w:cantSplit/>
          <w:trHeight w:val="18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86E6E9" w14:textId="77777777" w:rsidR="008D64FE" w:rsidRPr="008D64FE" w:rsidRDefault="008D64FE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545558B4" w14:textId="77777777" w:rsidR="006560AE" w:rsidRPr="008D64FE" w:rsidRDefault="006560AE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8D64FE">
              <w:rPr>
                <w:b/>
                <w:sz w:val="22"/>
                <w:szCs w:val="22"/>
                <w:lang w:eastAsia="en-US"/>
              </w:rPr>
              <w:t>А</w:t>
            </w:r>
            <w:r w:rsidRPr="008D64FE">
              <w:rPr>
                <w:b/>
                <w:sz w:val="22"/>
                <w:szCs w:val="22"/>
                <w:lang w:val="ky-KG" w:eastAsia="en-US"/>
              </w:rPr>
              <w:t>раванский районный отдел статистики</w:t>
            </w:r>
          </w:p>
          <w:p w14:paraId="6938C5FC" w14:textId="77777777" w:rsidR="00EF7C2F" w:rsidRDefault="006560AE" w:rsidP="00165ED9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8D64FE">
              <w:rPr>
                <w:b/>
                <w:sz w:val="22"/>
                <w:szCs w:val="22"/>
                <w:lang w:eastAsia="en-US"/>
              </w:rPr>
              <w:t>723100, с.</w:t>
            </w:r>
            <w:r w:rsidRPr="008D64FE">
              <w:rPr>
                <w:b/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b/>
                <w:sz w:val="22"/>
                <w:szCs w:val="22"/>
                <w:lang w:eastAsia="en-US"/>
              </w:rPr>
              <w:t>Араван, ул.</w:t>
            </w:r>
            <w:r w:rsidRPr="008D64FE">
              <w:rPr>
                <w:b/>
                <w:sz w:val="22"/>
                <w:szCs w:val="22"/>
                <w:lang w:val="ky-KG" w:eastAsia="en-US"/>
              </w:rPr>
              <w:t xml:space="preserve"> Чкалова, 7, </w:t>
            </w:r>
            <w:r w:rsidRPr="008D64FE">
              <w:rPr>
                <w:b/>
                <w:bCs/>
                <w:sz w:val="22"/>
                <w:szCs w:val="22"/>
                <w:lang w:val="ky-KG" w:eastAsia="en-US"/>
              </w:rPr>
              <w:t>e-mail:</w:t>
            </w:r>
            <w:r w:rsidRPr="008D64FE">
              <w:rPr>
                <w:b/>
                <w:sz w:val="22"/>
                <w:szCs w:val="22"/>
                <w:lang w:val="ky-KG" w:eastAsia="en-US"/>
              </w:rPr>
              <w:t xml:space="preserve"> aravanstat@ ktnet.kg, razhapov58@mail.ru</w:t>
            </w:r>
            <w:r w:rsidRPr="008D64FE">
              <w:rPr>
                <w:b/>
                <w:sz w:val="22"/>
                <w:szCs w:val="22"/>
                <w:u w:val="single"/>
                <w:lang w:val="ky-KG" w:eastAsia="en-US"/>
              </w:rPr>
              <w:t>,</w:t>
            </w:r>
            <w:r w:rsidRPr="008D64FE">
              <w:rPr>
                <w:b/>
                <w:bCs/>
                <w:sz w:val="22"/>
                <w:szCs w:val="22"/>
                <w:lang w:val="ky-KG" w:eastAsia="en-US"/>
              </w:rPr>
              <w:t xml:space="preserve"> </w:t>
            </w:r>
            <w:r w:rsidRPr="008D64FE">
              <w:rPr>
                <w:b/>
                <w:sz w:val="22"/>
                <w:szCs w:val="22"/>
                <w:lang w:val="ky-KG" w:eastAsia="en-US"/>
              </w:rPr>
              <w:t>код 03231, факс: 5-12-58</w:t>
            </w:r>
          </w:p>
          <w:p w14:paraId="42103129" w14:textId="77777777" w:rsidR="0026450A" w:rsidRPr="008D64FE" w:rsidRDefault="0026450A" w:rsidP="00165ED9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</w:tr>
      <w:tr w:rsidR="006560AE" w:rsidRPr="006560AE" w14:paraId="3715F57D" w14:textId="77777777" w:rsidTr="00CD452B">
        <w:trPr>
          <w:cantSplit/>
          <w:trHeight w:val="180"/>
        </w:trPr>
        <w:tc>
          <w:tcPr>
            <w:tcW w:w="1701" w:type="dxa"/>
            <w:tcBorders>
              <w:top w:val="single" w:sz="4" w:space="0" w:color="auto"/>
            </w:tcBorders>
          </w:tcPr>
          <w:p w14:paraId="21D25D90" w14:textId="77777777" w:rsidR="006560AE" w:rsidRPr="008D64FE" w:rsidRDefault="006560AE" w:rsidP="006560AE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kern w:val="2"/>
                <w:sz w:val="22"/>
                <w:szCs w:val="22"/>
                <w:lang w:eastAsia="en-US"/>
              </w:rPr>
              <w:t>Руководител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>ь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E5C130A" w14:textId="135FF1C5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 xml:space="preserve">Сатыбалдиев </w:t>
            </w:r>
            <w:r w:rsidR="00491EEC">
              <w:rPr>
                <w:sz w:val="22"/>
                <w:szCs w:val="22"/>
                <w:lang w:eastAsia="en-US"/>
              </w:rPr>
              <w:br/>
            </w:r>
            <w:r w:rsidRPr="008D64FE">
              <w:rPr>
                <w:sz w:val="22"/>
                <w:szCs w:val="22"/>
                <w:lang w:eastAsia="en-US"/>
              </w:rPr>
              <w:t>Тойчубай Абдикалилович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D533A2D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5-12-55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AF7C210" w14:textId="0F5A5425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DDCB4EF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8D64FE">
              <w:rPr>
                <w:sz w:val="18"/>
                <w:szCs w:val="18"/>
                <w:lang w:val="en-US" w:eastAsia="en-US"/>
              </w:rPr>
              <w:t>toicubai64@mail.ru</w:t>
            </w:r>
          </w:p>
        </w:tc>
      </w:tr>
      <w:tr w:rsidR="006560AE" w:rsidRPr="006560AE" w14:paraId="37B2E130" w14:textId="77777777" w:rsidTr="00CD452B">
        <w:trPr>
          <w:cantSplit/>
          <w:trHeight w:val="180"/>
        </w:trPr>
        <w:tc>
          <w:tcPr>
            <w:tcW w:w="1701" w:type="dxa"/>
          </w:tcPr>
          <w:p w14:paraId="60778CE2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</w:tcPr>
          <w:p w14:paraId="65649716" w14:textId="62CADBD8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Байдирова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Бахтиярхон Мамажановна</w:t>
            </w:r>
          </w:p>
        </w:tc>
        <w:tc>
          <w:tcPr>
            <w:tcW w:w="1701" w:type="dxa"/>
          </w:tcPr>
          <w:p w14:paraId="5F0510CA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5-12-57</w:t>
            </w:r>
          </w:p>
        </w:tc>
        <w:tc>
          <w:tcPr>
            <w:tcW w:w="1560" w:type="dxa"/>
          </w:tcPr>
          <w:p w14:paraId="2AE08FD3" w14:textId="47506E57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03FA62F4" w14:textId="77777777" w:rsidR="006560AE" w:rsidRPr="008D64FE" w:rsidRDefault="006560AE" w:rsidP="006560AE">
            <w:pPr>
              <w:spacing w:line="254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baydirova68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="008D64FE" w:rsidRPr="009024BE">
              <w:rPr>
                <w:kern w:val="2"/>
                <w:sz w:val="18"/>
                <w:szCs w:val="18"/>
                <w:lang w:eastAsia="en-US"/>
              </w:rPr>
              <w:br/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00AA59DE" w14:textId="77777777" w:rsidTr="00CD452B">
        <w:trPr>
          <w:cantSplit/>
          <w:trHeight w:val="180"/>
        </w:trPr>
        <w:tc>
          <w:tcPr>
            <w:tcW w:w="1701" w:type="dxa"/>
          </w:tcPr>
          <w:p w14:paraId="6475D144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</w:tcPr>
          <w:p w14:paraId="16EA0DF3" w14:textId="1B60E009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Худайбердиев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Аширали Орунбаевич</w:t>
            </w:r>
          </w:p>
        </w:tc>
        <w:tc>
          <w:tcPr>
            <w:tcW w:w="1701" w:type="dxa"/>
          </w:tcPr>
          <w:p w14:paraId="2C25DA80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5-12-58</w:t>
            </w:r>
          </w:p>
        </w:tc>
        <w:tc>
          <w:tcPr>
            <w:tcW w:w="1560" w:type="dxa"/>
          </w:tcPr>
          <w:p w14:paraId="77D655F0" w14:textId="28199E55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74ABDF81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ashirali_63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7D87378D" w14:textId="77777777" w:rsidTr="00CD452B">
        <w:trPr>
          <w:cantSplit/>
          <w:trHeight w:val="180"/>
        </w:trPr>
        <w:tc>
          <w:tcPr>
            <w:tcW w:w="1701" w:type="dxa"/>
          </w:tcPr>
          <w:p w14:paraId="224652D2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</w:tcPr>
          <w:p w14:paraId="7EE40C77" w14:textId="6E7F88B1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Кульмурзаева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Гулсайна Ураимовна</w:t>
            </w:r>
          </w:p>
        </w:tc>
        <w:tc>
          <w:tcPr>
            <w:tcW w:w="1701" w:type="dxa"/>
          </w:tcPr>
          <w:p w14:paraId="0DBF3632" w14:textId="77777777" w:rsidR="006560AE" w:rsidRPr="008D64FE" w:rsidRDefault="006560AE" w:rsidP="006560AE">
            <w:pPr>
              <w:spacing w:line="256" w:lineRule="auto"/>
              <w:jc w:val="center"/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</w:pPr>
            <w:r w:rsidRPr="009024BE">
              <w:rPr>
                <w:rFonts w:ascii="Times New Roman CYR" w:hAnsi="Times New Roman CYR" w:cs="Times New Roman CYR"/>
                <w:kern w:val="2"/>
                <w:sz w:val="22"/>
                <w:szCs w:val="22"/>
                <w:lang w:eastAsia="en-US"/>
              </w:rPr>
              <w:t>5-12-57</w:t>
            </w:r>
          </w:p>
        </w:tc>
        <w:tc>
          <w:tcPr>
            <w:tcW w:w="1560" w:type="dxa"/>
          </w:tcPr>
          <w:p w14:paraId="2FBDE3E4" w14:textId="3F9F2D98" w:rsidR="006560AE" w:rsidRPr="007D29D1" w:rsidRDefault="006560AE" w:rsidP="007D29D1">
            <w:pPr>
              <w:spacing w:line="256" w:lineRule="auto"/>
              <w:rPr>
                <w:kern w:val="2"/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22DC6E7B" w14:textId="77777777" w:rsidR="006560AE" w:rsidRPr="008D64FE" w:rsidRDefault="006560AE" w:rsidP="006560AE">
            <w:pPr>
              <w:spacing w:line="256" w:lineRule="auto"/>
              <w:rPr>
                <w:bCs/>
                <w:sz w:val="18"/>
                <w:szCs w:val="18"/>
                <w:lang w:val="en-US"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gulsayna@bk.ru</w:t>
            </w:r>
          </w:p>
        </w:tc>
      </w:tr>
      <w:tr w:rsidR="006560AE" w:rsidRPr="006560AE" w14:paraId="1F081975" w14:textId="77777777" w:rsidTr="00CD452B">
        <w:trPr>
          <w:cantSplit/>
          <w:trHeight w:val="180"/>
        </w:trPr>
        <w:tc>
          <w:tcPr>
            <w:tcW w:w="1701" w:type="dxa"/>
          </w:tcPr>
          <w:p w14:paraId="476B1861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</w:tcPr>
          <w:p w14:paraId="1065E13C" w14:textId="35433B22" w:rsidR="006560AE" w:rsidRPr="00491EEC" w:rsidRDefault="006560AE" w:rsidP="00491EEC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Юсупова </w:t>
            </w:r>
            <w:r w:rsidR="00491EEC">
              <w:rPr>
                <w:kern w:val="2"/>
                <w:sz w:val="22"/>
                <w:szCs w:val="22"/>
                <w:lang w:val="ky-KG"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Жазгул  Мусаевна </w:t>
            </w:r>
          </w:p>
        </w:tc>
        <w:tc>
          <w:tcPr>
            <w:tcW w:w="1701" w:type="dxa"/>
          </w:tcPr>
          <w:p w14:paraId="2F7E70AC" w14:textId="77777777" w:rsidR="006560AE" w:rsidRPr="008D64FE" w:rsidRDefault="006560AE" w:rsidP="006560AE">
            <w:pPr>
              <w:spacing w:line="256" w:lineRule="auto"/>
              <w:jc w:val="center"/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</w:pPr>
            <w:r w:rsidRPr="009024BE">
              <w:rPr>
                <w:rFonts w:ascii="Times New Roman CYR" w:hAnsi="Times New Roman CYR" w:cs="Times New Roman CYR"/>
                <w:kern w:val="2"/>
                <w:sz w:val="22"/>
                <w:szCs w:val="22"/>
                <w:lang w:eastAsia="en-US"/>
              </w:rPr>
              <w:t>5-12-56</w:t>
            </w:r>
          </w:p>
        </w:tc>
        <w:tc>
          <w:tcPr>
            <w:tcW w:w="1560" w:type="dxa"/>
          </w:tcPr>
          <w:p w14:paraId="20B540F7" w14:textId="0B959F94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648A0C56" w14:textId="77777777" w:rsidR="006560AE" w:rsidRPr="008D64FE" w:rsidRDefault="006560AE" w:rsidP="006560AE">
            <w:pPr>
              <w:spacing w:line="256" w:lineRule="auto"/>
              <w:rPr>
                <w:bCs/>
                <w:sz w:val="18"/>
                <w:szCs w:val="18"/>
                <w:lang w:val="en-US"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Jazgul_yusipova87@mail.ru</w:t>
            </w:r>
          </w:p>
        </w:tc>
      </w:tr>
      <w:tr w:rsidR="006560AE" w:rsidRPr="006560AE" w14:paraId="35BBB1B6" w14:textId="77777777" w:rsidTr="00CD452B">
        <w:trPr>
          <w:cantSplit/>
          <w:trHeight w:val="180"/>
        </w:trPr>
        <w:tc>
          <w:tcPr>
            <w:tcW w:w="1701" w:type="dxa"/>
            <w:tcBorders>
              <w:bottom w:val="single" w:sz="4" w:space="0" w:color="auto"/>
            </w:tcBorders>
          </w:tcPr>
          <w:p w14:paraId="14C56BA8" w14:textId="77777777" w:rsidR="006560AE" w:rsidRPr="009024BE" w:rsidRDefault="006560AE" w:rsidP="006560AE">
            <w:pPr>
              <w:spacing w:line="256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4BFD0D0" w14:textId="6F404ED5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Сидиков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Муродилжон Абдукаримович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DBAB205" w14:textId="77777777" w:rsidR="006560AE" w:rsidRPr="009024BE" w:rsidRDefault="006560AE" w:rsidP="006560AE">
            <w:pPr>
              <w:spacing w:line="256" w:lineRule="auto"/>
              <w:jc w:val="center"/>
              <w:rPr>
                <w:rFonts w:ascii="Times New Roman CYR" w:hAnsi="Times New Roman CYR" w:cs="Times New Roman CYR"/>
                <w:kern w:val="2"/>
                <w:sz w:val="22"/>
                <w:szCs w:val="22"/>
                <w:lang w:eastAsia="en-US"/>
              </w:rPr>
            </w:pPr>
            <w:r w:rsidRPr="009024BE">
              <w:rPr>
                <w:rFonts w:ascii="Times New Roman CYR" w:hAnsi="Times New Roman CYR" w:cs="Times New Roman CYR"/>
                <w:kern w:val="2"/>
                <w:sz w:val="22"/>
                <w:szCs w:val="22"/>
                <w:lang w:eastAsia="en-US"/>
              </w:rPr>
              <w:t>5-12-57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58EC7EC" w14:textId="1DC1CBE6" w:rsidR="006560AE" w:rsidRPr="007D29D1" w:rsidRDefault="006560AE" w:rsidP="007D29D1">
            <w:pPr>
              <w:spacing w:line="254" w:lineRule="auto"/>
              <w:jc w:val="center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19895E7" w14:textId="77777777" w:rsidR="006560AE" w:rsidRPr="009024BE" w:rsidRDefault="006560AE" w:rsidP="006560AE">
            <w:pPr>
              <w:spacing w:line="254" w:lineRule="auto"/>
              <w:rPr>
                <w:bCs/>
                <w:kern w:val="2"/>
                <w:sz w:val="18"/>
                <w:szCs w:val="18"/>
                <w:lang w:val="en-US"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murodilzhon.sidikov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6CA32707" w14:textId="77777777" w:rsidTr="008D64FE">
        <w:trPr>
          <w:cantSplit/>
          <w:trHeight w:val="18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9D5114" w14:textId="77777777" w:rsidR="008D64FE" w:rsidRDefault="008D64FE" w:rsidP="006560AE">
            <w:pPr>
              <w:spacing w:line="256" w:lineRule="auto"/>
              <w:jc w:val="center"/>
              <w:rPr>
                <w:b/>
                <w:sz w:val="24"/>
                <w:lang w:eastAsia="en-US"/>
              </w:rPr>
            </w:pPr>
          </w:p>
          <w:p w14:paraId="3A3C74C9" w14:textId="77777777" w:rsidR="006560AE" w:rsidRPr="006560AE" w:rsidRDefault="006560AE" w:rsidP="006560AE">
            <w:pPr>
              <w:spacing w:line="256" w:lineRule="auto"/>
              <w:jc w:val="center"/>
              <w:rPr>
                <w:b/>
                <w:sz w:val="24"/>
                <w:lang w:val="ky-KG" w:eastAsia="en-US"/>
              </w:rPr>
            </w:pPr>
            <w:r w:rsidRPr="006560AE">
              <w:rPr>
                <w:b/>
                <w:sz w:val="24"/>
                <w:lang w:eastAsia="en-US"/>
              </w:rPr>
              <w:t>К</w:t>
            </w:r>
            <w:r w:rsidRPr="006560AE">
              <w:rPr>
                <w:b/>
                <w:sz w:val="24"/>
                <w:lang w:val="ky-KG" w:eastAsia="en-US"/>
              </w:rPr>
              <w:t>ара-Сууский районный отдел статистики</w:t>
            </w:r>
          </w:p>
          <w:p w14:paraId="3C591B10" w14:textId="77777777" w:rsidR="006560AE" w:rsidRPr="006560AE" w:rsidRDefault="006560AE" w:rsidP="006560AE">
            <w:pPr>
              <w:spacing w:line="256" w:lineRule="auto"/>
              <w:jc w:val="center"/>
              <w:rPr>
                <w:b/>
                <w:sz w:val="24"/>
                <w:lang w:val="ky-KG" w:eastAsia="en-US"/>
              </w:rPr>
            </w:pPr>
            <w:r w:rsidRPr="006560AE">
              <w:rPr>
                <w:b/>
                <w:sz w:val="24"/>
                <w:lang w:eastAsia="en-US"/>
              </w:rPr>
              <w:t>715500, г. Кара-Суу, ул.</w:t>
            </w:r>
            <w:r w:rsidRPr="006560AE">
              <w:rPr>
                <w:b/>
                <w:sz w:val="24"/>
                <w:lang w:val="ky-KG" w:eastAsia="en-US"/>
              </w:rPr>
              <w:t xml:space="preserve"> Ж.Аматова, 2, </w:t>
            </w:r>
            <w:r w:rsidRPr="006560AE">
              <w:rPr>
                <w:b/>
                <w:bCs/>
                <w:sz w:val="24"/>
                <w:szCs w:val="24"/>
                <w:lang w:val="ky-KG" w:eastAsia="en-US"/>
              </w:rPr>
              <w:t xml:space="preserve">e-mail: </w:t>
            </w:r>
            <w:hyperlink r:id="rId319" w:history="1">
              <w:r w:rsidRPr="006560AE">
                <w:rPr>
                  <w:b/>
                  <w:bCs/>
                  <w:color w:val="000000"/>
                  <w:u w:val="single"/>
                  <w:lang w:val="ky-KG" w:eastAsia="en-US"/>
                </w:rPr>
                <w:t>karasu46@mail.ru</w:t>
              </w:r>
            </w:hyperlink>
            <w:r w:rsidRPr="006560AE">
              <w:rPr>
                <w:b/>
                <w:u w:val="single"/>
                <w:lang w:val="ky-KG" w:eastAsia="en-US"/>
              </w:rPr>
              <w:t>,</w:t>
            </w:r>
            <w:r w:rsidRPr="006560AE">
              <w:rPr>
                <w:b/>
                <w:bCs/>
                <w:sz w:val="24"/>
                <w:szCs w:val="24"/>
                <w:lang w:val="ky-KG" w:eastAsia="en-US"/>
              </w:rPr>
              <w:t xml:space="preserve"> </w:t>
            </w:r>
            <w:r w:rsidRPr="006560AE">
              <w:rPr>
                <w:b/>
                <w:sz w:val="24"/>
                <w:lang w:val="ky-KG" w:eastAsia="en-US"/>
              </w:rPr>
              <w:t>код 03232,</w:t>
            </w:r>
          </w:p>
          <w:p w14:paraId="416FF8B3" w14:textId="77777777" w:rsidR="00EF7C2F" w:rsidRDefault="006560AE" w:rsidP="00165ED9">
            <w:pPr>
              <w:spacing w:line="256" w:lineRule="auto"/>
              <w:jc w:val="center"/>
              <w:rPr>
                <w:b/>
                <w:sz w:val="24"/>
                <w:lang w:val="ky-KG" w:eastAsia="en-US"/>
              </w:rPr>
            </w:pPr>
            <w:r w:rsidRPr="006560AE">
              <w:rPr>
                <w:b/>
                <w:sz w:val="24"/>
                <w:lang w:val="ky-KG" w:eastAsia="en-US"/>
              </w:rPr>
              <w:t>факс: 5-06-28, 5-07-45</w:t>
            </w:r>
          </w:p>
          <w:p w14:paraId="7FA4B43B" w14:textId="77777777" w:rsidR="0026450A" w:rsidRPr="006560AE" w:rsidRDefault="0026450A" w:rsidP="00165ED9">
            <w:pPr>
              <w:spacing w:line="256" w:lineRule="auto"/>
              <w:jc w:val="center"/>
              <w:rPr>
                <w:b/>
                <w:sz w:val="24"/>
                <w:lang w:val="ky-KG" w:eastAsia="en-US"/>
              </w:rPr>
            </w:pPr>
          </w:p>
        </w:tc>
      </w:tr>
      <w:tr w:rsidR="006560AE" w:rsidRPr="006560AE" w14:paraId="42FC938F" w14:textId="77777777" w:rsidTr="00CD452B">
        <w:trPr>
          <w:cantSplit/>
          <w:trHeight w:val="180"/>
        </w:trPr>
        <w:tc>
          <w:tcPr>
            <w:tcW w:w="1701" w:type="dxa"/>
            <w:tcBorders>
              <w:top w:val="single" w:sz="4" w:space="0" w:color="auto"/>
            </w:tcBorders>
          </w:tcPr>
          <w:p w14:paraId="4A1D3173" w14:textId="77777777" w:rsidR="006560AE" w:rsidRPr="00162027" w:rsidRDefault="006560AE" w:rsidP="006560AE">
            <w:pPr>
              <w:spacing w:line="254" w:lineRule="auto"/>
              <w:rPr>
                <w:b/>
                <w:bCs/>
                <w:kern w:val="2"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kern w:val="2"/>
                <w:sz w:val="22"/>
                <w:szCs w:val="22"/>
                <w:lang w:eastAsia="en-US"/>
              </w:rPr>
              <w:t>Руководитель</w:t>
            </w:r>
          </w:p>
          <w:p w14:paraId="5CFEF6FF" w14:textId="77777777" w:rsidR="006560AE" w:rsidRPr="008D64FE" w:rsidRDefault="006560AE" w:rsidP="006560AE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каб. № </w:t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3C5675E5" w14:textId="111D2629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Амираев</w:t>
            </w:r>
            <w:r w:rsidR="00491EEC">
              <w:rPr>
                <w:kern w:val="2"/>
                <w:sz w:val="22"/>
                <w:szCs w:val="22"/>
                <w:lang w:val="ky-KG"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 Максатбек Сайфидинович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BF5A330" w14:textId="77777777" w:rsidR="006560AE" w:rsidRPr="008D64FE" w:rsidRDefault="006560AE" w:rsidP="006560AE">
            <w:pPr>
              <w:spacing w:line="256" w:lineRule="auto"/>
              <w:jc w:val="center"/>
              <w:rPr>
                <w:rFonts w:ascii="Times New Roman CYR" w:hAnsi="Times New Roman CYR" w:cs="Times New Roman CYR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5-07-45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73DB80F" w14:textId="3DDDDD23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5CADFE8" w14:textId="77777777" w:rsidR="006560AE" w:rsidRPr="008D64FE" w:rsidRDefault="006560AE" w:rsidP="006560AE">
            <w:pPr>
              <w:spacing w:line="256" w:lineRule="auto"/>
              <w:rPr>
                <w:bCs/>
                <w:sz w:val="18"/>
                <w:szCs w:val="18"/>
                <w:lang w:val="en-US" w:eastAsia="en-US"/>
              </w:rPr>
            </w:pPr>
            <w:r w:rsidRPr="009024BE">
              <w:rPr>
                <w:color w:val="333333"/>
                <w:kern w:val="2"/>
                <w:sz w:val="18"/>
                <w:szCs w:val="18"/>
                <w:shd w:val="clear" w:color="auto" w:fill="FFFFFF"/>
                <w:lang w:eastAsia="en-US"/>
              </w:rPr>
              <w:t>maksatbekamiraev641</w:t>
            </w:r>
            <w:r w:rsidRPr="009024BE">
              <w:rPr>
                <w:color w:val="333333"/>
                <w:kern w:val="2"/>
                <w:sz w:val="18"/>
                <w:szCs w:val="18"/>
                <w:shd w:val="clear" w:color="auto" w:fill="FFFFFF"/>
                <w:lang w:val="ky-KG" w:eastAsia="en-US"/>
              </w:rPr>
              <w:t xml:space="preserve"> </w:t>
            </w:r>
            <w:r w:rsidRPr="009024BE">
              <w:rPr>
                <w:color w:val="333333"/>
                <w:kern w:val="2"/>
                <w:sz w:val="18"/>
                <w:szCs w:val="18"/>
                <w:shd w:val="clear" w:color="auto" w:fill="FFFFFF"/>
                <w:lang w:eastAsia="en-US"/>
              </w:rPr>
              <w:t>@gmail.com</w:t>
            </w:r>
          </w:p>
        </w:tc>
      </w:tr>
      <w:tr w:rsidR="006560AE" w:rsidRPr="006560AE" w14:paraId="1F5986A7" w14:textId="77777777" w:rsidTr="00CD452B">
        <w:trPr>
          <w:cantSplit/>
          <w:trHeight w:val="180"/>
        </w:trPr>
        <w:tc>
          <w:tcPr>
            <w:tcW w:w="1701" w:type="dxa"/>
          </w:tcPr>
          <w:p w14:paraId="6EB5AB57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kern w:val="2"/>
                <w:sz w:val="22"/>
                <w:szCs w:val="22"/>
                <w:lang w:eastAsia="en-US"/>
              </w:rPr>
              <w:t>Заведующий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 сектором каб. № 3</w:t>
            </w:r>
          </w:p>
        </w:tc>
        <w:tc>
          <w:tcPr>
            <w:tcW w:w="3260" w:type="dxa"/>
          </w:tcPr>
          <w:p w14:paraId="4A7B1301" w14:textId="264DB236" w:rsidR="006560AE" w:rsidRPr="008D64FE" w:rsidRDefault="006560AE" w:rsidP="006560AE">
            <w:pPr>
              <w:spacing w:line="254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Джуманова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Гул</w:t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>ь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>чехра Абдуллаевна</w:t>
            </w:r>
          </w:p>
        </w:tc>
        <w:tc>
          <w:tcPr>
            <w:tcW w:w="1701" w:type="dxa"/>
          </w:tcPr>
          <w:p w14:paraId="6E94E481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5-06-28</w:t>
            </w:r>
          </w:p>
        </w:tc>
        <w:tc>
          <w:tcPr>
            <w:tcW w:w="1560" w:type="dxa"/>
          </w:tcPr>
          <w:p w14:paraId="195494CA" w14:textId="308E3801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5CDCD80E" w14:textId="77777777" w:rsidR="006560AE" w:rsidRPr="008D64FE" w:rsidRDefault="006560AE" w:rsidP="006560AE">
            <w:pPr>
              <w:spacing w:line="256" w:lineRule="auto"/>
              <w:rPr>
                <w:bCs/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haducha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 xml:space="preserve">@ 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.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2D281CAC" w14:textId="77777777" w:rsidTr="00CD452B">
        <w:trPr>
          <w:cantSplit/>
          <w:trHeight w:val="180"/>
        </w:trPr>
        <w:tc>
          <w:tcPr>
            <w:tcW w:w="1701" w:type="dxa"/>
          </w:tcPr>
          <w:p w14:paraId="488F67EB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Главный специалист  </w:t>
            </w:r>
          </w:p>
          <w:p w14:paraId="40928580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7</w:t>
            </w:r>
          </w:p>
        </w:tc>
        <w:tc>
          <w:tcPr>
            <w:tcW w:w="3260" w:type="dxa"/>
          </w:tcPr>
          <w:p w14:paraId="50186541" w14:textId="77777777" w:rsidR="006560AE" w:rsidRPr="008D64FE" w:rsidRDefault="006560AE" w:rsidP="006560AE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Толубаева Ширин Ражаповна</w:t>
            </w:r>
          </w:p>
        </w:tc>
        <w:tc>
          <w:tcPr>
            <w:tcW w:w="1701" w:type="dxa"/>
          </w:tcPr>
          <w:p w14:paraId="52F13BB7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2F8DC28A" w14:textId="13BF3C8B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6C6D0365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Shirin.tolubayeva62@bk.ru</w:t>
            </w:r>
          </w:p>
        </w:tc>
      </w:tr>
      <w:tr w:rsidR="006560AE" w:rsidRPr="006560AE" w14:paraId="366F265B" w14:textId="77777777" w:rsidTr="00CD452B">
        <w:trPr>
          <w:cantSplit/>
          <w:trHeight w:val="180"/>
        </w:trPr>
        <w:tc>
          <w:tcPr>
            <w:tcW w:w="1701" w:type="dxa"/>
          </w:tcPr>
          <w:p w14:paraId="76E0CA5F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  <w:p w14:paraId="28C0A130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4</w:t>
            </w:r>
          </w:p>
        </w:tc>
        <w:tc>
          <w:tcPr>
            <w:tcW w:w="3260" w:type="dxa"/>
          </w:tcPr>
          <w:p w14:paraId="00F47FE4" w14:textId="77777777" w:rsidR="006560AE" w:rsidRPr="008D64FE" w:rsidRDefault="006560AE" w:rsidP="006560AE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Дусматова Айсулуу Акешовна</w:t>
            </w:r>
          </w:p>
        </w:tc>
        <w:tc>
          <w:tcPr>
            <w:tcW w:w="1701" w:type="dxa"/>
          </w:tcPr>
          <w:p w14:paraId="3EDAEBF3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5-19-06</w:t>
            </w:r>
          </w:p>
        </w:tc>
        <w:tc>
          <w:tcPr>
            <w:tcW w:w="1560" w:type="dxa"/>
          </w:tcPr>
          <w:p w14:paraId="1A8D51BE" w14:textId="3CF90ED1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3A85B4A0" w14:textId="77777777" w:rsidR="006560AE" w:rsidRPr="008D64FE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dusmatovaaysuluu@gmail.com</w:t>
            </w:r>
          </w:p>
        </w:tc>
      </w:tr>
      <w:tr w:rsidR="006560AE" w:rsidRPr="006560AE" w14:paraId="40BF9C8F" w14:textId="77777777" w:rsidTr="00CD452B">
        <w:trPr>
          <w:cantSplit/>
          <w:trHeight w:val="180"/>
        </w:trPr>
        <w:tc>
          <w:tcPr>
            <w:tcW w:w="1701" w:type="dxa"/>
          </w:tcPr>
          <w:p w14:paraId="611F4ECB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Главный специалист </w:t>
            </w:r>
          </w:p>
          <w:p w14:paraId="091EA481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 №2</w:t>
            </w:r>
          </w:p>
        </w:tc>
        <w:tc>
          <w:tcPr>
            <w:tcW w:w="3260" w:type="dxa"/>
          </w:tcPr>
          <w:p w14:paraId="7799ABC5" w14:textId="0DBA87C1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Каримова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Нуржамал Абдимомуновна</w:t>
            </w:r>
          </w:p>
          <w:p w14:paraId="5D5FACA2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3A6EBDA9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5-12-94</w:t>
            </w:r>
          </w:p>
        </w:tc>
        <w:tc>
          <w:tcPr>
            <w:tcW w:w="1560" w:type="dxa"/>
          </w:tcPr>
          <w:p w14:paraId="467140BD" w14:textId="696AD14F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01CD6C47" w14:textId="77777777" w:rsidR="006560AE" w:rsidRPr="008D64FE" w:rsidRDefault="006560AE" w:rsidP="006560AE">
            <w:pPr>
              <w:spacing w:line="256" w:lineRule="auto"/>
              <w:rPr>
                <w:bCs/>
                <w:sz w:val="18"/>
                <w:szCs w:val="18"/>
                <w:lang w:val="en-US"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mamatovafatima01@gmail.com</w:t>
            </w:r>
          </w:p>
        </w:tc>
      </w:tr>
      <w:tr w:rsidR="006560AE" w:rsidRPr="006560AE" w14:paraId="02605F98" w14:textId="77777777" w:rsidTr="00CD452B">
        <w:trPr>
          <w:cantSplit/>
          <w:trHeight w:val="180"/>
        </w:trPr>
        <w:tc>
          <w:tcPr>
            <w:tcW w:w="1701" w:type="dxa"/>
          </w:tcPr>
          <w:p w14:paraId="11E5FFB5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Ведущий специалист </w:t>
            </w:r>
          </w:p>
          <w:p w14:paraId="3F8F807F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</w:tcPr>
          <w:p w14:paraId="7F415562" w14:textId="5D12337E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Оморалиева </w:t>
            </w:r>
            <w:r w:rsidR="00491EEC">
              <w:rPr>
                <w:kern w:val="2"/>
                <w:sz w:val="22"/>
                <w:szCs w:val="22"/>
                <w:lang w:val="ky-KG"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>Минара Абабакировна</w:t>
            </w:r>
          </w:p>
        </w:tc>
        <w:tc>
          <w:tcPr>
            <w:tcW w:w="1701" w:type="dxa"/>
          </w:tcPr>
          <w:p w14:paraId="08759B39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5-12-94</w:t>
            </w:r>
          </w:p>
        </w:tc>
        <w:tc>
          <w:tcPr>
            <w:tcW w:w="1560" w:type="dxa"/>
          </w:tcPr>
          <w:p w14:paraId="22D08EAF" w14:textId="56048027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35FE9329" w14:textId="77777777" w:rsidR="006560AE" w:rsidRPr="006560AE" w:rsidRDefault="006560AE" w:rsidP="006560AE">
            <w:pPr>
              <w:spacing w:line="256" w:lineRule="auto"/>
              <w:rPr>
                <w:bCs/>
                <w:lang w:val="en-US" w:eastAsia="en-US"/>
              </w:rPr>
            </w:pPr>
            <w:r w:rsidRPr="009024BE">
              <w:rPr>
                <w:bCs/>
                <w:kern w:val="2"/>
                <w:lang w:val="en-US" w:eastAsia="en-US"/>
              </w:rPr>
              <w:t>minara.20@</w:t>
            </w:r>
            <w:r w:rsidR="00CD452B" w:rsidRPr="009024BE">
              <w:rPr>
                <w:bCs/>
                <w:kern w:val="2"/>
                <w:lang w:eastAsia="en-US"/>
              </w:rPr>
              <w:br/>
            </w:r>
            <w:r w:rsidRPr="009024BE">
              <w:rPr>
                <w:bCs/>
                <w:kern w:val="2"/>
                <w:lang w:val="en-US" w:eastAsia="en-US"/>
              </w:rPr>
              <w:t>mail.ru</w:t>
            </w:r>
          </w:p>
        </w:tc>
      </w:tr>
      <w:tr w:rsidR="006560AE" w:rsidRPr="006560AE" w14:paraId="58046A8E" w14:textId="77777777" w:rsidTr="00CD452B">
        <w:trPr>
          <w:cantSplit/>
          <w:trHeight w:val="180"/>
        </w:trPr>
        <w:tc>
          <w:tcPr>
            <w:tcW w:w="1701" w:type="dxa"/>
          </w:tcPr>
          <w:p w14:paraId="463FF993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Ведущий 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>специалист</w:t>
            </w:r>
          </w:p>
          <w:p w14:paraId="1F564E74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</w:tcPr>
          <w:p w14:paraId="4D0C7EA6" w14:textId="47F6AB30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Матаев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Нур-Ахмед Абдыкадырович</w:t>
            </w:r>
          </w:p>
        </w:tc>
        <w:tc>
          <w:tcPr>
            <w:tcW w:w="1701" w:type="dxa"/>
          </w:tcPr>
          <w:p w14:paraId="73637D38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5-19-06</w:t>
            </w:r>
          </w:p>
        </w:tc>
        <w:tc>
          <w:tcPr>
            <w:tcW w:w="1560" w:type="dxa"/>
          </w:tcPr>
          <w:p w14:paraId="6C705943" w14:textId="0967D68F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2D1D4C49" w14:textId="77777777" w:rsidR="006560AE" w:rsidRPr="006560AE" w:rsidRDefault="006560AE" w:rsidP="006560AE">
            <w:pPr>
              <w:spacing w:line="256" w:lineRule="auto"/>
              <w:rPr>
                <w:bCs/>
                <w:lang w:val="en-US" w:eastAsia="en-US"/>
              </w:rPr>
            </w:pPr>
            <w:r w:rsidRPr="009024BE">
              <w:rPr>
                <w:kern w:val="2"/>
                <w:lang w:val="en-US" w:eastAsia="en-US"/>
              </w:rPr>
              <w:t>p56390051@</w:t>
            </w:r>
            <w:r w:rsidR="00CD452B" w:rsidRPr="009024BE">
              <w:rPr>
                <w:kern w:val="2"/>
                <w:lang w:eastAsia="en-US"/>
              </w:rPr>
              <w:br/>
            </w:r>
            <w:r w:rsidRPr="009024BE">
              <w:rPr>
                <w:kern w:val="2"/>
                <w:lang w:val="en-US" w:eastAsia="en-US"/>
              </w:rPr>
              <w:t>gmail.com</w:t>
            </w:r>
          </w:p>
        </w:tc>
      </w:tr>
      <w:tr w:rsidR="006560AE" w:rsidRPr="006560AE" w14:paraId="4350CAA6" w14:textId="77777777" w:rsidTr="00CD452B">
        <w:trPr>
          <w:cantSplit/>
          <w:trHeight w:val="180"/>
        </w:trPr>
        <w:tc>
          <w:tcPr>
            <w:tcW w:w="1701" w:type="dxa"/>
          </w:tcPr>
          <w:p w14:paraId="3C78A1DA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  <w:p w14:paraId="7AE600FB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3</w:t>
            </w:r>
          </w:p>
        </w:tc>
        <w:tc>
          <w:tcPr>
            <w:tcW w:w="3260" w:type="dxa"/>
          </w:tcPr>
          <w:p w14:paraId="64C0A6C0" w14:textId="1E4E478F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8D64FE">
              <w:rPr>
                <w:sz w:val="22"/>
                <w:szCs w:val="22"/>
                <w:lang w:val="ky-KG" w:eastAsia="en-US"/>
              </w:rPr>
              <w:t xml:space="preserve">Шерматова </w:t>
            </w:r>
            <w:r w:rsidR="00491EEC">
              <w:rPr>
                <w:sz w:val="22"/>
                <w:szCs w:val="22"/>
                <w:lang w:val="ky-KG" w:eastAsia="en-US"/>
              </w:rPr>
              <w:br/>
            </w:r>
            <w:r w:rsidRPr="008D64FE">
              <w:rPr>
                <w:sz w:val="22"/>
                <w:szCs w:val="22"/>
                <w:lang w:val="ky-KG" w:eastAsia="en-US"/>
              </w:rPr>
              <w:t>Анипа Абдывахаповна</w:t>
            </w:r>
          </w:p>
        </w:tc>
        <w:tc>
          <w:tcPr>
            <w:tcW w:w="1701" w:type="dxa"/>
          </w:tcPr>
          <w:p w14:paraId="4DCA0078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8D64FE">
              <w:rPr>
                <w:sz w:val="22"/>
                <w:szCs w:val="22"/>
                <w:lang w:eastAsia="en-US"/>
              </w:rPr>
              <w:t>5-06-28</w:t>
            </w:r>
          </w:p>
        </w:tc>
        <w:tc>
          <w:tcPr>
            <w:tcW w:w="1560" w:type="dxa"/>
          </w:tcPr>
          <w:p w14:paraId="5980EAF0" w14:textId="590FAB6F" w:rsidR="006560AE" w:rsidRPr="008D64FE" w:rsidRDefault="006560AE" w:rsidP="007D29D1">
            <w:pPr>
              <w:tabs>
                <w:tab w:val="left" w:pos="270"/>
              </w:tabs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41C1CFE1" w14:textId="77777777" w:rsidR="006560AE" w:rsidRPr="006560AE" w:rsidRDefault="006560AE" w:rsidP="006560AE">
            <w:pPr>
              <w:spacing w:line="256" w:lineRule="auto"/>
              <w:rPr>
                <w:bCs/>
                <w:lang w:val="en-US" w:eastAsia="en-US"/>
              </w:rPr>
            </w:pPr>
            <w:r w:rsidRPr="006560AE">
              <w:rPr>
                <w:bCs/>
                <w:lang w:val="en-US" w:eastAsia="en-US"/>
              </w:rPr>
              <w:t>anipashermatova@gmail.com</w:t>
            </w:r>
          </w:p>
        </w:tc>
      </w:tr>
      <w:tr w:rsidR="006560AE" w:rsidRPr="006560AE" w14:paraId="2F2DE373" w14:textId="77777777" w:rsidTr="00CD452B">
        <w:trPr>
          <w:cantSplit/>
          <w:trHeight w:val="180"/>
        </w:trPr>
        <w:tc>
          <w:tcPr>
            <w:tcW w:w="1701" w:type="dxa"/>
          </w:tcPr>
          <w:p w14:paraId="0D7B08F7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С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пециалист </w:t>
            </w:r>
          </w:p>
          <w:p w14:paraId="4413AA39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5</w:t>
            </w:r>
          </w:p>
        </w:tc>
        <w:tc>
          <w:tcPr>
            <w:tcW w:w="3260" w:type="dxa"/>
          </w:tcPr>
          <w:p w14:paraId="417612EA" w14:textId="3C1C0A2C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Дубанаева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Нуркан Абдыбакыевна</w:t>
            </w:r>
          </w:p>
        </w:tc>
        <w:tc>
          <w:tcPr>
            <w:tcW w:w="1701" w:type="dxa"/>
          </w:tcPr>
          <w:p w14:paraId="69C07C6A" w14:textId="77777777" w:rsidR="006560AE" w:rsidRPr="009024BE" w:rsidRDefault="006560AE" w:rsidP="006560AE">
            <w:pPr>
              <w:spacing w:line="254" w:lineRule="auto"/>
              <w:jc w:val="center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5-07-45</w:t>
            </w:r>
          </w:p>
          <w:p w14:paraId="1871CD72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0A2FB052" w14:textId="757F7E0E" w:rsidR="006560AE" w:rsidRPr="007D29D1" w:rsidRDefault="006560AE" w:rsidP="007D29D1">
            <w:pPr>
              <w:spacing w:line="256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628BFB20" w14:textId="77777777" w:rsidR="006560AE" w:rsidRPr="006560AE" w:rsidRDefault="006560AE" w:rsidP="006560AE">
            <w:pPr>
              <w:spacing w:line="256" w:lineRule="auto"/>
              <w:rPr>
                <w:bCs/>
                <w:lang w:val="en-US" w:eastAsia="en-US"/>
              </w:rPr>
            </w:pPr>
            <w:r w:rsidRPr="009024BE">
              <w:rPr>
                <w:bCs/>
                <w:kern w:val="2"/>
                <w:lang w:val="en-US" w:eastAsia="en-US"/>
              </w:rPr>
              <w:t>dubanaevanurkan@mail.com</w:t>
            </w:r>
          </w:p>
        </w:tc>
      </w:tr>
      <w:tr w:rsidR="006560AE" w:rsidRPr="006560AE" w14:paraId="4C026CCA" w14:textId="77777777" w:rsidTr="00CD452B">
        <w:trPr>
          <w:cantSplit/>
          <w:trHeight w:val="180"/>
        </w:trPr>
        <w:tc>
          <w:tcPr>
            <w:tcW w:w="1701" w:type="dxa"/>
            <w:tcBorders>
              <w:bottom w:val="single" w:sz="4" w:space="0" w:color="auto"/>
            </w:tcBorders>
          </w:tcPr>
          <w:p w14:paraId="0E7B910A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Специалист</w:t>
            </w:r>
          </w:p>
          <w:p w14:paraId="3577F371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5C3027A" w14:textId="77777777" w:rsidR="006560AE" w:rsidRPr="008D64FE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Мамаев Таласбек Козубаевич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42E6A6" w14:textId="77777777" w:rsidR="006560AE" w:rsidRPr="008D64FE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5-06-28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2975075" w14:textId="4ECD85D6" w:rsidR="006560AE" w:rsidRPr="008D64FE" w:rsidRDefault="006560AE" w:rsidP="007D29D1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1F696C2" w14:textId="77777777" w:rsidR="006560AE" w:rsidRPr="006560AE" w:rsidRDefault="006560AE" w:rsidP="006560AE">
            <w:pPr>
              <w:spacing w:line="256" w:lineRule="auto"/>
              <w:rPr>
                <w:lang w:val="en-US" w:eastAsia="en-US"/>
              </w:rPr>
            </w:pPr>
            <w:r w:rsidRPr="009024BE">
              <w:rPr>
                <w:bCs/>
                <w:kern w:val="2"/>
                <w:lang w:val="en-US" w:eastAsia="en-US"/>
              </w:rPr>
              <w:t>talasbekovtalant@gmail.com</w:t>
            </w:r>
          </w:p>
        </w:tc>
      </w:tr>
      <w:tr w:rsidR="006560AE" w:rsidRPr="0067631C" w14:paraId="2AE87DE8" w14:textId="77777777" w:rsidTr="008D64FE">
        <w:trPr>
          <w:cantSplit/>
          <w:trHeight w:val="18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1452D5" w14:textId="77777777" w:rsidR="00CD452B" w:rsidRPr="00CD452B" w:rsidRDefault="00CD452B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6ABA79DC" w14:textId="77777777" w:rsidR="006560AE" w:rsidRPr="00CD452B" w:rsidRDefault="006560AE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CD452B">
              <w:rPr>
                <w:b/>
                <w:sz w:val="22"/>
                <w:szCs w:val="22"/>
                <w:lang w:eastAsia="en-US"/>
              </w:rPr>
              <w:t>К</w:t>
            </w:r>
            <w:r w:rsidRPr="00CD452B">
              <w:rPr>
                <w:b/>
                <w:sz w:val="22"/>
                <w:szCs w:val="22"/>
                <w:lang w:val="ky-KG" w:eastAsia="en-US"/>
              </w:rPr>
              <w:t>ара-Кулжинский районный отдел статистики</w:t>
            </w:r>
          </w:p>
          <w:p w14:paraId="0EE1EDE0" w14:textId="77777777" w:rsidR="006560AE" w:rsidRDefault="006560AE" w:rsidP="00165ED9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CD452B">
              <w:rPr>
                <w:b/>
                <w:sz w:val="22"/>
                <w:szCs w:val="22"/>
                <w:lang w:val="ky-KG" w:eastAsia="en-US"/>
              </w:rPr>
              <w:t xml:space="preserve">723200, с. Кара-Кулжа , ул. М. Алиева, 125, </w:t>
            </w:r>
            <w:r w:rsidRPr="00CD452B">
              <w:rPr>
                <w:b/>
                <w:bCs/>
                <w:sz w:val="22"/>
                <w:szCs w:val="22"/>
                <w:lang w:val="ky-KG" w:eastAsia="en-US"/>
              </w:rPr>
              <w:t xml:space="preserve">e-mail: </w:t>
            </w:r>
            <w:hyperlink r:id="rId320" w:history="1">
              <w:r w:rsidRPr="00CD452B">
                <w:rPr>
                  <w:b/>
                  <w:bCs/>
                  <w:color w:val="000000"/>
                  <w:sz w:val="22"/>
                  <w:szCs w:val="22"/>
                  <w:u w:val="single"/>
                  <w:lang w:val="ky-KG" w:eastAsia="en-US"/>
                </w:rPr>
                <w:t>stat.kg@mail.ru</w:t>
              </w:r>
            </w:hyperlink>
            <w:r w:rsidRPr="00CD452B">
              <w:rPr>
                <w:b/>
                <w:bCs/>
                <w:sz w:val="22"/>
                <w:szCs w:val="22"/>
                <w:lang w:val="ky-KG" w:eastAsia="en-US"/>
              </w:rPr>
              <w:t>,</w:t>
            </w:r>
            <w:r w:rsidRPr="00CD452B">
              <w:rPr>
                <w:b/>
                <w:sz w:val="22"/>
                <w:szCs w:val="22"/>
                <w:lang w:val="ky-KG" w:eastAsia="en-US"/>
              </w:rPr>
              <w:t xml:space="preserve"> код 03239, факс: 5-05-83</w:t>
            </w:r>
          </w:p>
          <w:p w14:paraId="0C6F7502" w14:textId="77777777" w:rsidR="0026450A" w:rsidRPr="00CD452B" w:rsidRDefault="0026450A" w:rsidP="00165ED9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</w:tr>
      <w:tr w:rsidR="006560AE" w:rsidRPr="006560AE" w14:paraId="1E646706" w14:textId="77777777" w:rsidTr="00CD452B">
        <w:trPr>
          <w:cantSplit/>
          <w:trHeight w:val="180"/>
        </w:trPr>
        <w:tc>
          <w:tcPr>
            <w:tcW w:w="1701" w:type="dxa"/>
            <w:tcBorders>
              <w:top w:val="single" w:sz="4" w:space="0" w:color="auto"/>
            </w:tcBorders>
          </w:tcPr>
          <w:p w14:paraId="3432FF41" w14:textId="77777777" w:rsidR="006560AE" w:rsidRPr="004B793E" w:rsidRDefault="006560AE" w:rsidP="006560AE">
            <w:pPr>
              <w:spacing w:line="254" w:lineRule="auto"/>
              <w:rPr>
                <w:b/>
                <w:bCs/>
                <w:kern w:val="2"/>
                <w:sz w:val="22"/>
                <w:szCs w:val="22"/>
                <w:lang w:eastAsia="en-US"/>
              </w:rPr>
            </w:pPr>
            <w:r w:rsidRPr="004B793E">
              <w:rPr>
                <w:b/>
                <w:bCs/>
                <w:kern w:val="2"/>
                <w:sz w:val="22"/>
                <w:szCs w:val="22"/>
                <w:lang w:eastAsia="en-US"/>
              </w:rPr>
              <w:t>Руководитель</w:t>
            </w:r>
          </w:p>
          <w:p w14:paraId="23772F84" w14:textId="77777777" w:rsidR="006560AE" w:rsidRPr="00CD452B" w:rsidRDefault="006560AE" w:rsidP="006560AE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E6698B2" w14:textId="77777777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Аматов Маматкерим Матазович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0FCB1EB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5-05-83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DF4DF87" w14:textId="3685974F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6301A0F" w14:textId="77777777" w:rsidR="006560AE" w:rsidRPr="00CD452B" w:rsidRDefault="006560AE" w:rsidP="006560AE">
            <w:pPr>
              <w:spacing w:line="254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mamatkerim1968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@gmail.com</w:t>
            </w:r>
          </w:p>
        </w:tc>
      </w:tr>
      <w:tr w:rsidR="006560AE" w:rsidRPr="006560AE" w14:paraId="748881C4" w14:textId="77777777" w:rsidTr="00CD452B">
        <w:trPr>
          <w:cantSplit/>
          <w:trHeight w:val="180"/>
        </w:trPr>
        <w:tc>
          <w:tcPr>
            <w:tcW w:w="1701" w:type="dxa"/>
          </w:tcPr>
          <w:p w14:paraId="0CD12627" w14:textId="77777777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</w:tcPr>
          <w:p w14:paraId="4EB158E5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Кадыров Дамир Даныярович</w:t>
            </w:r>
          </w:p>
        </w:tc>
        <w:tc>
          <w:tcPr>
            <w:tcW w:w="1701" w:type="dxa"/>
          </w:tcPr>
          <w:p w14:paraId="04AC21E9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6BB0C1CB" w14:textId="34AE4CF2" w:rsidR="006560AE" w:rsidRPr="007D29D1" w:rsidRDefault="006560AE" w:rsidP="007D29D1">
            <w:pPr>
              <w:spacing w:line="254" w:lineRule="auto"/>
              <w:rPr>
                <w:noProof/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770777B6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kadyrov.dam94@gmailcom</w:t>
            </w:r>
          </w:p>
        </w:tc>
      </w:tr>
      <w:tr w:rsidR="006560AE" w:rsidRPr="006560AE" w14:paraId="59E427CE" w14:textId="77777777" w:rsidTr="00CD452B">
        <w:trPr>
          <w:cantSplit/>
          <w:trHeight w:val="180"/>
        </w:trPr>
        <w:tc>
          <w:tcPr>
            <w:tcW w:w="1701" w:type="dxa"/>
          </w:tcPr>
          <w:p w14:paraId="33E737C3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</w:tcPr>
          <w:p w14:paraId="4852FB8C" w14:textId="77777777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Аширбек уулу Урматбек</w:t>
            </w:r>
          </w:p>
        </w:tc>
        <w:tc>
          <w:tcPr>
            <w:tcW w:w="1701" w:type="dxa"/>
          </w:tcPr>
          <w:p w14:paraId="3288FD2E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5-06-18</w:t>
            </w:r>
          </w:p>
        </w:tc>
        <w:tc>
          <w:tcPr>
            <w:tcW w:w="1560" w:type="dxa"/>
          </w:tcPr>
          <w:p w14:paraId="72C29EED" w14:textId="79B0064C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2F57E475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uashirbekuulu@gmail.com</w:t>
            </w:r>
          </w:p>
        </w:tc>
      </w:tr>
      <w:tr w:rsidR="006560AE" w:rsidRPr="006560AE" w14:paraId="088CBF8C" w14:textId="77777777" w:rsidTr="00CD452B">
        <w:trPr>
          <w:cantSplit/>
          <w:trHeight w:val="180"/>
        </w:trPr>
        <w:tc>
          <w:tcPr>
            <w:tcW w:w="1701" w:type="dxa"/>
          </w:tcPr>
          <w:p w14:paraId="20D7F8BB" w14:textId="77777777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</w:tcPr>
          <w:p w14:paraId="186DF12F" w14:textId="77777777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Козубаев Мамасали Шамшидинович</w:t>
            </w:r>
          </w:p>
        </w:tc>
        <w:tc>
          <w:tcPr>
            <w:tcW w:w="1701" w:type="dxa"/>
          </w:tcPr>
          <w:p w14:paraId="4CCA43FB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5-06-18</w:t>
            </w:r>
          </w:p>
        </w:tc>
        <w:tc>
          <w:tcPr>
            <w:tcW w:w="1560" w:type="dxa"/>
          </w:tcPr>
          <w:p w14:paraId="17DC30A0" w14:textId="2D203F7D" w:rsidR="006560AE" w:rsidRPr="007D29D1" w:rsidRDefault="006560AE" w:rsidP="007D29D1">
            <w:pPr>
              <w:spacing w:line="254" w:lineRule="auto"/>
              <w:rPr>
                <w:noProof/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754238DF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kozubayev60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bk.</w:t>
            </w:r>
            <w:r w:rsidR="00CD452B" w:rsidRPr="009024BE">
              <w:rPr>
                <w:kern w:val="2"/>
                <w:sz w:val="18"/>
                <w:szCs w:val="18"/>
                <w:lang w:eastAsia="en-US"/>
              </w:rPr>
              <w:br/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00639126" w14:textId="77777777" w:rsidTr="00CD452B">
        <w:trPr>
          <w:cantSplit/>
          <w:trHeight w:val="180"/>
        </w:trPr>
        <w:tc>
          <w:tcPr>
            <w:tcW w:w="1701" w:type="dxa"/>
          </w:tcPr>
          <w:p w14:paraId="1A9D0D24" w14:textId="77777777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</w:tc>
        <w:tc>
          <w:tcPr>
            <w:tcW w:w="3260" w:type="dxa"/>
          </w:tcPr>
          <w:p w14:paraId="160DE929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Сапарбаев Эрнис Торобекович</w:t>
            </w:r>
          </w:p>
        </w:tc>
        <w:tc>
          <w:tcPr>
            <w:tcW w:w="1701" w:type="dxa"/>
          </w:tcPr>
          <w:p w14:paraId="2EB67D86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5-06-18</w:t>
            </w:r>
          </w:p>
        </w:tc>
        <w:tc>
          <w:tcPr>
            <w:tcW w:w="1560" w:type="dxa"/>
          </w:tcPr>
          <w:p w14:paraId="7F19F33E" w14:textId="1CEF6CE2" w:rsidR="006560AE" w:rsidRPr="007D29D1" w:rsidRDefault="006560AE" w:rsidP="007D29D1">
            <w:pPr>
              <w:spacing w:line="254" w:lineRule="auto"/>
              <w:rPr>
                <w:noProof/>
                <w:kern w:val="2"/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219586DD" w14:textId="77777777" w:rsidR="006560AE" w:rsidRPr="00CD452B" w:rsidRDefault="006560AE" w:rsidP="006560AE">
            <w:pPr>
              <w:spacing w:line="256" w:lineRule="auto"/>
              <w:rPr>
                <w:bCs/>
                <w:sz w:val="18"/>
                <w:szCs w:val="18"/>
                <w:lang w:val="en-US"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ernis0502@mail.ru</w:t>
            </w:r>
          </w:p>
        </w:tc>
      </w:tr>
      <w:tr w:rsidR="006560AE" w:rsidRPr="006560AE" w14:paraId="7F51D41E" w14:textId="77777777" w:rsidTr="00CD452B">
        <w:trPr>
          <w:cantSplit/>
          <w:trHeight w:val="180"/>
        </w:trPr>
        <w:tc>
          <w:tcPr>
            <w:tcW w:w="1701" w:type="dxa"/>
            <w:tcBorders>
              <w:bottom w:val="single" w:sz="4" w:space="0" w:color="auto"/>
            </w:tcBorders>
          </w:tcPr>
          <w:p w14:paraId="06C40F83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Специалист </w:t>
            </w:r>
          </w:p>
          <w:p w14:paraId="2A93CA9E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02D0CFD5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Кумарбеков Мыктыбек</w:t>
            </w:r>
            <w:r w:rsidRPr="009024BE">
              <w:rPr>
                <w:kern w:val="2"/>
                <w:sz w:val="22"/>
                <w:szCs w:val="22"/>
                <w:lang w:val="en-US" w:eastAsia="en-US"/>
              </w:rPr>
              <w:t xml:space="preserve"> </w:t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>Мусабаевич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C1CAB4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3119745" w14:textId="6F1DE38E" w:rsidR="006560AE" w:rsidRPr="007D29D1" w:rsidRDefault="006560AE" w:rsidP="007D29D1">
            <w:pPr>
              <w:spacing w:line="254" w:lineRule="auto"/>
              <w:rPr>
                <w:noProof/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4E4F9DA" w14:textId="77777777" w:rsidR="006560AE" w:rsidRPr="00CD452B" w:rsidRDefault="006560AE" w:rsidP="006560AE">
            <w:pPr>
              <w:spacing w:line="256" w:lineRule="auto"/>
              <w:rPr>
                <w:bCs/>
                <w:sz w:val="18"/>
                <w:szCs w:val="18"/>
                <w:lang w:val="en-US" w:eastAsia="en-US"/>
              </w:rPr>
            </w:pP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myktybekkumarbekov</w:t>
            </w:r>
            <w:r w:rsidRPr="009024BE">
              <w:rPr>
                <w:bCs/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mail</w:t>
            </w:r>
            <w:r w:rsidRPr="009024BE">
              <w:rPr>
                <w:bCs/>
                <w:kern w:val="2"/>
                <w:sz w:val="18"/>
                <w:szCs w:val="18"/>
                <w:lang w:eastAsia="en-US"/>
              </w:rPr>
              <w:t>.</w:t>
            </w:r>
            <w:r w:rsidRPr="009024BE">
              <w:rPr>
                <w:bCs/>
                <w:kern w:val="2"/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129608DE" w14:textId="77777777" w:rsidTr="008D64FE">
        <w:trPr>
          <w:cantSplit/>
          <w:trHeight w:val="18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437E62" w14:textId="77777777" w:rsidR="00CD452B" w:rsidRPr="00CD452B" w:rsidRDefault="00CD452B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15543645" w14:textId="77777777" w:rsidR="006560AE" w:rsidRPr="00CD452B" w:rsidRDefault="006560AE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CD452B">
              <w:rPr>
                <w:b/>
                <w:sz w:val="22"/>
                <w:szCs w:val="22"/>
                <w:lang w:eastAsia="en-US"/>
              </w:rPr>
              <w:t>Н</w:t>
            </w:r>
            <w:r w:rsidRPr="00CD452B">
              <w:rPr>
                <w:b/>
                <w:sz w:val="22"/>
                <w:szCs w:val="22"/>
                <w:lang w:val="ky-KG" w:eastAsia="en-US"/>
              </w:rPr>
              <w:t>оокатский районный отдел статистики</w:t>
            </w:r>
          </w:p>
          <w:p w14:paraId="5AB29F2D" w14:textId="77777777" w:rsidR="006560AE" w:rsidRDefault="006560AE" w:rsidP="00165ED9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CD452B">
              <w:rPr>
                <w:b/>
                <w:sz w:val="22"/>
                <w:szCs w:val="22"/>
                <w:lang w:eastAsia="en-US"/>
              </w:rPr>
              <w:t>715330</w:t>
            </w:r>
            <w:r w:rsidRPr="00CD452B">
              <w:rPr>
                <w:b/>
                <w:sz w:val="22"/>
                <w:szCs w:val="22"/>
                <w:lang w:val="ky-KG" w:eastAsia="en-US"/>
              </w:rPr>
              <w:t>,</w:t>
            </w:r>
            <w:r w:rsidRPr="00CD452B">
              <w:rPr>
                <w:b/>
                <w:sz w:val="22"/>
                <w:szCs w:val="22"/>
                <w:lang w:eastAsia="en-US"/>
              </w:rPr>
              <w:t xml:space="preserve"> г. Ноокат, ул. Ленина, 12, </w:t>
            </w:r>
            <w:r w:rsidRPr="00CD452B">
              <w:rPr>
                <w:b/>
                <w:bCs/>
                <w:sz w:val="22"/>
                <w:szCs w:val="22"/>
                <w:lang w:val="en-US" w:eastAsia="en-US"/>
              </w:rPr>
              <w:t>e</w:t>
            </w:r>
            <w:r w:rsidRPr="00CD452B">
              <w:rPr>
                <w:b/>
                <w:bCs/>
                <w:sz w:val="22"/>
                <w:szCs w:val="22"/>
                <w:lang w:eastAsia="en-US"/>
              </w:rPr>
              <w:t>-</w:t>
            </w:r>
            <w:r w:rsidRPr="00CD452B">
              <w:rPr>
                <w:b/>
                <w:bCs/>
                <w:sz w:val="22"/>
                <w:szCs w:val="22"/>
                <w:lang w:val="en-US" w:eastAsia="en-US"/>
              </w:rPr>
              <w:t>mail</w:t>
            </w:r>
            <w:r w:rsidRPr="00CD452B">
              <w:rPr>
                <w:b/>
                <w:bCs/>
                <w:sz w:val="22"/>
                <w:szCs w:val="22"/>
                <w:lang w:eastAsia="en-US"/>
              </w:rPr>
              <w:t xml:space="preserve">: </w:t>
            </w:r>
            <w:r w:rsidRPr="00CD452B">
              <w:rPr>
                <w:b/>
                <w:sz w:val="22"/>
                <w:szCs w:val="22"/>
                <w:lang w:eastAsia="en-US"/>
              </w:rPr>
              <w:t>nookat.stat @mail.ru</w:t>
            </w:r>
            <w:r w:rsidRPr="00CD452B">
              <w:rPr>
                <w:b/>
                <w:sz w:val="22"/>
                <w:szCs w:val="22"/>
                <w:u w:val="single"/>
                <w:lang w:val="ky-KG" w:eastAsia="en-US"/>
              </w:rPr>
              <w:t>,</w:t>
            </w:r>
            <w:r w:rsidRPr="00CD452B">
              <w:rPr>
                <w:b/>
                <w:bCs/>
                <w:sz w:val="22"/>
                <w:szCs w:val="22"/>
                <w:lang w:val="ky-KG" w:eastAsia="en-US"/>
              </w:rPr>
              <w:t xml:space="preserve"> </w:t>
            </w:r>
            <w:r w:rsidRPr="00CD452B">
              <w:rPr>
                <w:b/>
                <w:sz w:val="22"/>
                <w:szCs w:val="22"/>
                <w:lang w:eastAsia="en-US"/>
              </w:rPr>
              <w:t>код 03230, факс: 5-11-07</w:t>
            </w:r>
          </w:p>
          <w:p w14:paraId="119169D7" w14:textId="77777777" w:rsidR="0026450A" w:rsidRPr="00CD452B" w:rsidRDefault="0026450A" w:rsidP="00165ED9">
            <w:pPr>
              <w:spacing w:line="256" w:lineRule="auto"/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</w:tr>
      <w:tr w:rsidR="006560AE" w:rsidRPr="006560AE" w14:paraId="3DD574F5" w14:textId="77777777" w:rsidTr="00CD452B">
        <w:trPr>
          <w:cantSplit/>
          <w:trHeight w:val="180"/>
        </w:trPr>
        <w:tc>
          <w:tcPr>
            <w:tcW w:w="1701" w:type="dxa"/>
            <w:tcBorders>
              <w:top w:val="single" w:sz="4" w:space="0" w:color="auto"/>
            </w:tcBorders>
          </w:tcPr>
          <w:p w14:paraId="20DEE320" w14:textId="77777777" w:rsidR="006560AE" w:rsidRPr="00162027" w:rsidRDefault="006560AE" w:rsidP="006560AE">
            <w:pPr>
              <w:spacing w:line="254" w:lineRule="auto"/>
              <w:rPr>
                <w:b/>
                <w:bCs/>
                <w:kern w:val="2"/>
                <w:sz w:val="22"/>
                <w:szCs w:val="22"/>
                <w:lang w:val="en-US" w:eastAsia="en-US"/>
              </w:rPr>
            </w:pPr>
            <w:r w:rsidRPr="00162027">
              <w:rPr>
                <w:b/>
                <w:bCs/>
                <w:kern w:val="2"/>
                <w:sz w:val="22"/>
                <w:szCs w:val="22"/>
                <w:lang w:eastAsia="en-US"/>
              </w:rPr>
              <w:t>Руководитель</w:t>
            </w:r>
          </w:p>
          <w:p w14:paraId="21BBF820" w14:textId="77777777" w:rsidR="006560AE" w:rsidRPr="00CD452B" w:rsidRDefault="006560AE" w:rsidP="006560AE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32AB1A0" w14:textId="77777777" w:rsidR="006560AE" w:rsidRPr="00CD452B" w:rsidRDefault="006560AE" w:rsidP="006560AE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Жунусов Асан Эркинович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7ED2456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5-11-07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E0366E3" w14:textId="7A198763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38EF18D" w14:textId="77777777" w:rsidR="006560AE" w:rsidRPr="00CD452B" w:rsidRDefault="006560AE" w:rsidP="006560AE">
            <w:pPr>
              <w:spacing w:line="256" w:lineRule="auto"/>
              <w:rPr>
                <w:bCs/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junusov_47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</w:t>
            </w:r>
            <w:r w:rsidR="00CD452B" w:rsidRPr="009024BE">
              <w:rPr>
                <w:kern w:val="2"/>
                <w:sz w:val="18"/>
                <w:szCs w:val="18"/>
                <w:lang w:eastAsia="en-US"/>
              </w:rPr>
              <w:br/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ru</w:t>
            </w:r>
          </w:p>
        </w:tc>
      </w:tr>
      <w:tr w:rsidR="006560AE" w:rsidRPr="006560AE" w14:paraId="637059EE" w14:textId="77777777" w:rsidTr="00CD452B">
        <w:trPr>
          <w:cantSplit/>
          <w:trHeight w:val="180"/>
        </w:trPr>
        <w:tc>
          <w:tcPr>
            <w:tcW w:w="1701" w:type="dxa"/>
          </w:tcPr>
          <w:p w14:paraId="40F4A076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Заведующий сектором</w:t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 </w:t>
            </w:r>
          </w:p>
          <w:p w14:paraId="03BCB752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 № 4</w:t>
            </w:r>
          </w:p>
        </w:tc>
        <w:tc>
          <w:tcPr>
            <w:tcW w:w="3260" w:type="dxa"/>
          </w:tcPr>
          <w:p w14:paraId="79D18034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Маматов Кыялбек Мусаевич</w:t>
            </w:r>
          </w:p>
        </w:tc>
        <w:tc>
          <w:tcPr>
            <w:tcW w:w="1701" w:type="dxa"/>
          </w:tcPr>
          <w:p w14:paraId="75304CAA" w14:textId="77777777" w:rsidR="006560AE" w:rsidRPr="009024BE" w:rsidRDefault="006560AE" w:rsidP="006560AE">
            <w:pPr>
              <w:spacing w:line="256" w:lineRule="auto"/>
              <w:jc w:val="center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5-03-51</w:t>
            </w:r>
          </w:p>
        </w:tc>
        <w:tc>
          <w:tcPr>
            <w:tcW w:w="1560" w:type="dxa"/>
          </w:tcPr>
          <w:p w14:paraId="0ADEEA80" w14:textId="602F79F9" w:rsidR="006560AE" w:rsidRPr="009024BE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24D6E733" w14:textId="77777777" w:rsidR="006560AE" w:rsidRPr="009024BE" w:rsidRDefault="006560AE" w:rsidP="006560AE">
            <w:pPr>
              <w:spacing w:line="254" w:lineRule="auto"/>
              <w:rPr>
                <w:kern w:val="2"/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kyialbekmamatov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bk.ru</w:t>
            </w:r>
          </w:p>
        </w:tc>
      </w:tr>
      <w:tr w:rsidR="006560AE" w:rsidRPr="006560AE" w14:paraId="39916E31" w14:textId="77777777" w:rsidTr="00CD452B">
        <w:trPr>
          <w:cantSplit/>
          <w:trHeight w:val="180"/>
        </w:trPr>
        <w:tc>
          <w:tcPr>
            <w:tcW w:w="1701" w:type="dxa"/>
          </w:tcPr>
          <w:p w14:paraId="6836E776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  <w:p w14:paraId="1D5A7834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 № 3</w:t>
            </w:r>
          </w:p>
        </w:tc>
        <w:tc>
          <w:tcPr>
            <w:tcW w:w="3260" w:type="dxa"/>
          </w:tcPr>
          <w:p w14:paraId="32C230AB" w14:textId="1ABF0FEE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Пакыров </w:t>
            </w:r>
            <w:r w:rsidR="00491EEC">
              <w:rPr>
                <w:kern w:val="2"/>
                <w:sz w:val="22"/>
                <w:szCs w:val="22"/>
                <w:lang w:val="ky-KG"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>Азизбек Абдипаталович</w:t>
            </w:r>
          </w:p>
        </w:tc>
        <w:tc>
          <w:tcPr>
            <w:tcW w:w="1701" w:type="dxa"/>
          </w:tcPr>
          <w:p w14:paraId="5ED1D86D" w14:textId="77777777" w:rsidR="006560AE" w:rsidRPr="009024BE" w:rsidRDefault="006560AE" w:rsidP="006560AE">
            <w:pPr>
              <w:spacing w:line="256" w:lineRule="auto"/>
              <w:jc w:val="center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</w:tcPr>
          <w:p w14:paraId="528D129B" w14:textId="77C3DFA4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090FADF6" w14:textId="77777777" w:rsidR="006560AE" w:rsidRPr="009024BE" w:rsidRDefault="006560AE" w:rsidP="006560AE">
            <w:pPr>
              <w:spacing w:line="256" w:lineRule="auto"/>
              <w:rPr>
                <w:kern w:val="2"/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azizbek-ookat@mail.ru</w:t>
            </w:r>
          </w:p>
        </w:tc>
      </w:tr>
      <w:tr w:rsidR="006560AE" w:rsidRPr="006560AE" w14:paraId="4CF0A5B1" w14:textId="77777777" w:rsidTr="00CD452B">
        <w:trPr>
          <w:cantSplit/>
          <w:trHeight w:val="180"/>
        </w:trPr>
        <w:tc>
          <w:tcPr>
            <w:tcW w:w="1701" w:type="dxa"/>
          </w:tcPr>
          <w:p w14:paraId="1B3D0DA4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  <w:p w14:paraId="10411D21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 №2</w:t>
            </w:r>
          </w:p>
        </w:tc>
        <w:tc>
          <w:tcPr>
            <w:tcW w:w="3260" w:type="dxa"/>
          </w:tcPr>
          <w:p w14:paraId="2D073895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Жумабай уулу Бактыяр</w:t>
            </w:r>
          </w:p>
        </w:tc>
        <w:tc>
          <w:tcPr>
            <w:tcW w:w="1701" w:type="dxa"/>
          </w:tcPr>
          <w:p w14:paraId="09126B72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</w:t>
            </w:r>
            <w:r w:rsidRPr="009024BE">
              <w:rPr>
                <w:kern w:val="2"/>
                <w:sz w:val="22"/>
                <w:szCs w:val="22"/>
                <w:lang w:val="en-US" w:eastAsia="en-US"/>
              </w:rPr>
              <w:t>03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>-</w:t>
            </w:r>
            <w:r w:rsidRPr="009024BE">
              <w:rPr>
                <w:kern w:val="2"/>
                <w:sz w:val="22"/>
                <w:szCs w:val="22"/>
                <w:lang w:val="en-US" w:eastAsia="en-US"/>
              </w:rPr>
              <w:t>82</w:t>
            </w:r>
          </w:p>
        </w:tc>
        <w:tc>
          <w:tcPr>
            <w:tcW w:w="1560" w:type="dxa"/>
          </w:tcPr>
          <w:p w14:paraId="70F1674C" w14:textId="72952817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7814B1A9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juma_baktyiar@</w:t>
            </w:r>
            <w:r w:rsidR="00CD452B" w:rsidRPr="009024BE">
              <w:rPr>
                <w:kern w:val="2"/>
                <w:sz w:val="18"/>
                <w:szCs w:val="18"/>
                <w:lang w:eastAsia="en-US"/>
              </w:rPr>
              <w:br/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7F6F6B56" w14:textId="77777777" w:rsidTr="00CD452B">
        <w:trPr>
          <w:cantSplit/>
          <w:trHeight w:val="180"/>
        </w:trPr>
        <w:tc>
          <w:tcPr>
            <w:tcW w:w="1701" w:type="dxa"/>
          </w:tcPr>
          <w:p w14:paraId="47115689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Главный 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>специалист</w:t>
            </w:r>
          </w:p>
          <w:p w14:paraId="7F319A6F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 № 5</w:t>
            </w:r>
          </w:p>
        </w:tc>
        <w:tc>
          <w:tcPr>
            <w:tcW w:w="3260" w:type="dxa"/>
          </w:tcPr>
          <w:p w14:paraId="2CFE9E45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Арынов Алмаз Асанович</w:t>
            </w:r>
          </w:p>
        </w:tc>
        <w:tc>
          <w:tcPr>
            <w:tcW w:w="1701" w:type="dxa"/>
          </w:tcPr>
          <w:p w14:paraId="3F0A7FFA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5-03-82</w:t>
            </w:r>
          </w:p>
        </w:tc>
        <w:tc>
          <w:tcPr>
            <w:tcW w:w="1560" w:type="dxa"/>
          </w:tcPr>
          <w:p w14:paraId="757BBE7C" w14:textId="076A926C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</w:tcPr>
          <w:p w14:paraId="27479016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arynov.75@mail.ru</w:t>
            </w:r>
          </w:p>
        </w:tc>
      </w:tr>
      <w:tr w:rsidR="006560AE" w:rsidRPr="006560AE" w14:paraId="52FF8645" w14:textId="77777777" w:rsidTr="00CD452B">
        <w:trPr>
          <w:cantSplit/>
          <w:trHeight w:val="180"/>
        </w:trPr>
        <w:tc>
          <w:tcPr>
            <w:tcW w:w="1701" w:type="dxa"/>
          </w:tcPr>
          <w:p w14:paraId="7075D027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  <w:p w14:paraId="72BF6991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Каб.№ 1</w:t>
            </w:r>
          </w:p>
        </w:tc>
        <w:tc>
          <w:tcPr>
            <w:tcW w:w="3260" w:type="dxa"/>
          </w:tcPr>
          <w:p w14:paraId="3441D431" w14:textId="2ED2DE0D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Мариптаева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Сайра Мариптаевна</w:t>
            </w:r>
          </w:p>
        </w:tc>
        <w:tc>
          <w:tcPr>
            <w:tcW w:w="1701" w:type="dxa"/>
          </w:tcPr>
          <w:p w14:paraId="5C7620A9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5-11-07</w:t>
            </w:r>
          </w:p>
        </w:tc>
        <w:tc>
          <w:tcPr>
            <w:tcW w:w="1560" w:type="dxa"/>
          </w:tcPr>
          <w:p w14:paraId="5096ED41" w14:textId="1EE38DF7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4918AF07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sairamariptaeva@</w:t>
            </w:r>
            <w:r w:rsidR="00CD452B" w:rsidRPr="009024BE">
              <w:rPr>
                <w:kern w:val="2"/>
                <w:sz w:val="18"/>
                <w:szCs w:val="18"/>
                <w:lang w:eastAsia="en-US"/>
              </w:rPr>
              <w:br/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1E9D3049" w14:textId="77777777" w:rsidTr="00CD452B">
        <w:trPr>
          <w:cantSplit/>
          <w:trHeight w:val="180"/>
        </w:trPr>
        <w:tc>
          <w:tcPr>
            <w:tcW w:w="1701" w:type="dxa"/>
            <w:tcBorders>
              <w:bottom w:val="single" w:sz="4" w:space="0" w:color="auto"/>
            </w:tcBorders>
          </w:tcPr>
          <w:p w14:paraId="2FCEE008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  <w:p w14:paraId="2E755A04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 № 5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70B0D63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Түгөлбай уулу Адилет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E0D892D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5-03-82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3409D62" w14:textId="70B1E061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0E28F38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tugolbaiuuluadilet@mail.ru</w:t>
            </w:r>
          </w:p>
        </w:tc>
      </w:tr>
      <w:tr w:rsidR="006560AE" w:rsidRPr="006560AE" w14:paraId="76629568" w14:textId="77777777" w:rsidTr="00CD452B">
        <w:trPr>
          <w:cantSplit/>
          <w:trHeight w:val="180"/>
        </w:trPr>
        <w:tc>
          <w:tcPr>
            <w:tcW w:w="1701" w:type="dxa"/>
            <w:tcBorders>
              <w:bottom w:val="single" w:sz="4" w:space="0" w:color="auto"/>
            </w:tcBorders>
          </w:tcPr>
          <w:p w14:paraId="0F522B4D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Специалист </w:t>
            </w:r>
          </w:p>
          <w:p w14:paraId="5E53E716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Каб. № 5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3D52716" w14:textId="6A9D623A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CD452B">
              <w:rPr>
                <w:sz w:val="22"/>
                <w:szCs w:val="22"/>
                <w:lang w:val="ky-KG" w:eastAsia="en-US"/>
              </w:rPr>
              <w:t xml:space="preserve">Азимжанова </w:t>
            </w:r>
            <w:r w:rsidR="00491EEC">
              <w:rPr>
                <w:sz w:val="22"/>
                <w:szCs w:val="22"/>
                <w:lang w:val="ky-KG" w:eastAsia="en-US"/>
              </w:rPr>
              <w:br/>
            </w:r>
            <w:r w:rsidRPr="00CD452B">
              <w:rPr>
                <w:sz w:val="22"/>
                <w:szCs w:val="22"/>
                <w:lang w:val="ky-KG" w:eastAsia="en-US"/>
              </w:rPr>
              <w:t>Майсара Сабыровна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4946A4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D9503FC" w14:textId="7567B9DD" w:rsidR="006560AE" w:rsidRPr="00CD452B" w:rsidRDefault="006560AE" w:rsidP="007D29D1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8C69C2E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CD452B">
              <w:rPr>
                <w:sz w:val="18"/>
                <w:szCs w:val="18"/>
                <w:lang w:val="en-US" w:eastAsia="en-US"/>
              </w:rPr>
              <w:t>karatash8594@</w:t>
            </w:r>
            <w:r w:rsidR="00CD452B">
              <w:rPr>
                <w:sz w:val="18"/>
                <w:szCs w:val="18"/>
                <w:lang w:eastAsia="en-US"/>
              </w:rPr>
              <w:br/>
            </w:r>
            <w:r w:rsidRPr="00CD452B">
              <w:rPr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43F8CB99" w14:textId="77777777" w:rsidTr="008D64FE">
        <w:trPr>
          <w:cantSplit/>
          <w:trHeight w:val="18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0AAAFF" w14:textId="77777777" w:rsidR="0026450A" w:rsidRDefault="0026450A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14:paraId="174EC7FD" w14:textId="77777777" w:rsidR="006560AE" w:rsidRPr="00CD452B" w:rsidRDefault="006560AE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CD452B">
              <w:rPr>
                <w:b/>
                <w:sz w:val="22"/>
                <w:szCs w:val="22"/>
                <w:lang w:eastAsia="en-US"/>
              </w:rPr>
              <w:t>У</w:t>
            </w:r>
            <w:r w:rsidRPr="00CD452B">
              <w:rPr>
                <w:b/>
                <w:sz w:val="22"/>
                <w:szCs w:val="22"/>
                <w:lang w:val="ky-KG" w:eastAsia="en-US"/>
              </w:rPr>
              <w:t>згенский районный отдел статистики</w:t>
            </w:r>
          </w:p>
          <w:p w14:paraId="445AF619" w14:textId="77777777" w:rsidR="006560AE" w:rsidRDefault="006560AE" w:rsidP="00165ED9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CD452B">
              <w:rPr>
                <w:b/>
                <w:sz w:val="22"/>
                <w:szCs w:val="22"/>
                <w:lang w:eastAsia="en-US"/>
              </w:rPr>
              <w:t xml:space="preserve">723600, г. Узген, ул. Ленина, 110, </w:t>
            </w:r>
            <w:r w:rsidRPr="00CD452B">
              <w:rPr>
                <w:b/>
                <w:bCs/>
                <w:sz w:val="22"/>
                <w:szCs w:val="22"/>
                <w:lang w:val="en-US" w:eastAsia="en-US"/>
              </w:rPr>
              <w:t>e</w:t>
            </w:r>
            <w:r w:rsidRPr="00CD452B">
              <w:rPr>
                <w:b/>
                <w:bCs/>
                <w:sz w:val="22"/>
                <w:szCs w:val="22"/>
                <w:lang w:eastAsia="en-US"/>
              </w:rPr>
              <w:t>-</w:t>
            </w:r>
            <w:r w:rsidRPr="00CD452B">
              <w:rPr>
                <w:b/>
                <w:bCs/>
                <w:sz w:val="22"/>
                <w:szCs w:val="22"/>
                <w:lang w:val="en-US" w:eastAsia="en-US"/>
              </w:rPr>
              <w:t>mail</w:t>
            </w:r>
            <w:r w:rsidRPr="00CD452B">
              <w:rPr>
                <w:b/>
                <w:bCs/>
                <w:sz w:val="22"/>
                <w:szCs w:val="22"/>
                <w:lang w:eastAsia="en-US"/>
              </w:rPr>
              <w:t xml:space="preserve">: </w:t>
            </w:r>
            <w:hyperlink r:id="rId321" w:history="1">
              <w:r w:rsidRPr="00CD452B">
                <w:rPr>
                  <w:b/>
                  <w:bCs/>
                  <w:color w:val="000000"/>
                  <w:sz w:val="22"/>
                  <w:szCs w:val="22"/>
                  <w:u w:val="single"/>
                  <w:lang w:eastAsia="en-US"/>
                </w:rPr>
                <w:t>uzgen@ktnet.kg</w:t>
              </w:r>
            </w:hyperlink>
            <w:r w:rsidRPr="00CD452B">
              <w:rPr>
                <w:b/>
                <w:bCs/>
                <w:sz w:val="22"/>
                <w:szCs w:val="22"/>
                <w:lang w:val="ky-KG" w:eastAsia="en-US"/>
              </w:rPr>
              <w:t xml:space="preserve">, </w:t>
            </w:r>
            <w:r w:rsidRPr="00CD452B">
              <w:rPr>
                <w:b/>
                <w:sz w:val="22"/>
                <w:szCs w:val="22"/>
                <w:lang w:eastAsia="en-US"/>
              </w:rPr>
              <w:t>код 03233, факс: 5-04-94</w:t>
            </w:r>
          </w:p>
          <w:p w14:paraId="709FF7F8" w14:textId="77777777" w:rsidR="0026450A" w:rsidRPr="006560AE" w:rsidRDefault="0026450A" w:rsidP="00165ED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6560AE" w:rsidRPr="006560AE" w14:paraId="75FF3490" w14:textId="77777777" w:rsidTr="00CD452B">
        <w:trPr>
          <w:cantSplit/>
          <w:trHeight w:val="180"/>
        </w:trPr>
        <w:tc>
          <w:tcPr>
            <w:tcW w:w="1701" w:type="dxa"/>
            <w:tcBorders>
              <w:top w:val="single" w:sz="4" w:space="0" w:color="auto"/>
            </w:tcBorders>
          </w:tcPr>
          <w:p w14:paraId="3AA772A4" w14:textId="77777777" w:rsidR="006560AE" w:rsidRPr="00162027" w:rsidRDefault="006560AE" w:rsidP="006560AE">
            <w:pPr>
              <w:spacing w:line="254" w:lineRule="auto"/>
              <w:rPr>
                <w:b/>
                <w:bCs/>
                <w:kern w:val="2"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kern w:val="2"/>
                <w:sz w:val="22"/>
                <w:szCs w:val="22"/>
                <w:lang w:eastAsia="en-US"/>
              </w:rPr>
              <w:t>Руководитель</w:t>
            </w:r>
          </w:p>
          <w:p w14:paraId="44E5D10C" w14:textId="77777777" w:rsidR="006560AE" w:rsidRPr="00CD452B" w:rsidRDefault="006560AE" w:rsidP="006560AE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3F91A089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Тажибаев Аттокур Тургумбаевич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0C8862E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5-04-94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11DB7B0" w14:textId="0EDCFFDE" w:rsidR="006560AE" w:rsidRPr="007D29D1" w:rsidRDefault="006560AE" w:rsidP="007D29D1">
            <w:pPr>
              <w:spacing w:line="256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C1CC003" w14:textId="77777777" w:rsidR="006560AE" w:rsidRPr="00CD452B" w:rsidRDefault="006560AE" w:rsidP="006560AE">
            <w:pPr>
              <w:spacing w:line="254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osh.attokur@mail.ru</w:t>
            </w:r>
          </w:p>
        </w:tc>
      </w:tr>
      <w:tr w:rsidR="006560AE" w:rsidRPr="006560AE" w14:paraId="0766000D" w14:textId="77777777" w:rsidTr="00CD452B">
        <w:trPr>
          <w:cantSplit/>
          <w:trHeight w:val="180"/>
        </w:trPr>
        <w:tc>
          <w:tcPr>
            <w:tcW w:w="1701" w:type="dxa"/>
          </w:tcPr>
          <w:p w14:paraId="5A9073B8" w14:textId="77777777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Заведующий сектором</w:t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 </w:t>
            </w:r>
          </w:p>
        </w:tc>
        <w:tc>
          <w:tcPr>
            <w:tcW w:w="3260" w:type="dxa"/>
          </w:tcPr>
          <w:p w14:paraId="72B439F9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Мамадеминов </w:t>
            </w:r>
          </w:p>
          <w:p w14:paraId="07210763" w14:textId="77777777" w:rsidR="006560AE" w:rsidRPr="00CD452B" w:rsidRDefault="006560AE" w:rsidP="006560AE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Мыктар Абдилазизович</w:t>
            </w:r>
          </w:p>
        </w:tc>
        <w:tc>
          <w:tcPr>
            <w:tcW w:w="1701" w:type="dxa"/>
          </w:tcPr>
          <w:p w14:paraId="1925133F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5-02-36</w:t>
            </w:r>
          </w:p>
        </w:tc>
        <w:tc>
          <w:tcPr>
            <w:tcW w:w="1560" w:type="dxa"/>
          </w:tcPr>
          <w:p w14:paraId="04F1685A" w14:textId="37600A3A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3C3CE690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muktar.mamateminov.62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 xml:space="preserve"> bk.ru</w:t>
            </w:r>
          </w:p>
        </w:tc>
      </w:tr>
      <w:tr w:rsidR="006560AE" w:rsidRPr="006560AE" w14:paraId="3FC33158" w14:textId="77777777" w:rsidTr="00CD452B">
        <w:trPr>
          <w:cantSplit/>
          <w:trHeight w:val="180"/>
        </w:trPr>
        <w:tc>
          <w:tcPr>
            <w:tcW w:w="1701" w:type="dxa"/>
          </w:tcPr>
          <w:p w14:paraId="6F1CAF1D" w14:textId="77777777" w:rsidR="006560AE" w:rsidRPr="009024BE" w:rsidRDefault="006560AE" w:rsidP="006560AE">
            <w:pPr>
              <w:spacing w:line="254" w:lineRule="auto"/>
              <w:jc w:val="both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  <w:p w14:paraId="3A76D4CF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3</w:t>
            </w:r>
          </w:p>
        </w:tc>
        <w:tc>
          <w:tcPr>
            <w:tcW w:w="3260" w:type="dxa"/>
          </w:tcPr>
          <w:p w14:paraId="7BCEEAFA" w14:textId="77777777" w:rsidR="006560AE" w:rsidRPr="00CD452B" w:rsidRDefault="006560AE" w:rsidP="006560AE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Байчороев Эстебес Абдуллаевич</w:t>
            </w:r>
          </w:p>
        </w:tc>
        <w:tc>
          <w:tcPr>
            <w:tcW w:w="1701" w:type="dxa"/>
          </w:tcPr>
          <w:p w14:paraId="4C197A98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5-05-64</w:t>
            </w:r>
          </w:p>
        </w:tc>
        <w:tc>
          <w:tcPr>
            <w:tcW w:w="1560" w:type="dxa"/>
          </w:tcPr>
          <w:p w14:paraId="596EB04A" w14:textId="039A9358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066DDCFB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stat.estebes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71F7F73C" w14:textId="77777777" w:rsidTr="00CD452B">
        <w:trPr>
          <w:cantSplit/>
          <w:trHeight w:val="180"/>
        </w:trPr>
        <w:tc>
          <w:tcPr>
            <w:tcW w:w="1701" w:type="dxa"/>
          </w:tcPr>
          <w:p w14:paraId="3E48E498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Главный специалист  </w:t>
            </w:r>
          </w:p>
          <w:p w14:paraId="0D767D14" w14:textId="77777777" w:rsidR="006560AE" w:rsidRPr="00CD452B" w:rsidRDefault="006560AE" w:rsidP="006560AE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</w:tcPr>
          <w:p w14:paraId="15A92449" w14:textId="77777777" w:rsidR="006560AE" w:rsidRPr="00CD452B" w:rsidRDefault="006560AE" w:rsidP="006560AE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Закирова Жумагуль Байжумановна </w:t>
            </w:r>
          </w:p>
        </w:tc>
        <w:tc>
          <w:tcPr>
            <w:tcW w:w="1701" w:type="dxa"/>
          </w:tcPr>
          <w:p w14:paraId="14E1CAF5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5-06-41</w:t>
            </w:r>
          </w:p>
        </w:tc>
        <w:tc>
          <w:tcPr>
            <w:tcW w:w="1560" w:type="dxa"/>
          </w:tcPr>
          <w:p w14:paraId="1DBCED6E" w14:textId="066C7F45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73ED4EE1" w14:textId="77777777" w:rsidR="006560AE" w:rsidRPr="00CD452B" w:rsidRDefault="006560AE" w:rsidP="006560AE">
            <w:pPr>
              <w:spacing w:line="254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zakirova.6060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2D8DA3F8" w14:textId="77777777" w:rsidTr="00CD452B">
        <w:trPr>
          <w:cantSplit/>
          <w:trHeight w:val="180"/>
        </w:trPr>
        <w:tc>
          <w:tcPr>
            <w:tcW w:w="1701" w:type="dxa"/>
          </w:tcPr>
          <w:p w14:paraId="50D4AF68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  <w:p w14:paraId="0A5A174E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</w:tcPr>
          <w:p w14:paraId="3D3CBBBD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Сартмаматова </w:t>
            </w:r>
          </w:p>
          <w:p w14:paraId="5DFB2889" w14:textId="77777777" w:rsidR="006560AE" w:rsidRPr="00CD452B" w:rsidRDefault="006560AE" w:rsidP="006560AE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Кулипа Акимовна</w:t>
            </w:r>
          </w:p>
        </w:tc>
        <w:tc>
          <w:tcPr>
            <w:tcW w:w="1701" w:type="dxa"/>
          </w:tcPr>
          <w:p w14:paraId="074EF8AC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5-05-77</w:t>
            </w:r>
          </w:p>
        </w:tc>
        <w:tc>
          <w:tcPr>
            <w:tcW w:w="1560" w:type="dxa"/>
          </w:tcPr>
          <w:p w14:paraId="41EF4862" w14:textId="3DADEEEC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13B8A48E" w14:textId="77777777" w:rsidR="006560AE" w:rsidRPr="00CD452B" w:rsidRDefault="006560AE" w:rsidP="006560AE">
            <w:pPr>
              <w:spacing w:line="254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kulipa01081970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0F6A8822" w14:textId="77777777" w:rsidTr="00CD452B">
        <w:trPr>
          <w:cantSplit/>
          <w:trHeight w:val="180"/>
        </w:trPr>
        <w:tc>
          <w:tcPr>
            <w:tcW w:w="1701" w:type="dxa"/>
          </w:tcPr>
          <w:p w14:paraId="2DD82667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  <w:p w14:paraId="584617EE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</w:tcPr>
          <w:p w14:paraId="68C042B5" w14:textId="20E30ABE" w:rsidR="006560AE" w:rsidRPr="00491EEC" w:rsidRDefault="006560AE" w:rsidP="00491EEC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Абдыраимов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Абдимиталип</w:t>
            </w:r>
            <w:r w:rsidR="00491EEC">
              <w:rPr>
                <w:kern w:val="2"/>
                <w:sz w:val="22"/>
                <w:szCs w:val="22"/>
                <w:lang w:eastAsia="en-US"/>
              </w:rPr>
              <w:t xml:space="preserve"> 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>Абдуллаевич</w:t>
            </w:r>
          </w:p>
        </w:tc>
        <w:tc>
          <w:tcPr>
            <w:tcW w:w="1701" w:type="dxa"/>
          </w:tcPr>
          <w:p w14:paraId="32CC11B7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5-05-64</w:t>
            </w:r>
          </w:p>
        </w:tc>
        <w:tc>
          <w:tcPr>
            <w:tcW w:w="1560" w:type="dxa"/>
          </w:tcPr>
          <w:p w14:paraId="2BC84F44" w14:textId="1D0B4D1F" w:rsidR="006560AE" w:rsidRPr="007D29D1" w:rsidRDefault="006560AE" w:rsidP="007D29D1">
            <w:pPr>
              <w:spacing w:line="256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3E95AF15" w14:textId="77777777" w:rsidR="006560AE" w:rsidRPr="00CD452B" w:rsidRDefault="006560AE" w:rsidP="006560AE">
            <w:pPr>
              <w:spacing w:line="254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abdyraimov61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bk.ru</w:t>
            </w:r>
          </w:p>
        </w:tc>
      </w:tr>
      <w:tr w:rsidR="006560AE" w:rsidRPr="006560AE" w14:paraId="609691FE" w14:textId="77777777" w:rsidTr="00CD452B">
        <w:trPr>
          <w:cantSplit/>
          <w:trHeight w:val="180"/>
        </w:trPr>
        <w:tc>
          <w:tcPr>
            <w:tcW w:w="1701" w:type="dxa"/>
          </w:tcPr>
          <w:p w14:paraId="04F5291E" w14:textId="77777777" w:rsidR="006560AE" w:rsidRPr="009024BE" w:rsidRDefault="006560AE" w:rsidP="006560AE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Ведущий специалист</w:t>
            </w:r>
          </w:p>
          <w:p w14:paraId="4C37102E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каб. № 2</w:t>
            </w:r>
          </w:p>
        </w:tc>
        <w:tc>
          <w:tcPr>
            <w:tcW w:w="3260" w:type="dxa"/>
          </w:tcPr>
          <w:p w14:paraId="77749BF6" w14:textId="411FE368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Чиркешов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Жолборсбек Таштемирович</w:t>
            </w:r>
          </w:p>
        </w:tc>
        <w:tc>
          <w:tcPr>
            <w:tcW w:w="1701" w:type="dxa"/>
          </w:tcPr>
          <w:p w14:paraId="4F9011BF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5-06-41</w:t>
            </w:r>
          </w:p>
        </w:tc>
        <w:tc>
          <w:tcPr>
            <w:tcW w:w="1560" w:type="dxa"/>
          </w:tcPr>
          <w:p w14:paraId="23682086" w14:textId="40290E18" w:rsidR="006560AE" w:rsidRPr="007D29D1" w:rsidRDefault="006560AE" w:rsidP="007D29D1">
            <w:pPr>
              <w:spacing w:line="256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6CB46BC0" w14:textId="77777777" w:rsidR="006560AE" w:rsidRPr="00CD452B" w:rsidRDefault="006560AE" w:rsidP="006560AE">
            <w:pPr>
              <w:spacing w:line="254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zholborsbek.chirkeshov@mail.ru</w:t>
            </w:r>
          </w:p>
        </w:tc>
      </w:tr>
      <w:tr w:rsidR="006560AE" w:rsidRPr="006560AE" w14:paraId="18DE9C56" w14:textId="77777777" w:rsidTr="00CD452B">
        <w:trPr>
          <w:cantSplit/>
          <w:trHeight w:val="180"/>
        </w:trPr>
        <w:tc>
          <w:tcPr>
            <w:tcW w:w="1701" w:type="dxa"/>
            <w:tcBorders>
              <w:bottom w:val="single" w:sz="4" w:space="0" w:color="auto"/>
            </w:tcBorders>
          </w:tcPr>
          <w:p w14:paraId="0B6BB72F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С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>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3E5F4DDB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Буданова Нурайым Жаңыбаевна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93AA4D8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val="ky-KG" w:eastAsia="en-US"/>
              </w:rPr>
              <w:t>5-05-77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BFF6A4D" w14:textId="7BF38995" w:rsidR="006560AE" w:rsidRPr="007D29D1" w:rsidRDefault="006560AE" w:rsidP="007D29D1">
            <w:pPr>
              <w:spacing w:line="256" w:lineRule="auto"/>
              <w:rPr>
                <w:kern w:val="2"/>
                <w:sz w:val="22"/>
                <w:szCs w:val="22"/>
                <w:lang w:val="ky-KG"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9E02D0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Nuraim.budanova@mail.ru</w:t>
            </w:r>
          </w:p>
        </w:tc>
      </w:tr>
      <w:tr w:rsidR="006560AE" w:rsidRPr="006560AE" w14:paraId="17AB2105" w14:textId="77777777" w:rsidTr="008D64FE">
        <w:trPr>
          <w:cantSplit/>
          <w:trHeight w:val="180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0609E" w14:textId="77777777" w:rsidR="00CD452B" w:rsidRDefault="00CD452B" w:rsidP="006560AE">
            <w:pPr>
              <w:spacing w:line="256" w:lineRule="auto"/>
              <w:jc w:val="center"/>
              <w:rPr>
                <w:b/>
                <w:sz w:val="24"/>
                <w:lang w:eastAsia="en-US"/>
              </w:rPr>
            </w:pPr>
          </w:p>
          <w:p w14:paraId="08274AEB" w14:textId="77777777" w:rsidR="006560AE" w:rsidRPr="00CD452B" w:rsidRDefault="006560AE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val="ky-KG" w:eastAsia="en-US"/>
              </w:rPr>
            </w:pPr>
            <w:r w:rsidRPr="00CD452B">
              <w:rPr>
                <w:b/>
                <w:sz w:val="22"/>
                <w:szCs w:val="22"/>
                <w:lang w:eastAsia="en-US"/>
              </w:rPr>
              <w:t>Ч</w:t>
            </w:r>
            <w:r w:rsidRPr="00CD452B">
              <w:rPr>
                <w:b/>
                <w:sz w:val="22"/>
                <w:szCs w:val="22"/>
                <w:lang w:val="ky-KG" w:eastAsia="en-US"/>
              </w:rPr>
              <w:t>он-Алайский районный отдел статистики</w:t>
            </w:r>
          </w:p>
          <w:p w14:paraId="6671D1B7" w14:textId="77777777" w:rsidR="006560AE" w:rsidRPr="00CD452B" w:rsidRDefault="006560AE" w:rsidP="006560AE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CD452B">
              <w:rPr>
                <w:b/>
                <w:sz w:val="22"/>
                <w:szCs w:val="22"/>
                <w:lang w:eastAsia="en-US"/>
              </w:rPr>
              <w:t>723700, с.</w:t>
            </w:r>
            <w:r w:rsidRPr="00CD452B">
              <w:rPr>
                <w:b/>
                <w:sz w:val="22"/>
                <w:szCs w:val="22"/>
                <w:lang w:val="ky-KG" w:eastAsia="en-US"/>
              </w:rPr>
              <w:t xml:space="preserve"> </w:t>
            </w:r>
            <w:r w:rsidRPr="00CD452B">
              <w:rPr>
                <w:b/>
                <w:sz w:val="22"/>
                <w:szCs w:val="22"/>
                <w:lang w:eastAsia="en-US"/>
              </w:rPr>
              <w:t>Дароот-Коргон, ул. Ч. Сулайманов</w:t>
            </w:r>
            <w:r w:rsidRPr="00CD452B">
              <w:rPr>
                <w:b/>
                <w:sz w:val="22"/>
                <w:szCs w:val="22"/>
                <w:lang w:val="en-US" w:eastAsia="en-US"/>
              </w:rPr>
              <w:t>a</w:t>
            </w:r>
            <w:r w:rsidRPr="00CD452B">
              <w:rPr>
                <w:b/>
                <w:sz w:val="22"/>
                <w:szCs w:val="22"/>
                <w:lang w:eastAsia="en-US"/>
              </w:rPr>
              <w:t xml:space="preserve">, 115, </w:t>
            </w:r>
            <w:r w:rsidRPr="00CD452B">
              <w:rPr>
                <w:b/>
                <w:bCs/>
                <w:sz w:val="22"/>
                <w:szCs w:val="22"/>
                <w:lang w:val="en-US" w:eastAsia="en-US"/>
              </w:rPr>
              <w:t>e</w:t>
            </w:r>
            <w:r w:rsidRPr="00CD452B">
              <w:rPr>
                <w:b/>
                <w:bCs/>
                <w:sz w:val="22"/>
                <w:szCs w:val="22"/>
                <w:lang w:eastAsia="en-US"/>
              </w:rPr>
              <w:t>-</w:t>
            </w:r>
            <w:r w:rsidRPr="00CD452B">
              <w:rPr>
                <w:b/>
                <w:bCs/>
                <w:sz w:val="22"/>
                <w:szCs w:val="22"/>
                <w:lang w:val="en-US" w:eastAsia="en-US"/>
              </w:rPr>
              <w:t>mail</w:t>
            </w:r>
            <w:r w:rsidRPr="00CD452B">
              <w:rPr>
                <w:b/>
                <w:bCs/>
                <w:sz w:val="22"/>
                <w:szCs w:val="22"/>
                <w:lang w:eastAsia="en-US"/>
              </w:rPr>
              <w:t xml:space="preserve">: </w:t>
            </w:r>
            <w:hyperlink r:id="rId322" w:history="1">
              <w:r w:rsidRPr="00CD452B">
                <w:rPr>
                  <w:b/>
                  <w:bCs/>
                  <w:color w:val="000000"/>
                  <w:sz w:val="22"/>
                  <w:szCs w:val="22"/>
                  <w:u w:val="single"/>
                  <w:lang w:eastAsia="en-US"/>
                </w:rPr>
                <w:t>chalayst@ktnet.kg</w:t>
              </w:r>
            </w:hyperlink>
            <w:r w:rsidRPr="00CD452B">
              <w:rPr>
                <w:b/>
                <w:bCs/>
                <w:sz w:val="22"/>
                <w:szCs w:val="22"/>
                <w:lang w:eastAsia="en-US"/>
              </w:rPr>
              <w:t>,</w:t>
            </w:r>
            <w:r w:rsidRPr="00CD452B">
              <w:rPr>
                <w:b/>
                <w:sz w:val="22"/>
                <w:szCs w:val="22"/>
                <w:lang w:eastAsia="en-US"/>
              </w:rPr>
              <w:t xml:space="preserve"> код 03237,</w:t>
            </w:r>
          </w:p>
          <w:p w14:paraId="37874A19" w14:textId="77777777" w:rsidR="006560AE" w:rsidRDefault="006560AE" w:rsidP="00165ED9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CD452B">
              <w:rPr>
                <w:b/>
                <w:sz w:val="22"/>
                <w:szCs w:val="22"/>
                <w:lang w:eastAsia="en-US"/>
              </w:rPr>
              <w:t>факс:2-20-57, 4-73-94</w:t>
            </w:r>
          </w:p>
          <w:p w14:paraId="5C327B25" w14:textId="77777777" w:rsidR="0026450A" w:rsidRPr="006560AE" w:rsidRDefault="0026450A" w:rsidP="00165ED9">
            <w:pPr>
              <w:spacing w:line="256" w:lineRule="auto"/>
              <w:jc w:val="center"/>
              <w:rPr>
                <w:lang w:val="en-US" w:eastAsia="en-US"/>
              </w:rPr>
            </w:pPr>
          </w:p>
        </w:tc>
      </w:tr>
      <w:tr w:rsidR="006560AE" w:rsidRPr="006560AE" w14:paraId="213C84A6" w14:textId="77777777" w:rsidTr="00CD452B">
        <w:trPr>
          <w:cantSplit/>
          <w:trHeight w:val="180"/>
        </w:trPr>
        <w:tc>
          <w:tcPr>
            <w:tcW w:w="1701" w:type="dxa"/>
            <w:tcBorders>
              <w:top w:val="single" w:sz="4" w:space="0" w:color="auto"/>
            </w:tcBorders>
          </w:tcPr>
          <w:p w14:paraId="1B1E89D8" w14:textId="77777777" w:rsidR="006560AE" w:rsidRPr="00162027" w:rsidRDefault="006560AE" w:rsidP="00165ED9">
            <w:pPr>
              <w:spacing w:line="254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162027">
              <w:rPr>
                <w:b/>
                <w:bCs/>
                <w:kern w:val="2"/>
                <w:sz w:val="22"/>
                <w:szCs w:val="22"/>
                <w:lang w:eastAsia="en-US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D9AF2D0" w14:textId="7F63D216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Жакыпов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Абдилашим Турдумаматович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C62237A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val="ky-KG" w:eastAsia="en-US"/>
              </w:rPr>
            </w:pPr>
            <w:r w:rsidRPr="009024BE">
              <w:rPr>
                <w:kern w:val="2"/>
                <w:sz w:val="22"/>
                <w:szCs w:val="22"/>
                <w:lang w:val="en-US" w:eastAsia="en-US"/>
              </w:rPr>
              <w:t>4-73-94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E80C980" w14:textId="7E3CA275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DBEF150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a.jakypov77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</w:t>
            </w:r>
            <w:r w:rsidR="00CD452B" w:rsidRPr="009024BE">
              <w:rPr>
                <w:kern w:val="2"/>
                <w:sz w:val="18"/>
                <w:szCs w:val="18"/>
                <w:lang w:eastAsia="en-US"/>
              </w:rPr>
              <w:br/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ru</w:t>
            </w:r>
          </w:p>
        </w:tc>
      </w:tr>
      <w:bookmarkEnd w:id="2"/>
      <w:tr w:rsidR="006560AE" w:rsidRPr="006560AE" w14:paraId="4AFDB79F" w14:textId="77777777" w:rsidTr="00CD452B">
        <w:trPr>
          <w:cantSplit/>
          <w:trHeight w:val="180"/>
        </w:trPr>
        <w:tc>
          <w:tcPr>
            <w:tcW w:w="1701" w:type="dxa"/>
          </w:tcPr>
          <w:p w14:paraId="29B98E13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Главный специалист</w:t>
            </w:r>
          </w:p>
        </w:tc>
        <w:tc>
          <w:tcPr>
            <w:tcW w:w="3260" w:type="dxa"/>
          </w:tcPr>
          <w:p w14:paraId="4E8C4A77" w14:textId="77777777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Эсенали уулу Ысманали</w:t>
            </w:r>
          </w:p>
        </w:tc>
        <w:tc>
          <w:tcPr>
            <w:tcW w:w="1701" w:type="dxa"/>
          </w:tcPr>
          <w:p w14:paraId="77118FB8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9024BE">
              <w:rPr>
                <w:kern w:val="2"/>
                <w:sz w:val="22"/>
                <w:szCs w:val="22"/>
                <w:lang w:val="en-US" w:eastAsia="en-US"/>
              </w:rPr>
              <w:t>4</w:t>
            </w:r>
            <w:r w:rsidRPr="009024BE">
              <w:rPr>
                <w:kern w:val="2"/>
                <w:sz w:val="22"/>
                <w:szCs w:val="22"/>
                <w:lang w:eastAsia="en-US"/>
              </w:rPr>
              <w:t>-73-94</w:t>
            </w:r>
          </w:p>
        </w:tc>
        <w:tc>
          <w:tcPr>
            <w:tcW w:w="1560" w:type="dxa"/>
          </w:tcPr>
          <w:p w14:paraId="20344BFA" w14:textId="5BF55B26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11537D61" w14:textId="77777777" w:rsidR="006560AE" w:rsidRPr="00CD452B" w:rsidRDefault="006560AE" w:rsidP="006560AE">
            <w:pPr>
              <w:spacing w:line="254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ysman_93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7988DD49" w14:textId="77777777" w:rsidTr="00CD452B">
        <w:trPr>
          <w:cantSplit/>
          <w:trHeight w:val="180"/>
        </w:trPr>
        <w:tc>
          <w:tcPr>
            <w:tcW w:w="1701" w:type="dxa"/>
          </w:tcPr>
          <w:p w14:paraId="027A303F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Ведущий специалист </w:t>
            </w:r>
          </w:p>
        </w:tc>
        <w:tc>
          <w:tcPr>
            <w:tcW w:w="3260" w:type="dxa"/>
          </w:tcPr>
          <w:p w14:paraId="2499A06E" w14:textId="337F96DF" w:rsidR="006560AE" w:rsidRPr="00CD452B" w:rsidRDefault="006560AE" w:rsidP="006560AE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Кыдырова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Салтанат Мамажунусовна </w:t>
            </w:r>
          </w:p>
        </w:tc>
        <w:tc>
          <w:tcPr>
            <w:tcW w:w="1701" w:type="dxa"/>
          </w:tcPr>
          <w:p w14:paraId="34AC50A4" w14:textId="77777777" w:rsidR="006560AE" w:rsidRPr="00CD452B" w:rsidRDefault="006560AE" w:rsidP="006560AE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4-73-94</w:t>
            </w:r>
          </w:p>
        </w:tc>
        <w:tc>
          <w:tcPr>
            <w:tcW w:w="1560" w:type="dxa"/>
          </w:tcPr>
          <w:p w14:paraId="442DB25C" w14:textId="51EB7765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28204878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skydyrova1967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  <w:tr w:rsidR="006560AE" w:rsidRPr="006560AE" w14:paraId="1603B369" w14:textId="77777777" w:rsidTr="00CD452B">
        <w:trPr>
          <w:cantSplit/>
          <w:trHeight w:val="180"/>
        </w:trPr>
        <w:tc>
          <w:tcPr>
            <w:tcW w:w="1701" w:type="dxa"/>
          </w:tcPr>
          <w:p w14:paraId="129E347B" w14:textId="77777777" w:rsidR="006560AE" w:rsidRPr="00CD452B" w:rsidRDefault="006560AE" w:rsidP="006560AE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Специалист</w:t>
            </w:r>
          </w:p>
        </w:tc>
        <w:tc>
          <w:tcPr>
            <w:tcW w:w="3260" w:type="dxa"/>
          </w:tcPr>
          <w:p w14:paraId="5A500901" w14:textId="40CBACAC" w:rsidR="006560AE" w:rsidRPr="00CD452B" w:rsidRDefault="006560AE" w:rsidP="00165ED9">
            <w:pPr>
              <w:spacing w:line="254" w:lineRule="auto"/>
              <w:rPr>
                <w:sz w:val="22"/>
                <w:szCs w:val="22"/>
                <w:lang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 xml:space="preserve">Ташибеков </w:t>
            </w:r>
            <w:r w:rsidR="00491EEC">
              <w:rPr>
                <w:kern w:val="2"/>
                <w:sz w:val="22"/>
                <w:szCs w:val="22"/>
                <w:lang w:eastAsia="en-US"/>
              </w:rPr>
              <w:br/>
            </w:r>
            <w:r w:rsidRPr="009024BE">
              <w:rPr>
                <w:kern w:val="2"/>
                <w:sz w:val="22"/>
                <w:szCs w:val="22"/>
                <w:lang w:eastAsia="en-US"/>
              </w:rPr>
              <w:t>Нургазы Абд</w:t>
            </w:r>
            <w:r w:rsidRPr="009024BE">
              <w:rPr>
                <w:kern w:val="2"/>
                <w:sz w:val="22"/>
                <w:szCs w:val="22"/>
                <w:lang w:val="ky-KG" w:eastAsia="en-US"/>
              </w:rPr>
              <w:t xml:space="preserve">үшүкүрович </w:t>
            </w:r>
          </w:p>
        </w:tc>
        <w:tc>
          <w:tcPr>
            <w:tcW w:w="1701" w:type="dxa"/>
          </w:tcPr>
          <w:p w14:paraId="4B765FA7" w14:textId="77777777" w:rsidR="006560AE" w:rsidRPr="00CD452B" w:rsidRDefault="006560AE" w:rsidP="00165ED9">
            <w:pPr>
              <w:spacing w:line="254" w:lineRule="auto"/>
              <w:jc w:val="center"/>
              <w:rPr>
                <w:sz w:val="22"/>
                <w:szCs w:val="22"/>
                <w:lang w:val="en-US" w:eastAsia="en-US"/>
              </w:rPr>
            </w:pPr>
            <w:r w:rsidRPr="009024BE">
              <w:rPr>
                <w:kern w:val="2"/>
                <w:sz w:val="22"/>
                <w:szCs w:val="22"/>
                <w:lang w:eastAsia="en-US"/>
              </w:rPr>
              <w:t>4-73-94</w:t>
            </w:r>
          </w:p>
        </w:tc>
        <w:tc>
          <w:tcPr>
            <w:tcW w:w="1560" w:type="dxa"/>
          </w:tcPr>
          <w:p w14:paraId="1BAC4A1C" w14:textId="2E5212B2" w:rsidR="006560AE" w:rsidRPr="007D29D1" w:rsidRDefault="006560AE" w:rsidP="007D29D1">
            <w:pPr>
              <w:spacing w:line="254" w:lineRule="auto"/>
              <w:rPr>
                <w:kern w:val="2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3BA3CD31" w14:textId="77777777" w:rsidR="006560AE" w:rsidRPr="00CD452B" w:rsidRDefault="006560AE" w:rsidP="006560AE">
            <w:pPr>
              <w:spacing w:line="256" w:lineRule="auto"/>
              <w:rPr>
                <w:sz w:val="18"/>
                <w:szCs w:val="18"/>
                <w:lang w:val="en-US" w:eastAsia="en-US"/>
              </w:rPr>
            </w:pPr>
            <w:r w:rsidRPr="009024BE">
              <w:rPr>
                <w:kern w:val="2"/>
                <w:sz w:val="18"/>
                <w:szCs w:val="18"/>
                <w:lang w:val="en-US" w:eastAsia="en-US"/>
              </w:rPr>
              <w:t>nurgazy.tashibekov</w:t>
            </w:r>
            <w:r w:rsidRPr="009024BE">
              <w:rPr>
                <w:kern w:val="2"/>
                <w:sz w:val="18"/>
                <w:szCs w:val="18"/>
                <w:lang w:eastAsia="en-US"/>
              </w:rPr>
              <w:t>@</w:t>
            </w:r>
            <w:r w:rsidRPr="009024BE">
              <w:rPr>
                <w:kern w:val="2"/>
                <w:sz w:val="18"/>
                <w:szCs w:val="18"/>
                <w:lang w:val="en-US" w:eastAsia="en-US"/>
              </w:rPr>
              <w:t>mail.ru</w:t>
            </w:r>
          </w:p>
        </w:tc>
      </w:tr>
    </w:tbl>
    <w:p w14:paraId="2706781F" w14:textId="77777777" w:rsidR="006560AE" w:rsidRPr="006560AE" w:rsidRDefault="006560AE" w:rsidP="006560AE"/>
    <w:p w14:paraId="3E3B00D9" w14:textId="77777777" w:rsidR="00AA5A26" w:rsidRDefault="00AA5A26" w:rsidP="006560AE">
      <w:pPr>
        <w:rPr>
          <w:b/>
          <w:bCs/>
          <w:sz w:val="24"/>
          <w:szCs w:val="24"/>
        </w:rPr>
      </w:pPr>
    </w:p>
    <w:p w14:paraId="789C5886" w14:textId="77777777" w:rsidR="00244BD1" w:rsidRDefault="00244BD1" w:rsidP="006560AE">
      <w:pPr>
        <w:rPr>
          <w:b/>
          <w:bCs/>
          <w:sz w:val="24"/>
          <w:szCs w:val="24"/>
        </w:rPr>
      </w:pPr>
    </w:p>
    <w:p w14:paraId="20FD08C3" w14:textId="77777777" w:rsidR="00244BD1" w:rsidRDefault="00244BD1" w:rsidP="006560AE">
      <w:pPr>
        <w:rPr>
          <w:b/>
          <w:bCs/>
          <w:sz w:val="24"/>
          <w:szCs w:val="24"/>
        </w:rPr>
      </w:pPr>
    </w:p>
    <w:p w14:paraId="2645F2E3" w14:textId="77777777" w:rsidR="00244BD1" w:rsidRDefault="00244BD1" w:rsidP="006560AE">
      <w:pPr>
        <w:rPr>
          <w:b/>
          <w:bCs/>
          <w:sz w:val="24"/>
          <w:szCs w:val="24"/>
        </w:rPr>
      </w:pPr>
    </w:p>
    <w:p w14:paraId="6483C455" w14:textId="77777777" w:rsidR="00244BD1" w:rsidRDefault="00244BD1" w:rsidP="006560AE">
      <w:pPr>
        <w:rPr>
          <w:b/>
          <w:bCs/>
          <w:sz w:val="24"/>
          <w:szCs w:val="24"/>
        </w:rPr>
      </w:pPr>
    </w:p>
    <w:p w14:paraId="2E0FD0DD" w14:textId="77777777" w:rsidR="00244BD1" w:rsidRDefault="00244BD1" w:rsidP="006560AE">
      <w:pPr>
        <w:rPr>
          <w:b/>
          <w:bCs/>
          <w:sz w:val="24"/>
          <w:szCs w:val="24"/>
        </w:rPr>
      </w:pPr>
    </w:p>
    <w:p w14:paraId="2FCC7BEA" w14:textId="77777777" w:rsidR="00CD452B" w:rsidRDefault="00CD452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52BA7A60" w14:textId="77777777" w:rsidR="00544A50" w:rsidRPr="00165ED9" w:rsidRDefault="00544A50" w:rsidP="00544A50">
      <w:pPr>
        <w:jc w:val="center"/>
        <w:rPr>
          <w:b/>
          <w:sz w:val="28"/>
          <w:szCs w:val="28"/>
        </w:rPr>
      </w:pPr>
      <w:r w:rsidRPr="00165ED9">
        <w:rPr>
          <w:b/>
          <w:sz w:val="28"/>
          <w:szCs w:val="28"/>
        </w:rPr>
        <w:t xml:space="preserve">ТАЛАССКОЕ ОБЛАСТНОЕ УПРАВЛЕНИЕ СТАТИТИСТИКИ </w:t>
      </w:r>
    </w:p>
    <w:p w14:paraId="56F5A1D2" w14:textId="77777777" w:rsidR="00165ED9" w:rsidRDefault="00544A50" w:rsidP="00165ED9">
      <w:pPr>
        <w:spacing w:line="360" w:lineRule="auto"/>
        <w:jc w:val="center"/>
        <w:rPr>
          <w:b/>
          <w:sz w:val="24"/>
          <w:szCs w:val="24"/>
        </w:rPr>
      </w:pPr>
      <w:smartTag w:uri="urn:schemas-microsoft-com:office:smarttags" w:element="metricconverter">
        <w:smartTagPr>
          <w:attr w:name="ProductID" w:val="724200, г"/>
        </w:smartTagPr>
        <w:r w:rsidRPr="00544A50">
          <w:rPr>
            <w:b/>
            <w:sz w:val="24"/>
            <w:szCs w:val="24"/>
          </w:rPr>
          <w:t>724200, г</w:t>
        </w:r>
      </w:smartTag>
      <w:r w:rsidRPr="00544A50">
        <w:rPr>
          <w:b/>
          <w:sz w:val="24"/>
          <w:szCs w:val="24"/>
        </w:rPr>
        <w:t>. Талас, ул. Омурбекова, 317</w:t>
      </w:r>
    </w:p>
    <w:p w14:paraId="284DD32D" w14:textId="77777777" w:rsidR="00544A50" w:rsidRPr="004C302C" w:rsidRDefault="00544A50" w:rsidP="00165ED9">
      <w:pPr>
        <w:spacing w:line="360" w:lineRule="auto"/>
        <w:jc w:val="center"/>
        <w:rPr>
          <w:b/>
          <w:sz w:val="24"/>
          <w:szCs w:val="24"/>
          <w:lang w:val="en-US"/>
        </w:rPr>
      </w:pPr>
      <w:r w:rsidRPr="00544A50">
        <w:rPr>
          <w:b/>
          <w:sz w:val="24"/>
          <w:szCs w:val="24"/>
        </w:rPr>
        <w:t>код</w:t>
      </w:r>
      <w:r w:rsidRPr="004C302C">
        <w:rPr>
          <w:b/>
          <w:sz w:val="24"/>
          <w:szCs w:val="24"/>
          <w:lang w:val="en-US"/>
        </w:rPr>
        <w:t xml:space="preserve"> 03422, </w:t>
      </w:r>
      <w:r w:rsidRPr="00544A50">
        <w:rPr>
          <w:b/>
          <w:sz w:val="24"/>
          <w:szCs w:val="24"/>
        </w:rPr>
        <w:t>факс</w:t>
      </w:r>
      <w:r w:rsidRPr="004C302C">
        <w:rPr>
          <w:b/>
          <w:sz w:val="24"/>
          <w:szCs w:val="24"/>
          <w:lang w:val="en-US"/>
        </w:rPr>
        <w:t xml:space="preserve">: 5-26-91, </w:t>
      </w:r>
      <w:r w:rsidRPr="00544A50">
        <w:rPr>
          <w:b/>
          <w:sz w:val="24"/>
          <w:szCs w:val="24"/>
        </w:rPr>
        <w:t>е</w:t>
      </w:r>
      <w:r w:rsidRPr="004C302C">
        <w:rPr>
          <w:b/>
          <w:sz w:val="24"/>
          <w:szCs w:val="24"/>
          <w:lang w:val="en-US"/>
        </w:rPr>
        <w:t>-</w:t>
      </w:r>
      <w:r w:rsidRPr="00544A50">
        <w:rPr>
          <w:b/>
          <w:sz w:val="24"/>
          <w:szCs w:val="24"/>
          <w:lang w:val="en-US"/>
        </w:rPr>
        <w:t>mail</w:t>
      </w:r>
      <w:r w:rsidRPr="004C302C">
        <w:rPr>
          <w:b/>
          <w:sz w:val="24"/>
          <w:szCs w:val="24"/>
          <w:lang w:val="en-US"/>
        </w:rPr>
        <w:t xml:space="preserve">: </w:t>
      </w:r>
      <w:hyperlink r:id="rId323" w:history="1">
        <w:r w:rsidRPr="00544A50">
          <w:rPr>
            <w:b/>
            <w:sz w:val="24"/>
            <w:szCs w:val="24"/>
            <w:lang w:val="en-US"/>
          </w:rPr>
          <w:t>talas</w:t>
        </w:r>
        <w:r w:rsidRPr="004C302C">
          <w:rPr>
            <w:b/>
            <w:sz w:val="24"/>
            <w:szCs w:val="24"/>
            <w:lang w:val="en-US"/>
          </w:rPr>
          <w:t>@</w:t>
        </w:r>
        <w:r w:rsidRPr="00544A50">
          <w:rPr>
            <w:b/>
            <w:sz w:val="24"/>
            <w:szCs w:val="24"/>
            <w:lang w:val="en-US"/>
          </w:rPr>
          <w:t>stat</w:t>
        </w:r>
        <w:r w:rsidRPr="004C302C">
          <w:rPr>
            <w:b/>
            <w:sz w:val="24"/>
            <w:szCs w:val="24"/>
            <w:lang w:val="en-US"/>
          </w:rPr>
          <w:t>.</w:t>
        </w:r>
        <w:r w:rsidRPr="00544A50">
          <w:rPr>
            <w:b/>
            <w:sz w:val="24"/>
            <w:szCs w:val="24"/>
            <w:lang w:val="en-US"/>
          </w:rPr>
          <w:t>kg</w:t>
        </w:r>
      </w:hyperlink>
      <w:r w:rsidRPr="004C302C">
        <w:rPr>
          <w:b/>
          <w:sz w:val="24"/>
          <w:szCs w:val="24"/>
          <w:lang w:val="en-US"/>
        </w:rPr>
        <w:t xml:space="preserve">, </w:t>
      </w:r>
      <w:r w:rsidRPr="00544A50">
        <w:rPr>
          <w:b/>
          <w:sz w:val="24"/>
          <w:szCs w:val="24"/>
          <w:lang w:val="en-US"/>
        </w:rPr>
        <w:t>skype</w:t>
      </w:r>
      <w:r w:rsidRPr="004C302C">
        <w:rPr>
          <w:b/>
          <w:sz w:val="24"/>
          <w:szCs w:val="24"/>
          <w:lang w:val="en-US"/>
        </w:rPr>
        <w:t xml:space="preserve">: </w:t>
      </w:r>
      <w:r w:rsidRPr="00544A50">
        <w:rPr>
          <w:b/>
          <w:sz w:val="24"/>
          <w:szCs w:val="24"/>
          <w:lang w:val="en-US"/>
        </w:rPr>
        <w:t>nachalnik</w:t>
      </w:r>
      <w:r w:rsidRPr="004C302C">
        <w:rPr>
          <w:b/>
          <w:sz w:val="24"/>
          <w:szCs w:val="24"/>
          <w:lang w:val="en-US"/>
        </w:rPr>
        <w:t>_</w:t>
      </w:r>
      <w:r w:rsidRPr="00544A50">
        <w:rPr>
          <w:b/>
          <w:sz w:val="24"/>
          <w:szCs w:val="24"/>
          <w:lang w:val="en-US"/>
        </w:rPr>
        <w:t>talas</w:t>
      </w:r>
      <w:r w:rsidRPr="004C302C">
        <w:rPr>
          <w:b/>
          <w:sz w:val="24"/>
          <w:szCs w:val="24"/>
          <w:lang w:val="en-US"/>
        </w:rPr>
        <w:t>_</w:t>
      </w:r>
      <w:r w:rsidRPr="00544A50">
        <w:rPr>
          <w:b/>
          <w:sz w:val="24"/>
          <w:szCs w:val="24"/>
          <w:lang w:val="en-US"/>
        </w:rPr>
        <w:t>ougs</w:t>
      </w: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3260"/>
        <w:gridCol w:w="1560"/>
        <w:gridCol w:w="1701"/>
        <w:gridCol w:w="1701"/>
      </w:tblGrid>
      <w:tr w:rsidR="00544A50" w:rsidRPr="00544A50" w14:paraId="40810F81" w14:textId="77777777" w:rsidTr="00BA6D2B">
        <w:trPr>
          <w:trHeight w:val="275"/>
        </w:trPr>
        <w:tc>
          <w:tcPr>
            <w:tcW w:w="1701" w:type="dxa"/>
            <w:vMerge w:val="restart"/>
            <w:shd w:val="clear" w:color="auto" w:fill="auto"/>
            <w:vAlign w:val="center"/>
          </w:tcPr>
          <w:p w14:paraId="4CAB2FAD" w14:textId="77777777" w:rsidR="00544A50" w:rsidRPr="00544A50" w:rsidRDefault="00544A50" w:rsidP="00544A50">
            <w:pP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544A50">
              <w:rPr>
                <w:b/>
                <w:color w:val="000000"/>
                <w:sz w:val="24"/>
                <w:szCs w:val="24"/>
              </w:rPr>
              <w:t>Должность</w:t>
            </w:r>
            <w:r w:rsidRPr="00544A50">
              <w:rPr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260" w:type="dxa"/>
            <w:vMerge w:val="restart"/>
            <w:shd w:val="clear" w:color="auto" w:fill="auto"/>
            <w:vAlign w:val="center"/>
          </w:tcPr>
          <w:p w14:paraId="5E50E0E1" w14:textId="77777777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44A50">
              <w:rPr>
                <w:b/>
                <w:color w:val="000000"/>
                <w:sz w:val="24"/>
                <w:szCs w:val="24"/>
              </w:rPr>
              <w:t>Фамилия, имя, отчество, домашний адрес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5FCFFA31" w14:textId="77777777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44A50">
              <w:rPr>
                <w:b/>
                <w:color w:val="000000"/>
                <w:sz w:val="24"/>
                <w:szCs w:val="24"/>
              </w:rPr>
              <w:t>№ телефонов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BE1D91" w14:textId="78566984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44A50">
              <w:rPr>
                <w:b/>
                <w:color w:val="000000"/>
                <w:sz w:val="24"/>
                <w:szCs w:val="24"/>
              </w:rPr>
              <w:t>е-mail</w:t>
            </w:r>
          </w:p>
        </w:tc>
      </w:tr>
      <w:tr w:rsidR="00544A50" w:rsidRPr="00544A50" w14:paraId="0E30049E" w14:textId="77777777" w:rsidTr="00BA6D2B">
        <w:trPr>
          <w:trHeight w:val="256"/>
        </w:trPr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3C9ACF" w14:textId="77777777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0BD3F6" w14:textId="77777777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CF5944" w14:textId="77777777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44A50">
              <w:rPr>
                <w:b/>
                <w:color w:val="000000"/>
                <w:sz w:val="24"/>
                <w:szCs w:val="24"/>
              </w:rPr>
              <w:t>городской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A03176" w14:textId="77777777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44A50">
              <w:rPr>
                <w:b/>
                <w:color w:val="000000"/>
                <w:sz w:val="24"/>
                <w:szCs w:val="24"/>
              </w:rPr>
              <w:t>Домашний,</w:t>
            </w:r>
          </w:p>
          <w:p w14:paraId="179658B5" w14:textId="77777777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544A50">
              <w:rPr>
                <w:b/>
                <w:color w:val="000000"/>
                <w:sz w:val="24"/>
                <w:szCs w:val="24"/>
              </w:rPr>
              <w:t>мобильный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D5CD40" w14:textId="77777777" w:rsidR="00544A50" w:rsidRPr="00544A50" w:rsidRDefault="00544A50" w:rsidP="00544A50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544A50" w:rsidRPr="00544A50" w14:paraId="5804F7F7" w14:textId="77777777" w:rsidTr="00BA6D2B">
        <w:trPr>
          <w:trHeight w:val="266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32DD852" w14:textId="77777777" w:rsidR="00544A50" w:rsidRPr="00544A50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544A5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70D0A118" w14:textId="77777777" w:rsidR="00544A50" w:rsidRPr="00544A50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544A5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0EC117B9" w14:textId="77777777" w:rsidR="00544A50" w:rsidRPr="00544A50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544A5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0B7CD61" w14:textId="77777777" w:rsidR="00544A50" w:rsidRPr="00544A50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544A50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464ECC6B" w14:textId="77777777" w:rsidR="00544A50" w:rsidRPr="00544A50" w:rsidRDefault="00544A50" w:rsidP="00544A50">
            <w:pPr>
              <w:jc w:val="center"/>
              <w:rPr>
                <w:color w:val="000000"/>
                <w:sz w:val="24"/>
                <w:szCs w:val="24"/>
              </w:rPr>
            </w:pPr>
            <w:r w:rsidRPr="00544A50">
              <w:rPr>
                <w:color w:val="000000"/>
                <w:sz w:val="24"/>
                <w:szCs w:val="24"/>
              </w:rPr>
              <w:t>5</w:t>
            </w:r>
          </w:p>
        </w:tc>
      </w:tr>
      <w:tr w:rsidR="00544A50" w:rsidRPr="00544A50" w14:paraId="447232E8" w14:textId="77777777" w:rsidTr="00BA6D2B">
        <w:trPr>
          <w:trHeight w:val="266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A9A96D" w14:textId="77777777" w:rsidR="00CD452B" w:rsidRDefault="00CD452B" w:rsidP="00165ED9">
            <w:pPr>
              <w:jc w:val="center"/>
              <w:rPr>
                <w:b/>
                <w:color w:val="000000"/>
                <w:sz w:val="22"/>
                <w:szCs w:val="22"/>
                <w:lang w:val="ky-KG"/>
              </w:rPr>
            </w:pPr>
          </w:p>
          <w:p w14:paraId="74D5AD9C" w14:textId="77777777" w:rsidR="00EF7C2F" w:rsidRPr="00CD452B" w:rsidRDefault="0026450A" w:rsidP="00165ED9">
            <w:pPr>
              <w:jc w:val="center"/>
              <w:rPr>
                <w:color w:val="000000"/>
                <w:sz w:val="22"/>
                <w:szCs w:val="22"/>
              </w:rPr>
            </w:pPr>
            <w:r w:rsidRPr="00CD452B">
              <w:rPr>
                <w:b/>
                <w:color w:val="000000"/>
                <w:sz w:val="22"/>
                <w:szCs w:val="22"/>
                <w:lang w:val="ky-KG"/>
              </w:rPr>
              <w:t>РУКОВОДСТВО</w:t>
            </w:r>
          </w:p>
        </w:tc>
      </w:tr>
      <w:tr w:rsidR="00544A50" w:rsidRPr="00544A50" w14:paraId="45E469FB" w14:textId="77777777" w:rsidTr="00BA6D2B">
        <w:trPr>
          <w:trHeight w:val="744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C17C439" w14:textId="77777777" w:rsidR="00544A50" w:rsidRPr="00CD452B" w:rsidRDefault="00544A50" w:rsidP="00544A50">
            <w:pPr>
              <w:rPr>
                <w:b/>
                <w:color w:val="000000"/>
                <w:sz w:val="22"/>
                <w:szCs w:val="22"/>
              </w:rPr>
            </w:pPr>
            <w:r w:rsidRPr="00CD452B">
              <w:rPr>
                <w:b/>
                <w:color w:val="000000"/>
                <w:sz w:val="22"/>
                <w:szCs w:val="22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66CFA5A8" w14:textId="77777777" w:rsidR="00544A50" w:rsidRPr="00CD452B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CD452B">
              <w:rPr>
                <w:color w:val="000000"/>
                <w:sz w:val="22"/>
                <w:szCs w:val="22"/>
                <w:lang w:val="ky-KG"/>
              </w:rPr>
              <w:t>Бараков Бакирдин Аманович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47130E0D" w14:textId="77777777" w:rsidR="00544A50" w:rsidRPr="00CD452B" w:rsidRDefault="00544A50" w:rsidP="00544A50">
            <w:pPr>
              <w:jc w:val="center"/>
              <w:rPr>
                <w:color w:val="000000"/>
                <w:sz w:val="22"/>
                <w:szCs w:val="22"/>
              </w:rPr>
            </w:pPr>
            <w:r w:rsidRPr="00CD452B">
              <w:rPr>
                <w:color w:val="000000"/>
                <w:sz w:val="22"/>
                <w:szCs w:val="22"/>
              </w:rPr>
              <w:t>5-28-64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70843D99" w14:textId="0109F26A" w:rsidR="00544A50" w:rsidRPr="00CD452B" w:rsidRDefault="00544A50" w:rsidP="007D29D1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1C3C06FA" w14:textId="77777777" w:rsidR="00544A50" w:rsidRPr="00CD452B" w:rsidRDefault="0007029D" w:rsidP="00544A50">
            <w:pPr>
              <w:rPr>
                <w:sz w:val="18"/>
                <w:szCs w:val="18"/>
                <w:lang w:val="en-US"/>
              </w:rPr>
            </w:pPr>
            <w:hyperlink r:id="rId324" w:history="1">
              <w:r w:rsidR="00544A50" w:rsidRPr="00CD452B">
                <w:rPr>
                  <w:sz w:val="18"/>
                  <w:szCs w:val="18"/>
                  <w:lang w:val="en-US"/>
                </w:rPr>
                <w:t>bakirdin_barakov@bk.ru</w:t>
              </w:r>
            </w:hyperlink>
          </w:p>
        </w:tc>
      </w:tr>
      <w:tr w:rsidR="00544A50" w:rsidRPr="00544A50" w14:paraId="7FA79340" w14:textId="77777777" w:rsidTr="00BA6D2B">
        <w:trPr>
          <w:trHeight w:val="365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6C28EC2" w14:textId="77777777" w:rsidR="00544A50" w:rsidRPr="00CD452B" w:rsidRDefault="00544A50" w:rsidP="00544A50">
            <w:pPr>
              <w:rPr>
                <w:b/>
                <w:color w:val="000000"/>
                <w:sz w:val="22"/>
                <w:szCs w:val="22"/>
              </w:rPr>
            </w:pPr>
            <w:r w:rsidRPr="00CD452B">
              <w:rPr>
                <w:b/>
                <w:color w:val="000000"/>
                <w:sz w:val="22"/>
                <w:szCs w:val="22"/>
                <w:lang w:val="ky-KG"/>
              </w:rPr>
              <w:t>Заместитель руководителя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50EB9ABE" w14:textId="77777777" w:rsidR="00544A50" w:rsidRPr="00CD452B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CD452B">
              <w:rPr>
                <w:color w:val="000000"/>
                <w:sz w:val="22"/>
                <w:szCs w:val="22"/>
                <w:lang w:val="ky-KG"/>
              </w:rPr>
              <w:t>Нартаева Айнура Канатбековна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99C44EF" w14:textId="77777777" w:rsidR="00544A50" w:rsidRPr="00CD452B" w:rsidRDefault="00544A50" w:rsidP="00544A50">
            <w:pPr>
              <w:jc w:val="center"/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5-27-95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087315C" w14:textId="3A4F79FD" w:rsidR="00544A50" w:rsidRPr="00CD452B" w:rsidRDefault="00544A50" w:rsidP="007D29D1">
            <w:pPr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D7D6C10" w14:textId="77777777" w:rsidR="00544A50" w:rsidRPr="00CD452B" w:rsidRDefault="00544A50" w:rsidP="00544A50">
            <w:pPr>
              <w:rPr>
                <w:sz w:val="18"/>
                <w:szCs w:val="18"/>
              </w:rPr>
            </w:pPr>
            <w:r w:rsidRPr="00CD452B">
              <w:rPr>
                <w:sz w:val="18"/>
                <w:szCs w:val="18"/>
                <w:shd w:val="clear" w:color="auto" w:fill="FFFFFF"/>
                <w:lang w:val="en-US"/>
              </w:rPr>
              <w:t>aynura.nartaeva@mail.ru</w:t>
            </w:r>
          </w:p>
        </w:tc>
      </w:tr>
      <w:tr w:rsidR="00544A50" w:rsidRPr="00544A50" w14:paraId="47F87EB8" w14:textId="77777777" w:rsidTr="00BA6D2B">
        <w:trPr>
          <w:trHeight w:val="354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C8FEC0" w14:textId="77777777" w:rsidR="003307BC" w:rsidRPr="0026450A" w:rsidRDefault="003307BC" w:rsidP="00165ED9">
            <w:pPr>
              <w:jc w:val="center"/>
              <w:rPr>
                <w:b/>
                <w:sz w:val="16"/>
                <w:szCs w:val="16"/>
              </w:rPr>
            </w:pPr>
          </w:p>
          <w:p w14:paraId="6BE1F95E" w14:textId="77777777" w:rsidR="00EF7C2F" w:rsidRDefault="00544A50" w:rsidP="00165ED9">
            <w:pPr>
              <w:jc w:val="center"/>
              <w:rPr>
                <w:b/>
                <w:color w:val="000000"/>
                <w:sz w:val="22"/>
                <w:szCs w:val="22"/>
                <w:lang w:val="ky-KG"/>
              </w:rPr>
            </w:pPr>
            <w:r w:rsidRPr="00CD452B">
              <w:rPr>
                <w:b/>
                <w:sz w:val="22"/>
                <w:szCs w:val="22"/>
              </w:rPr>
              <w:t>Отдел бухгалтерского учета и хозяйственной деятельности, по управлению человеческими ресурсами</w:t>
            </w:r>
            <w:r w:rsidRPr="00CD452B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CD452B">
              <w:rPr>
                <w:b/>
                <w:color w:val="000000"/>
                <w:sz w:val="22"/>
                <w:szCs w:val="22"/>
                <w:lang w:val="ky-KG"/>
              </w:rPr>
              <w:t xml:space="preserve"> </w:t>
            </w:r>
          </w:p>
          <w:p w14:paraId="57288162" w14:textId="77777777" w:rsidR="0026450A" w:rsidRPr="0026450A" w:rsidRDefault="0026450A" w:rsidP="00165E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</w:tr>
      <w:tr w:rsidR="00544A50" w:rsidRPr="00544A50" w14:paraId="16053BE3" w14:textId="77777777" w:rsidTr="00BA6D2B">
        <w:trPr>
          <w:trHeight w:val="543"/>
        </w:trPr>
        <w:tc>
          <w:tcPr>
            <w:tcW w:w="1701" w:type="dxa"/>
            <w:tcBorders>
              <w:top w:val="single" w:sz="4" w:space="0" w:color="auto"/>
            </w:tcBorders>
          </w:tcPr>
          <w:p w14:paraId="232224D3" w14:textId="77777777" w:rsidR="00544A50" w:rsidRPr="00CD452B" w:rsidRDefault="00544A50" w:rsidP="00544A50">
            <w:pPr>
              <w:rPr>
                <w:b/>
                <w:sz w:val="22"/>
                <w:szCs w:val="22"/>
                <w:lang w:val="ky-KG"/>
              </w:rPr>
            </w:pPr>
            <w:r w:rsidRPr="00CD452B">
              <w:rPr>
                <w:b/>
                <w:sz w:val="22"/>
                <w:szCs w:val="22"/>
                <w:lang w:val="ky-KG"/>
              </w:rPr>
              <w:t>Заведующий отделом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6FEB6D2B" w14:textId="77777777" w:rsidR="00544A50" w:rsidRPr="00CD452B" w:rsidRDefault="00544A50" w:rsidP="00544A50">
            <w:pPr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Бокоева Нуржамал Тюлебаевна</w:t>
            </w:r>
          </w:p>
          <w:p w14:paraId="35C80581" w14:textId="77777777" w:rsidR="00544A50" w:rsidRPr="00CD452B" w:rsidRDefault="00544A50" w:rsidP="00544A50">
            <w:pPr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 xml:space="preserve">ул.Тагайбаева, д.156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587FB81" w14:textId="77777777" w:rsidR="00544A50" w:rsidRPr="00CD452B" w:rsidRDefault="00544A50" w:rsidP="00544A50">
            <w:pPr>
              <w:jc w:val="center"/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5-33-76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A444EC3" w14:textId="2F385EF4" w:rsidR="00544A50" w:rsidRPr="00AC4B78" w:rsidRDefault="00544A50" w:rsidP="00AC4B78">
            <w:pPr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98E5FFC" w14:textId="77777777" w:rsidR="00544A50" w:rsidRPr="00CD452B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25" w:history="1">
              <w:r w:rsidR="00544A50" w:rsidRPr="00CD452B">
                <w:rPr>
                  <w:sz w:val="18"/>
                  <w:szCs w:val="18"/>
                  <w:shd w:val="clear" w:color="auto" w:fill="FFFFFF"/>
                </w:rPr>
                <w:t>nbokoyeva@bk.ru</w:t>
              </w:r>
            </w:hyperlink>
            <w:r w:rsidR="00544A50" w:rsidRPr="00CD452B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1B750F7E" w14:textId="77777777" w:rsidTr="00BA6D2B">
        <w:trPr>
          <w:trHeight w:val="543"/>
        </w:trPr>
        <w:tc>
          <w:tcPr>
            <w:tcW w:w="1701" w:type="dxa"/>
          </w:tcPr>
          <w:p w14:paraId="61D7382C" w14:textId="77777777" w:rsidR="00544A50" w:rsidRPr="00CD452B" w:rsidRDefault="00544A50" w:rsidP="00544A50">
            <w:pPr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</w:tcPr>
          <w:p w14:paraId="1892DF7B" w14:textId="77777777" w:rsidR="00544A50" w:rsidRPr="00CD452B" w:rsidRDefault="00544A50" w:rsidP="00544A50">
            <w:pPr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Данько Александр Александрович</w:t>
            </w:r>
          </w:p>
          <w:p w14:paraId="55942FF3" w14:textId="77777777" w:rsidR="00544A50" w:rsidRPr="00CD452B" w:rsidRDefault="00544A50" w:rsidP="00544A50">
            <w:pPr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59 квартал, д.2 кв.15</w:t>
            </w:r>
          </w:p>
        </w:tc>
        <w:tc>
          <w:tcPr>
            <w:tcW w:w="1560" w:type="dxa"/>
          </w:tcPr>
          <w:p w14:paraId="310054F2" w14:textId="77777777" w:rsidR="00544A50" w:rsidRPr="00CD452B" w:rsidRDefault="00544A50" w:rsidP="00544A50">
            <w:pPr>
              <w:jc w:val="center"/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5-22-19</w:t>
            </w:r>
          </w:p>
        </w:tc>
        <w:tc>
          <w:tcPr>
            <w:tcW w:w="1701" w:type="dxa"/>
          </w:tcPr>
          <w:p w14:paraId="6553494E" w14:textId="1486FC3B" w:rsidR="00544A50" w:rsidRPr="00AC4B78" w:rsidRDefault="00544A50" w:rsidP="00AC4B78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47301A7D" w14:textId="77777777" w:rsidR="00544A50" w:rsidRPr="00CD452B" w:rsidRDefault="00544A50" w:rsidP="00544A50">
            <w:pPr>
              <w:rPr>
                <w:sz w:val="18"/>
                <w:szCs w:val="18"/>
                <w:lang w:val="en-US"/>
              </w:rPr>
            </w:pPr>
            <w:r w:rsidRPr="00CD452B">
              <w:rPr>
                <w:sz w:val="18"/>
                <w:szCs w:val="18"/>
                <w:lang w:val="en-US"/>
              </w:rPr>
              <w:t>alex_dan_1712</w:t>
            </w:r>
            <w:r w:rsidRPr="00CD452B">
              <w:rPr>
                <w:sz w:val="18"/>
                <w:szCs w:val="18"/>
                <w:lang w:val="ky-KG"/>
              </w:rPr>
              <w:t>@</w:t>
            </w:r>
            <w:r w:rsidR="00CD452B">
              <w:rPr>
                <w:sz w:val="18"/>
                <w:szCs w:val="18"/>
                <w:lang w:val="ky-KG"/>
              </w:rPr>
              <w:br/>
            </w:r>
            <w:r w:rsidRPr="00CD452B">
              <w:rPr>
                <w:sz w:val="18"/>
                <w:szCs w:val="18"/>
                <w:lang w:val="en-US"/>
              </w:rPr>
              <w:t>mail.ru</w:t>
            </w:r>
          </w:p>
        </w:tc>
      </w:tr>
      <w:tr w:rsidR="00544A50" w:rsidRPr="00544A50" w14:paraId="5F23C1A4" w14:textId="77777777" w:rsidTr="00BA6D2B">
        <w:trPr>
          <w:trHeight w:val="452"/>
        </w:trPr>
        <w:tc>
          <w:tcPr>
            <w:tcW w:w="1701" w:type="dxa"/>
            <w:tcBorders>
              <w:bottom w:val="single" w:sz="4" w:space="0" w:color="auto"/>
            </w:tcBorders>
          </w:tcPr>
          <w:p w14:paraId="74E025B1" w14:textId="77777777" w:rsidR="00544A50" w:rsidRPr="00CD452B" w:rsidRDefault="00544A50" w:rsidP="00544A50">
            <w:pPr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612FE19" w14:textId="77777777" w:rsidR="00544A50" w:rsidRPr="00CD452B" w:rsidRDefault="00544A50" w:rsidP="00544A50">
            <w:pPr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Туралиева Элла Аманбековна</w:t>
            </w:r>
          </w:p>
          <w:p w14:paraId="31AAD63B" w14:textId="77777777" w:rsidR="00544A50" w:rsidRPr="00CD452B" w:rsidRDefault="00544A50" w:rsidP="00544A50">
            <w:pPr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ул. А. Сыдыгалиева, д. 22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1E9646A" w14:textId="77777777" w:rsidR="00544A50" w:rsidRPr="00CD452B" w:rsidRDefault="00544A50" w:rsidP="00544A50">
            <w:pPr>
              <w:jc w:val="center"/>
              <w:rPr>
                <w:sz w:val="22"/>
                <w:szCs w:val="22"/>
                <w:lang w:val="ky-KG"/>
              </w:rPr>
            </w:pPr>
            <w:r w:rsidRPr="00CD452B">
              <w:rPr>
                <w:sz w:val="22"/>
                <w:szCs w:val="22"/>
                <w:lang w:val="ky-KG"/>
              </w:rPr>
              <w:t>5-26-91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1BDD4DA" w14:textId="419BCFE2" w:rsidR="00544A50" w:rsidRPr="00CD452B" w:rsidRDefault="00544A50" w:rsidP="00544A50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1A9B9EB2" w14:textId="77777777" w:rsidR="00544A50" w:rsidRPr="00CD452B" w:rsidRDefault="0007029D" w:rsidP="00544A50">
            <w:pPr>
              <w:rPr>
                <w:sz w:val="18"/>
                <w:szCs w:val="18"/>
                <w:lang w:val="en-US"/>
              </w:rPr>
            </w:pPr>
            <w:hyperlink r:id="rId326" w:history="1">
              <w:r w:rsidR="00544A50" w:rsidRPr="00CD452B">
                <w:rPr>
                  <w:sz w:val="18"/>
                  <w:szCs w:val="18"/>
                  <w:shd w:val="clear" w:color="auto" w:fill="FFFFFF"/>
                </w:rPr>
                <w:t>ellaturalieva@</w:t>
              </w:r>
              <w:r w:rsidR="00CD452B">
                <w:rPr>
                  <w:sz w:val="18"/>
                  <w:szCs w:val="18"/>
                  <w:shd w:val="clear" w:color="auto" w:fill="FFFFFF"/>
                </w:rPr>
                <w:br/>
              </w:r>
              <w:r w:rsidR="00544A50" w:rsidRPr="00CD452B">
                <w:rPr>
                  <w:sz w:val="18"/>
                  <w:szCs w:val="18"/>
                  <w:shd w:val="clear" w:color="auto" w:fill="FFFFFF"/>
                </w:rPr>
                <w:t>gmail.com</w:t>
              </w:r>
            </w:hyperlink>
            <w:r w:rsidR="00544A50" w:rsidRPr="00CD452B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5A11F3D1" w14:textId="77777777" w:rsidTr="00BA6D2B">
        <w:trPr>
          <w:trHeight w:val="543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C8AC82" w14:textId="77777777" w:rsidR="003307BC" w:rsidRPr="0026450A" w:rsidRDefault="003307BC" w:rsidP="00165E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228EE1B4" w14:textId="77777777" w:rsidR="002F3AA5" w:rsidRDefault="00544A50" w:rsidP="00165E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73BF0">
              <w:rPr>
                <w:b/>
                <w:color w:val="000000"/>
                <w:sz w:val="22"/>
                <w:szCs w:val="22"/>
              </w:rPr>
              <w:t>Отдела статистики промышленности, потребительского рынка и услуг,</w:t>
            </w:r>
            <w:r w:rsidR="0026450A">
              <w:rPr>
                <w:b/>
                <w:color w:val="000000"/>
                <w:sz w:val="22"/>
                <w:szCs w:val="22"/>
              </w:rPr>
              <w:br/>
            </w:r>
            <w:r w:rsidRPr="00273BF0">
              <w:rPr>
                <w:b/>
                <w:color w:val="000000"/>
                <w:sz w:val="22"/>
                <w:szCs w:val="22"/>
              </w:rPr>
              <w:t xml:space="preserve"> финансов, сельского хозяйства, труда и занятости, инвестиции и демографической статистики, интегрированного обследования домашних хозяйств Таласского областного управление статистики Национального статистического комитета  Кыргызской Республики.</w:t>
            </w:r>
          </w:p>
          <w:p w14:paraId="5E756E36" w14:textId="77777777" w:rsidR="0026450A" w:rsidRPr="00273BF0" w:rsidRDefault="0026450A" w:rsidP="00165ED9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544A50" w:rsidRPr="00544A50" w14:paraId="5A68EC4D" w14:textId="77777777" w:rsidTr="00BA6D2B">
        <w:trPr>
          <w:trHeight w:val="543"/>
        </w:trPr>
        <w:tc>
          <w:tcPr>
            <w:tcW w:w="1701" w:type="dxa"/>
            <w:tcBorders>
              <w:top w:val="single" w:sz="4" w:space="0" w:color="auto"/>
            </w:tcBorders>
          </w:tcPr>
          <w:p w14:paraId="7DC38FD5" w14:textId="77777777" w:rsidR="00544A50" w:rsidRPr="00273BF0" w:rsidRDefault="00544A50" w:rsidP="00544A50">
            <w:pPr>
              <w:rPr>
                <w:b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5271E8B2" w14:textId="60AC1D25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Керимбекова </w:t>
            </w:r>
            <w:r w:rsidR="00491EEC">
              <w:rPr>
                <w:color w:val="000000"/>
                <w:sz w:val="22"/>
                <w:szCs w:val="22"/>
                <w:lang w:val="ky-KG"/>
              </w:rPr>
              <w:br/>
            </w:r>
            <w:r w:rsidRPr="00273BF0">
              <w:rPr>
                <w:color w:val="000000"/>
                <w:sz w:val="22"/>
                <w:szCs w:val="22"/>
                <w:lang w:val="ky-KG"/>
              </w:rPr>
              <w:t>Космира Тынаевна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76F8DA7D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5-25-83</w:t>
            </w:r>
            <w:r w:rsidRPr="00273BF0">
              <w:rPr>
                <w:color w:val="000000"/>
                <w:sz w:val="22"/>
                <w:szCs w:val="22"/>
              </w:rPr>
              <w:tab/>
            </w:r>
            <w:r w:rsidRPr="00273BF0">
              <w:rPr>
                <w:color w:val="000000"/>
                <w:sz w:val="22"/>
                <w:szCs w:val="22"/>
              </w:rPr>
              <w:tab/>
              <w:t xml:space="preserve">   </w:t>
            </w: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  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43E2E7D8" w14:textId="0E62D2E4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72E51BD0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27" w:history="1">
              <w:r w:rsidR="00544A50" w:rsidRPr="00273BF0">
                <w:rPr>
                  <w:sz w:val="18"/>
                  <w:szCs w:val="18"/>
                  <w:shd w:val="clear" w:color="auto" w:fill="FFFFFF"/>
                  <w:lang w:val="ky-KG"/>
                </w:rPr>
                <w:t>kgsaturn@mail.ru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  <w:lang w:val="ky-KG"/>
              </w:rPr>
              <w:t xml:space="preserve"> </w:t>
            </w:r>
          </w:p>
        </w:tc>
      </w:tr>
      <w:tr w:rsidR="002F3AA5" w:rsidRPr="00544A50" w14:paraId="09CE6D64" w14:textId="77777777" w:rsidTr="00BA6D2B">
        <w:trPr>
          <w:trHeight w:val="335"/>
        </w:trPr>
        <w:tc>
          <w:tcPr>
            <w:tcW w:w="1701" w:type="dxa"/>
            <w:tcBorders>
              <w:top w:val="single" w:sz="4" w:space="0" w:color="auto"/>
            </w:tcBorders>
          </w:tcPr>
          <w:p w14:paraId="063E3BFD" w14:textId="77777777" w:rsidR="002F3AA5" w:rsidRPr="00273BF0" w:rsidRDefault="002F3AA5" w:rsidP="00544A50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1C900F9C" w14:textId="77777777" w:rsidR="002F3AA5" w:rsidRPr="00273BF0" w:rsidRDefault="002F3AA5" w:rsidP="00544A50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5DB39E13" w14:textId="77777777" w:rsidR="002F3AA5" w:rsidRPr="00273BF0" w:rsidRDefault="002F3AA5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4EC426E7" w14:textId="77777777" w:rsidR="002F3AA5" w:rsidRPr="00273BF0" w:rsidRDefault="002F3AA5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6154A40" w14:textId="77777777" w:rsidR="002F3AA5" w:rsidRPr="00273BF0" w:rsidRDefault="002F3AA5" w:rsidP="00544A50">
            <w:pPr>
              <w:rPr>
                <w:sz w:val="18"/>
                <w:szCs w:val="18"/>
              </w:rPr>
            </w:pPr>
          </w:p>
        </w:tc>
      </w:tr>
      <w:tr w:rsidR="00544A50" w:rsidRPr="00544A50" w14:paraId="7BCB7F80" w14:textId="77777777" w:rsidTr="00BA6D2B">
        <w:trPr>
          <w:trHeight w:val="543"/>
        </w:trPr>
        <w:tc>
          <w:tcPr>
            <w:tcW w:w="1701" w:type="dxa"/>
            <w:shd w:val="clear" w:color="auto" w:fill="auto"/>
          </w:tcPr>
          <w:p w14:paraId="4F475DA2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</w:tcPr>
          <w:p w14:paraId="7FDFF48D" w14:textId="45E70C6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Кыдыралиева </w:t>
            </w:r>
            <w:r w:rsidR="00491EEC">
              <w:rPr>
                <w:color w:val="000000"/>
                <w:sz w:val="22"/>
                <w:szCs w:val="22"/>
                <w:lang w:val="ky-KG"/>
              </w:rPr>
              <w:br/>
            </w:r>
            <w:r w:rsidRPr="00273BF0">
              <w:rPr>
                <w:color w:val="000000"/>
                <w:sz w:val="22"/>
                <w:szCs w:val="22"/>
                <w:lang w:val="ky-KG"/>
              </w:rPr>
              <w:t>Айгуль Мысалбековна</w:t>
            </w:r>
          </w:p>
        </w:tc>
        <w:tc>
          <w:tcPr>
            <w:tcW w:w="1560" w:type="dxa"/>
            <w:shd w:val="clear" w:color="auto" w:fill="auto"/>
          </w:tcPr>
          <w:p w14:paraId="4DB5CA38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5-35-04</w:t>
            </w:r>
          </w:p>
        </w:tc>
        <w:tc>
          <w:tcPr>
            <w:tcW w:w="1701" w:type="dxa"/>
            <w:shd w:val="clear" w:color="auto" w:fill="auto"/>
          </w:tcPr>
          <w:p w14:paraId="0B3E6155" w14:textId="4B8ACABC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7328B598" w14:textId="77777777" w:rsidR="00544A50" w:rsidRPr="00273BF0" w:rsidRDefault="00544A50" w:rsidP="00544A50">
            <w:pPr>
              <w:tabs>
                <w:tab w:val="left" w:pos="98"/>
                <w:tab w:val="left" w:pos="240"/>
                <w:tab w:val="center" w:pos="4317"/>
                <w:tab w:val="left" w:pos="6135"/>
              </w:tabs>
              <w:ind w:left="-720"/>
              <w:rPr>
                <w:sz w:val="18"/>
                <w:szCs w:val="18"/>
                <w:lang w:val="ky-KG"/>
              </w:rPr>
            </w:pPr>
            <w:r w:rsidRPr="00273BF0">
              <w:rPr>
                <w:sz w:val="18"/>
                <w:szCs w:val="18"/>
                <w:lang w:val="ky-KG"/>
              </w:rPr>
              <w:t xml:space="preserve">              </w:t>
            </w:r>
            <w:hyperlink r:id="rId328" w:history="1">
              <w:r w:rsidRPr="00273BF0">
                <w:rPr>
                  <w:sz w:val="18"/>
                  <w:szCs w:val="18"/>
                  <w:shd w:val="clear" w:color="auto" w:fill="FFFFFF"/>
                  <w:lang w:val="ky-KG"/>
                </w:rPr>
                <w:t>aygul.kydyralieva@mail.ru</w:t>
              </w:r>
            </w:hyperlink>
            <w:r w:rsidRPr="00273BF0">
              <w:rPr>
                <w:sz w:val="18"/>
                <w:szCs w:val="18"/>
                <w:shd w:val="clear" w:color="auto" w:fill="FFFFFF"/>
                <w:lang w:val="ky-KG"/>
              </w:rPr>
              <w:t xml:space="preserve"> </w:t>
            </w:r>
          </w:p>
        </w:tc>
      </w:tr>
      <w:tr w:rsidR="00544A50" w:rsidRPr="00544A50" w14:paraId="3E2F7390" w14:textId="77777777" w:rsidTr="00BA6D2B">
        <w:trPr>
          <w:trHeight w:val="354"/>
        </w:trPr>
        <w:tc>
          <w:tcPr>
            <w:tcW w:w="1701" w:type="dxa"/>
            <w:shd w:val="clear" w:color="auto" w:fill="auto"/>
          </w:tcPr>
          <w:p w14:paraId="48E7584C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Главный  специалист</w:t>
            </w:r>
          </w:p>
        </w:tc>
        <w:tc>
          <w:tcPr>
            <w:tcW w:w="3260" w:type="dxa"/>
            <w:shd w:val="clear" w:color="auto" w:fill="auto"/>
          </w:tcPr>
          <w:p w14:paraId="6E332CC1" w14:textId="4BD39DD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sz w:val="22"/>
                <w:szCs w:val="22"/>
                <w:lang w:val="ky-KG"/>
              </w:rPr>
              <w:t xml:space="preserve">Тагайкулова </w:t>
            </w:r>
            <w:r w:rsidR="00491EEC">
              <w:rPr>
                <w:sz w:val="22"/>
                <w:szCs w:val="22"/>
                <w:lang w:val="ky-KG"/>
              </w:rPr>
              <w:br/>
            </w:r>
            <w:r w:rsidRPr="00273BF0">
              <w:rPr>
                <w:sz w:val="22"/>
                <w:szCs w:val="22"/>
                <w:lang w:val="ky-KG"/>
              </w:rPr>
              <w:t>Назира Аманбековна</w:t>
            </w:r>
          </w:p>
        </w:tc>
        <w:tc>
          <w:tcPr>
            <w:tcW w:w="1560" w:type="dxa"/>
            <w:shd w:val="clear" w:color="auto" w:fill="auto"/>
          </w:tcPr>
          <w:p w14:paraId="3C48DD74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5-24-60</w:t>
            </w:r>
          </w:p>
        </w:tc>
        <w:tc>
          <w:tcPr>
            <w:tcW w:w="1701" w:type="dxa"/>
            <w:shd w:val="clear" w:color="auto" w:fill="auto"/>
          </w:tcPr>
          <w:p w14:paraId="52647000" w14:textId="32A88A02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72298710" w14:textId="77777777" w:rsidR="00544A50" w:rsidRPr="00273BF0" w:rsidRDefault="0007029D" w:rsidP="00544A50">
            <w:pPr>
              <w:rPr>
                <w:sz w:val="18"/>
                <w:szCs w:val="18"/>
              </w:rPr>
            </w:pPr>
            <w:hyperlink r:id="rId329" w:history="1"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tagaykulova85@bk.ru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30DE6646" w14:textId="77777777" w:rsidTr="00BA6D2B">
        <w:trPr>
          <w:trHeight w:val="354"/>
        </w:trPr>
        <w:tc>
          <w:tcPr>
            <w:tcW w:w="1701" w:type="dxa"/>
            <w:shd w:val="clear" w:color="auto" w:fill="auto"/>
          </w:tcPr>
          <w:p w14:paraId="3D7133CE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Ведущий</w:t>
            </w:r>
          </w:p>
          <w:p w14:paraId="3ADD2D2B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shd w:val="clear" w:color="auto" w:fill="auto"/>
          </w:tcPr>
          <w:p w14:paraId="521AA176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</w:rPr>
              <w:t>Садимова Г</w:t>
            </w:r>
            <w:r w:rsidRPr="00273BF0">
              <w:rPr>
                <w:color w:val="000000"/>
                <w:sz w:val="22"/>
                <w:szCs w:val="22"/>
                <w:lang w:val="ky-KG"/>
              </w:rPr>
              <w:t>ү</w:t>
            </w:r>
            <w:r w:rsidRPr="00273BF0">
              <w:rPr>
                <w:color w:val="000000"/>
                <w:sz w:val="22"/>
                <w:szCs w:val="22"/>
              </w:rPr>
              <w:t>лнара</w:t>
            </w: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 Аалыевна</w:t>
            </w:r>
          </w:p>
        </w:tc>
        <w:tc>
          <w:tcPr>
            <w:tcW w:w="1560" w:type="dxa"/>
            <w:shd w:val="clear" w:color="auto" w:fill="auto"/>
          </w:tcPr>
          <w:p w14:paraId="62B119B6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5-26-53 </w:t>
            </w:r>
          </w:p>
        </w:tc>
        <w:tc>
          <w:tcPr>
            <w:tcW w:w="1701" w:type="dxa"/>
            <w:shd w:val="clear" w:color="auto" w:fill="auto"/>
          </w:tcPr>
          <w:p w14:paraId="3F343FE5" w14:textId="405023AB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528419CB" w14:textId="77777777" w:rsidR="00544A50" w:rsidRPr="00273BF0" w:rsidRDefault="00544A50" w:rsidP="00544A50">
            <w:pPr>
              <w:rPr>
                <w:sz w:val="18"/>
                <w:szCs w:val="18"/>
              </w:rPr>
            </w:pPr>
            <w:r w:rsidRPr="00273BF0">
              <w:rPr>
                <w:sz w:val="18"/>
                <w:szCs w:val="18"/>
                <w:lang w:val="en-US"/>
              </w:rPr>
              <w:t>sadimov</w:t>
            </w:r>
            <w:r w:rsidRPr="00273BF0">
              <w:rPr>
                <w:sz w:val="18"/>
                <w:szCs w:val="18"/>
                <w:lang w:val="ky-KG"/>
              </w:rPr>
              <w:t>agul</w:t>
            </w:r>
            <w:r w:rsidRPr="00273BF0">
              <w:rPr>
                <w:sz w:val="18"/>
                <w:szCs w:val="18"/>
                <w:lang w:val="en-US"/>
              </w:rPr>
              <w:t>nara</w:t>
            </w:r>
            <w:r w:rsidRPr="00273BF0">
              <w:rPr>
                <w:sz w:val="18"/>
                <w:szCs w:val="18"/>
              </w:rPr>
              <w:t>@</w:t>
            </w:r>
            <w:r w:rsidRPr="00273BF0">
              <w:rPr>
                <w:sz w:val="18"/>
                <w:szCs w:val="18"/>
                <w:lang w:val="en-US"/>
              </w:rPr>
              <w:t>gmail</w:t>
            </w:r>
            <w:r w:rsidRPr="00273BF0">
              <w:rPr>
                <w:sz w:val="18"/>
                <w:szCs w:val="18"/>
              </w:rPr>
              <w:t>.</w:t>
            </w:r>
            <w:r w:rsidRPr="00273BF0">
              <w:rPr>
                <w:sz w:val="18"/>
                <w:szCs w:val="18"/>
                <w:lang w:val="en-US"/>
              </w:rPr>
              <w:t>com</w:t>
            </w:r>
          </w:p>
        </w:tc>
      </w:tr>
      <w:tr w:rsidR="00544A50" w:rsidRPr="00544A50" w14:paraId="08AF45B8" w14:textId="77777777" w:rsidTr="00BA6D2B">
        <w:trPr>
          <w:trHeight w:val="354"/>
        </w:trPr>
        <w:tc>
          <w:tcPr>
            <w:tcW w:w="1701" w:type="dxa"/>
            <w:shd w:val="clear" w:color="auto" w:fill="auto"/>
          </w:tcPr>
          <w:p w14:paraId="5F0669FD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141CF198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Мырзабекова Бермет Асановна</w:t>
            </w:r>
          </w:p>
        </w:tc>
        <w:tc>
          <w:tcPr>
            <w:tcW w:w="1560" w:type="dxa"/>
            <w:shd w:val="clear" w:color="auto" w:fill="auto"/>
          </w:tcPr>
          <w:p w14:paraId="356D102A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5-26-64</w:t>
            </w:r>
          </w:p>
        </w:tc>
        <w:tc>
          <w:tcPr>
            <w:tcW w:w="1701" w:type="dxa"/>
            <w:shd w:val="clear" w:color="auto" w:fill="auto"/>
          </w:tcPr>
          <w:p w14:paraId="2C00BF47" w14:textId="1C5CD04E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33B6D8FE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30" w:history="1">
              <w:r w:rsidR="00273BF0" w:rsidRPr="009A57AC">
                <w:rPr>
                  <w:rStyle w:val="a8"/>
                  <w:sz w:val="18"/>
                  <w:szCs w:val="18"/>
                  <w:shd w:val="clear" w:color="auto" w:fill="FFFFFF"/>
                </w:rPr>
                <w:t>myrzabekovabema</w:t>
              </w:r>
              <w:r w:rsidR="00273BF0" w:rsidRPr="009A57AC">
                <w:rPr>
                  <w:rStyle w:val="a8"/>
                  <w:sz w:val="18"/>
                  <w:szCs w:val="18"/>
                  <w:shd w:val="clear" w:color="auto" w:fill="FFFFFF"/>
                </w:rPr>
                <w:br/>
                <w:t>93@gmail.com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42E541EF" w14:textId="77777777" w:rsidTr="00BA6D2B">
        <w:trPr>
          <w:trHeight w:val="543"/>
        </w:trPr>
        <w:tc>
          <w:tcPr>
            <w:tcW w:w="1701" w:type="dxa"/>
            <w:shd w:val="clear" w:color="auto" w:fill="auto"/>
          </w:tcPr>
          <w:p w14:paraId="47125539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Ведущий</w:t>
            </w:r>
          </w:p>
          <w:p w14:paraId="255C3A15" w14:textId="77777777" w:rsidR="00544A50" w:rsidRPr="00273BF0" w:rsidRDefault="00544A50" w:rsidP="00544A50">
            <w:pPr>
              <w:ind w:left="481" w:hanging="481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shd w:val="clear" w:color="auto" w:fill="auto"/>
          </w:tcPr>
          <w:p w14:paraId="5E2D1151" w14:textId="77777777" w:rsidR="00544A50" w:rsidRPr="0026450A" w:rsidRDefault="00544A50" w:rsidP="00544A50">
            <w:pPr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</w:rPr>
              <w:t>Турсунова Мээрим Сагынбеков</w:t>
            </w:r>
            <w:r w:rsidRPr="00273BF0">
              <w:rPr>
                <w:color w:val="000000"/>
                <w:sz w:val="22"/>
                <w:szCs w:val="22"/>
                <w:lang w:val="ky-KG"/>
              </w:rPr>
              <w:t>н</w:t>
            </w:r>
            <w:r w:rsidRPr="00273BF0">
              <w:rPr>
                <w:color w:val="000000"/>
                <w:sz w:val="22"/>
                <w:szCs w:val="22"/>
              </w:rPr>
              <w:t xml:space="preserve">а </w:t>
            </w:r>
          </w:p>
        </w:tc>
        <w:tc>
          <w:tcPr>
            <w:tcW w:w="1560" w:type="dxa"/>
            <w:shd w:val="clear" w:color="auto" w:fill="auto"/>
          </w:tcPr>
          <w:p w14:paraId="01FE3A87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</w:rPr>
              <w:t>5-30-88</w:t>
            </w:r>
          </w:p>
        </w:tc>
        <w:tc>
          <w:tcPr>
            <w:tcW w:w="1701" w:type="dxa"/>
            <w:shd w:val="clear" w:color="auto" w:fill="auto"/>
          </w:tcPr>
          <w:p w14:paraId="11180850" w14:textId="248035EB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6203B28A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31" w:history="1">
              <w:r w:rsidR="00544A50" w:rsidRPr="00273BF0">
                <w:rPr>
                  <w:sz w:val="18"/>
                  <w:szCs w:val="18"/>
                  <w:shd w:val="clear" w:color="auto" w:fill="FFFFFF"/>
                  <w:lang w:val="ky-KG"/>
                </w:rPr>
                <w:t>merymai@mail.ru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  <w:lang w:val="ky-KG"/>
              </w:rPr>
              <w:t xml:space="preserve"> </w:t>
            </w:r>
          </w:p>
        </w:tc>
      </w:tr>
      <w:tr w:rsidR="00544A50" w:rsidRPr="00544A50" w14:paraId="2C4F24C2" w14:textId="77777777" w:rsidTr="00BA6D2B">
        <w:trPr>
          <w:trHeight w:val="588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01F3394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780AB916" w14:textId="105B1374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Койчукеева </w:t>
            </w:r>
            <w:r w:rsidR="00491EEC">
              <w:rPr>
                <w:color w:val="000000"/>
                <w:sz w:val="22"/>
                <w:szCs w:val="22"/>
                <w:lang w:val="ky-KG"/>
              </w:rPr>
              <w:br/>
            </w:r>
            <w:r w:rsidRPr="00273BF0">
              <w:rPr>
                <w:color w:val="000000"/>
                <w:sz w:val="22"/>
                <w:szCs w:val="22"/>
                <w:lang w:val="ky-KG"/>
              </w:rPr>
              <w:t>Элиза Молдокановна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4E6B78CD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5-24-60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C063B66" w14:textId="799F1D5A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621733F" w14:textId="77777777" w:rsidR="00544A50" w:rsidRPr="00273BF0" w:rsidRDefault="0007029D" w:rsidP="00544A50">
            <w:pPr>
              <w:rPr>
                <w:sz w:val="18"/>
                <w:szCs w:val="18"/>
              </w:rPr>
            </w:pPr>
            <w:hyperlink r:id="rId332" w:history="1"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koichukeeva2021@mail.ru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7DBCC253" w14:textId="77777777" w:rsidTr="00BA6D2B">
        <w:trPr>
          <w:trHeight w:val="543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41FD64" w14:textId="77777777" w:rsidR="003307BC" w:rsidRPr="00273BF0" w:rsidRDefault="003307BC" w:rsidP="00273BF0">
            <w:pPr>
              <w:rPr>
                <w:b/>
                <w:color w:val="000000"/>
                <w:sz w:val="22"/>
                <w:szCs w:val="22"/>
                <w:u w:val="single"/>
              </w:rPr>
            </w:pPr>
          </w:p>
          <w:p w14:paraId="45A2DA24" w14:textId="77777777" w:rsidR="00165ED9" w:rsidRPr="00273BF0" w:rsidRDefault="00165ED9" w:rsidP="00165ED9">
            <w:pPr>
              <w:jc w:val="center"/>
              <w:rPr>
                <w:b/>
                <w:color w:val="000000"/>
                <w:sz w:val="22"/>
                <w:szCs w:val="22"/>
                <w:u w:val="single"/>
              </w:rPr>
            </w:pPr>
            <w:r w:rsidRPr="00273BF0">
              <w:rPr>
                <w:b/>
                <w:color w:val="000000"/>
                <w:sz w:val="22"/>
                <w:szCs w:val="22"/>
                <w:u w:val="single"/>
              </w:rPr>
              <w:t>Таласский районный отдел статистики</w:t>
            </w:r>
          </w:p>
          <w:p w14:paraId="139777D0" w14:textId="77777777" w:rsidR="002F3AA5" w:rsidRDefault="00165ED9" w:rsidP="00165ED9">
            <w:pPr>
              <w:jc w:val="center"/>
              <w:rPr>
                <w:sz w:val="22"/>
                <w:szCs w:val="22"/>
              </w:rPr>
            </w:pP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>724100, с. Кок-Ой, ул. Манаса, 99 код 03458, факс:</w:t>
            </w:r>
            <w:r w:rsidRPr="00273BF0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>5-8</w:t>
            </w:r>
            <w:r w:rsidRPr="00273BF0">
              <w:rPr>
                <w:b/>
                <w:color w:val="000000"/>
                <w:sz w:val="22"/>
                <w:szCs w:val="22"/>
              </w:rPr>
              <w:t>1-26</w:t>
            </w: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 xml:space="preserve">, </w:t>
            </w:r>
            <w:r w:rsidRPr="00273BF0">
              <w:rPr>
                <w:b/>
                <w:color w:val="000000"/>
                <w:sz w:val="22"/>
                <w:szCs w:val="22"/>
              </w:rPr>
              <w:t xml:space="preserve">е-mail: </w:t>
            </w:r>
            <w:hyperlink r:id="rId333" w:history="1">
              <w:r w:rsidRPr="00273BF0">
                <w:rPr>
                  <w:b/>
                  <w:color w:val="000000"/>
                  <w:sz w:val="22"/>
                  <w:szCs w:val="22"/>
                </w:rPr>
                <w:t>tal</w:t>
              </w:r>
              <w:r w:rsidRPr="00273BF0">
                <w:rPr>
                  <w:b/>
                  <w:color w:val="000000"/>
                  <w:sz w:val="22"/>
                  <w:szCs w:val="22"/>
                  <w:lang w:val="en-US"/>
                </w:rPr>
                <w:t>rai</w:t>
              </w:r>
              <w:r w:rsidRPr="00273BF0">
                <w:rPr>
                  <w:b/>
                  <w:color w:val="000000"/>
                  <w:sz w:val="22"/>
                  <w:szCs w:val="22"/>
                </w:rPr>
                <w:t>@stat.kg</w:t>
              </w:r>
            </w:hyperlink>
          </w:p>
          <w:p w14:paraId="34DC2D25" w14:textId="77777777" w:rsidR="0026450A" w:rsidRPr="00273BF0" w:rsidRDefault="0026450A" w:rsidP="00165ED9">
            <w:pPr>
              <w:jc w:val="center"/>
              <w:rPr>
                <w:rFonts w:ascii="Times New Roman UniToktom" w:hAnsi="Times New Roman UniToktom" w:cs="Times New Roman UniToktom"/>
                <w:b/>
                <w:color w:val="000000"/>
                <w:sz w:val="22"/>
                <w:szCs w:val="22"/>
              </w:rPr>
            </w:pPr>
          </w:p>
        </w:tc>
      </w:tr>
      <w:tr w:rsidR="00544A50" w:rsidRPr="00544A50" w14:paraId="6A727B28" w14:textId="77777777" w:rsidTr="00BA6D2B">
        <w:trPr>
          <w:trHeight w:val="543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4D77DAD8" w14:textId="77777777" w:rsidR="00544A50" w:rsidRPr="00273BF0" w:rsidRDefault="00544A50" w:rsidP="00544A50">
            <w:pPr>
              <w:rPr>
                <w:b/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0A137181" w14:textId="11061486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sz w:val="22"/>
                <w:szCs w:val="22"/>
                <w:lang w:val="ky-KG"/>
              </w:rPr>
              <w:t xml:space="preserve">Казымбекова </w:t>
            </w:r>
            <w:r w:rsidR="00491EEC">
              <w:rPr>
                <w:sz w:val="22"/>
                <w:szCs w:val="22"/>
                <w:lang w:val="ky-KG"/>
              </w:rPr>
              <w:br/>
            </w:r>
            <w:r w:rsidRPr="00273BF0">
              <w:rPr>
                <w:sz w:val="22"/>
                <w:szCs w:val="22"/>
                <w:lang w:val="ky-KG"/>
              </w:rPr>
              <w:t>Динара Болотбековна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6F61DF5" w14:textId="77777777" w:rsidR="00544A50" w:rsidRPr="00273BF0" w:rsidRDefault="00544A50" w:rsidP="00544A50">
            <w:pPr>
              <w:jc w:val="center"/>
              <w:rPr>
                <w:sz w:val="22"/>
                <w:szCs w:val="22"/>
              </w:rPr>
            </w:pPr>
            <w:r w:rsidRPr="00273BF0">
              <w:rPr>
                <w:sz w:val="22"/>
                <w:szCs w:val="22"/>
                <w:lang w:val="ky-KG"/>
              </w:rPr>
              <w:t>5-8</w:t>
            </w:r>
            <w:r w:rsidRPr="00273BF0">
              <w:rPr>
                <w:sz w:val="22"/>
                <w:szCs w:val="22"/>
              </w:rPr>
              <w:t>1-26</w:t>
            </w:r>
          </w:p>
          <w:p w14:paraId="4AE80D68" w14:textId="77777777" w:rsidR="00544A50" w:rsidRPr="00273BF0" w:rsidRDefault="00544A50" w:rsidP="00544A50">
            <w:pPr>
              <w:jc w:val="center"/>
              <w:rPr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3571A9C" w14:textId="68F0BEEC" w:rsidR="00544A50" w:rsidRPr="00273BF0" w:rsidRDefault="00544A50" w:rsidP="00AC4B7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7FA4A59D" w14:textId="77777777" w:rsidR="00544A50" w:rsidRPr="00273BF0" w:rsidRDefault="00544A50" w:rsidP="00544A50">
            <w:pPr>
              <w:rPr>
                <w:sz w:val="18"/>
                <w:szCs w:val="18"/>
              </w:rPr>
            </w:pPr>
            <w:r w:rsidRPr="00273BF0">
              <w:rPr>
                <w:sz w:val="18"/>
                <w:szCs w:val="18"/>
                <w:lang w:val="en-US"/>
              </w:rPr>
              <w:t>kazymbekov</w:t>
            </w:r>
            <w:r w:rsidRPr="00273BF0">
              <w:rPr>
                <w:sz w:val="18"/>
                <w:szCs w:val="18"/>
                <w:lang w:val="ky-KG"/>
              </w:rPr>
              <w:t>a</w:t>
            </w:r>
            <w:r w:rsidRPr="00273BF0">
              <w:rPr>
                <w:sz w:val="18"/>
                <w:szCs w:val="18"/>
              </w:rPr>
              <w:t>.</w:t>
            </w:r>
            <w:r w:rsidRPr="00273BF0">
              <w:rPr>
                <w:sz w:val="18"/>
                <w:szCs w:val="18"/>
                <w:lang w:val="ky-KG"/>
              </w:rPr>
              <w:t>stat</w:t>
            </w:r>
            <w:r w:rsidRPr="00273BF0">
              <w:rPr>
                <w:sz w:val="18"/>
                <w:szCs w:val="18"/>
              </w:rPr>
              <w:t>@</w:t>
            </w:r>
            <w:r w:rsidRPr="00273BF0">
              <w:rPr>
                <w:sz w:val="18"/>
                <w:szCs w:val="18"/>
                <w:lang w:val="en-US"/>
              </w:rPr>
              <w:t>gmail</w:t>
            </w:r>
            <w:r w:rsidRPr="00273BF0">
              <w:rPr>
                <w:sz w:val="18"/>
                <w:szCs w:val="18"/>
                <w:lang w:val="ky-KG"/>
              </w:rPr>
              <w:t>.</w:t>
            </w:r>
            <w:r w:rsidRPr="00273BF0">
              <w:rPr>
                <w:sz w:val="18"/>
                <w:szCs w:val="18"/>
                <w:lang w:val="en-US"/>
              </w:rPr>
              <w:t>com</w:t>
            </w:r>
          </w:p>
        </w:tc>
      </w:tr>
      <w:tr w:rsidR="00544A50" w:rsidRPr="00544A50" w14:paraId="317E9597" w14:textId="77777777" w:rsidTr="00BA6D2B">
        <w:trPr>
          <w:trHeight w:val="543"/>
        </w:trPr>
        <w:tc>
          <w:tcPr>
            <w:tcW w:w="1701" w:type="dxa"/>
            <w:shd w:val="clear" w:color="auto" w:fill="auto"/>
          </w:tcPr>
          <w:p w14:paraId="44EBA8F0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  <w:shd w:val="clear" w:color="auto" w:fill="auto"/>
          </w:tcPr>
          <w:p w14:paraId="1FBCDF3F" w14:textId="314E01D1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Байтикова </w:t>
            </w:r>
            <w:r w:rsidR="00491EEC">
              <w:rPr>
                <w:color w:val="000000"/>
                <w:sz w:val="22"/>
                <w:szCs w:val="22"/>
                <w:lang w:val="ky-KG"/>
              </w:rPr>
              <w:br/>
            </w:r>
            <w:r w:rsidRPr="00273BF0">
              <w:rPr>
                <w:color w:val="000000"/>
                <w:sz w:val="22"/>
                <w:szCs w:val="22"/>
                <w:lang w:val="ky-KG"/>
              </w:rPr>
              <w:t>Бакбубу Жакшылыковна</w:t>
            </w:r>
            <w:r w:rsidRPr="00273BF0">
              <w:rPr>
                <w:color w:val="000000"/>
                <w:sz w:val="22"/>
                <w:szCs w:val="22"/>
              </w:rPr>
              <w:t xml:space="preserve"> </w:t>
            </w: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                    </w:t>
            </w:r>
          </w:p>
        </w:tc>
        <w:tc>
          <w:tcPr>
            <w:tcW w:w="1560" w:type="dxa"/>
            <w:shd w:val="clear" w:color="auto" w:fill="auto"/>
          </w:tcPr>
          <w:p w14:paraId="2BCD487B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5-85-18</w:t>
            </w:r>
          </w:p>
        </w:tc>
        <w:tc>
          <w:tcPr>
            <w:tcW w:w="1701" w:type="dxa"/>
            <w:shd w:val="clear" w:color="auto" w:fill="auto"/>
          </w:tcPr>
          <w:p w14:paraId="44EDF191" w14:textId="15BFC359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7759221C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34" w:history="1">
              <w:r w:rsidR="00544A50" w:rsidRPr="00273BF0">
                <w:rPr>
                  <w:sz w:val="18"/>
                  <w:szCs w:val="18"/>
                  <w:shd w:val="clear" w:color="auto" w:fill="FFFFFF"/>
                  <w:lang w:val="ky-KG"/>
                </w:rPr>
                <w:t>bakbubu68@gmail.com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  <w:lang w:val="ky-KG"/>
              </w:rPr>
              <w:t xml:space="preserve"> </w:t>
            </w:r>
          </w:p>
        </w:tc>
      </w:tr>
    </w:tbl>
    <w:p w14:paraId="720C56F6" w14:textId="2156CAEA" w:rsidR="006D17A6" w:rsidRDefault="006D17A6"/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3260"/>
        <w:gridCol w:w="1560"/>
        <w:gridCol w:w="1701"/>
        <w:gridCol w:w="1701"/>
      </w:tblGrid>
      <w:tr w:rsidR="00544A50" w:rsidRPr="00544A50" w14:paraId="74E1966E" w14:textId="77777777" w:rsidTr="00BA6D2B">
        <w:trPr>
          <w:trHeight w:val="719"/>
        </w:trPr>
        <w:tc>
          <w:tcPr>
            <w:tcW w:w="1701" w:type="dxa"/>
            <w:shd w:val="clear" w:color="auto" w:fill="auto"/>
          </w:tcPr>
          <w:p w14:paraId="603DA0CA" w14:textId="523FBB96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374E448B" w14:textId="18A87E0E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Дилдебаев </w:t>
            </w:r>
            <w:r w:rsidR="00491EEC">
              <w:rPr>
                <w:color w:val="000000"/>
                <w:sz w:val="22"/>
                <w:szCs w:val="22"/>
                <w:lang w:val="ky-KG"/>
              </w:rPr>
              <w:br/>
            </w:r>
            <w:r w:rsidRPr="00273BF0">
              <w:rPr>
                <w:color w:val="000000"/>
                <w:sz w:val="22"/>
                <w:szCs w:val="22"/>
                <w:lang w:val="ky-KG"/>
              </w:rPr>
              <w:t>Күмүшбек Абдылдаканович</w:t>
            </w:r>
          </w:p>
        </w:tc>
        <w:tc>
          <w:tcPr>
            <w:tcW w:w="1560" w:type="dxa"/>
            <w:shd w:val="clear" w:color="auto" w:fill="auto"/>
          </w:tcPr>
          <w:p w14:paraId="50A85632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6-00-97</w:t>
            </w:r>
          </w:p>
        </w:tc>
        <w:tc>
          <w:tcPr>
            <w:tcW w:w="1701" w:type="dxa"/>
            <w:shd w:val="clear" w:color="auto" w:fill="auto"/>
          </w:tcPr>
          <w:p w14:paraId="64FFA3DD" w14:textId="71C65B47" w:rsidR="00544A50" w:rsidRPr="007D29D1" w:rsidRDefault="00544A50" w:rsidP="007D29D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14:paraId="3E3E3E1C" w14:textId="77777777" w:rsidR="00544A50" w:rsidRPr="00273BF0" w:rsidRDefault="0007029D" w:rsidP="00544A50">
            <w:pPr>
              <w:rPr>
                <w:sz w:val="18"/>
                <w:szCs w:val="18"/>
              </w:rPr>
            </w:pPr>
            <w:hyperlink r:id="rId335" w:history="1"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kumushbekDildebaev1983@gmail.com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0074DB06" w14:textId="77777777" w:rsidTr="00BA6D2B">
        <w:trPr>
          <w:trHeight w:val="543"/>
        </w:trPr>
        <w:tc>
          <w:tcPr>
            <w:tcW w:w="1701" w:type="dxa"/>
            <w:shd w:val="clear" w:color="auto" w:fill="auto"/>
          </w:tcPr>
          <w:p w14:paraId="0D54E723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0D33CFDB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Байбосунова Гульбара Төлөбаевна</w:t>
            </w:r>
          </w:p>
        </w:tc>
        <w:tc>
          <w:tcPr>
            <w:tcW w:w="1560" w:type="dxa"/>
            <w:shd w:val="clear" w:color="auto" w:fill="auto"/>
          </w:tcPr>
          <w:p w14:paraId="17B9C97F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6-00-97</w:t>
            </w:r>
          </w:p>
        </w:tc>
        <w:tc>
          <w:tcPr>
            <w:tcW w:w="1701" w:type="dxa"/>
            <w:shd w:val="clear" w:color="auto" w:fill="auto"/>
          </w:tcPr>
          <w:p w14:paraId="4D73C4CF" w14:textId="1F9DC282" w:rsidR="00544A50" w:rsidRPr="00273BF0" w:rsidRDefault="00544A50" w:rsidP="007D29D1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6D521176" w14:textId="77777777" w:rsidR="00544A50" w:rsidRPr="00273BF0" w:rsidRDefault="0007029D" w:rsidP="00544A50">
            <w:pPr>
              <w:rPr>
                <w:sz w:val="18"/>
                <w:szCs w:val="18"/>
                <w:lang w:val="en-US"/>
              </w:rPr>
            </w:pPr>
            <w:hyperlink r:id="rId336" w:history="1">
              <w:r w:rsidR="00544A50" w:rsidRPr="00273BF0">
                <w:rPr>
                  <w:sz w:val="18"/>
                  <w:szCs w:val="18"/>
                  <w:shd w:val="clear" w:color="auto" w:fill="FFFFFF"/>
                  <w:lang w:val="en-US"/>
                </w:rPr>
                <w:t>g.baibosunova2018@gmail.com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</w:p>
        </w:tc>
      </w:tr>
      <w:tr w:rsidR="00544A50" w:rsidRPr="00544A50" w14:paraId="6ABAB88F" w14:textId="77777777" w:rsidTr="00BA6D2B">
        <w:trPr>
          <w:trHeight w:val="543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1E033219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7BA5B668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Таалайбек кызы Элиза</w:t>
            </w:r>
          </w:p>
          <w:p w14:paraId="1F53AA82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67C0FCB0" w14:textId="77777777" w:rsidR="00544A50" w:rsidRPr="00273BF0" w:rsidRDefault="00544A50" w:rsidP="00544A5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5-85-18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44549CB5" w14:textId="3FEA8250" w:rsidR="00544A50" w:rsidRPr="00273BF0" w:rsidRDefault="00544A50" w:rsidP="007D29D1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D0CAFA1" w14:textId="77777777" w:rsidR="00544A50" w:rsidRPr="00273BF0" w:rsidRDefault="00544A50" w:rsidP="00544A50">
            <w:pPr>
              <w:rPr>
                <w:sz w:val="18"/>
                <w:szCs w:val="18"/>
              </w:rPr>
            </w:pPr>
            <w:r w:rsidRPr="00273BF0">
              <w:rPr>
                <w:sz w:val="18"/>
                <w:szCs w:val="18"/>
                <w:shd w:val="clear" w:color="auto" w:fill="FFFFFF"/>
              </w:rPr>
              <w:t>eliza_taalaibek@</w:t>
            </w:r>
            <w:r w:rsidR="00273BF0">
              <w:rPr>
                <w:sz w:val="18"/>
                <w:szCs w:val="18"/>
                <w:shd w:val="clear" w:color="auto" w:fill="FFFFFF"/>
              </w:rPr>
              <w:br/>
            </w:r>
            <w:r w:rsidRPr="00273BF0">
              <w:rPr>
                <w:sz w:val="18"/>
                <w:szCs w:val="18"/>
                <w:shd w:val="clear" w:color="auto" w:fill="FFFFFF"/>
              </w:rPr>
              <w:t>mail.ru</w:t>
            </w:r>
          </w:p>
        </w:tc>
      </w:tr>
      <w:tr w:rsidR="00544A50" w:rsidRPr="00544A50" w14:paraId="3D7228A8" w14:textId="77777777" w:rsidTr="00BA6D2B">
        <w:trPr>
          <w:trHeight w:val="176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473692" w14:textId="77777777" w:rsidR="003307BC" w:rsidRPr="00273BF0" w:rsidRDefault="003307BC" w:rsidP="00544A50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  <w:p w14:paraId="7F0532BC" w14:textId="77777777" w:rsidR="00544A50" w:rsidRPr="00273BF0" w:rsidRDefault="00544A50" w:rsidP="00544A5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73BF0">
              <w:rPr>
                <w:b/>
                <w:color w:val="000000"/>
                <w:sz w:val="22"/>
                <w:szCs w:val="22"/>
              </w:rPr>
              <w:t>Бакай-Атинский районный отдел статистики</w:t>
            </w:r>
          </w:p>
          <w:p w14:paraId="0578633E" w14:textId="77777777" w:rsidR="002F3AA5" w:rsidRDefault="00544A50" w:rsidP="00165ED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73BF0">
              <w:rPr>
                <w:b/>
                <w:color w:val="000000"/>
                <w:sz w:val="22"/>
                <w:szCs w:val="22"/>
              </w:rPr>
              <w:t xml:space="preserve">723800, с. Бакай-Ата, ул. Манаса 83, код 03457, факс 3-21-83, е-mail: </w:t>
            </w:r>
            <w:hyperlink r:id="rId337" w:history="1">
              <w:r w:rsidRPr="00273BF0">
                <w:rPr>
                  <w:b/>
                  <w:color w:val="000000"/>
                  <w:sz w:val="22"/>
                  <w:szCs w:val="22"/>
                </w:rPr>
                <w:t>bakayata@stat.kg</w:t>
              </w:r>
            </w:hyperlink>
            <w:r w:rsidRPr="00273BF0">
              <w:rPr>
                <w:b/>
                <w:color w:val="000000"/>
                <w:sz w:val="22"/>
                <w:szCs w:val="22"/>
              </w:rPr>
              <w:t xml:space="preserve"> </w:t>
            </w:r>
          </w:p>
          <w:p w14:paraId="7683E842" w14:textId="77777777" w:rsidR="0026450A" w:rsidRPr="00273BF0" w:rsidRDefault="0026450A" w:rsidP="00165ED9">
            <w:pPr>
              <w:jc w:val="center"/>
              <w:rPr>
                <w:rFonts w:ascii="Times New Roman UniToktom" w:hAnsi="Times New Roman UniToktom" w:cs="Times New Roman UniToktom"/>
                <w:b/>
                <w:color w:val="000000"/>
                <w:sz w:val="22"/>
                <w:szCs w:val="22"/>
              </w:rPr>
            </w:pPr>
          </w:p>
        </w:tc>
      </w:tr>
      <w:tr w:rsidR="00544A50" w:rsidRPr="00544A50" w14:paraId="63B01B3A" w14:textId="77777777" w:rsidTr="00BA6D2B">
        <w:trPr>
          <w:trHeight w:val="176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F8E9876" w14:textId="77777777" w:rsidR="00544A50" w:rsidRPr="003F1E4A" w:rsidRDefault="00544A50" w:rsidP="00544A50">
            <w:pPr>
              <w:rPr>
                <w:b/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b/>
                <w:color w:val="000000"/>
                <w:sz w:val="22"/>
                <w:szCs w:val="22"/>
                <w:lang w:val="ky-KG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7C7BC220" w14:textId="77777777" w:rsidR="00544A50" w:rsidRPr="003F1E4A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Султанов Нурлан Бейшенович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32D34EF8" w14:textId="77777777" w:rsidR="00544A50" w:rsidRPr="003F1E4A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6-06-52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3013ADD" w14:textId="47351C14" w:rsidR="00544A50" w:rsidRPr="003F1E4A" w:rsidRDefault="00544A50" w:rsidP="007D29D1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13BDB5E" w14:textId="77777777" w:rsidR="00544A50" w:rsidRPr="00273BF0" w:rsidRDefault="00544A50" w:rsidP="00544A50">
            <w:pPr>
              <w:rPr>
                <w:color w:val="000000"/>
                <w:sz w:val="18"/>
                <w:szCs w:val="18"/>
                <w:lang w:val="ky-KG"/>
              </w:rPr>
            </w:pPr>
            <w:r w:rsidRPr="00273BF0">
              <w:rPr>
                <w:color w:val="000000"/>
                <w:sz w:val="18"/>
                <w:szCs w:val="18"/>
                <w:lang w:val="ky-KG"/>
              </w:rPr>
              <w:t>nurlan_sultanov_65@mail.ru</w:t>
            </w:r>
          </w:p>
          <w:p w14:paraId="505B8FFF" w14:textId="77777777" w:rsidR="00544A50" w:rsidRPr="00273BF0" w:rsidRDefault="00544A50" w:rsidP="00544A50">
            <w:pPr>
              <w:rPr>
                <w:color w:val="000000"/>
                <w:sz w:val="18"/>
                <w:szCs w:val="18"/>
                <w:lang w:val="ky-KG"/>
              </w:rPr>
            </w:pPr>
          </w:p>
        </w:tc>
      </w:tr>
      <w:tr w:rsidR="00544A50" w:rsidRPr="00544A50" w14:paraId="6088D045" w14:textId="77777777" w:rsidTr="00BA6D2B">
        <w:trPr>
          <w:trHeight w:val="176"/>
        </w:trPr>
        <w:tc>
          <w:tcPr>
            <w:tcW w:w="1701" w:type="dxa"/>
            <w:shd w:val="clear" w:color="auto" w:fill="auto"/>
          </w:tcPr>
          <w:p w14:paraId="761167FE" w14:textId="77777777" w:rsidR="00544A50" w:rsidRPr="003F1E4A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  <w:shd w:val="clear" w:color="auto" w:fill="auto"/>
          </w:tcPr>
          <w:p w14:paraId="14CF7902" w14:textId="77777777" w:rsidR="00544A50" w:rsidRPr="003F1E4A" w:rsidRDefault="00544A50" w:rsidP="00165ED9">
            <w:pPr>
              <w:rPr>
                <w:color w:val="000000"/>
                <w:sz w:val="22"/>
                <w:szCs w:val="22"/>
              </w:rPr>
            </w:pPr>
            <w:r w:rsidRPr="003F1E4A">
              <w:rPr>
                <w:color w:val="000000"/>
                <w:sz w:val="22"/>
                <w:szCs w:val="22"/>
              </w:rPr>
              <w:t>Чолпонкулова Умут Жолдошбековна</w:t>
            </w:r>
          </w:p>
        </w:tc>
        <w:tc>
          <w:tcPr>
            <w:tcW w:w="1560" w:type="dxa"/>
            <w:shd w:val="clear" w:color="auto" w:fill="auto"/>
          </w:tcPr>
          <w:p w14:paraId="7661ED68" w14:textId="77777777" w:rsidR="00544A50" w:rsidRPr="003F1E4A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6-06-52</w:t>
            </w:r>
          </w:p>
        </w:tc>
        <w:tc>
          <w:tcPr>
            <w:tcW w:w="1701" w:type="dxa"/>
            <w:shd w:val="clear" w:color="auto" w:fill="auto"/>
          </w:tcPr>
          <w:p w14:paraId="25DDAB04" w14:textId="7DC60A94" w:rsidR="00544A50" w:rsidRPr="007D29D1" w:rsidRDefault="00544A50" w:rsidP="007D29D1">
            <w:pPr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  <w:shd w:val="clear" w:color="auto" w:fill="auto"/>
          </w:tcPr>
          <w:p w14:paraId="43F67239" w14:textId="19B33027" w:rsidR="00544A50" w:rsidRPr="00273BF0" w:rsidRDefault="00544A50" w:rsidP="00544A50">
            <w:pPr>
              <w:rPr>
                <w:color w:val="000000"/>
                <w:sz w:val="18"/>
                <w:szCs w:val="18"/>
                <w:lang w:val="en-US"/>
              </w:rPr>
            </w:pPr>
            <w:r w:rsidRPr="00273BF0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t>umut.stat@gmail.</w:t>
            </w:r>
            <w:r w:rsidR="00BA6D2B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br/>
            </w:r>
            <w:r w:rsidRPr="00273BF0">
              <w:rPr>
                <w:color w:val="303030"/>
                <w:sz w:val="18"/>
                <w:szCs w:val="18"/>
                <w:shd w:val="clear" w:color="auto" w:fill="FFFFFF"/>
                <w:lang w:val="en-US"/>
              </w:rPr>
              <w:t>com</w:t>
            </w:r>
            <w:r w:rsidRPr="00273BF0"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544A50" w:rsidRPr="00544A50" w14:paraId="2E9A3779" w14:textId="77777777" w:rsidTr="00BA6D2B">
        <w:trPr>
          <w:trHeight w:val="176"/>
        </w:trPr>
        <w:tc>
          <w:tcPr>
            <w:tcW w:w="1701" w:type="dxa"/>
            <w:shd w:val="clear" w:color="auto" w:fill="auto"/>
          </w:tcPr>
          <w:p w14:paraId="7BAABF8E" w14:textId="77777777" w:rsidR="00544A50" w:rsidRPr="003F1E4A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60839847" w14:textId="77777777" w:rsidR="00544A50" w:rsidRPr="003F1E4A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Акунова Жыргал Ысакуловна</w:t>
            </w:r>
          </w:p>
        </w:tc>
        <w:tc>
          <w:tcPr>
            <w:tcW w:w="1560" w:type="dxa"/>
            <w:shd w:val="clear" w:color="auto" w:fill="auto"/>
          </w:tcPr>
          <w:p w14:paraId="3375D900" w14:textId="77777777" w:rsidR="00544A50" w:rsidRPr="003F1E4A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6-02-25</w:t>
            </w:r>
          </w:p>
        </w:tc>
        <w:tc>
          <w:tcPr>
            <w:tcW w:w="1701" w:type="dxa"/>
            <w:shd w:val="clear" w:color="auto" w:fill="auto"/>
          </w:tcPr>
          <w:p w14:paraId="4B129C7B" w14:textId="6BD3200B" w:rsidR="00544A50" w:rsidRPr="003F1E4A" w:rsidRDefault="00544A50" w:rsidP="007D29D1">
            <w:pPr>
              <w:rPr>
                <w:color w:val="000000"/>
                <w:sz w:val="22"/>
                <w:szCs w:val="22"/>
                <w:highlight w:val="yellow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2409FF77" w14:textId="77777777" w:rsidR="00544A50" w:rsidRPr="00273BF0" w:rsidRDefault="00544A50" w:rsidP="00544A50">
            <w:pPr>
              <w:rPr>
                <w:color w:val="000000"/>
                <w:sz w:val="18"/>
                <w:szCs w:val="18"/>
                <w:lang w:val="ky-KG"/>
              </w:rPr>
            </w:pPr>
            <w:r w:rsidRPr="00273BF0">
              <w:rPr>
                <w:color w:val="303030"/>
                <w:sz w:val="18"/>
                <w:szCs w:val="18"/>
                <w:shd w:val="clear" w:color="auto" w:fill="FFFFFF"/>
                <w:lang w:val="ky-KG"/>
              </w:rPr>
              <w:t>Akunova13@bk.ru</w:t>
            </w:r>
          </w:p>
        </w:tc>
      </w:tr>
      <w:tr w:rsidR="00544A50" w:rsidRPr="00544A50" w14:paraId="6FBFD593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6D4EDC1F" w14:textId="77777777" w:rsidR="00544A50" w:rsidRPr="003F1E4A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055F6FD3" w14:textId="77777777" w:rsidR="00544A50" w:rsidRPr="003F1E4A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Суюмкул кызы Аксезим</w:t>
            </w:r>
          </w:p>
        </w:tc>
        <w:tc>
          <w:tcPr>
            <w:tcW w:w="1560" w:type="dxa"/>
            <w:shd w:val="clear" w:color="auto" w:fill="auto"/>
          </w:tcPr>
          <w:p w14:paraId="3951AE1F" w14:textId="77777777" w:rsidR="00544A50" w:rsidRPr="003F1E4A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6-02-25</w:t>
            </w:r>
          </w:p>
        </w:tc>
        <w:tc>
          <w:tcPr>
            <w:tcW w:w="1701" w:type="dxa"/>
            <w:shd w:val="clear" w:color="auto" w:fill="auto"/>
          </w:tcPr>
          <w:p w14:paraId="0D91A525" w14:textId="2470418A" w:rsidR="00544A50" w:rsidRPr="003F1E4A" w:rsidRDefault="00544A50" w:rsidP="007D29D1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277933AA" w14:textId="77777777" w:rsidR="00544A50" w:rsidRPr="00273BF0" w:rsidRDefault="00544A50" w:rsidP="00544A50">
            <w:pPr>
              <w:rPr>
                <w:color w:val="000000"/>
                <w:sz w:val="18"/>
                <w:szCs w:val="18"/>
              </w:rPr>
            </w:pPr>
            <w:r w:rsidRPr="00273BF0">
              <w:rPr>
                <w:color w:val="303030"/>
                <w:sz w:val="18"/>
                <w:szCs w:val="18"/>
                <w:shd w:val="clear" w:color="auto" w:fill="FFFFFF"/>
              </w:rPr>
              <w:t>asuumkulkyzy@gmail.com</w:t>
            </w:r>
          </w:p>
        </w:tc>
      </w:tr>
      <w:tr w:rsidR="00544A50" w:rsidRPr="00544A50" w14:paraId="3086F46C" w14:textId="77777777" w:rsidTr="00BA6D2B">
        <w:trPr>
          <w:trHeight w:val="585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D7159EC" w14:textId="77777777" w:rsidR="00544A50" w:rsidRPr="003F1E4A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70936D67" w14:textId="77777777" w:rsidR="00544A50" w:rsidRPr="003F1E4A" w:rsidRDefault="00544A50" w:rsidP="00165ED9">
            <w:pPr>
              <w:rPr>
                <w:color w:val="000000"/>
                <w:sz w:val="22"/>
                <w:szCs w:val="22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Авасканова Нурила Асылбековна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62D8EADF" w14:textId="77777777" w:rsidR="00544A50" w:rsidRPr="003F1E4A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3F1E4A">
              <w:rPr>
                <w:color w:val="000000"/>
                <w:sz w:val="22"/>
                <w:szCs w:val="22"/>
                <w:lang w:val="ky-KG"/>
              </w:rPr>
              <w:t>6-06-52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40E3DDD" w14:textId="444904C6" w:rsidR="00544A50" w:rsidRPr="003F1E4A" w:rsidRDefault="00544A50" w:rsidP="007D29D1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16811FE" w14:textId="0A4B040A" w:rsidR="00544A50" w:rsidRPr="00273BF0" w:rsidRDefault="00544A50" w:rsidP="00544A50">
            <w:pPr>
              <w:rPr>
                <w:color w:val="000000"/>
                <w:sz w:val="18"/>
                <w:szCs w:val="18"/>
                <w:lang w:val="ky-KG"/>
              </w:rPr>
            </w:pPr>
            <w:r w:rsidRPr="00273BF0">
              <w:rPr>
                <w:color w:val="000000"/>
                <w:sz w:val="18"/>
                <w:szCs w:val="18"/>
                <w:lang w:val="ky-KG"/>
              </w:rPr>
              <w:t xml:space="preserve"> avaskanova1987@</w:t>
            </w:r>
            <w:r w:rsidR="00BA6D2B">
              <w:rPr>
                <w:color w:val="000000"/>
                <w:sz w:val="18"/>
                <w:szCs w:val="18"/>
                <w:lang w:val="en-US"/>
              </w:rPr>
              <w:br/>
            </w:r>
            <w:r w:rsidRPr="00273BF0">
              <w:rPr>
                <w:color w:val="000000"/>
                <w:sz w:val="18"/>
                <w:szCs w:val="18"/>
                <w:lang w:val="ky-KG"/>
              </w:rPr>
              <w:t>gmail.com</w:t>
            </w:r>
          </w:p>
        </w:tc>
      </w:tr>
      <w:tr w:rsidR="00544A50" w:rsidRPr="00544A50" w14:paraId="2128A52C" w14:textId="77777777" w:rsidTr="00BA6D2B">
        <w:trPr>
          <w:trHeight w:val="187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BA116" w14:textId="77777777" w:rsidR="003307BC" w:rsidRPr="00273BF0" w:rsidRDefault="003307BC" w:rsidP="00544A50">
            <w:pPr>
              <w:jc w:val="center"/>
              <w:rPr>
                <w:b/>
                <w:color w:val="000000"/>
                <w:sz w:val="22"/>
                <w:szCs w:val="22"/>
                <w:lang w:val="ky-KG"/>
              </w:rPr>
            </w:pPr>
          </w:p>
          <w:p w14:paraId="0A3F9845" w14:textId="77777777" w:rsidR="00544A50" w:rsidRPr="00273BF0" w:rsidRDefault="00544A50" w:rsidP="00544A5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>Айтматовский</w:t>
            </w:r>
            <w:r w:rsidRPr="00273BF0">
              <w:rPr>
                <w:b/>
                <w:color w:val="000000"/>
                <w:sz w:val="22"/>
                <w:szCs w:val="22"/>
              </w:rPr>
              <w:t xml:space="preserve"> районный отдел статистики</w:t>
            </w:r>
          </w:p>
          <w:p w14:paraId="44C14949" w14:textId="77777777" w:rsidR="002F3AA5" w:rsidRDefault="00544A50" w:rsidP="00273BF0">
            <w:pPr>
              <w:jc w:val="center"/>
              <w:rPr>
                <w:sz w:val="22"/>
                <w:szCs w:val="22"/>
              </w:rPr>
            </w:pPr>
            <w:r w:rsidRPr="00273BF0">
              <w:rPr>
                <w:b/>
                <w:color w:val="000000"/>
                <w:sz w:val="22"/>
                <w:szCs w:val="22"/>
              </w:rPr>
              <w:t>723900, с. Кызыл-Адыр, ул. Панфилова 4, код 03456, факс 2-63-29</w:t>
            </w: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>,</w:t>
            </w:r>
            <w:r w:rsidRPr="00273BF0">
              <w:rPr>
                <w:b/>
                <w:color w:val="000000"/>
                <w:sz w:val="22"/>
                <w:szCs w:val="22"/>
              </w:rPr>
              <w:t xml:space="preserve">е-mail: </w:t>
            </w:r>
            <w:hyperlink r:id="rId338" w:history="1">
              <w:r w:rsidRPr="00273BF0">
                <w:rPr>
                  <w:b/>
                  <w:color w:val="000000"/>
                  <w:sz w:val="22"/>
                  <w:szCs w:val="22"/>
                </w:rPr>
                <w:t>karabura@stat.kg</w:t>
              </w:r>
            </w:hyperlink>
          </w:p>
          <w:p w14:paraId="46255487" w14:textId="77777777" w:rsidR="0026450A" w:rsidRPr="00273BF0" w:rsidRDefault="0026450A" w:rsidP="00273BF0">
            <w:pPr>
              <w:jc w:val="center"/>
              <w:rPr>
                <w:sz w:val="22"/>
                <w:szCs w:val="22"/>
              </w:rPr>
            </w:pPr>
          </w:p>
        </w:tc>
      </w:tr>
      <w:tr w:rsidR="00544A50" w:rsidRPr="00544A50" w14:paraId="43B6AFA6" w14:textId="77777777" w:rsidTr="00BA6D2B">
        <w:trPr>
          <w:trHeight w:val="187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2F555291" w14:textId="77777777" w:rsidR="00544A50" w:rsidRPr="00273BF0" w:rsidRDefault="00544A50" w:rsidP="00544A50">
            <w:pPr>
              <w:rPr>
                <w:b/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774D4663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Баратова Кульжамиля     Байдылдаевна 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6A922944" w14:textId="77777777" w:rsidR="00544A50" w:rsidRPr="00273BF0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2-63-29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44605BA" w14:textId="3F91C0FD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D5652E4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39" w:history="1">
              <w:r w:rsidR="00544A50" w:rsidRPr="00273BF0">
                <w:rPr>
                  <w:sz w:val="18"/>
                  <w:szCs w:val="18"/>
                  <w:shd w:val="clear" w:color="auto" w:fill="FFFFFF"/>
                  <w:lang w:val="ky-KG"/>
                </w:rPr>
                <w:t>baratova.61.61@mail.ru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  <w:lang w:val="ky-KG"/>
              </w:rPr>
              <w:t xml:space="preserve"> </w:t>
            </w:r>
            <w:r w:rsidR="00544A50" w:rsidRPr="00273BF0">
              <w:rPr>
                <w:sz w:val="18"/>
                <w:szCs w:val="18"/>
                <w:lang w:val="ky-KG"/>
              </w:rPr>
              <w:t xml:space="preserve">  </w:t>
            </w:r>
          </w:p>
        </w:tc>
      </w:tr>
      <w:tr w:rsidR="00544A50" w:rsidRPr="00544A50" w14:paraId="15258A08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527D3D55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  <w:shd w:val="clear" w:color="auto" w:fill="auto"/>
          </w:tcPr>
          <w:p w14:paraId="29A6D167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Сейитбекова Калбубу Сатаровна</w:t>
            </w:r>
          </w:p>
        </w:tc>
        <w:tc>
          <w:tcPr>
            <w:tcW w:w="1560" w:type="dxa"/>
            <w:shd w:val="clear" w:color="auto" w:fill="auto"/>
          </w:tcPr>
          <w:p w14:paraId="7FBC28FE" w14:textId="77777777" w:rsidR="00544A50" w:rsidRPr="00273BF0" w:rsidRDefault="00544A50" w:rsidP="00165ED9">
            <w:pPr>
              <w:jc w:val="center"/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</w:rPr>
              <w:t>5-40-04</w:t>
            </w:r>
          </w:p>
          <w:p w14:paraId="707D8A89" w14:textId="77777777" w:rsidR="00544A50" w:rsidRPr="00273BF0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1B38AA20" w14:textId="04A802F4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67E346F1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40" w:history="1"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kalima_1966@mail.ru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16723A8B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5C2D1FC2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  <w:shd w:val="clear" w:color="auto" w:fill="auto"/>
          </w:tcPr>
          <w:p w14:paraId="4A2840EC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Джеенбек кызы Нуризад</w:t>
            </w:r>
          </w:p>
        </w:tc>
        <w:tc>
          <w:tcPr>
            <w:tcW w:w="1560" w:type="dxa"/>
            <w:shd w:val="clear" w:color="auto" w:fill="auto"/>
          </w:tcPr>
          <w:p w14:paraId="054F89B6" w14:textId="77777777" w:rsidR="00544A50" w:rsidRPr="00273BF0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5-40-05</w:t>
            </w:r>
          </w:p>
        </w:tc>
        <w:tc>
          <w:tcPr>
            <w:tcW w:w="1701" w:type="dxa"/>
            <w:shd w:val="clear" w:color="auto" w:fill="auto"/>
          </w:tcPr>
          <w:p w14:paraId="5762B4C7" w14:textId="7B0A138B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00BE0FD6" w14:textId="77777777" w:rsidR="00544A50" w:rsidRPr="00273BF0" w:rsidRDefault="0007029D" w:rsidP="00544A50">
            <w:pPr>
              <w:rPr>
                <w:sz w:val="18"/>
                <w:szCs w:val="18"/>
              </w:rPr>
            </w:pPr>
            <w:hyperlink r:id="rId341" w:history="1">
              <w:r w:rsidR="00544A50" w:rsidRPr="00273BF0">
                <w:rPr>
                  <w:sz w:val="18"/>
                  <w:szCs w:val="18"/>
                  <w:lang w:val="en-US"/>
                </w:rPr>
                <w:t>dzheenbekova90@mail.ru</w:t>
              </w:r>
            </w:hyperlink>
            <w:r w:rsidR="00544A50" w:rsidRPr="00273BF0">
              <w:rPr>
                <w:sz w:val="18"/>
                <w:szCs w:val="18"/>
              </w:rPr>
              <w:t xml:space="preserve"> </w:t>
            </w:r>
          </w:p>
        </w:tc>
      </w:tr>
      <w:tr w:rsidR="00544A50" w:rsidRPr="00544A50" w14:paraId="018EB513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373CAA02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2D52E6F5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Мерезанова Бегиза Айтпаевна</w:t>
            </w:r>
          </w:p>
        </w:tc>
        <w:tc>
          <w:tcPr>
            <w:tcW w:w="1560" w:type="dxa"/>
            <w:shd w:val="clear" w:color="auto" w:fill="auto"/>
          </w:tcPr>
          <w:p w14:paraId="60730717" w14:textId="77777777" w:rsidR="00544A50" w:rsidRPr="00273BF0" w:rsidRDefault="00544A50" w:rsidP="00165ED9">
            <w:pPr>
              <w:jc w:val="center"/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</w:rPr>
              <w:t>5-40-04</w:t>
            </w:r>
          </w:p>
          <w:p w14:paraId="37E3DF23" w14:textId="77777777" w:rsidR="00544A50" w:rsidRPr="00273BF0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3BF41D21" w14:textId="67027DB3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1F0E458B" w14:textId="77777777" w:rsidR="00544A50" w:rsidRPr="00273BF0" w:rsidRDefault="0007029D" w:rsidP="00544A50">
            <w:pPr>
              <w:rPr>
                <w:sz w:val="18"/>
                <w:szCs w:val="18"/>
                <w:lang w:val="en-US"/>
              </w:rPr>
            </w:pPr>
            <w:hyperlink r:id="rId342" w:history="1"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bmerezanova@</w:t>
              </w:r>
              <w:r w:rsidR="00273BF0">
                <w:rPr>
                  <w:sz w:val="18"/>
                  <w:szCs w:val="18"/>
                  <w:shd w:val="clear" w:color="auto" w:fill="FFFFFF"/>
                </w:rPr>
                <w:br/>
              </w:r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mail.ru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5868B1A8" w14:textId="77777777" w:rsidTr="00BA6D2B">
        <w:trPr>
          <w:trHeight w:val="187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AC549A1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Специалист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5DA69A60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 xml:space="preserve">Уметалиева Айзада Тойчубековна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5B7D47F7" w14:textId="77777777" w:rsidR="00544A50" w:rsidRPr="00273BF0" w:rsidRDefault="00544A50" w:rsidP="00165ED9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5-40-05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03EA891" w14:textId="59A60DB3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ED5BAB6" w14:textId="77777777" w:rsidR="00544A50" w:rsidRPr="00273BF0" w:rsidRDefault="0007029D" w:rsidP="00544A50">
            <w:pPr>
              <w:rPr>
                <w:color w:val="000000"/>
                <w:sz w:val="18"/>
                <w:szCs w:val="18"/>
              </w:rPr>
            </w:pPr>
            <w:hyperlink r:id="rId343" w:history="1"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Aizo92@mail.ru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 </w:t>
            </w:r>
          </w:p>
        </w:tc>
      </w:tr>
      <w:tr w:rsidR="00544A50" w:rsidRPr="00544A50" w14:paraId="20E59546" w14:textId="77777777" w:rsidTr="00BA6D2B">
        <w:trPr>
          <w:trHeight w:val="187"/>
        </w:trPr>
        <w:tc>
          <w:tcPr>
            <w:tcW w:w="99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745631" w14:textId="77777777" w:rsidR="003307BC" w:rsidRPr="00273BF0" w:rsidRDefault="003307BC" w:rsidP="00544A50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  <w:p w14:paraId="611B7FAC" w14:textId="77777777" w:rsidR="00544A50" w:rsidRPr="00273BF0" w:rsidRDefault="00544A50" w:rsidP="00544A5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273BF0">
              <w:rPr>
                <w:b/>
                <w:color w:val="000000"/>
                <w:sz w:val="22"/>
                <w:szCs w:val="22"/>
              </w:rPr>
              <w:t>Манасский районный отдел статистики</w:t>
            </w:r>
          </w:p>
          <w:p w14:paraId="76FDDC92" w14:textId="77777777" w:rsidR="002F3AA5" w:rsidRDefault="00544A50" w:rsidP="00165ED9">
            <w:pPr>
              <w:jc w:val="center"/>
              <w:rPr>
                <w:sz w:val="22"/>
                <w:szCs w:val="22"/>
              </w:rPr>
            </w:pPr>
            <w:r w:rsidRPr="00273BF0">
              <w:rPr>
                <w:b/>
                <w:color w:val="000000"/>
                <w:sz w:val="22"/>
                <w:szCs w:val="22"/>
              </w:rPr>
              <w:t>724000, с. Покровка, ул. М.Кояшева 44, код 03459, факс 2-27-82</w:t>
            </w: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>,</w:t>
            </w:r>
            <w:r w:rsidRPr="00273BF0">
              <w:rPr>
                <w:b/>
                <w:color w:val="000000"/>
                <w:sz w:val="22"/>
                <w:szCs w:val="22"/>
              </w:rPr>
              <w:t>е-</w:t>
            </w:r>
            <w:r w:rsidRPr="00273BF0">
              <w:rPr>
                <w:b/>
                <w:color w:val="000000"/>
                <w:sz w:val="22"/>
                <w:szCs w:val="22"/>
                <w:lang w:val="en-US"/>
              </w:rPr>
              <w:t>mail</w:t>
            </w:r>
            <w:r w:rsidRPr="00273BF0">
              <w:rPr>
                <w:b/>
                <w:color w:val="000000"/>
                <w:sz w:val="22"/>
                <w:szCs w:val="22"/>
              </w:rPr>
              <w:t xml:space="preserve">: </w:t>
            </w:r>
            <w:hyperlink r:id="rId344" w:history="1">
              <w:r w:rsidRPr="00273BF0">
                <w:rPr>
                  <w:b/>
                  <w:color w:val="000000"/>
                  <w:sz w:val="22"/>
                  <w:szCs w:val="22"/>
                  <w:lang w:val="en-US"/>
                </w:rPr>
                <w:t>manas</w:t>
              </w:r>
              <w:r w:rsidRPr="00273BF0">
                <w:rPr>
                  <w:b/>
                  <w:color w:val="000000"/>
                  <w:sz w:val="22"/>
                  <w:szCs w:val="22"/>
                </w:rPr>
                <w:t>@</w:t>
              </w:r>
              <w:r w:rsidRPr="00273BF0">
                <w:rPr>
                  <w:b/>
                  <w:color w:val="000000"/>
                  <w:sz w:val="22"/>
                  <w:szCs w:val="22"/>
                  <w:lang w:val="en-US"/>
                </w:rPr>
                <w:t>stat</w:t>
              </w:r>
              <w:r w:rsidRPr="00273BF0">
                <w:rPr>
                  <w:b/>
                  <w:color w:val="000000"/>
                  <w:sz w:val="22"/>
                  <w:szCs w:val="22"/>
                </w:rPr>
                <w:t>.</w:t>
              </w:r>
              <w:r w:rsidRPr="00273BF0">
                <w:rPr>
                  <w:b/>
                  <w:color w:val="000000"/>
                  <w:sz w:val="22"/>
                  <w:szCs w:val="22"/>
                  <w:lang w:val="en-US"/>
                </w:rPr>
                <w:t>kg</w:t>
              </w:r>
            </w:hyperlink>
          </w:p>
          <w:p w14:paraId="0403CD3F" w14:textId="77777777" w:rsidR="0026450A" w:rsidRPr="00273BF0" w:rsidRDefault="0026450A" w:rsidP="00165ED9">
            <w:pPr>
              <w:jc w:val="center"/>
              <w:rPr>
                <w:rFonts w:ascii="Times New Roman UniToktom" w:hAnsi="Times New Roman UniToktom" w:cs="Times New Roman UniToktom"/>
                <w:b/>
                <w:color w:val="000000"/>
                <w:sz w:val="22"/>
                <w:szCs w:val="22"/>
              </w:rPr>
            </w:pPr>
          </w:p>
        </w:tc>
      </w:tr>
      <w:tr w:rsidR="00544A50" w:rsidRPr="00544A50" w14:paraId="5138D56A" w14:textId="77777777" w:rsidTr="00BA6D2B">
        <w:trPr>
          <w:trHeight w:val="187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229C586D" w14:textId="77777777" w:rsidR="00544A50" w:rsidRPr="00273BF0" w:rsidRDefault="00544A50" w:rsidP="00544A50">
            <w:pPr>
              <w:rPr>
                <w:b/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b/>
                <w:color w:val="000000"/>
                <w:sz w:val="22"/>
                <w:szCs w:val="22"/>
                <w:lang w:val="ky-KG"/>
              </w:rPr>
              <w:t>Руководитель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62F917B3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Ниязалиев Манатбек Калмуратови</w:t>
            </w:r>
            <w:r w:rsidR="00165ED9" w:rsidRPr="00273BF0">
              <w:rPr>
                <w:color w:val="000000"/>
                <w:sz w:val="22"/>
                <w:szCs w:val="22"/>
                <w:lang w:val="ky-KG"/>
              </w:rPr>
              <w:t>ч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090F2085" w14:textId="77777777" w:rsidR="00544A50" w:rsidRPr="00273BF0" w:rsidRDefault="00544A50" w:rsidP="00273BF0">
            <w:pPr>
              <w:jc w:val="center"/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2-27-82</w:t>
            </w:r>
          </w:p>
          <w:p w14:paraId="245F56C6" w14:textId="77777777" w:rsidR="00544A50" w:rsidRPr="00273BF0" w:rsidRDefault="00544A50" w:rsidP="00273BF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7890B634" w14:textId="39E7C0C9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2AAE5A5" w14:textId="77777777" w:rsidR="00544A50" w:rsidRPr="00273BF0" w:rsidRDefault="00544A50" w:rsidP="00544A50">
            <w:pPr>
              <w:rPr>
                <w:color w:val="000000"/>
                <w:sz w:val="18"/>
                <w:szCs w:val="18"/>
                <w:lang w:val="ky-KG"/>
              </w:rPr>
            </w:pPr>
            <w:r w:rsidRPr="00273BF0">
              <w:rPr>
                <w:color w:val="000000"/>
                <w:sz w:val="18"/>
                <w:szCs w:val="18"/>
                <w:lang w:val="en-US"/>
              </w:rPr>
              <w:t xml:space="preserve"> niazalievmanatbek@gmail.com</w:t>
            </w:r>
          </w:p>
        </w:tc>
      </w:tr>
      <w:tr w:rsidR="00544A50" w:rsidRPr="00544A50" w14:paraId="12276212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0C60219F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  <w:shd w:val="clear" w:color="auto" w:fill="auto"/>
          </w:tcPr>
          <w:p w14:paraId="5EF689A1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Сатипова Самара Абдыкалыковна</w:t>
            </w:r>
          </w:p>
        </w:tc>
        <w:tc>
          <w:tcPr>
            <w:tcW w:w="1560" w:type="dxa"/>
            <w:shd w:val="clear" w:color="auto" w:fill="auto"/>
          </w:tcPr>
          <w:p w14:paraId="330AE086" w14:textId="77777777" w:rsidR="00544A50" w:rsidRPr="00273BF0" w:rsidRDefault="00544A50" w:rsidP="00273BF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6-0</w:t>
            </w:r>
            <w:r w:rsidRPr="00273BF0">
              <w:rPr>
                <w:color w:val="000000"/>
                <w:sz w:val="22"/>
                <w:szCs w:val="22"/>
                <w:lang w:val="en-US"/>
              </w:rPr>
              <w:t>3</w:t>
            </w:r>
            <w:r w:rsidRPr="00273BF0">
              <w:rPr>
                <w:color w:val="000000"/>
                <w:sz w:val="22"/>
                <w:szCs w:val="22"/>
                <w:lang w:val="ky-KG"/>
              </w:rPr>
              <w:t>-</w:t>
            </w:r>
            <w:r w:rsidRPr="00273BF0">
              <w:rPr>
                <w:color w:val="000000"/>
                <w:sz w:val="22"/>
                <w:szCs w:val="22"/>
                <w:lang w:val="en-US"/>
              </w:rPr>
              <w:t>26</w:t>
            </w:r>
          </w:p>
        </w:tc>
        <w:tc>
          <w:tcPr>
            <w:tcW w:w="1701" w:type="dxa"/>
            <w:shd w:val="clear" w:color="auto" w:fill="auto"/>
          </w:tcPr>
          <w:p w14:paraId="435431E5" w14:textId="51D9215C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100B0765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45" w:history="1"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satipovasamara@gmail.com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 </w:t>
            </w:r>
          </w:p>
        </w:tc>
      </w:tr>
      <w:tr w:rsidR="00544A50" w:rsidRPr="00544A50" w14:paraId="74EE774C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0BE9FEBF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Главный специалист</w:t>
            </w:r>
          </w:p>
        </w:tc>
        <w:tc>
          <w:tcPr>
            <w:tcW w:w="3260" w:type="dxa"/>
            <w:shd w:val="clear" w:color="auto" w:fill="auto"/>
          </w:tcPr>
          <w:p w14:paraId="2ADE8D53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Темиркулова Аида  Аясбековна</w:t>
            </w:r>
          </w:p>
        </w:tc>
        <w:tc>
          <w:tcPr>
            <w:tcW w:w="1560" w:type="dxa"/>
            <w:shd w:val="clear" w:color="auto" w:fill="auto"/>
          </w:tcPr>
          <w:p w14:paraId="36E07BE0" w14:textId="77777777" w:rsidR="00544A50" w:rsidRPr="00273BF0" w:rsidRDefault="00544A50" w:rsidP="00273BF0">
            <w:pPr>
              <w:jc w:val="center"/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</w:rPr>
              <w:t>6-03-26</w:t>
            </w:r>
          </w:p>
        </w:tc>
        <w:tc>
          <w:tcPr>
            <w:tcW w:w="1701" w:type="dxa"/>
            <w:shd w:val="clear" w:color="auto" w:fill="auto"/>
          </w:tcPr>
          <w:p w14:paraId="5CFD083B" w14:textId="4995047D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7231A0B0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46" w:history="1">
              <w:r w:rsidR="00544A50" w:rsidRPr="00273BF0">
                <w:rPr>
                  <w:sz w:val="18"/>
                  <w:szCs w:val="18"/>
                  <w:shd w:val="clear" w:color="auto" w:fill="FFFFFF"/>
                </w:rPr>
                <w:t>temirbekova.aida@mail.ru</w:t>
              </w:r>
            </w:hyperlink>
            <w:r w:rsidR="00544A50" w:rsidRPr="00273BF0">
              <w:rPr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544A50" w:rsidRPr="00544A50" w14:paraId="38B1A404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7B638615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341BCDFD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Турсункулов Базаркул Анарбекович</w:t>
            </w:r>
          </w:p>
        </w:tc>
        <w:tc>
          <w:tcPr>
            <w:tcW w:w="1560" w:type="dxa"/>
            <w:shd w:val="clear" w:color="auto" w:fill="auto"/>
          </w:tcPr>
          <w:p w14:paraId="29BA2E37" w14:textId="77777777" w:rsidR="00544A50" w:rsidRPr="00273BF0" w:rsidRDefault="00544A50" w:rsidP="00273BF0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6-</w:t>
            </w:r>
            <w:r w:rsidRPr="00273BF0">
              <w:rPr>
                <w:color w:val="000000"/>
                <w:sz w:val="22"/>
                <w:szCs w:val="22"/>
                <w:lang w:val="en-US"/>
              </w:rPr>
              <w:t>03</w:t>
            </w:r>
            <w:r w:rsidRPr="00273BF0">
              <w:rPr>
                <w:color w:val="000000"/>
                <w:sz w:val="22"/>
                <w:szCs w:val="22"/>
                <w:lang w:val="ky-KG"/>
              </w:rPr>
              <w:t>-</w:t>
            </w:r>
            <w:r w:rsidRPr="00273BF0">
              <w:rPr>
                <w:color w:val="000000"/>
                <w:sz w:val="22"/>
                <w:szCs w:val="22"/>
                <w:lang w:val="en-US"/>
              </w:rPr>
              <w:t>26</w:t>
            </w:r>
          </w:p>
        </w:tc>
        <w:tc>
          <w:tcPr>
            <w:tcW w:w="1701" w:type="dxa"/>
            <w:shd w:val="clear" w:color="auto" w:fill="auto"/>
          </w:tcPr>
          <w:p w14:paraId="668BBC82" w14:textId="7D6F5CC2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19CBC0D6" w14:textId="77777777" w:rsidR="00544A50" w:rsidRPr="00273BF0" w:rsidRDefault="0007029D" w:rsidP="00544A50">
            <w:pPr>
              <w:rPr>
                <w:sz w:val="18"/>
                <w:szCs w:val="18"/>
                <w:lang w:val="ky-KG"/>
              </w:rPr>
            </w:pPr>
            <w:hyperlink r:id="rId347" w:history="1">
              <w:r w:rsidR="00544A50" w:rsidRPr="00273BF0">
                <w:rPr>
                  <w:sz w:val="18"/>
                  <w:szCs w:val="18"/>
                  <w:u w:val="single"/>
                  <w:lang w:val="ky-KG"/>
                </w:rPr>
                <w:t>tursunkulov.stat@mail.ru</w:t>
              </w:r>
            </w:hyperlink>
            <w:r w:rsidR="00544A50" w:rsidRPr="00273BF0">
              <w:rPr>
                <w:sz w:val="18"/>
                <w:szCs w:val="18"/>
                <w:lang w:val="ky-KG"/>
              </w:rPr>
              <w:t xml:space="preserve"> </w:t>
            </w:r>
          </w:p>
        </w:tc>
      </w:tr>
      <w:tr w:rsidR="00544A50" w:rsidRPr="00544A50" w14:paraId="5015743C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11EDF1DE" w14:textId="77777777" w:rsidR="00544A50" w:rsidRPr="00273BF0" w:rsidRDefault="00544A50" w:rsidP="00544A50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Ведущий специалист</w:t>
            </w:r>
          </w:p>
        </w:tc>
        <w:tc>
          <w:tcPr>
            <w:tcW w:w="3260" w:type="dxa"/>
            <w:shd w:val="clear" w:color="auto" w:fill="auto"/>
          </w:tcPr>
          <w:p w14:paraId="70647EE7" w14:textId="77777777" w:rsidR="00544A50" w:rsidRPr="00273BF0" w:rsidRDefault="00544A50" w:rsidP="00165ED9">
            <w:pPr>
              <w:rPr>
                <w:color w:val="000000"/>
                <w:sz w:val="22"/>
                <w:szCs w:val="22"/>
                <w:lang w:val="ky-KG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Омуралиева Гульназ Анарбековна</w:t>
            </w:r>
          </w:p>
        </w:tc>
        <w:tc>
          <w:tcPr>
            <w:tcW w:w="1560" w:type="dxa"/>
            <w:shd w:val="clear" w:color="auto" w:fill="auto"/>
          </w:tcPr>
          <w:p w14:paraId="5A655908" w14:textId="77777777" w:rsidR="00544A50" w:rsidRPr="00273BF0" w:rsidRDefault="00544A50" w:rsidP="00273BF0">
            <w:pPr>
              <w:jc w:val="center"/>
              <w:rPr>
                <w:color w:val="000000"/>
                <w:sz w:val="22"/>
                <w:szCs w:val="22"/>
              </w:rPr>
            </w:pPr>
            <w:r w:rsidRPr="00273BF0">
              <w:rPr>
                <w:color w:val="000000"/>
                <w:sz w:val="22"/>
                <w:szCs w:val="22"/>
                <w:lang w:val="ky-KG"/>
              </w:rPr>
              <w:t>6-</w:t>
            </w:r>
            <w:r w:rsidRPr="00273BF0">
              <w:rPr>
                <w:color w:val="000000"/>
                <w:sz w:val="22"/>
                <w:szCs w:val="22"/>
              </w:rPr>
              <w:t>03</w:t>
            </w:r>
            <w:r w:rsidRPr="00273BF0">
              <w:rPr>
                <w:color w:val="000000"/>
                <w:sz w:val="22"/>
                <w:szCs w:val="22"/>
                <w:lang w:val="ky-KG"/>
              </w:rPr>
              <w:t>-</w:t>
            </w:r>
            <w:r w:rsidRPr="00273BF0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701" w:type="dxa"/>
            <w:shd w:val="clear" w:color="auto" w:fill="auto"/>
          </w:tcPr>
          <w:p w14:paraId="7D155E25" w14:textId="1FF65F05" w:rsidR="00544A50" w:rsidRPr="00273BF0" w:rsidRDefault="00544A50" w:rsidP="00AC4B78">
            <w:pPr>
              <w:rPr>
                <w:color w:val="000000"/>
                <w:sz w:val="22"/>
                <w:szCs w:val="22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37C9B444" w14:textId="77777777" w:rsidR="00544A50" w:rsidRPr="00273BF0" w:rsidRDefault="00544A50" w:rsidP="00544A50">
            <w:pPr>
              <w:rPr>
                <w:color w:val="000000"/>
                <w:sz w:val="18"/>
                <w:szCs w:val="18"/>
                <w:lang w:val="ky-KG"/>
              </w:rPr>
            </w:pPr>
            <w:r w:rsidRPr="00273BF0">
              <w:rPr>
                <w:color w:val="303030"/>
                <w:sz w:val="18"/>
                <w:szCs w:val="18"/>
                <w:shd w:val="clear" w:color="auto" w:fill="FFFFFF"/>
              </w:rPr>
              <w:t>g.anarbekovna@mail.ru</w:t>
            </w:r>
          </w:p>
        </w:tc>
      </w:tr>
      <w:tr w:rsidR="00544A50" w:rsidRPr="00544A50" w14:paraId="241BCF90" w14:textId="77777777" w:rsidTr="00BA6D2B">
        <w:trPr>
          <w:trHeight w:val="187"/>
        </w:trPr>
        <w:tc>
          <w:tcPr>
            <w:tcW w:w="1701" w:type="dxa"/>
            <w:shd w:val="clear" w:color="auto" w:fill="auto"/>
          </w:tcPr>
          <w:p w14:paraId="62191256" w14:textId="77777777" w:rsidR="00544A50" w:rsidRPr="00544A50" w:rsidRDefault="00544A50" w:rsidP="00544A50">
            <w:pPr>
              <w:rPr>
                <w:color w:val="000000"/>
                <w:sz w:val="24"/>
                <w:szCs w:val="24"/>
                <w:lang w:val="ky-KG"/>
              </w:rPr>
            </w:pPr>
            <w:r w:rsidRPr="00544A50">
              <w:rPr>
                <w:color w:val="000000"/>
                <w:sz w:val="24"/>
                <w:szCs w:val="24"/>
                <w:lang w:val="ky-KG"/>
              </w:rPr>
              <w:t>Специалист</w:t>
            </w:r>
          </w:p>
        </w:tc>
        <w:tc>
          <w:tcPr>
            <w:tcW w:w="3260" w:type="dxa"/>
            <w:shd w:val="clear" w:color="auto" w:fill="auto"/>
          </w:tcPr>
          <w:p w14:paraId="76E166B3" w14:textId="77777777" w:rsidR="00544A50" w:rsidRPr="00544A50" w:rsidRDefault="00544A50" w:rsidP="00165ED9">
            <w:pPr>
              <w:rPr>
                <w:color w:val="000000"/>
                <w:sz w:val="24"/>
                <w:szCs w:val="24"/>
                <w:lang w:val="ky-KG"/>
              </w:rPr>
            </w:pPr>
            <w:r w:rsidRPr="00544A50">
              <w:rPr>
                <w:color w:val="000000"/>
                <w:sz w:val="24"/>
                <w:szCs w:val="24"/>
                <w:lang w:val="ky-KG"/>
              </w:rPr>
              <w:t>Истамбекова Азида Суамбековна</w:t>
            </w:r>
          </w:p>
        </w:tc>
        <w:tc>
          <w:tcPr>
            <w:tcW w:w="1560" w:type="dxa"/>
            <w:shd w:val="clear" w:color="auto" w:fill="auto"/>
          </w:tcPr>
          <w:p w14:paraId="402DCBBA" w14:textId="77777777" w:rsidR="00544A50" w:rsidRPr="00544A50" w:rsidRDefault="00544A50" w:rsidP="00273BF0">
            <w:pPr>
              <w:jc w:val="center"/>
              <w:rPr>
                <w:color w:val="000000"/>
                <w:sz w:val="24"/>
                <w:szCs w:val="24"/>
              </w:rPr>
            </w:pPr>
            <w:r w:rsidRPr="00544A50">
              <w:rPr>
                <w:color w:val="000000"/>
                <w:sz w:val="24"/>
                <w:szCs w:val="24"/>
                <w:lang w:val="ky-KG"/>
              </w:rPr>
              <w:t>6-0</w:t>
            </w:r>
            <w:r w:rsidRPr="00544A50">
              <w:rPr>
                <w:color w:val="000000"/>
                <w:sz w:val="24"/>
                <w:szCs w:val="24"/>
              </w:rPr>
              <w:t>3</w:t>
            </w:r>
            <w:r w:rsidRPr="00544A50">
              <w:rPr>
                <w:color w:val="000000"/>
                <w:sz w:val="24"/>
                <w:szCs w:val="24"/>
                <w:lang w:val="ky-KG"/>
              </w:rPr>
              <w:t>-</w:t>
            </w:r>
            <w:r w:rsidRPr="00544A50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701" w:type="dxa"/>
            <w:shd w:val="clear" w:color="auto" w:fill="auto"/>
          </w:tcPr>
          <w:p w14:paraId="37ED6B39" w14:textId="7D640633" w:rsidR="00544A50" w:rsidRPr="00544A50" w:rsidRDefault="00544A50" w:rsidP="00AC4B78">
            <w:pPr>
              <w:rPr>
                <w:color w:val="000000"/>
                <w:sz w:val="24"/>
                <w:szCs w:val="24"/>
                <w:lang w:val="ky-KG"/>
              </w:rPr>
            </w:pPr>
          </w:p>
        </w:tc>
        <w:tc>
          <w:tcPr>
            <w:tcW w:w="1701" w:type="dxa"/>
            <w:shd w:val="clear" w:color="auto" w:fill="auto"/>
          </w:tcPr>
          <w:p w14:paraId="2A373C94" w14:textId="77777777" w:rsidR="00544A50" w:rsidRPr="00273BF0" w:rsidRDefault="00544A50" w:rsidP="00544A50">
            <w:pPr>
              <w:rPr>
                <w:color w:val="000000"/>
                <w:sz w:val="18"/>
                <w:szCs w:val="18"/>
                <w:lang w:val="en-US"/>
              </w:rPr>
            </w:pPr>
            <w:r w:rsidRPr="00273BF0">
              <w:rPr>
                <w:color w:val="000000"/>
                <w:sz w:val="18"/>
                <w:szCs w:val="18"/>
                <w:lang w:val="en-US"/>
              </w:rPr>
              <w:t>azidaistambekova@gmail.com</w:t>
            </w:r>
          </w:p>
        </w:tc>
      </w:tr>
    </w:tbl>
    <w:p w14:paraId="59F679F6" w14:textId="77777777" w:rsidR="00273BF0" w:rsidRDefault="00544A50" w:rsidP="00544A50">
      <w:pPr>
        <w:tabs>
          <w:tab w:val="left" w:pos="1425"/>
          <w:tab w:val="left" w:pos="3960"/>
          <w:tab w:val="center" w:pos="4317"/>
          <w:tab w:val="left" w:pos="5460"/>
          <w:tab w:val="left" w:pos="5940"/>
          <w:tab w:val="left" w:pos="7050"/>
        </w:tabs>
        <w:rPr>
          <w:color w:val="000000"/>
          <w:sz w:val="24"/>
          <w:szCs w:val="24"/>
        </w:rPr>
      </w:pPr>
      <w:r w:rsidRPr="00544A50">
        <w:rPr>
          <w:b/>
          <w:color w:val="000000"/>
          <w:sz w:val="24"/>
          <w:szCs w:val="24"/>
        </w:rPr>
        <w:t xml:space="preserve">             </w:t>
      </w:r>
      <w:r w:rsidRPr="00544A50">
        <w:rPr>
          <w:color w:val="000000"/>
          <w:sz w:val="24"/>
          <w:szCs w:val="24"/>
        </w:rPr>
        <w:t xml:space="preserve">                                 </w:t>
      </w:r>
    </w:p>
    <w:p w14:paraId="7E66462D" w14:textId="77777777" w:rsidR="00BA6D2B" w:rsidRDefault="00544A50" w:rsidP="003307BC">
      <w:pPr>
        <w:tabs>
          <w:tab w:val="left" w:pos="567"/>
          <w:tab w:val="left" w:pos="3960"/>
          <w:tab w:val="center" w:pos="4317"/>
          <w:tab w:val="left" w:pos="5460"/>
          <w:tab w:val="left" w:pos="5940"/>
          <w:tab w:val="left" w:pos="7050"/>
        </w:tabs>
        <w:ind w:left="-720"/>
        <w:rPr>
          <w:b/>
          <w:color w:val="000000"/>
          <w:sz w:val="24"/>
          <w:szCs w:val="24"/>
        </w:rPr>
      </w:pPr>
      <w:r w:rsidRPr="00544A50">
        <w:rPr>
          <w:b/>
          <w:color w:val="000000"/>
          <w:sz w:val="24"/>
          <w:szCs w:val="24"/>
        </w:rPr>
        <w:tab/>
      </w:r>
    </w:p>
    <w:p w14:paraId="6208EE61" w14:textId="0CCEFACE" w:rsidR="00A96E10" w:rsidRPr="00384B96" w:rsidRDefault="00A96E10" w:rsidP="00A96E10">
      <w:pPr>
        <w:tabs>
          <w:tab w:val="left" w:pos="2340"/>
        </w:tabs>
        <w:rPr>
          <w:sz w:val="24"/>
          <w:szCs w:val="24"/>
          <w:lang w:val="en-US"/>
        </w:rPr>
      </w:pPr>
    </w:p>
    <w:sectPr w:rsidR="00A96E10" w:rsidRPr="00384B96" w:rsidSect="004B7C2F">
      <w:footerReference w:type="default" r:id="rId348"/>
      <w:pgSz w:w="11906" w:h="16838"/>
      <w:pgMar w:top="851" w:right="851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097AE3" w14:textId="77777777" w:rsidR="007D6AB8" w:rsidRDefault="007D6AB8">
      <w:r>
        <w:separator/>
      </w:r>
    </w:p>
  </w:endnote>
  <w:endnote w:type="continuationSeparator" w:id="0">
    <w:p w14:paraId="71DBDF74" w14:textId="77777777" w:rsidR="007D6AB8" w:rsidRDefault="007D6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UniToktom">
    <w:panose1 w:val="02020803070505020304"/>
    <w:charset w:val="CC"/>
    <w:family w:val="roman"/>
    <w:pitch w:val="variable"/>
    <w:sig w:usb0="A0002AAF" w:usb1="4000387A" w:usb2="00000028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C9B9BB" w14:textId="77777777" w:rsidR="00117FBD" w:rsidRDefault="00117FBD">
    <w:pPr>
      <w:pStyle w:val="afc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07029D">
      <w:rPr>
        <w:rStyle w:val="a9"/>
        <w:noProof/>
      </w:rPr>
      <w:t>54</w:t>
    </w:r>
    <w:r>
      <w:rPr>
        <w:rStyle w:val="a9"/>
      </w:rPr>
      <w:fldChar w:fldCharType="end"/>
    </w:r>
  </w:p>
  <w:p w14:paraId="48E6E5A4" w14:textId="77777777" w:rsidR="00117FBD" w:rsidRDefault="00117FBD">
    <w:pPr>
      <w:pStyle w:val="afc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E4DBFE" w14:textId="77777777" w:rsidR="007D6AB8" w:rsidRDefault="007D6AB8">
      <w:r>
        <w:separator/>
      </w:r>
    </w:p>
  </w:footnote>
  <w:footnote w:type="continuationSeparator" w:id="0">
    <w:p w14:paraId="7BF864B1" w14:textId="77777777" w:rsidR="007D6AB8" w:rsidRDefault="007D6A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E"/>
    <w:multiLevelType w:val="singleLevel"/>
    <w:tmpl w:val="815C2D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1" w15:restartNumberingAfterBreak="0">
    <w:nsid w:val="FFFFFF7F"/>
    <w:multiLevelType w:val="singleLevel"/>
    <w:tmpl w:val="1480E5D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2" w15:restartNumberingAfterBreak="0">
    <w:nsid w:val="FFFFFF88"/>
    <w:multiLevelType w:val="singleLevel"/>
    <w:tmpl w:val="E8C2DD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008E07F1"/>
    <w:multiLevelType w:val="hybridMultilevel"/>
    <w:tmpl w:val="337A2A00"/>
    <w:lvl w:ilvl="0" w:tplc="0AEAED9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024D7B3B"/>
    <w:multiLevelType w:val="hybridMultilevel"/>
    <w:tmpl w:val="87205AD2"/>
    <w:lvl w:ilvl="0" w:tplc="F5F66E6C">
      <w:start w:val="1"/>
      <w:numFmt w:val="decimal"/>
      <w:lvlText w:val="%1."/>
      <w:lvlJc w:val="left"/>
      <w:pPr>
        <w:tabs>
          <w:tab w:val="num" w:pos="1833"/>
        </w:tabs>
        <w:ind w:left="1833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 w15:restartNumberingAfterBreak="0">
    <w:nsid w:val="0844548C"/>
    <w:multiLevelType w:val="hybridMultilevel"/>
    <w:tmpl w:val="FB742942"/>
    <w:lvl w:ilvl="0" w:tplc="810880A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0C3C0097"/>
    <w:multiLevelType w:val="hybridMultilevel"/>
    <w:tmpl w:val="670A88EC"/>
    <w:lvl w:ilvl="0" w:tplc="89FC2D4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E325485"/>
    <w:multiLevelType w:val="singleLevel"/>
    <w:tmpl w:val="0E325485"/>
    <w:lvl w:ilvl="0">
      <w:start w:val="1"/>
      <w:numFmt w:val="bullet"/>
      <w:pStyle w:val="a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5725D31"/>
    <w:multiLevelType w:val="hybridMultilevel"/>
    <w:tmpl w:val="D85E232C"/>
    <w:lvl w:ilvl="0" w:tplc="07D258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21F747B2"/>
    <w:multiLevelType w:val="hybridMultilevel"/>
    <w:tmpl w:val="09D6BF26"/>
    <w:lvl w:ilvl="0" w:tplc="0FAEFD9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 w15:restartNumberingAfterBreak="0">
    <w:nsid w:val="24B315AA"/>
    <w:multiLevelType w:val="hybridMultilevel"/>
    <w:tmpl w:val="E1AAF984"/>
    <w:lvl w:ilvl="0" w:tplc="A2ECA7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B3A2EF9"/>
    <w:multiLevelType w:val="multilevel"/>
    <w:tmpl w:val="4B3A2EF9"/>
    <w:lvl w:ilvl="0">
      <w:start w:val="1"/>
      <w:numFmt w:val="decimal"/>
      <w:pStyle w:val="a0"/>
      <w:lvlText w:val="%1."/>
      <w:lvlJc w:val="left"/>
      <w:pPr>
        <w:tabs>
          <w:tab w:val="left" w:pos="360"/>
        </w:tabs>
        <w:ind w:left="340" w:hanging="340"/>
      </w:pPr>
      <w:rPr>
        <w:rFonts w:cs="Times New Roman"/>
      </w:rPr>
    </w:lvl>
    <w:lvl w:ilvl="1">
      <w:start w:val="1"/>
      <w:numFmt w:val="lowerLetter"/>
      <w:pStyle w:val="2"/>
      <w:lvlText w:val="%2)"/>
      <w:lvlJc w:val="left"/>
      <w:pPr>
        <w:tabs>
          <w:tab w:val="left" w:pos="700"/>
        </w:tabs>
        <w:ind w:left="680" w:hanging="340"/>
      </w:pPr>
      <w:rPr>
        <w:rFonts w:cs="Times New Roman"/>
      </w:rPr>
    </w:lvl>
    <w:lvl w:ilvl="2">
      <w:start w:val="1"/>
      <w:numFmt w:val="lowerRoman"/>
      <w:pStyle w:val="3"/>
      <w:lvlText w:val="%3)"/>
      <w:lvlJc w:val="left"/>
      <w:pPr>
        <w:tabs>
          <w:tab w:val="left" w:pos="1400"/>
        </w:tabs>
        <w:ind w:left="1021" w:hanging="341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left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  <w:rPr>
        <w:rFonts w:cs="Times New Roman"/>
      </w:rPr>
    </w:lvl>
  </w:abstractNum>
  <w:abstractNum w:abstractNumId="12" w15:restartNumberingAfterBreak="0">
    <w:nsid w:val="4BA378B2"/>
    <w:multiLevelType w:val="hybridMultilevel"/>
    <w:tmpl w:val="FF9EE0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C54F7A"/>
    <w:multiLevelType w:val="hybridMultilevel"/>
    <w:tmpl w:val="66240E72"/>
    <w:lvl w:ilvl="0" w:tplc="125A8B4C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522340E8"/>
    <w:multiLevelType w:val="hybridMultilevel"/>
    <w:tmpl w:val="5FB2C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374527"/>
    <w:multiLevelType w:val="hybridMultilevel"/>
    <w:tmpl w:val="ABD0B980"/>
    <w:lvl w:ilvl="0" w:tplc="07827388">
      <w:start w:val="1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649C796F"/>
    <w:multiLevelType w:val="hybridMultilevel"/>
    <w:tmpl w:val="D706A9BA"/>
    <w:lvl w:ilvl="0" w:tplc="CBD2E9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FBA75EC"/>
    <w:multiLevelType w:val="singleLevel"/>
    <w:tmpl w:val="6FBA75EC"/>
    <w:lvl w:ilvl="0">
      <w:start w:val="1"/>
      <w:numFmt w:val="bullet"/>
      <w:pStyle w:val="20"/>
      <w:lvlText w:val=""/>
      <w:lvlJc w:val="left"/>
      <w:pPr>
        <w:tabs>
          <w:tab w:val="left" w:pos="644"/>
        </w:tabs>
        <w:ind w:left="567" w:hanging="283"/>
      </w:pPr>
      <w:rPr>
        <w:rFonts w:ascii="Symbol" w:hAnsi="Symbol" w:hint="default"/>
      </w:rPr>
    </w:lvl>
  </w:abstractNum>
  <w:num w:numId="1">
    <w:abstractNumId w:val="11"/>
  </w:num>
  <w:num w:numId="2">
    <w:abstractNumId w:val="7"/>
  </w:num>
  <w:num w:numId="3">
    <w:abstractNumId w:val="17"/>
  </w:num>
  <w:num w:numId="4">
    <w:abstractNumId w:val="2"/>
  </w:num>
  <w:num w:numId="5">
    <w:abstractNumId w:val="1"/>
  </w:num>
  <w:num w:numId="6">
    <w:abstractNumId w:val="0"/>
  </w:num>
  <w:num w:numId="7">
    <w:abstractNumId w:val="4"/>
  </w:num>
  <w:num w:numId="8">
    <w:abstractNumId w:val="10"/>
  </w:num>
  <w:num w:numId="9">
    <w:abstractNumId w:val="6"/>
  </w:num>
  <w:num w:numId="10">
    <w:abstractNumId w:val="8"/>
  </w:num>
  <w:num w:numId="11">
    <w:abstractNumId w:val="5"/>
  </w:num>
  <w:num w:numId="12">
    <w:abstractNumId w:val="3"/>
  </w:num>
  <w:num w:numId="13">
    <w:abstractNumId w:val="15"/>
  </w:num>
  <w:num w:numId="14">
    <w:abstractNumId w:val="12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16"/>
  </w:num>
  <w:num w:numId="18">
    <w:abstractNumId w:val="13"/>
  </w:num>
  <w:num w:numId="19">
    <w:abstractNumId w:val="14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revisionView w:inkAnnotation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2DC"/>
    <w:rsid w:val="00000CCE"/>
    <w:rsid w:val="00001924"/>
    <w:rsid w:val="00003187"/>
    <w:rsid w:val="0000336D"/>
    <w:rsid w:val="00003BBF"/>
    <w:rsid w:val="0000508F"/>
    <w:rsid w:val="00005137"/>
    <w:rsid w:val="00006B01"/>
    <w:rsid w:val="00010030"/>
    <w:rsid w:val="000124EF"/>
    <w:rsid w:val="00012BBC"/>
    <w:rsid w:val="00012D4A"/>
    <w:rsid w:val="00012F64"/>
    <w:rsid w:val="000132AF"/>
    <w:rsid w:val="0001371E"/>
    <w:rsid w:val="00013D28"/>
    <w:rsid w:val="00013DA0"/>
    <w:rsid w:val="000151C4"/>
    <w:rsid w:val="00015B43"/>
    <w:rsid w:val="00015C4D"/>
    <w:rsid w:val="000168F4"/>
    <w:rsid w:val="00016C2C"/>
    <w:rsid w:val="000205DC"/>
    <w:rsid w:val="00020CEE"/>
    <w:rsid w:val="00020F7A"/>
    <w:rsid w:val="00021199"/>
    <w:rsid w:val="00024997"/>
    <w:rsid w:val="0002606F"/>
    <w:rsid w:val="00027FE1"/>
    <w:rsid w:val="00031E6E"/>
    <w:rsid w:val="00032F7E"/>
    <w:rsid w:val="000340C9"/>
    <w:rsid w:val="0003490E"/>
    <w:rsid w:val="000356A8"/>
    <w:rsid w:val="00036515"/>
    <w:rsid w:val="0003668F"/>
    <w:rsid w:val="00036D6C"/>
    <w:rsid w:val="00036FA5"/>
    <w:rsid w:val="000371AE"/>
    <w:rsid w:val="00037258"/>
    <w:rsid w:val="0003752D"/>
    <w:rsid w:val="00037B44"/>
    <w:rsid w:val="00043916"/>
    <w:rsid w:val="00045802"/>
    <w:rsid w:val="00046438"/>
    <w:rsid w:val="00047548"/>
    <w:rsid w:val="00050719"/>
    <w:rsid w:val="0005126E"/>
    <w:rsid w:val="00051D68"/>
    <w:rsid w:val="000529DB"/>
    <w:rsid w:val="000533C4"/>
    <w:rsid w:val="00054673"/>
    <w:rsid w:val="000546BD"/>
    <w:rsid w:val="000577F1"/>
    <w:rsid w:val="00057800"/>
    <w:rsid w:val="00057FA0"/>
    <w:rsid w:val="000616CB"/>
    <w:rsid w:val="00061939"/>
    <w:rsid w:val="0006219E"/>
    <w:rsid w:val="0006354D"/>
    <w:rsid w:val="00064C16"/>
    <w:rsid w:val="0006621D"/>
    <w:rsid w:val="00066BA5"/>
    <w:rsid w:val="00067AD4"/>
    <w:rsid w:val="00067AEC"/>
    <w:rsid w:val="00067C76"/>
    <w:rsid w:val="0007029D"/>
    <w:rsid w:val="00073F14"/>
    <w:rsid w:val="00073F9B"/>
    <w:rsid w:val="00074467"/>
    <w:rsid w:val="00076CBA"/>
    <w:rsid w:val="00076FDE"/>
    <w:rsid w:val="00077E2A"/>
    <w:rsid w:val="00080246"/>
    <w:rsid w:val="00080AEF"/>
    <w:rsid w:val="00081007"/>
    <w:rsid w:val="00081110"/>
    <w:rsid w:val="00084B10"/>
    <w:rsid w:val="00087862"/>
    <w:rsid w:val="00091317"/>
    <w:rsid w:val="00092131"/>
    <w:rsid w:val="00093C8A"/>
    <w:rsid w:val="00093D46"/>
    <w:rsid w:val="00094990"/>
    <w:rsid w:val="00095808"/>
    <w:rsid w:val="00095BAD"/>
    <w:rsid w:val="00096842"/>
    <w:rsid w:val="000968F7"/>
    <w:rsid w:val="000A06D7"/>
    <w:rsid w:val="000A0E6F"/>
    <w:rsid w:val="000A48D2"/>
    <w:rsid w:val="000A604C"/>
    <w:rsid w:val="000A6B25"/>
    <w:rsid w:val="000A7ECF"/>
    <w:rsid w:val="000B03CE"/>
    <w:rsid w:val="000B0B8F"/>
    <w:rsid w:val="000B2736"/>
    <w:rsid w:val="000B3524"/>
    <w:rsid w:val="000B46DC"/>
    <w:rsid w:val="000B4806"/>
    <w:rsid w:val="000B4BEB"/>
    <w:rsid w:val="000B6318"/>
    <w:rsid w:val="000B6DEF"/>
    <w:rsid w:val="000B7EFA"/>
    <w:rsid w:val="000C07E4"/>
    <w:rsid w:val="000C247E"/>
    <w:rsid w:val="000C4F4C"/>
    <w:rsid w:val="000C5436"/>
    <w:rsid w:val="000C546C"/>
    <w:rsid w:val="000C5E3B"/>
    <w:rsid w:val="000C6D72"/>
    <w:rsid w:val="000C6EBB"/>
    <w:rsid w:val="000C7A57"/>
    <w:rsid w:val="000D04A5"/>
    <w:rsid w:val="000D07D0"/>
    <w:rsid w:val="000D09EE"/>
    <w:rsid w:val="000D1462"/>
    <w:rsid w:val="000D1D28"/>
    <w:rsid w:val="000D1E42"/>
    <w:rsid w:val="000D1EB5"/>
    <w:rsid w:val="000D32D8"/>
    <w:rsid w:val="000D38A2"/>
    <w:rsid w:val="000D492E"/>
    <w:rsid w:val="000D77A4"/>
    <w:rsid w:val="000E0ACC"/>
    <w:rsid w:val="000E14B1"/>
    <w:rsid w:val="000E1C60"/>
    <w:rsid w:val="000E2EF9"/>
    <w:rsid w:val="000E45B6"/>
    <w:rsid w:val="000E7B66"/>
    <w:rsid w:val="000E7D3C"/>
    <w:rsid w:val="000F0528"/>
    <w:rsid w:val="000F16E2"/>
    <w:rsid w:val="000F2C83"/>
    <w:rsid w:val="000F5EB1"/>
    <w:rsid w:val="000F6041"/>
    <w:rsid w:val="000F6267"/>
    <w:rsid w:val="000F6964"/>
    <w:rsid w:val="000F6A1B"/>
    <w:rsid w:val="000F7096"/>
    <w:rsid w:val="000F7264"/>
    <w:rsid w:val="000F791C"/>
    <w:rsid w:val="0010089B"/>
    <w:rsid w:val="00100BAC"/>
    <w:rsid w:val="00100FDA"/>
    <w:rsid w:val="001017C9"/>
    <w:rsid w:val="00103021"/>
    <w:rsid w:val="00103CBB"/>
    <w:rsid w:val="001044CB"/>
    <w:rsid w:val="00104C85"/>
    <w:rsid w:val="00104E26"/>
    <w:rsid w:val="00104F74"/>
    <w:rsid w:val="00105673"/>
    <w:rsid w:val="001057D5"/>
    <w:rsid w:val="00105B5E"/>
    <w:rsid w:val="00105FA5"/>
    <w:rsid w:val="001068BF"/>
    <w:rsid w:val="00110532"/>
    <w:rsid w:val="00111BFB"/>
    <w:rsid w:val="001147FA"/>
    <w:rsid w:val="00115077"/>
    <w:rsid w:val="00115617"/>
    <w:rsid w:val="0011587B"/>
    <w:rsid w:val="001158D9"/>
    <w:rsid w:val="00116978"/>
    <w:rsid w:val="00117A29"/>
    <w:rsid w:val="00117FBD"/>
    <w:rsid w:val="00120BAB"/>
    <w:rsid w:val="00120F1C"/>
    <w:rsid w:val="00121CEF"/>
    <w:rsid w:val="0012222D"/>
    <w:rsid w:val="00125B8C"/>
    <w:rsid w:val="00126BA9"/>
    <w:rsid w:val="0013095A"/>
    <w:rsid w:val="00130D5A"/>
    <w:rsid w:val="00131EAD"/>
    <w:rsid w:val="001322A1"/>
    <w:rsid w:val="00132BD5"/>
    <w:rsid w:val="00133E96"/>
    <w:rsid w:val="00134809"/>
    <w:rsid w:val="0013560E"/>
    <w:rsid w:val="00135BC4"/>
    <w:rsid w:val="001364FC"/>
    <w:rsid w:val="001376BE"/>
    <w:rsid w:val="0014058F"/>
    <w:rsid w:val="00140B61"/>
    <w:rsid w:val="00140D62"/>
    <w:rsid w:val="00142F51"/>
    <w:rsid w:val="00145FFE"/>
    <w:rsid w:val="00150A9B"/>
    <w:rsid w:val="00151F63"/>
    <w:rsid w:val="001522D4"/>
    <w:rsid w:val="001528ED"/>
    <w:rsid w:val="00152C0F"/>
    <w:rsid w:val="00154770"/>
    <w:rsid w:val="00154C60"/>
    <w:rsid w:val="00155F96"/>
    <w:rsid w:val="0015680C"/>
    <w:rsid w:val="00157324"/>
    <w:rsid w:val="0016084A"/>
    <w:rsid w:val="001608F9"/>
    <w:rsid w:val="00160CF7"/>
    <w:rsid w:val="00161656"/>
    <w:rsid w:val="00162027"/>
    <w:rsid w:val="001622E1"/>
    <w:rsid w:val="0016279E"/>
    <w:rsid w:val="00162DF4"/>
    <w:rsid w:val="00165170"/>
    <w:rsid w:val="001656E9"/>
    <w:rsid w:val="001657D3"/>
    <w:rsid w:val="00165923"/>
    <w:rsid w:val="00165D56"/>
    <w:rsid w:val="00165ED9"/>
    <w:rsid w:val="00166E43"/>
    <w:rsid w:val="0016750F"/>
    <w:rsid w:val="00167911"/>
    <w:rsid w:val="00171CB0"/>
    <w:rsid w:val="00172CFD"/>
    <w:rsid w:val="001745FA"/>
    <w:rsid w:val="00174782"/>
    <w:rsid w:val="00174CB3"/>
    <w:rsid w:val="00174FF3"/>
    <w:rsid w:val="0017532E"/>
    <w:rsid w:val="00175512"/>
    <w:rsid w:val="00175644"/>
    <w:rsid w:val="001760FD"/>
    <w:rsid w:val="00177310"/>
    <w:rsid w:val="00177347"/>
    <w:rsid w:val="00177488"/>
    <w:rsid w:val="001801ED"/>
    <w:rsid w:val="0018258F"/>
    <w:rsid w:val="00182A69"/>
    <w:rsid w:val="00182CB0"/>
    <w:rsid w:val="00182DB6"/>
    <w:rsid w:val="0018380C"/>
    <w:rsid w:val="0018385B"/>
    <w:rsid w:val="00184008"/>
    <w:rsid w:val="00185084"/>
    <w:rsid w:val="00185E06"/>
    <w:rsid w:val="001921CB"/>
    <w:rsid w:val="00194109"/>
    <w:rsid w:val="0019462D"/>
    <w:rsid w:val="00194B78"/>
    <w:rsid w:val="00194CA8"/>
    <w:rsid w:val="00195BD3"/>
    <w:rsid w:val="00195C1C"/>
    <w:rsid w:val="00195D1B"/>
    <w:rsid w:val="0019614B"/>
    <w:rsid w:val="00196D4B"/>
    <w:rsid w:val="001A1273"/>
    <w:rsid w:val="001A1284"/>
    <w:rsid w:val="001A1DBC"/>
    <w:rsid w:val="001A1E20"/>
    <w:rsid w:val="001A1F7A"/>
    <w:rsid w:val="001A1F7B"/>
    <w:rsid w:val="001A25EF"/>
    <w:rsid w:val="001A2EE9"/>
    <w:rsid w:val="001A3720"/>
    <w:rsid w:val="001A455A"/>
    <w:rsid w:val="001A5BB3"/>
    <w:rsid w:val="001A5C79"/>
    <w:rsid w:val="001A6100"/>
    <w:rsid w:val="001A63AE"/>
    <w:rsid w:val="001A68A0"/>
    <w:rsid w:val="001A6AEC"/>
    <w:rsid w:val="001A717B"/>
    <w:rsid w:val="001A7CBD"/>
    <w:rsid w:val="001B0A17"/>
    <w:rsid w:val="001B19C5"/>
    <w:rsid w:val="001B2329"/>
    <w:rsid w:val="001B2A94"/>
    <w:rsid w:val="001B2CB5"/>
    <w:rsid w:val="001B3466"/>
    <w:rsid w:val="001B352F"/>
    <w:rsid w:val="001B5778"/>
    <w:rsid w:val="001C00D7"/>
    <w:rsid w:val="001C0120"/>
    <w:rsid w:val="001C03CA"/>
    <w:rsid w:val="001C06BE"/>
    <w:rsid w:val="001C28CC"/>
    <w:rsid w:val="001C2BAC"/>
    <w:rsid w:val="001C4AE2"/>
    <w:rsid w:val="001C63E4"/>
    <w:rsid w:val="001C6B59"/>
    <w:rsid w:val="001D1C60"/>
    <w:rsid w:val="001D2120"/>
    <w:rsid w:val="001D384D"/>
    <w:rsid w:val="001D3E67"/>
    <w:rsid w:val="001D58F2"/>
    <w:rsid w:val="001D59E0"/>
    <w:rsid w:val="001D6267"/>
    <w:rsid w:val="001D670E"/>
    <w:rsid w:val="001E04C8"/>
    <w:rsid w:val="001E075E"/>
    <w:rsid w:val="001E1EA4"/>
    <w:rsid w:val="001E2629"/>
    <w:rsid w:val="001E2CF9"/>
    <w:rsid w:val="001E3142"/>
    <w:rsid w:val="001E4046"/>
    <w:rsid w:val="001E482D"/>
    <w:rsid w:val="001E4E8B"/>
    <w:rsid w:val="001E5185"/>
    <w:rsid w:val="001E5C14"/>
    <w:rsid w:val="001E5E8F"/>
    <w:rsid w:val="001E6731"/>
    <w:rsid w:val="001E70E6"/>
    <w:rsid w:val="001E76FF"/>
    <w:rsid w:val="001E7EA0"/>
    <w:rsid w:val="001F011B"/>
    <w:rsid w:val="001F0A99"/>
    <w:rsid w:val="001F290F"/>
    <w:rsid w:val="001F34F4"/>
    <w:rsid w:val="001F36EA"/>
    <w:rsid w:val="001F3DFF"/>
    <w:rsid w:val="001F4B37"/>
    <w:rsid w:val="001F6677"/>
    <w:rsid w:val="0020005C"/>
    <w:rsid w:val="00201F14"/>
    <w:rsid w:val="002025C9"/>
    <w:rsid w:val="002042BD"/>
    <w:rsid w:val="00204EC4"/>
    <w:rsid w:val="00207F68"/>
    <w:rsid w:val="002109E5"/>
    <w:rsid w:val="002118FE"/>
    <w:rsid w:val="00211D73"/>
    <w:rsid w:val="00212F9D"/>
    <w:rsid w:val="00213D66"/>
    <w:rsid w:val="00213E48"/>
    <w:rsid w:val="002158E6"/>
    <w:rsid w:val="002169C0"/>
    <w:rsid w:val="002170C1"/>
    <w:rsid w:val="002172A9"/>
    <w:rsid w:val="00220147"/>
    <w:rsid w:val="002221F0"/>
    <w:rsid w:val="0022290F"/>
    <w:rsid w:val="00222BC3"/>
    <w:rsid w:val="002239F0"/>
    <w:rsid w:val="00223DA0"/>
    <w:rsid w:val="002240A0"/>
    <w:rsid w:val="0022557B"/>
    <w:rsid w:val="002266B1"/>
    <w:rsid w:val="00226802"/>
    <w:rsid w:val="00227CAF"/>
    <w:rsid w:val="00230884"/>
    <w:rsid w:val="00230A5D"/>
    <w:rsid w:val="00231022"/>
    <w:rsid w:val="00233855"/>
    <w:rsid w:val="00234F26"/>
    <w:rsid w:val="002353DE"/>
    <w:rsid w:val="00235A96"/>
    <w:rsid w:val="0023605A"/>
    <w:rsid w:val="002365E5"/>
    <w:rsid w:val="00237A35"/>
    <w:rsid w:val="002413A9"/>
    <w:rsid w:val="00241DC7"/>
    <w:rsid w:val="00242031"/>
    <w:rsid w:val="00244BD1"/>
    <w:rsid w:val="00246524"/>
    <w:rsid w:val="0024730D"/>
    <w:rsid w:val="0024747E"/>
    <w:rsid w:val="00250CB4"/>
    <w:rsid w:val="002514AB"/>
    <w:rsid w:val="00251AA1"/>
    <w:rsid w:val="00251CD4"/>
    <w:rsid w:val="002527E3"/>
    <w:rsid w:val="002533C2"/>
    <w:rsid w:val="00255DCE"/>
    <w:rsid w:val="0025772C"/>
    <w:rsid w:val="002618CA"/>
    <w:rsid w:val="00261CD6"/>
    <w:rsid w:val="00262045"/>
    <w:rsid w:val="00262092"/>
    <w:rsid w:val="002621A6"/>
    <w:rsid w:val="0026450A"/>
    <w:rsid w:val="0026469A"/>
    <w:rsid w:val="00264A65"/>
    <w:rsid w:val="002657B1"/>
    <w:rsid w:val="002661B5"/>
    <w:rsid w:val="00266E5E"/>
    <w:rsid w:val="0027025E"/>
    <w:rsid w:val="002702A4"/>
    <w:rsid w:val="00270B95"/>
    <w:rsid w:val="002711D1"/>
    <w:rsid w:val="00271869"/>
    <w:rsid w:val="00271BE1"/>
    <w:rsid w:val="0027347F"/>
    <w:rsid w:val="00273BF0"/>
    <w:rsid w:val="002751B7"/>
    <w:rsid w:val="00275F1B"/>
    <w:rsid w:val="00276243"/>
    <w:rsid w:val="002777D1"/>
    <w:rsid w:val="00277894"/>
    <w:rsid w:val="00277BA8"/>
    <w:rsid w:val="0028033B"/>
    <w:rsid w:val="00280C28"/>
    <w:rsid w:val="002814E7"/>
    <w:rsid w:val="00282660"/>
    <w:rsid w:val="0028331F"/>
    <w:rsid w:val="0028384D"/>
    <w:rsid w:val="0028589B"/>
    <w:rsid w:val="002864FA"/>
    <w:rsid w:val="00287207"/>
    <w:rsid w:val="0028799A"/>
    <w:rsid w:val="00290FDE"/>
    <w:rsid w:val="00291612"/>
    <w:rsid w:val="00291983"/>
    <w:rsid w:val="00294383"/>
    <w:rsid w:val="0029458A"/>
    <w:rsid w:val="00294595"/>
    <w:rsid w:val="002945F4"/>
    <w:rsid w:val="00294AC0"/>
    <w:rsid w:val="00294FB4"/>
    <w:rsid w:val="002963CC"/>
    <w:rsid w:val="00296403"/>
    <w:rsid w:val="002967B9"/>
    <w:rsid w:val="002970EA"/>
    <w:rsid w:val="0029719F"/>
    <w:rsid w:val="002973F4"/>
    <w:rsid w:val="00297F6C"/>
    <w:rsid w:val="002A0776"/>
    <w:rsid w:val="002A0939"/>
    <w:rsid w:val="002A0A06"/>
    <w:rsid w:val="002A1B00"/>
    <w:rsid w:val="002A45ED"/>
    <w:rsid w:val="002B00E9"/>
    <w:rsid w:val="002B044F"/>
    <w:rsid w:val="002B0587"/>
    <w:rsid w:val="002B1994"/>
    <w:rsid w:val="002B19DC"/>
    <w:rsid w:val="002B3128"/>
    <w:rsid w:val="002B3B8E"/>
    <w:rsid w:val="002B4699"/>
    <w:rsid w:val="002C0BA4"/>
    <w:rsid w:val="002C0D6D"/>
    <w:rsid w:val="002C5CC8"/>
    <w:rsid w:val="002C61B2"/>
    <w:rsid w:val="002C757A"/>
    <w:rsid w:val="002C7671"/>
    <w:rsid w:val="002C7FAF"/>
    <w:rsid w:val="002D03E4"/>
    <w:rsid w:val="002D15C1"/>
    <w:rsid w:val="002D1674"/>
    <w:rsid w:val="002D1B71"/>
    <w:rsid w:val="002D3CEC"/>
    <w:rsid w:val="002D429A"/>
    <w:rsid w:val="002D45C1"/>
    <w:rsid w:val="002D5E5E"/>
    <w:rsid w:val="002D702A"/>
    <w:rsid w:val="002D7432"/>
    <w:rsid w:val="002D7E3E"/>
    <w:rsid w:val="002E01D3"/>
    <w:rsid w:val="002E19E5"/>
    <w:rsid w:val="002E31F6"/>
    <w:rsid w:val="002E39F6"/>
    <w:rsid w:val="002E3E5A"/>
    <w:rsid w:val="002E532A"/>
    <w:rsid w:val="002E63D5"/>
    <w:rsid w:val="002E6984"/>
    <w:rsid w:val="002E7120"/>
    <w:rsid w:val="002E7B44"/>
    <w:rsid w:val="002F11D2"/>
    <w:rsid w:val="002F1770"/>
    <w:rsid w:val="002F1DE8"/>
    <w:rsid w:val="002F20EA"/>
    <w:rsid w:val="002F3AA5"/>
    <w:rsid w:val="002F3D24"/>
    <w:rsid w:val="002F413E"/>
    <w:rsid w:val="002F6E91"/>
    <w:rsid w:val="00300702"/>
    <w:rsid w:val="00301601"/>
    <w:rsid w:val="00301A53"/>
    <w:rsid w:val="003023A6"/>
    <w:rsid w:val="003025C7"/>
    <w:rsid w:val="0030361B"/>
    <w:rsid w:val="003054CB"/>
    <w:rsid w:val="003067AF"/>
    <w:rsid w:val="00306B34"/>
    <w:rsid w:val="00307853"/>
    <w:rsid w:val="003120B4"/>
    <w:rsid w:val="00315CD9"/>
    <w:rsid w:val="00316680"/>
    <w:rsid w:val="00316BD1"/>
    <w:rsid w:val="00317517"/>
    <w:rsid w:val="00317C20"/>
    <w:rsid w:val="0032014E"/>
    <w:rsid w:val="00321A08"/>
    <w:rsid w:val="00321A38"/>
    <w:rsid w:val="003226F8"/>
    <w:rsid w:val="003228EA"/>
    <w:rsid w:val="00322950"/>
    <w:rsid w:val="0032750F"/>
    <w:rsid w:val="003307BC"/>
    <w:rsid w:val="003311CC"/>
    <w:rsid w:val="003316E7"/>
    <w:rsid w:val="0033194A"/>
    <w:rsid w:val="00332F2E"/>
    <w:rsid w:val="00336A31"/>
    <w:rsid w:val="003407C4"/>
    <w:rsid w:val="00340B9D"/>
    <w:rsid w:val="00340E0C"/>
    <w:rsid w:val="0034189F"/>
    <w:rsid w:val="00341A87"/>
    <w:rsid w:val="00342844"/>
    <w:rsid w:val="00345B27"/>
    <w:rsid w:val="00346ED8"/>
    <w:rsid w:val="0034766F"/>
    <w:rsid w:val="00347C08"/>
    <w:rsid w:val="0035071C"/>
    <w:rsid w:val="00350B5D"/>
    <w:rsid w:val="00351BD5"/>
    <w:rsid w:val="00351E7F"/>
    <w:rsid w:val="003527C1"/>
    <w:rsid w:val="00352F5B"/>
    <w:rsid w:val="00353283"/>
    <w:rsid w:val="00353DB5"/>
    <w:rsid w:val="003544CB"/>
    <w:rsid w:val="003545C9"/>
    <w:rsid w:val="00355B27"/>
    <w:rsid w:val="00356146"/>
    <w:rsid w:val="003563E4"/>
    <w:rsid w:val="0035677D"/>
    <w:rsid w:val="003579CF"/>
    <w:rsid w:val="00360BB4"/>
    <w:rsid w:val="00361779"/>
    <w:rsid w:val="0036380F"/>
    <w:rsid w:val="00363EEA"/>
    <w:rsid w:val="00363FE0"/>
    <w:rsid w:val="003645AA"/>
    <w:rsid w:val="0036460D"/>
    <w:rsid w:val="003646D5"/>
    <w:rsid w:val="00365242"/>
    <w:rsid w:val="0036752B"/>
    <w:rsid w:val="0037013E"/>
    <w:rsid w:val="00370B00"/>
    <w:rsid w:val="0037109D"/>
    <w:rsid w:val="00371B52"/>
    <w:rsid w:val="00371EDE"/>
    <w:rsid w:val="00372865"/>
    <w:rsid w:val="00372BEE"/>
    <w:rsid w:val="00375371"/>
    <w:rsid w:val="00375869"/>
    <w:rsid w:val="003808BB"/>
    <w:rsid w:val="003824F8"/>
    <w:rsid w:val="0038409E"/>
    <w:rsid w:val="0038412F"/>
    <w:rsid w:val="00384B96"/>
    <w:rsid w:val="00384BB8"/>
    <w:rsid w:val="00384E12"/>
    <w:rsid w:val="00385EE7"/>
    <w:rsid w:val="003864A2"/>
    <w:rsid w:val="00386F42"/>
    <w:rsid w:val="0039088C"/>
    <w:rsid w:val="00390FC2"/>
    <w:rsid w:val="00391922"/>
    <w:rsid w:val="00391AEE"/>
    <w:rsid w:val="003934B2"/>
    <w:rsid w:val="00393A46"/>
    <w:rsid w:val="00393EF3"/>
    <w:rsid w:val="00396115"/>
    <w:rsid w:val="0039671F"/>
    <w:rsid w:val="003A143F"/>
    <w:rsid w:val="003A1C44"/>
    <w:rsid w:val="003A309B"/>
    <w:rsid w:val="003A318B"/>
    <w:rsid w:val="003A4775"/>
    <w:rsid w:val="003A4B42"/>
    <w:rsid w:val="003A550C"/>
    <w:rsid w:val="003A5581"/>
    <w:rsid w:val="003A6213"/>
    <w:rsid w:val="003A642A"/>
    <w:rsid w:val="003A6F33"/>
    <w:rsid w:val="003A722F"/>
    <w:rsid w:val="003B0B81"/>
    <w:rsid w:val="003B418D"/>
    <w:rsid w:val="003B68CE"/>
    <w:rsid w:val="003B6C8E"/>
    <w:rsid w:val="003B77BD"/>
    <w:rsid w:val="003C0BA3"/>
    <w:rsid w:val="003C2161"/>
    <w:rsid w:val="003C2885"/>
    <w:rsid w:val="003C3C68"/>
    <w:rsid w:val="003C404F"/>
    <w:rsid w:val="003C4623"/>
    <w:rsid w:val="003C4C72"/>
    <w:rsid w:val="003C50D1"/>
    <w:rsid w:val="003C716F"/>
    <w:rsid w:val="003C763D"/>
    <w:rsid w:val="003C7C2E"/>
    <w:rsid w:val="003D0DDC"/>
    <w:rsid w:val="003D0E3A"/>
    <w:rsid w:val="003D1228"/>
    <w:rsid w:val="003D1324"/>
    <w:rsid w:val="003D16EB"/>
    <w:rsid w:val="003D23C2"/>
    <w:rsid w:val="003D23E2"/>
    <w:rsid w:val="003D2A4E"/>
    <w:rsid w:val="003D4076"/>
    <w:rsid w:val="003D440C"/>
    <w:rsid w:val="003D5235"/>
    <w:rsid w:val="003D5C91"/>
    <w:rsid w:val="003D698B"/>
    <w:rsid w:val="003E1BE3"/>
    <w:rsid w:val="003E22FA"/>
    <w:rsid w:val="003E2999"/>
    <w:rsid w:val="003E2D0F"/>
    <w:rsid w:val="003E33FF"/>
    <w:rsid w:val="003E40BD"/>
    <w:rsid w:val="003E4CAE"/>
    <w:rsid w:val="003E514F"/>
    <w:rsid w:val="003E5276"/>
    <w:rsid w:val="003E52DC"/>
    <w:rsid w:val="003E58A7"/>
    <w:rsid w:val="003E6836"/>
    <w:rsid w:val="003F1ADE"/>
    <w:rsid w:val="003F1E4A"/>
    <w:rsid w:val="003F217F"/>
    <w:rsid w:val="003F232C"/>
    <w:rsid w:val="003F26A4"/>
    <w:rsid w:val="003F3E97"/>
    <w:rsid w:val="003F4FAD"/>
    <w:rsid w:val="003F513B"/>
    <w:rsid w:val="003F51CB"/>
    <w:rsid w:val="003F66EF"/>
    <w:rsid w:val="003F6BD6"/>
    <w:rsid w:val="003F7C5A"/>
    <w:rsid w:val="0040116F"/>
    <w:rsid w:val="0040140D"/>
    <w:rsid w:val="004028A4"/>
    <w:rsid w:val="00403114"/>
    <w:rsid w:val="00403847"/>
    <w:rsid w:val="00403961"/>
    <w:rsid w:val="00406A11"/>
    <w:rsid w:val="00407F72"/>
    <w:rsid w:val="00411A5B"/>
    <w:rsid w:val="00411BAE"/>
    <w:rsid w:val="00412765"/>
    <w:rsid w:val="0041294E"/>
    <w:rsid w:val="00413464"/>
    <w:rsid w:val="0041413A"/>
    <w:rsid w:val="00414A01"/>
    <w:rsid w:val="00416A39"/>
    <w:rsid w:val="00416AA4"/>
    <w:rsid w:val="00417CC5"/>
    <w:rsid w:val="00420690"/>
    <w:rsid w:val="004214A8"/>
    <w:rsid w:val="004216AC"/>
    <w:rsid w:val="0042170E"/>
    <w:rsid w:val="00421924"/>
    <w:rsid w:val="00421A18"/>
    <w:rsid w:val="00421A7E"/>
    <w:rsid w:val="00421E1A"/>
    <w:rsid w:val="00422233"/>
    <w:rsid w:val="0042539A"/>
    <w:rsid w:val="00425545"/>
    <w:rsid w:val="00425C09"/>
    <w:rsid w:val="00425C76"/>
    <w:rsid w:val="00426722"/>
    <w:rsid w:val="004272F7"/>
    <w:rsid w:val="0042786A"/>
    <w:rsid w:val="0043042B"/>
    <w:rsid w:val="0043086C"/>
    <w:rsid w:val="00430B49"/>
    <w:rsid w:val="00431250"/>
    <w:rsid w:val="00431431"/>
    <w:rsid w:val="0043160B"/>
    <w:rsid w:val="00431CAA"/>
    <w:rsid w:val="004320A5"/>
    <w:rsid w:val="004324CB"/>
    <w:rsid w:val="00432FB7"/>
    <w:rsid w:val="00433DD8"/>
    <w:rsid w:val="00434CF6"/>
    <w:rsid w:val="00435DD4"/>
    <w:rsid w:val="00435E84"/>
    <w:rsid w:val="004361D3"/>
    <w:rsid w:val="004368DA"/>
    <w:rsid w:val="00437621"/>
    <w:rsid w:val="0044054D"/>
    <w:rsid w:val="00440727"/>
    <w:rsid w:val="00440BEA"/>
    <w:rsid w:val="004414E3"/>
    <w:rsid w:val="00441767"/>
    <w:rsid w:val="00441C21"/>
    <w:rsid w:val="004424C1"/>
    <w:rsid w:val="004425AC"/>
    <w:rsid w:val="00442A65"/>
    <w:rsid w:val="00443455"/>
    <w:rsid w:val="00443BA7"/>
    <w:rsid w:val="00444B2D"/>
    <w:rsid w:val="004450DC"/>
    <w:rsid w:val="0044650E"/>
    <w:rsid w:val="00446814"/>
    <w:rsid w:val="00446DFC"/>
    <w:rsid w:val="00450365"/>
    <w:rsid w:val="004506FF"/>
    <w:rsid w:val="004533AD"/>
    <w:rsid w:val="00453952"/>
    <w:rsid w:val="004542B6"/>
    <w:rsid w:val="004565DE"/>
    <w:rsid w:val="0046017B"/>
    <w:rsid w:val="0046081F"/>
    <w:rsid w:val="00460826"/>
    <w:rsid w:val="00460888"/>
    <w:rsid w:val="004613DE"/>
    <w:rsid w:val="00461E79"/>
    <w:rsid w:val="00464257"/>
    <w:rsid w:val="004660B9"/>
    <w:rsid w:val="00466717"/>
    <w:rsid w:val="004679D3"/>
    <w:rsid w:val="004716C6"/>
    <w:rsid w:val="0047381B"/>
    <w:rsid w:val="00473825"/>
    <w:rsid w:val="00474200"/>
    <w:rsid w:val="004744F8"/>
    <w:rsid w:val="004750EF"/>
    <w:rsid w:val="00475CA3"/>
    <w:rsid w:val="004766A6"/>
    <w:rsid w:val="004772F9"/>
    <w:rsid w:val="00477966"/>
    <w:rsid w:val="004815CF"/>
    <w:rsid w:val="00482596"/>
    <w:rsid w:val="00482E76"/>
    <w:rsid w:val="00483064"/>
    <w:rsid w:val="00483986"/>
    <w:rsid w:val="00483B21"/>
    <w:rsid w:val="00483BE3"/>
    <w:rsid w:val="004876E6"/>
    <w:rsid w:val="00491EEC"/>
    <w:rsid w:val="004936BE"/>
    <w:rsid w:val="00493B46"/>
    <w:rsid w:val="004947AB"/>
    <w:rsid w:val="00496AB0"/>
    <w:rsid w:val="004A05B7"/>
    <w:rsid w:val="004A05EC"/>
    <w:rsid w:val="004A0F78"/>
    <w:rsid w:val="004A0FD0"/>
    <w:rsid w:val="004A1395"/>
    <w:rsid w:val="004A2A3E"/>
    <w:rsid w:val="004A2A8A"/>
    <w:rsid w:val="004A304E"/>
    <w:rsid w:val="004A3402"/>
    <w:rsid w:val="004A36EF"/>
    <w:rsid w:val="004A3BEA"/>
    <w:rsid w:val="004A3DD6"/>
    <w:rsid w:val="004A3EE6"/>
    <w:rsid w:val="004A6FAC"/>
    <w:rsid w:val="004A7018"/>
    <w:rsid w:val="004A70D1"/>
    <w:rsid w:val="004A7276"/>
    <w:rsid w:val="004A79F3"/>
    <w:rsid w:val="004B1CEF"/>
    <w:rsid w:val="004B21B6"/>
    <w:rsid w:val="004B4109"/>
    <w:rsid w:val="004B4A5A"/>
    <w:rsid w:val="004B69CD"/>
    <w:rsid w:val="004B7431"/>
    <w:rsid w:val="004B78DF"/>
    <w:rsid w:val="004B793E"/>
    <w:rsid w:val="004B7C2F"/>
    <w:rsid w:val="004C00D5"/>
    <w:rsid w:val="004C0C1C"/>
    <w:rsid w:val="004C0F9B"/>
    <w:rsid w:val="004C156D"/>
    <w:rsid w:val="004C1757"/>
    <w:rsid w:val="004C234A"/>
    <w:rsid w:val="004C23D8"/>
    <w:rsid w:val="004C2CB1"/>
    <w:rsid w:val="004C302C"/>
    <w:rsid w:val="004C35A5"/>
    <w:rsid w:val="004C526C"/>
    <w:rsid w:val="004C57C3"/>
    <w:rsid w:val="004C6345"/>
    <w:rsid w:val="004C689F"/>
    <w:rsid w:val="004C7682"/>
    <w:rsid w:val="004D1020"/>
    <w:rsid w:val="004D20F7"/>
    <w:rsid w:val="004D36D1"/>
    <w:rsid w:val="004D4777"/>
    <w:rsid w:val="004D48D7"/>
    <w:rsid w:val="004D540F"/>
    <w:rsid w:val="004D658C"/>
    <w:rsid w:val="004D65C2"/>
    <w:rsid w:val="004D7759"/>
    <w:rsid w:val="004E37E5"/>
    <w:rsid w:val="004E38BE"/>
    <w:rsid w:val="004E3DAC"/>
    <w:rsid w:val="004E474F"/>
    <w:rsid w:val="004E59AD"/>
    <w:rsid w:val="004E72C4"/>
    <w:rsid w:val="004F0C31"/>
    <w:rsid w:val="004F25A5"/>
    <w:rsid w:val="004F2938"/>
    <w:rsid w:val="004F2A45"/>
    <w:rsid w:val="004F5CD3"/>
    <w:rsid w:val="004F5E1F"/>
    <w:rsid w:val="004F73A6"/>
    <w:rsid w:val="005012DB"/>
    <w:rsid w:val="0050170B"/>
    <w:rsid w:val="00501B89"/>
    <w:rsid w:val="0050239A"/>
    <w:rsid w:val="005027D5"/>
    <w:rsid w:val="00503E35"/>
    <w:rsid w:val="005046C2"/>
    <w:rsid w:val="00504B08"/>
    <w:rsid w:val="00504E2A"/>
    <w:rsid w:val="00505938"/>
    <w:rsid w:val="005078A0"/>
    <w:rsid w:val="005103AB"/>
    <w:rsid w:val="0051274B"/>
    <w:rsid w:val="00512F76"/>
    <w:rsid w:val="00513364"/>
    <w:rsid w:val="00513765"/>
    <w:rsid w:val="005170D4"/>
    <w:rsid w:val="00522168"/>
    <w:rsid w:val="005224DA"/>
    <w:rsid w:val="0052331F"/>
    <w:rsid w:val="00523586"/>
    <w:rsid w:val="00523650"/>
    <w:rsid w:val="00523959"/>
    <w:rsid w:val="005247E1"/>
    <w:rsid w:val="005248F5"/>
    <w:rsid w:val="00524B89"/>
    <w:rsid w:val="005277E1"/>
    <w:rsid w:val="00531182"/>
    <w:rsid w:val="00533A43"/>
    <w:rsid w:val="00533F62"/>
    <w:rsid w:val="005342DA"/>
    <w:rsid w:val="00535266"/>
    <w:rsid w:val="0053570B"/>
    <w:rsid w:val="00535D9F"/>
    <w:rsid w:val="005374D6"/>
    <w:rsid w:val="00537F0F"/>
    <w:rsid w:val="00541C0A"/>
    <w:rsid w:val="00542110"/>
    <w:rsid w:val="00544A50"/>
    <w:rsid w:val="00547312"/>
    <w:rsid w:val="005504E8"/>
    <w:rsid w:val="00550A7E"/>
    <w:rsid w:val="00552921"/>
    <w:rsid w:val="00555424"/>
    <w:rsid w:val="00555F48"/>
    <w:rsid w:val="005565B1"/>
    <w:rsid w:val="0055700C"/>
    <w:rsid w:val="005574E7"/>
    <w:rsid w:val="005606F1"/>
    <w:rsid w:val="00560DEB"/>
    <w:rsid w:val="0056184C"/>
    <w:rsid w:val="00561BCE"/>
    <w:rsid w:val="00561D27"/>
    <w:rsid w:val="00562034"/>
    <w:rsid w:val="005629FA"/>
    <w:rsid w:val="005652A1"/>
    <w:rsid w:val="0056573B"/>
    <w:rsid w:val="005665F0"/>
    <w:rsid w:val="005668EA"/>
    <w:rsid w:val="00566E39"/>
    <w:rsid w:val="00570EAB"/>
    <w:rsid w:val="00571424"/>
    <w:rsid w:val="005723F7"/>
    <w:rsid w:val="0057500E"/>
    <w:rsid w:val="00575767"/>
    <w:rsid w:val="005812A1"/>
    <w:rsid w:val="00581711"/>
    <w:rsid w:val="00582DE0"/>
    <w:rsid w:val="00582E22"/>
    <w:rsid w:val="005846AF"/>
    <w:rsid w:val="00584DCB"/>
    <w:rsid w:val="00584DF5"/>
    <w:rsid w:val="00586A0E"/>
    <w:rsid w:val="00591310"/>
    <w:rsid w:val="00592882"/>
    <w:rsid w:val="00592CF2"/>
    <w:rsid w:val="00592DF0"/>
    <w:rsid w:val="005931F0"/>
    <w:rsid w:val="005935B3"/>
    <w:rsid w:val="00594415"/>
    <w:rsid w:val="00594B87"/>
    <w:rsid w:val="00594DC5"/>
    <w:rsid w:val="005960AC"/>
    <w:rsid w:val="005A09AE"/>
    <w:rsid w:val="005A09B1"/>
    <w:rsid w:val="005A190F"/>
    <w:rsid w:val="005A38D9"/>
    <w:rsid w:val="005A4313"/>
    <w:rsid w:val="005A53EE"/>
    <w:rsid w:val="005A6D55"/>
    <w:rsid w:val="005A7163"/>
    <w:rsid w:val="005A744B"/>
    <w:rsid w:val="005A7E6C"/>
    <w:rsid w:val="005B033F"/>
    <w:rsid w:val="005B0721"/>
    <w:rsid w:val="005B0A29"/>
    <w:rsid w:val="005B1258"/>
    <w:rsid w:val="005B12A2"/>
    <w:rsid w:val="005B14F2"/>
    <w:rsid w:val="005B170E"/>
    <w:rsid w:val="005B1F08"/>
    <w:rsid w:val="005B46A4"/>
    <w:rsid w:val="005B6185"/>
    <w:rsid w:val="005B66AE"/>
    <w:rsid w:val="005B6C5C"/>
    <w:rsid w:val="005B7167"/>
    <w:rsid w:val="005C1234"/>
    <w:rsid w:val="005C18CF"/>
    <w:rsid w:val="005C3084"/>
    <w:rsid w:val="005C46CA"/>
    <w:rsid w:val="005C52C7"/>
    <w:rsid w:val="005C5F8C"/>
    <w:rsid w:val="005C6F77"/>
    <w:rsid w:val="005D1FE1"/>
    <w:rsid w:val="005D2250"/>
    <w:rsid w:val="005D472A"/>
    <w:rsid w:val="005D4E79"/>
    <w:rsid w:val="005D53BE"/>
    <w:rsid w:val="005D5E23"/>
    <w:rsid w:val="005D66F4"/>
    <w:rsid w:val="005E040E"/>
    <w:rsid w:val="005E0F91"/>
    <w:rsid w:val="005E306A"/>
    <w:rsid w:val="005E3739"/>
    <w:rsid w:val="005E4FE8"/>
    <w:rsid w:val="005E5AB1"/>
    <w:rsid w:val="005E5B41"/>
    <w:rsid w:val="005E7739"/>
    <w:rsid w:val="005E77E9"/>
    <w:rsid w:val="005F138C"/>
    <w:rsid w:val="005F1FEF"/>
    <w:rsid w:val="005F2179"/>
    <w:rsid w:val="005F2559"/>
    <w:rsid w:val="005F29A0"/>
    <w:rsid w:val="005F334B"/>
    <w:rsid w:val="005F39A5"/>
    <w:rsid w:val="005F40B3"/>
    <w:rsid w:val="005F4862"/>
    <w:rsid w:val="005F4B77"/>
    <w:rsid w:val="005F4FE0"/>
    <w:rsid w:val="005F6172"/>
    <w:rsid w:val="005F661B"/>
    <w:rsid w:val="005F7CD9"/>
    <w:rsid w:val="006009BB"/>
    <w:rsid w:val="0060104E"/>
    <w:rsid w:val="0060185F"/>
    <w:rsid w:val="00601CDB"/>
    <w:rsid w:val="00603015"/>
    <w:rsid w:val="006034AC"/>
    <w:rsid w:val="00603F98"/>
    <w:rsid w:val="00604ABA"/>
    <w:rsid w:val="00605C8A"/>
    <w:rsid w:val="00606677"/>
    <w:rsid w:val="00606BB9"/>
    <w:rsid w:val="00607E96"/>
    <w:rsid w:val="00607FC5"/>
    <w:rsid w:val="006112E9"/>
    <w:rsid w:val="006118A5"/>
    <w:rsid w:val="00613935"/>
    <w:rsid w:val="00614124"/>
    <w:rsid w:val="0061514D"/>
    <w:rsid w:val="006202A5"/>
    <w:rsid w:val="00622901"/>
    <w:rsid w:val="006238F3"/>
    <w:rsid w:val="00624BD3"/>
    <w:rsid w:val="00625D89"/>
    <w:rsid w:val="00626A9C"/>
    <w:rsid w:val="00626C2F"/>
    <w:rsid w:val="00630676"/>
    <w:rsid w:val="00631171"/>
    <w:rsid w:val="00631450"/>
    <w:rsid w:val="0063212F"/>
    <w:rsid w:val="00632E3E"/>
    <w:rsid w:val="006330C0"/>
    <w:rsid w:val="006332E1"/>
    <w:rsid w:val="006334F9"/>
    <w:rsid w:val="006335F2"/>
    <w:rsid w:val="006336C5"/>
    <w:rsid w:val="00633D33"/>
    <w:rsid w:val="00635251"/>
    <w:rsid w:val="00636B30"/>
    <w:rsid w:val="00636CE0"/>
    <w:rsid w:val="00636DFF"/>
    <w:rsid w:val="00636EFE"/>
    <w:rsid w:val="0063798A"/>
    <w:rsid w:val="00640B10"/>
    <w:rsid w:val="00640B5A"/>
    <w:rsid w:val="00641778"/>
    <w:rsid w:val="00641B61"/>
    <w:rsid w:val="00641DF3"/>
    <w:rsid w:val="00642230"/>
    <w:rsid w:val="00642303"/>
    <w:rsid w:val="00643908"/>
    <w:rsid w:val="0064538F"/>
    <w:rsid w:val="006455F5"/>
    <w:rsid w:val="00646A06"/>
    <w:rsid w:val="00646D94"/>
    <w:rsid w:val="00647032"/>
    <w:rsid w:val="00647A6A"/>
    <w:rsid w:val="00653E31"/>
    <w:rsid w:val="00655CBD"/>
    <w:rsid w:val="006560AE"/>
    <w:rsid w:val="00657925"/>
    <w:rsid w:val="00657F57"/>
    <w:rsid w:val="00660315"/>
    <w:rsid w:val="0066083B"/>
    <w:rsid w:val="00660AA3"/>
    <w:rsid w:val="00664DF7"/>
    <w:rsid w:val="006654C9"/>
    <w:rsid w:val="00666141"/>
    <w:rsid w:val="00667292"/>
    <w:rsid w:val="00667FAD"/>
    <w:rsid w:val="00670109"/>
    <w:rsid w:val="0067096E"/>
    <w:rsid w:val="00671A52"/>
    <w:rsid w:val="00671A83"/>
    <w:rsid w:val="006720F0"/>
    <w:rsid w:val="006741EC"/>
    <w:rsid w:val="00675267"/>
    <w:rsid w:val="00675FA1"/>
    <w:rsid w:val="006762CD"/>
    <w:rsid w:val="0067631C"/>
    <w:rsid w:val="006803C1"/>
    <w:rsid w:val="00680F7D"/>
    <w:rsid w:val="006818FC"/>
    <w:rsid w:val="006820AE"/>
    <w:rsid w:val="006820C1"/>
    <w:rsid w:val="0068257A"/>
    <w:rsid w:val="00682986"/>
    <w:rsid w:val="006833EB"/>
    <w:rsid w:val="00683FC9"/>
    <w:rsid w:val="00684209"/>
    <w:rsid w:val="00685983"/>
    <w:rsid w:val="00686763"/>
    <w:rsid w:val="00686BEB"/>
    <w:rsid w:val="00686EC8"/>
    <w:rsid w:val="0068759A"/>
    <w:rsid w:val="00690ED3"/>
    <w:rsid w:val="006929CC"/>
    <w:rsid w:val="00692C22"/>
    <w:rsid w:val="00692DC0"/>
    <w:rsid w:val="00693248"/>
    <w:rsid w:val="006945D0"/>
    <w:rsid w:val="00696046"/>
    <w:rsid w:val="00696164"/>
    <w:rsid w:val="006A041D"/>
    <w:rsid w:val="006A0DEC"/>
    <w:rsid w:val="006A1985"/>
    <w:rsid w:val="006A1E79"/>
    <w:rsid w:val="006A244D"/>
    <w:rsid w:val="006A30ED"/>
    <w:rsid w:val="006A3461"/>
    <w:rsid w:val="006A39BE"/>
    <w:rsid w:val="006A528F"/>
    <w:rsid w:val="006A5897"/>
    <w:rsid w:val="006A60A4"/>
    <w:rsid w:val="006A629B"/>
    <w:rsid w:val="006A67A2"/>
    <w:rsid w:val="006B1067"/>
    <w:rsid w:val="006B11CD"/>
    <w:rsid w:val="006B2190"/>
    <w:rsid w:val="006B2349"/>
    <w:rsid w:val="006B246E"/>
    <w:rsid w:val="006B347E"/>
    <w:rsid w:val="006B3ECB"/>
    <w:rsid w:val="006B420C"/>
    <w:rsid w:val="006B43FB"/>
    <w:rsid w:val="006B4827"/>
    <w:rsid w:val="006B5F97"/>
    <w:rsid w:val="006B75B7"/>
    <w:rsid w:val="006C0DA4"/>
    <w:rsid w:val="006C1A27"/>
    <w:rsid w:val="006C2DC8"/>
    <w:rsid w:val="006C2F3C"/>
    <w:rsid w:val="006C380E"/>
    <w:rsid w:val="006C3C3D"/>
    <w:rsid w:val="006C3C93"/>
    <w:rsid w:val="006C46A9"/>
    <w:rsid w:val="006C4F37"/>
    <w:rsid w:val="006C5FDB"/>
    <w:rsid w:val="006C65CA"/>
    <w:rsid w:val="006C789F"/>
    <w:rsid w:val="006D0106"/>
    <w:rsid w:val="006D02DF"/>
    <w:rsid w:val="006D17A6"/>
    <w:rsid w:val="006D3C2B"/>
    <w:rsid w:val="006D5E49"/>
    <w:rsid w:val="006D7D9C"/>
    <w:rsid w:val="006E0915"/>
    <w:rsid w:val="006E23AC"/>
    <w:rsid w:val="006E256C"/>
    <w:rsid w:val="006E2873"/>
    <w:rsid w:val="006E2C62"/>
    <w:rsid w:val="006E39C3"/>
    <w:rsid w:val="006E3BA3"/>
    <w:rsid w:val="006E5273"/>
    <w:rsid w:val="006E5E1C"/>
    <w:rsid w:val="006E5E1E"/>
    <w:rsid w:val="006E651A"/>
    <w:rsid w:val="006E7D95"/>
    <w:rsid w:val="006F0817"/>
    <w:rsid w:val="006F15D3"/>
    <w:rsid w:val="006F1DB0"/>
    <w:rsid w:val="006F2BB4"/>
    <w:rsid w:val="006F4B50"/>
    <w:rsid w:val="006F4ED6"/>
    <w:rsid w:val="006F53BC"/>
    <w:rsid w:val="006F5AB5"/>
    <w:rsid w:val="006F624D"/>
    <w:rsid w:val="006F675F"/>
    <w:rsid w:val="006F774D"/>
    <w:rsid w:val="006F7E5B"/>
    <w:rsid w:val="00700846"/>
    <w:rsid w:val="00701539"/>
    <w:rsid w:val="00701A91"/>
    <w:rsid w:val="00701AA3"/>
    <w:rsid w:val="00702BEE"/>
    <w:rsid w:val="00703E5F"/>
    <w:rsid w:val="007053DF"/>
    <w:rsid w:val="00707EB4"/>
    <w:rsid w:val="0071014E"/>
    <w:rsid w:val="00711337"/>
    <w:rsid w:val="00711890"/>
    <w:rsid w:val="00711B8C"/>
    <w:rsid w:val="00712219"/>
    <w:rsid w:val="0071375A"/>
    <w:rsid w:val="007144DD"/>
    <w:rsid w:val="00714AA1"/>
    <w:rsid w:val="00715916"/>
    <w:rsid w:val="00717517"/>
    <w:rsid w:val="007207A8"/>
    <w:rsid w:val="00721347"/>
    <w:rsid w:val="00721A77"/>
    <w:rsid w:val="00723049"/>
    <w:rsid w:val="0072368B"/>
    <w:rsid w:val="0072397C"/>
    <w:rsid w:val="00724C16"/>
    <w:rsid w:val="00726503"/>
    <w:rsid w:val="00727158"/>
    <w:rsid w:val="00727671"/>
    <w:rsid w:val="007278B4"/>
    <w:rsid w:val="00727A4E"/>
    <w:rsid w:val="00730305"/>
    <w:rsid w:val="00730740"/>
    <w:rsid w:val="007332CB"/>
    <w:rsid w:val="00734EFE"/>
    <w:rsid w:val="007366E1"/>
    <w:rsid w:val="0073752B"/>
    <w:rsid w:val="00740CE8"/>
    <w:rsid w:val="00742132"/>
    <w:rsid w:val="0074229F"/>
    <w:rsid w:val="0074238F"/>
    <w:rsid w:val="007427B1"/>
    <w:rsid w:val="0074324D"/>
    <w:rsid w:val="00743366"/>
    <w:rsid w:val="00745EF0"/>
    <w:rsid w:val="00746551"/>
    <w:rsid w:val="0074734E"/>
    <w:rsid w:val="0074755B"/>
    <w:rsid w:val="007500E7"/>
    <w:rsid w:val="00750F60"/>
    <w:rsid w:val="0075103E"/>
    <w:rsid w:val="00752D78"/>
    <w:rsid w:val="00753215"/>
    <w:rsid w:val="00753876"/>
    <w:rsid w:val="00757373"/>
    <w:rsid w:val="00762323"/>
    <w:rsid w:val="00763C42"/>
    <w:rsid w:val="00765F1A"/>
    <w:rsid w:val="00765F7D"/>
    <w:rsid w:val="00770487"/>
    <w:rsid w:val="00771351"/>
    <w:rsid w:val="00772117"/>
    <w:rsid w:val="00773460"/>
    <w:rsid w:val="00773C13"/>
    <w:rsid w:val="007754AF"/>
    <w:rsid w:val="00777E1D"/>
    <w:rsid w:val="0078104E"/>
    <w:rsid w:val="007810F7"/>
    <w:rsid w:val="0078185B"/>
    <w:rsid w:val="007819E4"/>
    <w:rsid w:val="0078270C"/>
    <w:rsid w:val="00783800"/>
    <w:rsid w:val="00783880"/>
    <w:rsid w:val="00785B78"/>
    <w:rsid w:val="00785C13"/>
    <w:rsid w:val="00787766"/>
    <w:rsid w:val="00787A09"/>
    <w:rsid w:val="00791007"/>
    <w:rsid w:val="007913FE"/>
    <w:rsid w:val="007915E0"/>
    <w:rsid w:val="0079173E"/>
    <w:rsid w:val="00791A79"/>
    <w:rsid w:val="007929D7"/>
    <w:rsid w:val="00794460"/>
    <w:rsid w:val="007A036C"/>
    <w:rsid w:val="007A2131"/>
    <w:rsid w:val="007A281F"/>
    <w:rsid w:val="007A3173"/>
    <w:rsid w:val="007A5374"/>
    <w:rsid w:val="007A57FB"/>
    <w:rsid w:val="007A5A50"/>
    <w:rsid w:val="007A5ACD"/>
    <w:rsid w:val="007A6285"/>
    <w:rsid w:val="007A64B0"/>
    <w:rsid w:val="007A6F13"/>
    <w:rsid w:val="007A723B"/>
    <w:rsid w:val="007A7C5B"/>
    <w:rsid w:val="007B2042"/>
    <w:rsid w:val="007B2E87"/>
    <w:rsid w:val="007B3C8C"/>
    <w:rsid w:val="007B676C"/>
    <w:rsid w:val="007B6A49"/>
    <w:rsid w:val="007B7F83"/>
    <w:rsid w:val="007C2DE7"/>
    <w:rsid w:val="007C2FDA"/>
    <w:rsid w:val="007C3762"/>
    <w:rsid w:val="007C4E72"/>
    <w:rsid w:val="007C50A2"/>
    <w:rsid w:val="007C54DB"/>
    <w:rsid w:val="007C5A8F"/>
    <w:rsid w:val="007C6763"/>
    <w:rsid w:val="007C7B54"/>
    <w:rsid w:val="007D185B"/>
    <w:rsid w:val="007D25F9"/>
    <w:rsid w:val="007D29D1"/>
    <w:rsid w:val="007D3F5D"/>
    <w:rsid w:val="007D5E0B"/>
    <w:rsid w:val="007D6AB8"/>
    <w:rsid w:val="007D6DD5"/>
    <w:rsid w:val="007E25AA"/>
    <w:rsid w:val="007E2C6C"/>
    <w:rsid w:val="007E3580"/>
    <w:rsid w:val="007E5706"/>
    <w:rsid w:val="007E60B9"/>
    <w:rsid w:val="007E61A7"/>
    <w:rsid w:val="007E6B59"/>
    <w:rsid w:val="007F090A"/>
    <w:rsid w:val="007F3A96"/>
    <w:rsid w:val="007F40F7"/>
    <w:rsid w:val="007F4F0D"/>
    <w:rsid w:val="007F7C98"/>
    <w:rsid w:val="00802E5E"/>
    <w:rsid w:val="00803511"/>
    <w:rsid w:val="00803F73"/>
    <w:rsid w:val="0080637F"/>
    <w:rsid w:val="0080682A"/>
    <w:rsid w:val="00806E14"/>
    <w:rsid w:val="00807752"/>
    <w:rsid w:val="00810A55"/>
    <w:rsid w:val="00810AD6"/>
    <w:rsid w:val="00810FB7"/>
    <w:rsid w:val="008118C7"/>
    <w:rsid w:val="008127F0"/>
    <w:rsid w:val="00813AB8"/>
    <w:rsid w:val="00814CAB"/>
    <w:rsid w:val="00815239"/>
    <w:rsid w:val="00815C71"/>
    <w:rsid w:val="0081607A"/>
    <w:rsid w:val="00816931"/>
    <w:rsid w:val="00816EB8"/>
    <w:rsid w:val="00817655"/>
    <w:rsid w:val="00817725"/>
    <w:rsid w:val="00817946"/>
    <w:rsid w:val="00820485"/>
    <w:rsid w:val="00822547"/>
    <w:rsid w:val="00822953"/>
    <w:rsid w:val="00823741"/>
    <w:rsid w:val="00823CED"/>
    <w:rsid w:val="0082427A"/>
    <w:rsid w:val="00825A66"/>
    <w:rsid w:val="00825E65"/>
    <w:rsid w:val="00825E79"/>
    <w:rsid w:val="0082658A"/>
    <w:rsid w:val="008271FC"/>
    <w:rsid w:val="008309DF"/>
    <w:rsid w:val="0083131F"/>
    <w:rsid w:val="00832EFB"/>
    <w:rsid w:val="008332F9"/>
    <w:rsid w:val="008338B9"/>
    <w:rsid w:val="00834382"/>
    <w:rsid w:val="00834535"/>
    <w:rsid w:val="008377D5"/>
    <w:rsid w:val="0084092E"/>
    <w:rsid w:val="00841A3B"/>
    <w:rsid w:val="00842454"/>
    <w:rsid w:val="00842FE6"/>
    <w:rsid w:val="008437F6"/>
    <w:rsid w:val="00844197"/>
    <w:rsid w:val="00844FD2"/>
    <w:rsid w:val="00845652"/>
    <w:rsid w:val="0084761C"/>
    <w:rsid w:val="00847F4D"/>
    <w:rsid w:val="008504EE"/>
    <w:rsid w:val="00850AC2"/>
    <w:rsid w:val="00851DBE"/>
    <w:rsid w:val="0085437D"/>
    <w:rsid w:val="00854598"/>
    <w:rsid w:val="00854617"/>
    <w:rsid w:val="00854ECD"/>
    <w:rsid w:val="00855155"/>
    <w:rsid w:val="0085522E"/>
    <w:rsid w:val="00855F49"/>
    <w:rsid w:val="008569C0"/>
    <w:rsid w:val="00856E00"/>
    <w:rsid w:val="00856FE2"/>
    <w:rsid w:val="0085761F"/>
    <w:rsid w:val="00857F44"/>
    <w:rsid w:val="00860846"/>
    <w:rsid w:val="0086168F"/>
    <w:rsid w:val="00862CCE"/>
    <w:rsid w:val="00863F36"/>
    <w:rsid w:val="0086674F"/>
    <w:rsid w:val="00866996"/>
    <w:rsid w:val="008676C5"/>
    <w:rsid w:val="008700C4"/>
    <w:rsid w:val="00870E35"/>
    <w:rsid w:val="00873C85"/>
    <w:rsid w:val="0087457A"/>
    <w:rsid w:val="00874B4C"/>
    <w:rsid w:val="0087527C"/>
    <w:rsid w:val="00875814"/>
    <w:rsid w:val="00875F98"/>
    <w:rsid w:val="008763B7"/>
    <w:rsid w:val="0088052C"/>
    <w:rsid w:val="00880606"/>
    <w:rsid w:val="00880CE8"/>
    <w:rsid w:val="00882200"/>
    <w:rsid w:val="00883319"/>
    <w:rsid w:val="008863E0"/>
    <w:rsid w:val="008869F0"/>
    <w:rsid w:val="00886BC7"/>
    <w:rsid w:val="00886BE2"/>
    <w:rsid w:val="00890569"/>
    <w:rsid w:val="00890C34"/>
    <w:rsid w:val="008916AD"/>
    <w:rsid w:val="00891DA5"/>
    <w:rsid w:val="00891FC1"/>
    <w:rsid w:val="00892467"/>
    <w:rsid w:val="00892A71"/>
    <w:rsid w:val="00893210"/>
    <w:rsid w:val="00893CAD"/>
    <w:rsid w:val="00894124"/>
    <w:rsid w:val="00895003"/>
    <w:rsid w:val="008A204F"/>
    <w:rsid w:val="008A225B"/>
    <w:rsid w:val="008A2A06"/>
    <w:rsid w:val="008A34EF"/>
    <w:rsid w:val="008A4275"/>
    <w:rsid w:val="008A4E99"/>
    <w:rsid w:val="008A535B"/>
    <w:rsid w:val="008A6AFF"/>
    <w:rsid w:val="008A6B19"/>
    <w:rsid w:val="008B00CC"/>
    <w:rsid w:val="008B02C0"/>
    <w:rsid w:val="008B0378"/>
    <w:rsid w:val="008B23DF"/>
    <w:rsid w:val="008B26B4"/>
    <w:rsid w:val="008B30DE"/>
    <w:rsid w:val="008B374E"/>
    <w:rsid w:val="008B4343"/>
    <w:rsid w:val="008C07E1"/>
    <w:rsid w:val="008C0D7E"/>
    <w:rsid w:val="008C1363"/>
    <w:rsid w:val="008C451C"/>
    <w:rsid w:val="008C5837"/>
    <w:rsid w:val="008C58ED"/>
    <w:rsid w:val="008C64DE"/>
    <w:rsid w:val="008C7645"/>
    <w:rsid w:val="008C7889"/>
    <w:rsid w:val="008D057F"/>
    <w:rsid w:val="008D11F8"/>
    <w:rsid w:val="008D1A34"/>
    <w:rsid w:val="008D20C9"/>
    <w:rsid w:val="008D2326"/>
    <w:rsid w:val="008D3568"/>
    <w:rsid w:val="008D4855"/>
    <w:rsid w:val="008D4CA7"/>
    <w:rsid w:val="008D64FE"/>
    <w:rsid w:val="008D6EEA"/>
    <w:rsid w:val="008D79A9"/>
    <w:rsid w:val="008D7D26"/>
    <w:rsid w:val="008E0EE1"/>
    <w:rsid w:val="008E113E"/>
    <w:rsid w:val="008E1157"/>
    <w:rsid w:val="008E19D6"/>
    <w:rsid w:val="008E41E8"/>
    <w:rsid w:val="008E5704"/>
    <w:rsid w:val="008E64FD"/>
    <w:rsid w:val="008E69AB"/>
    <w:rsid w:val="008E6A5F"/>
    <w:rsid w:val="008E7293"/>
    <w:rsid w:val="008E7799"/>
    <w:rsid w:val="008E7A80"/>
    <w:rsid w:val="008E7ED2"/>
    <w:rsid w:val="008F1A2B"/>
    <w:rsid w:val="008F284B"/>
    <w:rsid w:val="008F4547"/>
    <w:rsid w:val="008F4924"/>
    <w:rsid w:val="008F5160"/>
    <w:rsid w:val="008F56A9"/>
    <w:rsid w:val="008F5E6E"/>
    <w:rsid w:val="008F621D"/>
    <w:rsid w:val="008F6CF7"/>
    <w:rsid w:val="008F73AA"/>
    <w:rsid w:val="008F75D8"/>
    <w:rsid w:val="00900736"/>
    <w:rsid w:val="009024BE"/>
    <w:rsid w:val="009034C5"/>
    <w:rsid w:val="00904179"/>
    <w:rsid w:val="009041A7"/>
    <w:rsid w:val="00904B15"/>
    <w:rsid w:val="009056EC"/>
    <w:rsid w:val="00905AF3"/>
    <w:rsid w:val="00905CCD"/>
    <w:rsid w:val="009063CB"/>
    <w:rsid w:val="00906E72"/>
    <w:rsid w:val="00910D99"/>
    <w:rsid w:val="00910E79"/>
    <w:rsid w:val="009110AE"/>
    <w:rsid w:val="00912724"/>
    <w:rsid w:val="00912A7A"/>
    <w:rsid w:val="00913777"/>
    <w:rsid w:val="00914430"/>
    <w:rsid w:val="009149C3"/>
    <w:rsid w:val="00914C99"/>
    <w:rsid w:val="009164D4"/>
    <w:rsid w:val="00916A6B"/>
    <w:rsid w:val="0091778A"/>
    <w:rsid w:val="00917E1C"/>
    <w:rsid w:val="009208F3"/>
    <w:rsid w:val="00920D50"/>
    <w:rsid w:val="00920F00"/>
    <w:rsid w:val="00921628"/>
    <w:rsid w:val="00923240"/>
    <w:rsid w:val="009236EB"/>
    <w:rsid w:val="00923D33"/>
    <w:rsid w:val="00924E8E"/>
    <w:rsid w:val="00925421"/>
    <w:rsid w:val="009259E1"/>
    <w:rsid w:val="00925E22"/>
    <w:rsid w:val="00926DF9"/>
    <w:rsid w:val="0092772A"/>
    <w:rsid w:val="0093100D"/>
    <w:rsid w:val="00933901"/>
    <w:rsid w:val="00933A59"/>
    <w:rsid w:val="00933BEB"/>
    <w:rsid w:val="00933E45"/>
    <w:rsid w:val="009358EE"/>
    <w:rsid w:val="00935B3C"/>
    <w:rsid w:val="00937558"/>
    <w:rsid w:val="009378AD"/>
    <w:rsid w:val="009405DA"/>
    <w:rsid w:val="00941930"/>
    <w:rsid w:val="009429DD"/>
    <w:rsid w:val="00945EAE"/>
    <w:rsid w:val="0094671D"/>
    <w:rsid w:val="0094720D"/>
    <w:rsid w:val="009474C4"/>
    <w:rsid w:val="0095174F"/>
    <w:rsid w:val="00951AFB"/>
    <w:rsid w:val="00952342"/>
    <w:rsid w:val="0095284F"/>
    <w:rsid w:val="0095286C"/>
    <w:rsid w:val="009535E9"/>
    <w:rsid w:val="0095401E"/>
    <w:rsid w:val="009550FD"/>
    <w:rsid w:val="00955477"/>
    <w:rsid w:val="00956604"/>
    <w:rsid w:val="00956B15"/>
    <w:rsid w:val="00957F2E"/>
    <w:rsid w:val="00960F2B"/>
    <w:rsid w:val="00961C76"/>
    <w:rsid w:val="009626F3"/>
    <w:rsid w:val="00962A39"/>
    <w:rsid w:val="00962B19"/>
    <w:rsid w:val="00964E23"/>
    <w:rsid w:val="00965B9C"/>
    <w:rsid w:val="009665CC"/>
    <w:rsid w:val="009675B6"/>
    <w:rsid w:val="0097570D"/>
    <w:rsid w:val="0097592D"/>
    <w:rsid w:val="00977795"/>
    <w:rsid w:val="009777D7"/>
    <w:rsid w:val="00977F32"/>
    <w:rsid w:val="009801AA"/>
    <w:rsid w:val="0098036F"/>
    <w:rsid w:val="009818CA"/>
    <w:rsid w:val="00981BA7"/>
    <w:rsid w:val="00984474"/>
    <w:rsid w:val="00984521"/>
    <w:rsid w:val="009847FC"/>
    <w:rsid w:val="00984F58"/>
    <w:rsid w:val="0098556D"/>
    <w:rsid w:val="00985598"/>
    <w:rsid w:val="00985900"/>
    <w:rsid w:val="009860E1"/>
    <w:rsid w:val="00986838"/>
    <w:rsid w:val="00987320"/>
    <w:rsid w:val="00990119"/>
    <w:rsid w:val="00990394"/>
    <w:rsid w:val="009904F6"/>
    <w:rsid w:val="00990845"/>
    <w:rsid w:val="00990F83"/>
    <w:rsid w:val="00991CDD"/>
    <w:rsid w:val="00991F36"/>
    <w:rsid w:val="009927EA"/>
    <w:rsid w:val="009929F8"/>
    <w:rsid w:val="0099366D"/>
    <w:rsid w:val="00993FF7"/>
    <w:rsid w:val="009954D1"/>
    <w:rsid w:val="00997D85"/>
    <w:rsid w:val="009A06D2"/>
    <w:rsid w:val="009A1DAC"/>
    <w:rsid w:val="009A1EBD"/>
    <w:rsid w:val="009A27E1"/>
    <w:rsid w:val="009A3F4E"/>
    <w:rsid w:val="009A4596"/>
    <w:rsid w:val="009A5F8C"/>
    <w:rsid w:val="009A64C2"/>
    <w:rsid w:val="009A688A"/>
    <w:rsid w:val="009B07D2"/>
    <w:rsid w:val="009B1A95"/>
    <w:rsid w:val="009B22CE"/>
    <w:rsid w:val="009B266B"/>
    <w:rsid w:val="009B4698"/>
    <w:rsid w:val="009B48AD"/>
    <w:rsid w:val="009B4D87"/>
    <w:rsid w:val="009B5839"/>
    <w:rsid w:val="009B6B69"/>
    <w:rsid w:val="009B7B8C"/>
    <w:rsid w:val="009B7BCE"/>
    <w:rsid w:val="009B7C20"/>
    <w:rsid w:val="009C032F"/>
    <w:rsid w:val="009C0DB7"/>
    <w:rsid w:val="009C22D7"/>
    <w:rsid w:val="009C2E84"/>
    <w:rsid w:val="009C3825"/>
    <w:rsid w:val="009C48BC"/>
    <w:rsid w:val="009C5269"/>
    <w:rsid w:val="009C64F7"/>
    <w:rsid w:val="009C68F5"/>
    <w:rsid w:val="009C7373"/>
    <w:rsid w:val="009C7C88"/>
    <w:rsid w:val="009D0C87"/>
    <w:rsid w:val="009D30A9"/>
    <w:rsid w:val="009D3EC3"/>
    <w:rsid w:val="009D3EE1"/>
    <w:rsid w:val="009D4122"/>
    <w:rsid w:val="009D453E"/>
    <w:rsid w:val="009D49AE"/>
    <w:rsid w:val="009D5909"/>
    <w:rsid w:val="009D5F59"/>
    <w:rsid w:val="009E0040"/>
    <w:rsid w:val="009E32D9"/>
    <w:rsid w:val="009E3E9C"/>
    <w:rsid w:val="009E3F5C"/>
    <w:rsid w:val="009E4244"/>
    <w:rsid w:val="009E5135"/>
    <w:rsid w:val="009E5845"/>
    <w:rsid w:val="009E7485"/>
    <w:rsid w:val="009E789F"/>
    <w:rsid w:val="009E7E31"/>
    <w:rsid w:val="009F0064"/>
    <w:rsid w:val="009F0417"/>
    <w:rsid w:val="009F0946"/>
    <w:rsid w:val="009F0DDC"/>
    <w:rsid w:val="009F2914"/>
    <w:rsid w:val="009F2F2A"/>
    <w:rsid w:val="009F3854"/>
    <w:rsid w:val="009F3953"/>
    <w:rsid w:val="009F45BB"/>
    <w:rsid w:val="009F4C0E"/>
    <w:rsid w:val="009F5DB4"/>
    <w:rsid w:val="009F6A2B"/>
    <w:rsid w:val="00A0266F"/>
    <w:rsid w:val="00A02D8D"/>
    <w:rsid w:val="00A032DD"/>
    <w:rsid w:val="00A04018"/>
    <w:rsid w:val="00A0490D"/>
    <w:rsid w:val="00A04CAB"/>
    <w:rsid w:val="00A05547"/>
    <w:rsid w:val="00A0595E"/>
    <w:rsid w:val="00A05C18"/>
    <w:rsid w:val="00A05E70"/>
    <w:rsid w:val="00A06A4F"/>
    <w:rsid w:val="00A07DEC"/>
    <w:rsid w:val="00A10ED7"/>
    <w:rsid w:val="00A12120"/>
    <w:rsid w:val="00A14A7F"/>
    <w:rsid w:val="00A15B87"/>
    <w:rsid w:val="00A15C2F"/>
    <w:rsid w:val="00A162CC"/>
    <w:rsid w:val="00A16677"/>
    <w:rsid w:val="00A16CC0"/>
    <w:rsid w:val="00A17735"/>
    <w:rsid w:val="00A17AC8"/>
    <w:rsid w:val="00A17EA6"/>
    <w:rsid w:val="00A208A1"/>
    <w:rsid w:val="00A2265A"/>
    <w:rsid w:val="00A22EC4"/>
    <w:rsid w:val="00A233A8"/>
    <w:rsid w:val="00A23E16"/>
    <w:rsid w:val="00A243A5"/>
    <w:rsid w:val="00A259A4"/>
    <w:rsid w:val="00A25E24"/>
    <w:rsid w:val="00A25FD7"/>
    <w:rsid w:val="00A260F6"/>
    <w:rsid w:val="00A26343"/>
    <w:rsid w:val="00A26383"/>
    <w:rsid w:val="00A26684"/>
    <w:rsid w:val="00A26ED8"/>
    <w:rsid w:val="00A27003"/>
    <w:rsid w:val="00A276EF"/>
    <w:rsid w:val="00A2790F"/>
    <w:rsid w:val="00A30B6B"/>
    <w:rsid w:val="00A30C99"/>
    <w:rsid w:val="00A31748"/>
    <w:rsid w:val="00A3264D"/>
    <w:rsid w:val="00A3410C"/>
    <w:rsid w:val="00A343CE"/>
    <w:rsid w:val="00A358DB"/>
    <w:rsid w:val="00A36939"/>
    <w:rsid w:val="00A36CBB"/>
    <w:rsid w:val="00A3750D"/>
    <w:rsid w:val="00A37B2F"/>
    <w:rsid w:val="00A37BB7"/>
    <w:rsid w:val="00A37C2A"/>
    <w:rsid w:val="00A403DE"/>
    <w:rsid w:val="00A407C7"/>
    <w:rsid w:val="00A40B18"/>
    <w:rsid w:val="00A415B4"/>
    <w:rsid w:val="00A41E1A"/>
    <w:rsid w:val="00A43435"/>
    <w:rsid w:val="00A44FA6"/>
    <w:rsid w:val="00A46C36"/>
    <w:rsid w:val="00A46CDB"/>
    <w:rsid w:val="00A47567"/>
    <w:rsid w:val="00A5168B"/>
    <w:rsid w:val="00A52379"/>
    <w:rsid w:val="00A539B4"/>
    <w:rsid w:val="00A566E5"/>
    <w:rsid w:val="00A609FF"/>
    <w:rsid w:val="00A60A48"/>
    <w:rsid w:val="00A6160E"/>
    <w:rsid w:val="00A62133"/>
    <w:rsid w:val="00A62763"/>
    <w:rsid w:val="00A62E34"/>
    <w:rsid w:val="00A63328"/>
    <w:rsid w:val="00A637CF"/>
    <w:rsid w:val="00A650AC"/>
    <w:rsid w:val="00A66484"/>
    <w:rsid w:val="00A66813"/>
    <w:rsid w:val="00A66D7C"/>
    <w:rsid w:val="00A70603"/>
    <w:rsid w:val="00A70B79"/>
    <w:rsid w:val="00A70EC9"/>
    <w:rsid w:val="00A7220D"/>
    <w:rsid w:val="00A725E5"/>
    <w:rsid w:val="00A728BC"/>
    <w:rsid w:val="00A730C1"/>
    <w:rsid w:val="00A7390A"/>
    <w:rsid w:val="00A73A13"/>
    <w:rsid w:val="00A73BFE"/>
    <w:rsid w:val="00A74446"/>
    <w:rsid w:val="00A75392"/>
    <w:rsid w:val="00A7643C"/>
    <w:rsid w:val="00A76DDD"/>
    <w:rsid w:val="00A77FC3"/>
    <w:rsid w:val="00A80D12"/>
    <w:rsid w:val="00A80FAA"/>
    <w:rsid w:val="00A81E02"/>
    <w:rsid w:val="00A81EF2"/>
    <w:rsid w:val="00A82899"/>
    <w:rsid w:val="00A82CB7"/>
    <w:rsid w:val="00A830B7"/>
    <w:rsid w:val="00A8376B"/>
    <w:rsid w:val="00A840E3"/>
    <w:rsid w:val="00A8513B"/>
    <w:rsid w:val="00A85439"/>
    <w:rsid w:val="00A854AD"/>
    <w:rsid w:val="00A8622F"/>
    <w:rsid w:val="00A90CFC"/>
    <w:rsid w:val="00A91BB8"/>
    <w:rsid w:val="00A9247E"/>
    <w:rsid w:val="00A928D3"/>
    <w:rsid w:val="00A9439D"/>
    <w:rsid w:val="00A94B21"/>
    <w:rsid w:val="00A94EB3"/>
    <w:rsid w:val="00A95A63"/>
    <w:rsid w:val="00A95BEA"/>
    <w:rsid w:val="00A96E05"/>
    <w:rsid w:val="00A96E10"/>
    <w:rsid w:val="00A97386"/>
    <w:rsid w:val="00A97F34"/>
    <w:rsid w:val="00AA00A1"/>
    <w:rsid w:val="00AA0F1D"/>
    <w:rsid w:val="00AA16E6"/>
    <w:rsid w:val="00AA1A98"/>
    <w:rsid w:val="00AA334F"/>
    <w:rsid w:val="00AA35DA"/>
    <w:rsid w:val="00AA57BE"/>
    <w:rsid w:val="00AA5A26"/>
    <w:rsid w:val="00AA7092"/>
    <w:rsid w:val="00AB0632"/>
    <w:rsid w:val="00AB0931"/>
    <w:rsid w:val="00AB1035"/>
    <w:rsid w:val="00AB1602"/>
    <w:rsid w:val="00AB1662"/>
    <w:rsid w:val="00AB2646"/>
    <w:rsid w:val="00AB3F3C"/>
    <w:rsid w:val="00AB4106"/>
    <w:rsid w:val="00AB460B"/>
    <w:rsid w:val="00AB4B54"/>
    <w:rsid w:val="00AB5321"/>
    <w:rsid w:val="00AB56AB"/>
    <w:rsid w:val="00AB6389"/>
    <w:rsid w:val="00AB7051"/>
    <w:rsid w:val="00AB79C0"/>
    <w:rsid w:val="00AC0586"/>
    <w:rsid w:val="00AC0FAF"/>
    <w:rsid w:val="00AC2220"/>
    <w:rsid w:val="00AC3744"/>
    <w:rsid w:val="00AC44E4"/>
    <w:rsid w:val="00AC4B78"/>
    <w:rsid w:val="00AC4E2A"/>
    <w:rsid w:val="00AC5714"/>
    <w:rsid w:val="00AC5980"/>
    <w:rsid w:val="00AC5FA8"/>
    <w:rsid w:val="00AC7416"/>
    <w:rsid w:val="00AC7B6D"/>
    <w:rsid w:val="00AD13E6"/>
    <w:rsid w:val="00AD2C96"/>
    <w:rsid w:val="00AD38FD"/>
    <w:rsid w:val="00AD3979"/>
    <w:rsid w:val="00AD440B"/>
    <w:rsid w:val="00AD5C74"/>
    <w:rsid w:val="00AD6E2D"/>
    <w:rsid w:val="00AD74D6"/>
    <w:rsid w:val="00AD7E9F"/>
    <w:rsid w:val="00AE18C7"/>
    <w:rsid w:val="00AE1D70"/>
    <w:rsid w:val="00AE3078"/>
    <w:rsid w:val="00AE362A"/>
    <w:rsid w:val="00AE4E88"/>
    <w:rsid w:val="00AE607D"/>
    <w:rsid w:val="00AE64EE"/>
    <w:rsid w:val="00AE6C79"/>
    <w:rsid w:val="00AE72BB"/>
    <w:rsid w:val="00AF0FEA"/>
    <w:rsid w:val="00AF123B"/>
    <w:rsid w:val="00AF1F44"/>
    <w:rsid w:val="00AF2336"/>
    <w:rsid w:val="00AF2F1A"/>
    <w:rsid w:val="00AF34BD"/>
    <w:rsid w:val="00AF54E2"/>
    <w:rsid w:val="00AF5978"/>
    <w:rsid w:val="00AF5E39"/>
    <w:rsid w:val="00AF664C"/>
    <w:rsid w:val="00AF6696"/>
    <w:rsid w:val="00AF785B"/>
    <w:rsid w:val="00AF7C28"/>
    <w:rsid w:val="00B00A7D"/>
    <w:rsid w:val="00B00D18"/>
    <w:rsid w:val="00B00EF2"/>
    <w:rsid w:val="00B012B4"/>
    <w:rsid w:val="00B0237D"/>
    <w:rsid w:val="00B04C84"/>
    <w:rsid w:val="00B05697"/>
    <w:rsid w:val="00B057DA"/>
    <w:rsid w:val="00B05F95"/>
    <w:rsid w:val="00B07849"/>
    <w:rsid w:val="00B129B6"/>
    <w:rsid w:val="00B13B9C"/>
    <w:rsid w:val="00B13C88"/>
    <w:rsid w:val="00B1449B"/>
    <w:rsid w:val="00B14E06"/>
    <w:rsid w:val="00B158EB"/>
    <w:rsid w:val="00B15940"/>
    <w:rsid w:val="00B16AD7"/>
    <w:rsid w:val="00B2151C"/>
    <w:rsid w:val="00B21DA9"/>
    <w:rsid w:val="00B22CCE"/>
    <w:rsid w:val="00B25AB4"/>
    <w:rsid w:val="00B269A8"/>
    <w:rsid w:val="00B269F1"/>
    <w:rsid w:val="00B27C07"/>
    <w:rsid w:val="00B3041C"/>
    <w:rsid w:val="00B30CC4"/>
    <w:rsid w:val="00B30D6E"/>
    <w:rsid w:val="00B31764"/>
    <w:rsid w:val="00B341F8"/>
    <w:rsid w:val="00B343EE"/>
    <w:rsid w:val="00B35575"/>
    <w:rsid w:val="00B363C7"/>
    <w:rsid w:val="00B3671A"/>
    <w:rsid w:val="00B367A0"/>
    <w:rsid w:val="00B41B78"/>
    <w:rsid w:val="00B43791"/>
    <w:rsid w:val="00B4492F"/>
    <w:rsid w:val="00B451D5"/>
    <w:rsid w:val="00B50C06"/>
    <w:rsid w:val="00B51B3C"/>
    <w:rsid w:val="00B51E90"/>
    <w:rsid w:val="00B521D7"/>
    <w:rsid w:val="00B5246F"/>
    <w:rsid w:val="00B52EA8"/>
    <w:rsid w:val="00B55735"/>
    <w:rsid w:val="00B56762"/>
    <w:rsid w:val="00B56956"/>
    <w:rsid w:val="00B56D2C"/>
    <w:rsid w:val="00B578A6"/>
    <w:rsid w:val="00B57971"/>
    <w:rsid w:val="00B60C3D"/>
    <w:rsid w:val="00B61855"/>
    <w:rsid w:val="00B61AC5"/>
    <w:rsid w:val="00B61BE7"/>
    <w:rsid w:val="00B62F33"/>
    <w:rsid w:val="00B6309D"/>
    <w:rsid w:val="00B6333E"/>
    <w:rsid w:val="00B63FA1"/>
    <w:rsid w:val="00B6470B"/>
    <w:rsid w:val="00B64DAC"/>
    <w:rsid w:val="00B65589"/>
    <w:rsid w:val="00B659BE"/>
    <w:rsid w:val="00B663AE"/>
    <w:rsid w:val="00B66F19"/>
    <w:rsid w:val="00B66F3D"/>
    <w:rsid w:val="00B66F96"/>
    <w:rsid w:val="00B71BCD"/>
    <w:rsid w:val="00B72ED4"/>
    <w:rsid w:val="00B73702"/>
    <w:rsid w:val="00B73796"/>
    <w:rsid w:val="00B74F2B"/>
    <w:rsid w:val="00B75C04"/>
    <w:rsid w:val="00B76CDD"/>
    <w:rsid w:val="00B7791E"/>
    <w:rsid w:val="00B8050A"/>
    <w:rsid w:val="00B8090C"/>
    <w:rsid w:val="00B818EC"/>
    <w:rsid w:val="00B82977"/>
    <w:rsid w:val="00B82F0E"/>
    <w:rsid w:val="00B83405"/>
    <w:rsid w:val="00B834C9"/>
    <w:rsid w:val="00B858B1"/>
    <w:rsid w:val="00B85967"/>
    <w:rsid w:val="00B86BC7"/>
    <w:rsid w:val="00B90DC7"/>
    <w:rsid w:val="00B91504"/>
    <w:rsid w:val="00B915C0"/>
    <w:rsid w:val="00B91F57"/>
    <w:rsid w:val="00B93516"/>
    <w:rsid w:val="00B957C8"/>
    <w:rsid w:val="00B96952"/>
    <w:rsid w:val="00B96EC0"/>
    <w:rsid w:val="00B97566"/>
    <w:rsid w:val="00B97726"/>
    <w:rsid w:val="00B97FA8"/>
    <w:rsid w:val="00BA1F4B"/>
    <w:rsid w:val="00BA2513"/>
    <w:rsid w:val="00BA2715"/>
    <w:rsid w:val="00BA2C80"/>
    <w:rsid w:val="00BA3340"/>
    <w:rsid w:val="00BA6892"/>
    <w:rsid w:val="00BA6D2B"/>
    <w:rsid w:val="00BB04F4"/>
    <w:rsid w:val="00BB1B11"/>
    <w:rsid w:val="00BB22AD"/>
    <w:rsid w:val="00BB50EF"/>
    <w:rsid w:val="00BB5913"/>
    <w:rsid w:val="00BB5D39"/>
    <w:rsid w:val="00BB603A"/>
    <w:rsid w:val="00BB69B5"/>
    <w:rsid w:val="00BB7417"/>
    <w:rsid w:val="00BC00CE"/>
    <w:rsid w:val="00BC07B5"/>
    <w:rsid w:val="00BC2FFA"/>
    <w:rsid w:val="00BC3CF0"/>
    <w:rsid w:val="00BC4ABB"/>
    <w:rsid w:val="00BC51EE"/>
    <w:rsid w:val="00BC611E"/>
    <w:rsid w:val="00BD0D90"/>
    <w:rsid w:val="00BD0DD9"/>
    <w:rsid w:val="00BD26F3"/>
    <w:rsid w:val="00BD3066"/>
    <w:rsid w:val="00BD39E1"/>
    <w:rsid w:val="00BD425B"/>
    <w:rsid w:val="00BD528C"/>
    <w:rsid w:val="00BD53DA"/>
    <w:rsid w:val="00BD56E9"/>
    <w:rsid w:val="00BD68E5"/>
    <w:rsid w:val="00BD6E89"/>
    <w:rsid w:val="00BD79FC"/>
    <w:rsid w:val="00BE0149"/>
    <w:rsid w:val="00BE0B56"/>
    <w:rsid w:val="00BE22E3"/>
    <w:rsid w:val="00BE339F"/>
    <w:rsid w:val="00BE54F4"/>
    <w:rsid w:val="00BE6B63"/>
    <w:rsid w:val="00BE6DDC"/>
    <w:rsid w:val="00BE7572"/>
    <w:rsid w:val="00BE7908"/>
    <w:rsid w:val="00BE7EE5"/>
    <w:rsid w:val="00BF0687"/>
    <w:rsid w:val="00BF0752"/>
    <w:rsid w:val="00BF0E2D"/>
    <w:rsid w:val="00BF0E5D"/>
    <w:rsid w:val="00BF2F37"/>
    <w:rsid w:val="00BF3673"/>
    <w:rsid w:val="00BF57D5"/>
    <w:rsid w:val="00BF5F83"/>
    <w:rsid w:val="00BF603C"/>
    <w:rsid w:val="00BF6518"/>
    <w:rsid w:val="00BF662C"/>
    <w:rsid w:val="00BF6B58"/>
    <w:rsid w:val="00BF7728"/>
    <w:rsid w:val="00BF7891"/>
    <w:rsid w:val="00C02491"/>
    <w:rsid w:val="00C03887"/>
    <w:rsid w:val="00C04818"/>
    <w:rsid w:val="00C051E9"/>
    <w:rsid w:val="00C0641E"/>
    <w:rsid w:val="00C06CA3"/>
    <w:rsid w:val="00C07D41"/>
    <w:rsid w:val="00C105D8"/>
    <w:rsid w:val="00C11369"/>
    <w:rsid w:val="00C13935"/>
    <w:rsid w:val="00C1413F"/>
    <w:rsid w:val="00C1452D"/>
    <w:rsid w:val="00C153CE"/>
    <w:rsid w:val="00C1733D"/>
    <w:rsid w:val="00C2201F"/>
    <w:rsid w:val="00C22A1D"/>
    <w:rsid w:val="00C22CF6"/>
    <w:rsid w:val="00C232BA"/>
    <w:rsid w:val="00C24C34"/>
    <w:rsid w:val="00C24D19"/>
    <w:rsid w:val="00C2526C"/>
    <w:rsid w:val="00C2542A"/>
    <w:rsid w:val="00C25BA8"/>
    <w:rsid w:val="00C3068C"/>
    <w:rsid w:val="00C33E6C"/>
    <w:rsid w:val="00C34F7A"/>
    <w:rsid w:val="00C35B21"/>
    <w:rsid w:val="00C35D16"/>
    <w:rsid w:val="00C36B7A"/>
    <w:rsid w:val="00C4011D"/>
    <w:rsid w:val="00C40C71"/>
    <w:rsid w:val="00C40C82"/>
    <w:rsid w:val="00C412D1"/>
    <w:rsid w:val="00C42134"/>
    <w:rsid w:val="00C45CAF"/>
    <w:rsid w:val="00C47743"/>
    <w:rsid w:val="00C50DA8"/>
    <w:rsid w:val="00C51DB6"/>
    <w:rsid w:val="00C52A2E"/>
    <w:rsid w:val="00C52AD3"/>
    <w:rsid w:val="00C5346D"/>
    <w:rsid w:val="00C5350E"/>
    <w:rsid w:val="00C53E2C"/>
    <w:rsid w:val="00C545C0"/>
    <w:rsid w:val="00C57A6B"/>
    <w:rsid w:val="00C603C0"/>
    <w:rsid w:val="00C60569"/>
    <w:rsid w:val="00C60D02"/>
    <w:rsid w:val="00C60DAF"/>
    <w:rsid w:val="00C61F6C"/>
    <w:rsid w:val="00C629AF"/>
    <w:rsid w:val="00C62EBF"/>
    <w:rsid w:val="00C63322"/>
    <w:rsid w:val="00C63600"/>
    <w:rsid w:val="00C66693"/>
    <w:rsid w:val="00C67E0F"/>
    <w:rsid w:val="00C71979"/>
    <w:rsid w:val="00C7219C"/>
    <w:rsid w:val="00C72A30"/>
    <w:rsid w:val="00C743AB"/>
    <w:rsid w:val="00C74687"/>
    <w:rsid w:val="00C74A9C"/>
    <w:rsid w:val="00C74C1B"/>
    <w:rsid w:val="00C759D6"/>
    <w:rsid w:val="00C7690B"/>
    <w:rsid w:val="00C77801"/>
    <w:rsid w:val="00C779CC"/>
    <w:rsid w:val="00C77DB8"/>
    <w:rsid w:val="00C80EA4"/>
    <w:rsid w:val="00C8187A"/>
    <w:rsid w:val="00C81B64"/>
    <w:rsid w:val="00C81B92"/>
    <w:rsid w:val="00C83292"/>
    <w:rsid w:val="00C83575"/>
    <w:rsid w:val="00C83F43"/>
    <w:rsid w:val="00C84539"/>
    <w:rsid w:val="00C84C1F"/>
    <w:rsid w:val="00C84CA2"/>
    <w:rsid w:val="00C84FB7"/>
    <w:rsid w:val="00C87601"/>
    <w:rsid w:val="00C87C95"/>
    <w:rsid w:val="00C90F62"/>
    <w:rsid w:val="00C915BF"/>
    <w:rsid w:val="00C91EEE"/>
    <w:rsid w:val="00C93357"/>
    <w:rsid w:val="00C9377A"/>
    <w:rsid w:val="00C94281"/>
    <w:rsid w:val="00C9522E"/>
    <w:rsid w:val="00C95C10"/>
    <w:rsid w:val="00C95C90"/>
    <w:rsid w:val="00C97327"/>
    <w:rsid w:val="00C97EF3"/>
    <w:rsid w:val="00CA0BE1"/>
    <w:rsid w:val="00CA12E2"/>
    <w:rsid w:val="00CA1553"/>
    <w:rsid w:val="00CA1CE7"/>
    <w:rsid w:val="00CA1FAE"/>
    <w:rsid w:val="00CA2672"/>
    <w:rsid w:val="00CA26DE"/>
    <w:rsid w:val="00CA30D4"/>
    <w:rsid w:val="00CA3E4C"/>
    <w:rsid w:val="00CA4C37"/>
    <w:rsid w:val="00CA54FB"/>
    <w:rsid w:val="00CA6857"/>
    <w:rsid w:val="00CA70C1"/>
    <w:rsid w:val="00CA7492"/>
    <w:rsid w:val="00CB0563"/>
    <w:rsid w:val="00CB2132"/>
    <w:rsid w:val="00CB21AA"/>
    <w:rsid w:val="00CB30A2"/>
    <w:rsid w:val="00CB3378"/>
    <w:rsid w:val="00CB33BC"/>
    <w:rsid w:val="00CB35FB"/>
    <w:rsid w:val="00CB3697"/>
    <w:rsid w:val="00CB3EFA"/>
    <w:rsid w:val="00CB557F"/>
    <w:rsid w:val="00CB5AD5"/>
    <w:rsid w:val="00CB5C8B"/>
    <w:rsid w:val="00CB5CDF"/>
    <w:rsid w:val="00CB60C2"/>
    <w:rsid w:val="00CB7480"/>
    <w:rsid w:val="00CB7816"/>
    <w:rsid w:val="00CC2C29"/>
    <w:rsid w:val="00CC32B7"/>
    <w:rsid w:val="00CC665A"/>
    <w:rsid w:val="00CC6D9D"/>
    <w:rsid w:val="00CC6E75"/>
    <w:rsid w:val="00CC78C8"/>
    <w:rsid w:val="00CC7A52"/>
    <w:rsid w:val="00CC7E82"/>
    <w:rsid w:val="00CC7F1B"/>
    <w:rsid w:val="00CD1534"/>
    <w:rsid w:val="00CD1616"/>
    <w:rsid w:val="00CD20FD"/>
    <w:rsid w:val="00CD29FF"/>
    <w:rsid w:val="00CD2EB0"/>
    <w:rsid w:val="00CD3ED8"/>
    <w:rsid w:val="00CD452B"/>
    <w:rsid w:val="00CD57BF"/>
    <w:rsid w:val="00CD5DF6"/>
    <w:rsid w:val="00CD6D43"/>
    <w:rsid w:val="00CD6E0D"/>
    <w:rsid w:val="00CE5192"/>
    <w:rsid w:val="00CE569F"/>
    <w:rsid w:val="00CE7139"/>
    <w:rsid w:val="00CE7788"/>
    <w:rsid w:val="00CF13EB"/>
    <w:rsid w:val="00CF2BD8"/>
    <w:rsid w:val="00CF34BD"/>
    <w:rsid w:val="00CF35F0"/>
    <w:rsid w:val="00CF4077"/>
    <w:rsid w:val="00CF40A5"/>
    <w:rsid w:val="00CF43D0"/>
    <w:rsid w:val="00CF519F"/>
    <w:rsid w:val="00CF51E1"/>
    <w:rsid w:val="00CF5402"/>
    <w:rsid w:val="00CF547D"/>
    <w:rsid w:val="00CF6E75"/>
    <w:rsid w:val="00CF70FD"/>
    <w:rsid w:val="00CF7360"/>
    <w:rsid w:val="00CF793C"/>
    <w:rsid w:val="00D00DC6"/>
    <w:rsid w:val="00D00E23"/>
    <w:rsid w:val="00D00FB1"/>
    <w:rsid w:val="00D02C66"/>
    <w:rsid w:val="00D04ED7"/>
    <w:rsid w:val="00D057A5"/>
    <w:rsid w:val="00D069C0"/>
    <w:rsid w:val="00D06B2C"/>
    <w:rsid w:val="00D06D0A"/>
    <w:rsid w:val="00D0799D"/>
    <w:rsid w:val="00D1320E"/>
    <w:rsid w:val="00D15246"/>
    <w:rsid w:val="00D15476"/>
    <w:rsid w:val="00D15597"/>
    <w:rsid w:val="00D15E10"/>
    <w:rsid w:val="00D20316"/>
    <w:rsid w:val="00D207D2"/>
    <w:rsid w:val="00D211E2"/>
    <w:rsid w:val="00D2189E"/>
    <w:rsid w:val="00D22445"/>
    <w:rsid w:val="00D23581"/>
    <w:rsid w:val="00D241F4"/>
    <w:rsid w:val="00D24ABB"/>
    <w:rsid w:val="00D251AC"/>
    <w:rsid w:val="00D25E9D"/>
    <w:rsid w:val="00D269A3"/>
    <w:rsid w:val="00D26D5E"/>
    <w:rsid w:val="00D272F2"/>
    <w:rsid w:val="00D30B7D"/>
    <w:rsid w:val="00D30C39"/>
    <w:rsid w:val="00D30E47"/>
    <w:rsid w:val="00D322AE"/>
    <w:rsid w:val="00D336CA"/>
    <w:rsid w:val="00D33BDD"/>
    <w:rsid w:val="00D33F9B"/>
    <w:rsid w:val="00D3418D"/>
    <w:rsid w:val="00D345E6"/>
    <w:rsid w:val="00D34704"/>
    <w:rsid w:val="00D35E9A"/>
    <w:rsid w:val="00D362DB"/>
    <w:rsid w:val="00D36CFD"/>
    <w:rsid w:val="00D370F6"/>
    <w:rsid w:val="00D3771D"/>
    <w:rsid w:val="00D40805"/>
    <w:rsid w:val="00D408B7"/>
    <w:rsid w:val="00D40CBB"/>
    <w:rsid w:val="00D424F5"/>
    <w:rsid w:val="00D429F3"/>
    <w:rsid w:val="00D42C31"/>
    <w:rsid w:val="00D43727"/>
    <w:rsid w:val="00D43E17"/>
    <w:rsid w:val="00D4597E"/>
    <w:rsid w:val="00D46A85"/>
    <w:rsid w:val="00D47B27"/>
    <w:rsid w:val="00D503F3"/>
    <w:rsid w:val="00D50774"/>
    <w:rsid w:val="00D50F33"/>
    <w:rsid w:val="00D51958"/>
    <w:rsid w:val="00D522E2"/>
    <w:rsid w:val="00D5265E"/>
    <w:rsid w:val="00D535A7"/>
    <w:rsid w:val="00D54446"/>
    <w:rsid w:val="00D579DF"/>
    <w:rsid w:val="00D57DB1"/>
    <w:rsid w:val="00D605C9"/>
    <w:rsid w:val="00D616FD"/>
    <w:rsid w:val="00D62036"/>
    <w:rsid w:val="00D62202"/>
    <w:rsid w:val="00D62610"/>
    <w:rsid w:val="00D63287"/>
    <w:rsid w:val="00D633E6"/>
    <w:rsid w:val="00D65075"/>
    <w:rsid w:val="00D66996"/>
    <w:rsid w:val="00D671BA"/>
    <w:rsid w:val="00D67225"/>
    <w:rsid w:val="00D672B1"/>
    <w:rsid w:val="00D67C91"/>
    <w:rsid w:val="00D70FE3"/>
    <w:rsid w:val="00D71AB2"/>
    <w:rsid w:val="00D72B4C"/>
    <w:rsid w:val="00D7341B"/>
    <w:rsid w:val="00D73F18"/>
    <w:rsid w:val="00D76D89"/>
    <w:rsid w:val="00D77CAA"/>
    <w:rsid w:val="00D77F03"/>
    <w:rsid w:val="00D80D45"/>
    <w:rsid w:val="00D80FAC"/>
    <w:rsid w:val="00D81647"/>
    <w:rsid w:val="00D81B3A"/>
    <w:rsid w:val="00D859B0"/>
    <w:rsid w:val="00D8625E"/>
    <w:rsid w:val="00D8636E"/>
    <w:rsid w:val="00D87A8F"/>
    <w:rsid w:val="00D915E2"/>
    <w:rsid w:val="00D92576"/>
    <w:rsid w:val="00D92841"/>
    <w:rsid w:val="00D93693"/>
    <w:rsid w:val="00D936EF"/>
    <w:rsid w:val="00D94BF3"/>
    <w:rsid w:val="00D958B1"/>
    <w:rsid w:val="00D96B2C"/>
    <w:rsid w:val="00DA0BF5"/>
    <w:rsid w:val="00DA3B13"/>
    <w:rsid w:val="00DA3B26"/>
    <w:rsid w:val="00DA40CA"/>
    <w:rsid w:val="00DA434A"/>
    <w:rsid w:val="00DA57BF"/>
    <w:rsid w:val="00DA5B49"/>
    <w:rsid w:val="00DB06F4"/>
    <w:rsid w:val="00DB2E42"/>
    <w:rsid w:val="00DB360C"/>
    <w:rsid w:val="00DB3BC1"/>
    <w:rsid w:val="00DB4FB5"/>
    <w:rsid w:val="00DB5F23"/>
    <w:rsid w:val="00DC2902"/>
    <w:rsid w:val="00DC2D44"/>
    <w:rsid w:val="00DC2DFE"/>
    <w:rsid w:val="00DC2ED0"/>
    <w:rsid w:val="00DC428D"/>
    <w:rsid w:val="00DC45FD"/>
    <w:rsid w:val="00DC4798"/>
    <w:rsid w:val="00DC4C8F"/>
    <w:rsid w:val="00DC5013"/>
    <w:rsid w:val="00DC527E"/>
    <w:rsid w:val="00DC5DD2"/>
    <w:rsid w:val="00DC67B0"/>
    <w:rsid w:val="00DC72B2"/>
    <w:rsid w:val="00DC77B3"/>
    <w:rsid w:val="00DC7F58"/>
    <w:rsid w:val="00DD22B7"/>
    <w:rsid w:val="00DD3433"/>
    <w:rsid w:val="00DD5951"/>
    <w:rsid w:val="00DE063E"/>
    <w:rsid w:val="00DE0724"/>
    <w:rsid w:val="00DE09AA"/>
    <w:rsid w:val="00DE0D3C"/>
    <w:rsid w:val="00DE103D"/>
    <w:rsid w:val="00DE3618"/>
    <w:rsid w:val="00DE361F"/>
    <w:rsid w:val="00DE3F9E"/>
    <w:rsid w:val="00DE40BD"/>
    <w:rsid w:val="00DE623C"/>
    <w:rsid w:val="00DE783F"/>
    <w:rsid w:val="00DF111A"/>
    <w:rsid w:val="00DF24C9"/>
    <w:rsid w:val="00DF5BA0"/>
    <w:rsid w:val="00DF61F0"/>
    <w:rsid w:val="00DF73D9"/>
    <w:rsid w:val="00DF7655"/>
    <w:rsid w:val="00E007C8"/>
    <w:rsid w:val="00E00E2B"/>
    <w:rsid w:val="00E01073"/>
    <w:rsid w:val="00E034C0"/>
    <w:rsid w:val="00E03E68"/>
    <w:rsid w:val="00E04313"/>
    <w:rsid w:val="00E04600"/>
    <w:rsid w:val="00E04B7C"/>
    <w:rsid w:val="00E052AE"/>
    <w:rsid w:val="00E05C8A"/>
    <w:rsid w:val="00E06E00"/>
    <w:rsid w:val="00E104AB"/>
    <w:rsid w:val="00E10DCA"/>
    <w:rsid w:val="00E11663"/>
    <w:rsid w:val="00E116A6"/>
    <w:rsid w:val="00E11B17"/>
    <w:rsid w:val="00E125AA"/>
    <w:rsid w:val="00E12C46"/>
    <w:rsid w:val="00E14D7C"/>
    <w:rsid w:val="00E15CD8"/>
    <w:rsid w:val="00E169BA"/>
    <w:rsid w:val="00E16FF6"/>
    <w:rsid w:val="00E17629"/>
    <w:rsid w:val="00E20D4D"/>
    <w:rsid w:val="00E21174"/>
    <w:rsid w:val="00E214FD"/>
    <w:rsid w:val="00E21609"/>
    <w:rsid w:val="00E21F49"/>
    <w:rsid w:val="00E22512"/>
    <w:rsid w:val="00E22DB9"/>
    <w:rsid w:val="00E2418E"/>
    <w:rsid w:val="00E2495E"/>
    <w:rsid w:val="00E2574D"/>
    <w:rsid w:val="00E25EA0"/>
    <w:rsid w:val="00E26D9E"/>
    <w:rsid w:val="00E308E2"/>
    <w:rsid w:val="00E30F54"/>
    <w:rsid w:val="00E31D72"/>
    <w:rsid w:val="00E32A4C"/>
    <w:rsid w:val="00E32B0D"/>
    <w:rsid w:val="00E332DB"/>
    <w:rsid w:val="00E332F4"/>
    <w:rsid w:val="00E350F4"/>
    <w:rsid w:val="00E360CA"/>
    <w:rsid w:val="00E37D9A"/>
    <w:rsid w:val="00E415DC"/>
    <w:rsid w:val="00E415F2"/>
    <w:rsid w:val="00E41DA7"/>
    <w:rsid w:val="00E41E48"/>
    <w:rsid w:val="00E42D95"/>
    <w:rsid w:val="00E438BD"/>
    <w:rsid w:val="00E456CD"/>
    <w:rsid w:val="00E457E3"/>
    <w:rsid w:val="00E46327"/>
    <w:rsid w:val="00E47283"/>
    <w:rsid w:val="00E51694"/>
    <w:rsid w:val="00E526B8"/>
    <w:rsid w:val="00E538B4"/>
    <w:rsid w:val="00E562CC"/>
    <w:rsid w:val="00E5766B"/>
    <w:rsid w:val="00E57BA9"/>
    <w:rsid w:val="00E6128C"/>
    <w:rsid w:val="00E61667"/>
    <w:rsid w:val="00E62829"/>
    <w:rsid w:val="00E62CEB"/>
    <w:rsid w:val="00E63245"/>
    <w:rsid w:val="00E6476A"/>
    <w:rsid w:val="00E648F7"/>
    <w:rsid w:val="00E64B20"/>
    <w:rsid w:val="00E64B7C"/>
    <w:rsid w:val="00E654E0"/>
    <w:rsid w:val="00E655F3"/>
    <w:rsid w:val="00E66505"/>
    <w:rsid w:val="00E701EB"/>
    <w:rsid w:val="00E7322F"/>
    <w:rsid w:val="00E75F5E"/>
    <w:rsid w:val="00E80E6C"/>
    <w:rsid w:val="00E81690"/>
    <w:rsid w:val="00E82E5E"/>
    <w:rsid w:val="00E83912"/>
    <w:rsid w:val="00E84688"/>
    <w:rsid w:val="00E84E50"/>
    <w:rsid w:val="00E85113"/>
    <w:rsid w:val="00E85623"/>
    <w:rsid w:val="00E858D6"/>
    <w:rsid w:val="00E90428"/>
    <w:rsid w:val="00E9098B"/>
    <w:rsid w:val="00E91DCD"/>
    <w:rsid w:val="00E91F5B"/>
    <w:rsid w:val="00E925E0"/>
    <w:rsid w:val="00E9277B"/>
    <w:rsid w:val="00E92C8C"/>
    <w:rsid w:val="00E93158"/>
    <w:rsid w:val="00E93B0E"/>
    <w:rsid w:val="00E93C85"/>
    <w:rsid w:val="00E93EEA"/>
    <w:rsid w:val="00E94EA8"/>
    <w:rsid w:val="00E95E43"/>
    <w:rsid w:val="00E97307"/>
    <w:rsid w:val="00E9760E"/>
    <w:rsid w:val="00EA0358"/>
    <w:rsid w:val="00EA08BE"/>
    <w:rsid w:val="00EA1D5B"/>
    <w:rsid w:val="00EA2F5A"/>
    <w:rsid w:val="00EA42B4"/>
    <w:rsid w:val="00EA57F4"/>
    <w:rsid w:val="00EA7380"/>
    <w:rsid w:val="00EB3617"/>
    <w:rsid w:val="00EB38CB"/>
    <w:rsid w:val="00EB410F"/>
    <w:rsid w:val="00EB5017"/>
    <w:rsid w:val="00EB5C91"/>
    <w:rsid w:val="00EB6AB0"/>
    <w:rsid w:val="00EC039D"/>
    <w:rsid w:val="00EC228C"/>
    <w:rsid w:val="00EC2A83"/>
    <w:rsid w:val="00EC2E44"/>
    <w:rsid w:val="00EC3D45"/>
    <w:rsid w:val="00EC48BB"/>
    <w:rsid w:val="00EC4BB6"/>
    <w:rsid w:val="00EC4D27"/>
    <w:rsid w:val="00EC53BD"/>
    <w:rsid w:val="00EC5641"/>
    <w:rsid w:val="00EC58DC"/>
    <w:rsid w:val="00EC63E0"/>
    <w:rsid w:val="00EC6609"/>
    <w:rsid w:val="00EC6E59"/>
    <w:rsid w:val="00EC7521"/>
    <w:rsid w:val="00ED0D2F"/>
    <w:rsid w:val="00ED1551"/>
    <w:rsid w:val="00ED1DB4"/>
    <w:rsid w:val="00ED1E12"/>
    <w:rsid w:val="00ED2A0E"/>
    <w:rsid w:val="00ED2B60"/>
    <w:rsid w:val="00ED30D4"/>
    <w:rsid w:val="00ED3334"/>
    <w:rsid w:val="00ED36D2"/>
    <w:rsid w:val="00ED3C5D"/>
    <w:rsid w:val="00ED45F3"/>
    <w:rsid w:val="00ED4DFE"/>
    <w:rsid w:val="00ED59EE"/>
    <w:rsid w:val="00ED5C4C"/>
    <w:rsid w:val="00ED5EF4"/>
    <w:rsid w:val="00ED74A1"/>
    <w:rsid w:val="00ED768F"/>
    <w:rsid w:val="00EE03FD"/>
    <w:rsid w:val="00EE19BC"/>
    <w:rsid w:val="00EE1FC0"/>
    <w:rsid w:val="00EE2017"/>
    <w:rsid w:val="00EE212C"/>
    <w:rsid w:val="00EE2C7E"/>
    <w:rsid w:val="00EE4605"/>
    <w:rsid w:val="00EE4DD4"/>
    <w:rsid w:val="00EE59FA"/>
    <w:rsid w:val="00EF1069"/>
    <w:rsid w:val="00EF1440"/>
    <w:rsid w:val="00EF168D"/>
    <w:rsid w:val="00EF2216"/>
    <w:rsid w:val="00EF2E34"/>
    <w:rsid w:val="00EF5CA3"/>
    <w:rsid w:val="00EF635B"/>
    <w:rsid w:val="00EF795C"/>
    <w:rsid w:val="00EF7C2F"/>
    <w:rsid w:val="00F017D6"/>
    <w:rsid w:val="00F01BF1"/>
    <w:rsid w:val="00F0250B"/>
    <w:rsid w:val="00F04DEA"/>
    <w:rsid w:val="00F04EA2"/>
    <w:rsid w:val="00F0617E"/>
    <w:rsid w:val="00F06717"/>
    <w:rsid w:val="00F06779"/>
    <w:rsid w:val="00F1001D"/>
    <w:rsid w:val="00F113DA"/>
    <w:rsid w:val="00F117AE"/>
    <w:rsid w:val="00F11F25"/>
    <w:rsid w:val="00F139A6"/>
    <w:rsid w:val="00F14498"/>
    <w:rsid w:val="00F1539A"/>
    <w:rsid w:val="00F15BD1"/>
    <w:rsid w:val="00F16441"/>
    <w:rsid w:val="00F16A4F"/>
    <w:rsid w:val="00F1788D"/>
    <w:rsid w:val="00F17F39"/>
    <w:rsid w:val="00F2189D"/>
    <w:rsid w:val="00F22DC8"/>
    <w:rsid w:val="00F238C7"/>
    <w:rsid w:val="00F25182"/>
    <w:rsid w:val="00F30468"/>
    <w:rsid w:val="00F30715"/>
    <w:rsid w:val="00F31F29"/>
    <w:rsid w:val="00F31FB1"/>
    <w:rsid w:val="00F3290C"/>
    <w:rsid w:val="00F32F98"/>
    <w:rsid w:val="00F34096"/>
    <w:rsid w:val="00F354E9"/>
    <w:rsid w:val="00F35BC8"/>
    <w:rsid w:val="00F36483"/>
    <w:rsid w:val="00F37206"/>
    <w:rsid w:val="00F40007"/>
    <w:rsid w:val="00F41C4D"/>
    <w:rsid w:val="00F41C9E"/>
    <w:rsid w:val="00F42CB8"/>
    <w:rsid w:val="00F42DD5"/>
    <w:rsid w:val="00F4375F"/>
    <w:rsid w:val="00F44778"/>
    <w:rsid w:val="00F46E5E"/>
    <w:rsid w:val="00F50347"/>
    <w:rsid w:val="00F53D2B"/>
    <w:rsid w:val="00F54424"/>
    <w:rsid w:val="00F549B4"/>
    <w:rsid w:val="00F55883"/>
    <w:rsid w:val="00F5688B"/>
    <w:rsid w:val="00F56B8B"/>
    <w:rsid w:val="00F572FA"/>
    <w:rsid w:val="00F5747A"/>
    <w:rsid w:val="00F61067"/>
    <w:rsid w:val="00F61461"/>
    <w:rsid w:val="00F62868"/>
    <w:rsid w:val="00F64311"/>
    <w:rsid w:val="00F70D75"/>
    <w:rsid w:val="00F710B9"/>
    <w:rsid w:val="00F71420"/>
    <w:rsid w:val="00F72B3B"/>
    <w:rsid w:val="00F73426"/>
    <w:rsid w:val="00F74E44"/>
    <w:rsid w:val="00F75728"/>
    <w:rsid w:val="00F770BF"/>
    <w:rsid w:val="00F807CE"/>
    <w:rsid w:val="00F81036"/>
    <w:rsid w:val="00F81211"/>
    <w:rsid w:val="00F82C75"/>
    <w:rsid w:val="00F83035"/>
    <w:rsid w:val="00F872DD"/>
    <w:rsid w:val="00F902C6"/>
    <w:rsid w:val="00F91C63"/>
    <w:rsid w:val="00F9290F"/>
    <w:rsid w:val="00F92C9F"/>
    <w:rsid w:val="00F933DB"/>
    <w:rsid w:val="00F9496C"/>
    <w:rsid w:val="00F96800"/>
    <w:rsid w:val="00F968D0"/>
    <w:rsid w:val="00F96DD2"/>
    <w:rsid w:val="00FA07A9"/>
    <w:rsid w:val="00FA1F86"/>
    <w:rsid w:val="00FA2235"/>
    <w:rsid w:val="00FA2753"/>
    <w:rsid w:val="00FA29E9"/>
    <w:rsid w:val="00FA2C0A"/>
    <w:rsid w:val="00FA2D8F"/>
    <w:rsid w:val="00FA32D9"/>
    <w:rsid w:val="00FA38C8"/>
    <w:rsid w:val="00FA39BD"/>
    <w:rsid w:val="00FA3BF2"/>
    <w:rsid w:val="00FA3D1C"/>
    <w:rsid w:val="00FA4D08"/>
    <w:rsid w:val="00FB09D0"/>
    <w:rsid w:val="00FB1204"/>
    <w:rsid w:val="00FB3174"/>
    <w:rsid w:val="00FB3600"/>
    <w:rsid w:val="00FB47DF"/>
    <w:rsid w:val="00FB4D71"/>
    <w:rsid w:val="00FC21AF"/>
    <w:rsid w:val="00FC3E78"/>
    <w:rsid w:val="00FC5D04"/>
    <w:rsid w:val="00FC5F35"/>
    <w:rsid w:val="00FC60D0"/>
    <w:rsid w:val="00FC69B6"/>
    <w:rsid w:val="00FC74AA"/>
    <w:rsid w:val="00FD1193"/>
    <w:rsid w:val="00FD1B0D"/>
    <w:rsid w:val="00FD2526"/>
    <w:rsid w:val="00FD2D89"/>
    <w:rsid w:val="00FD31D0"/>
    <w:rsid w:val="00FD36E3"/>
    <w:rsid w:val="00FD3FB0"/>
    <w:rsid w:val="00FD564B"/>
    <w:rsid w:val="00FD652E"/>
    <w:rsid w:val="00FD6DB9"/>
    <w:rsid w:val="00FD7D0B"/>
    <w:rsid w:val="00FD7FAE"/>
    <w:rsid w:val="00FE0739"/>
    <w:rsid w:val="00FE0D99"/>
    <w:rsid w:val="00FE2344"/>
    <w:rsid w:val="00FE2C4E"/>
    <w:rsid w:val="00FE3212"/>
    <w:rsid w:val="00FE3F87"/>
    <w:rsid w:val="00FE6574"/>
    <w:rsid w:val="00FF16EC"/>
    <w:rsid w:val="00FF28C2"/>
    <w:rsid w:val="00FF3EE4"/>
    <w:rsid w:val="01A21D3D"/>
    <w:rsid w:val="01F11FD6"/>
    <w:rsid w:val="03FF6B76"/>
    <w:rsid w:val="04C91203"/>
    <w:rsid w:val="04FF4FC2"/>
    <w:rsid w:val="051D5AB7"/>
    <w:rsid w:val="05C52B50"/>
    <w:rsid w:val="05F97BCD"/>
    <w:rsid w:val="076940AA"/>
    <w:rsid w:val="07934F7B"/>
    <w:rsid w:val="08C45EB0"/>
    <w:rsid w:val="09161C0F"/>
    <w:rsid w:val="095D15A3"/>
    <w:rsid w:val="097D4E78"/>
    <w:rsid w:val="099A78CF"/>
    <w:rsid w:val="0AD91ECA"/>
    <w:rsid w:val="0B4B1870"/>
    <w:rsid w:val="0B4C7E76"/>
    <w:rsid w:val="0B63273E"/>
    <w:rsid w:val="0B8E1003"/>
    <w:rsid w:val="0BA7412C"/>
    <w:rsid w:val="0C280582"/>
    <w:rsid w:val="0CA77552"/>
    <w:rsid w:val="0CD56734"/>
    <w:rsid w:val="0D344BB7"/>
    <w:rsid w:val="0D8920C3"/>
    <w:rsid w:val="0D934BD1"/>
    <w:rsid w:val="0F191555"/>
    <w:rsid w:val="0FE27256"/>
    <w:rsid w:val="100674D2"/>
    <w:rsid w:val="11504BC0"/>
    <w:rsid w:val="11E149D1"/>
    <w:rsid w:val="129071A0"/>
    <w:rsid w:val="13F439A8"/>
    <w:rsid w:val="1443024D"/>
    <w:rsid w:val="14C10B1B"/>
    <w:rsid w:val="14F22472"/>
    <w:rsid w:val="15EE2199"/>
    <w:rsid w:val="16697BD2"/>
    <w:rsid w:val="16F65238"/>
    <w:rsid w:val="172D0F82"/>
    <w:rsid w:val="1778342D"/>
    <w:rsid w:val="178029E2"/>
    <w:rsid w:val="17D17A30"/>
    <w:rsid w:val="188C4B97"/>
    <w:rsid w:val="19236DFD"/>
    <w:rsid w:val="19846B6B"/>
    <w:rsid w:val="1A2331F1"/>
    <w:rsid w:val="1A2C607F"/>
    <w:rsid w:val="1AEE3BBF"/>
    <w:rsid w:val="1BD575F2"/>
    <w:rsid w:val="1C0C6595"/>
    <w:rsid w:val="1C3041CB"/>
    <w:rsid w:val="1C91721B"/>
    <w:rsid w:val="1C9C4441"/>
    <w:rsid w:val="1CDB20E5"/>
    <w:rsid w:val="1CDE68ED"/>
    <w:rsid w:val="1DA1658E"/>
    <w:rsid w:val="1DD63602"/>
    <w:rsid w:val="1DF50633"/>
    <w:rsid w:val="1E161E6D"/>
    <w:rsid w:val="1E826F9E"/>
    <w:rsid w:val="1EAB3815"/>
    <w:rsid w:val="1F283F69"/>
    <w:rsid w:val="1F4E54DE"/>
    <w:rsid w:val="1F932503"/>
    <w:rsid w:val="202A7524"/>
    <w:rsid w:val="20532F5C"/>
    <w:rsid w:val="205376E1"/>
    <w:rsid w:val="20EF1296"/>
    <w:rsid w:val="212C07AE"/>
    <w:rsid w:val="215522BF"/>
    <w:rsid w:val="21E41F66"/>
    <w:rsid w:val="22572B40"/>
    <w:rsid w:val="22865DA8"/>
    <w:rsid w:val="22B50F5A"/>
    <w:rsid w:val="23665522"/>
    <w:rsid w:val="23FC53D9"/>
    <w:rsid w:val="24683E4B"/>
    <w:rsid w:val="24FF2C04"/>
    <w:rsid w:val="25E17CFE"/>
    <w:rsid w:val="25F72EDB"/>
    <w:rsid w:val="26A06F6E"/>
    <w:rsid w:val="26C3127C"/>
    <w:rsid w:val="27A40D59"/>
    <w:rsid w:val="28691DDD"/>
    <w:rsid w:val="28C618AD"/>
    <w:rsid w:val="297F3B23"/>
    <w:rsid w:val="29C24426"/>
    <w:rsid w:val="2A29653A"/>
    <w:rsid w:val="2A6F7DEE"/>
    <w:rsid w:val="2AE546EF"/>
    <w:rsid w:val="2B077590"/>
    <w:rsid w:val="2B693B2D"/>
    <w:rsid w:val="2BA11BA9"/>
    <w:rsid w:val="2C4E043E"/>
    <w:rsid w:val="2CFC5FB6"/>
    <w:rsid w:val="2CFE27E0"/>
    <w:rsid w:val="2DA847AA"/>
    <w:rsid w:val="2DBA6DA3"/>
    <w:rsid w:val="2E4245DC"/>
    <w:rsid w:val="2EC45F88"/>
    <w:rsid w:val="2FDC1914"/>
    <w:rsid w:val="300B3E9A"/>
    <w:rsid w:val="306153F0"/>
    <w:rsid w:val="30C51891"/>
    <w:rsid w:val="31722F3D"/>
    <w:rsid w:val="322E17D7"/>
    <w:rsid w:val="32305D39"/>
    <w:rsid w:val="32C230A3"/>
    <w:rsid w:val="33992634"/>
    <w:rsid w:val="33D9561C"/>
    <w:rsid w:val="362C03EF"/>
    <w:rsid w:val="3722744B"/>
    <w:rsid w:val="378673A6"/>
    <w:rsid w:val="37F62406"/>
    <w:rsid w:val="38D77FCD"/>
    <w:rsid w:val="396A0841"/>
    <w:rsid w:val="398A6053"/>
    <w:rsid w:val="39A64004"/>
    <w:rsid w:val="3BAD5FF7"/>
    <w:rsid w:val="3BFA47C7"/>
    <w:rsid w:val="3CB65703"/>
    <w:rsid w:val="3DE12ABD"/>
    <w:rsid w:val="3E4639DD"/>
    <w:rsid w:val="3E86689D"/>
    <w:rsid w:val="3EC70E62"/>
    <w:rsid w:val="3F402ED5"/>
    <w:rsid w:val="3FA318F5"/>
    <w:rsid w:val="3FC27510"/>
    <w:rsid w:val="402755C3"/>
    <w:rsid w:val="413850D3"/>
    <w:rsid w:val="426F1A75"/>
    <w:rsid w:val="435B1A11"/>
    <w:rsid w:val="43F94D92"/>
    <w:rsid w:val="453411F9"/>
    <w:rsid w:val="45C74089"/>
    <w:rsid w:val="45DC5C75"/>
    <w:rsid w:val="45F7034E"/>
    <w:rsid w:val="46D752F9"/>
    <w:rsid w:val="46E56A5F"/>
    <w:rsid w:val="47EE159C"/>
    <w:rsid w:val="47F87820"/>
    <w:rsid w:val="481F54E2"/>
    <w:rsid w:val="48973EA7"/>
    <w:rsid w:val="49130724"/>
    <w:rsid w:val="4924150C"/>
    <w:rsid w:val="49431DC1"/>
    <w:rsid w:val="49620074"/>
    <w:rsid w:val="4A3316C9"/>
    <w:rsid w:val="4B2751C6"/>
    <w:rsid w:val="4BC507DB"/>
    <w:rsid w:val="4C250852"/>
    <w:rsid w:val="4CCA05AA"/>
    <w:rsid w:val="4ED43961"/>
    <w:rsid w:val="4F45052C"/>
    <w:rsid w:val="4FC46AED"/>
    <w:rsid w:val="519F7B79"/>
    <w:rsid w:val="52503CA7"/>
    <w:rsid w:val="534E2C11"/>
    <w:rsid w:val="54362BF4"/>
    <w:rsid w:val="546E1E8F"/>
    <w:rsid w:val="54CE1B29"/>
    <w:rsid w:val="54DA0D43"/>
    <w:rsid w:val="54E03994"/>
    <w:rsid w:val="55C82F4A"/>
    <w:rsid w:val="56BA4512"/>
    <w:rsid w:val="56D90809"/>
    <w:rsid w:val="56FC4205"/>
    <w:rsid w:val="575541D7"/>
    <w:rsid w:val="57670294"/>
    <w:rsid w:val="576A165C"/>
    <w:rsid w:val="57716375"/>
    <w:rsid w:val="58BD461F"/>
    <w:rsid w:val="58E11EE7"/>
    <w:rsid w:val="590871C3"/>
    <w:rsid w:val="594D69FC"/>
    <w:rsid w:val="59B8475C"/>
    <w:rsid w:val="5A812888"/>
    <w:rsid w:val="5B3B333C"/>
    <w:rsid w:val="5B4E2758"/>
    <w:rsid w:val="5E5A0BF2"/>
    <w:rsid w:val="602523BD"/>
    <w:rsid w:val="61B72587"/>
    <w:rsid w:val="61DB3425"/>
    <w:rsid w:val="624F1B5B"/>
    <w:rsid w:val="63140D40"/>
    <w:rsid w:val="641C2B1F"/>
    <w:rsid w:val="64667FA6"/>
    <w:rsid w:val="64EE6C25"/>
    <w:rsid w:val="6551212D"/>
    <w:rsid w:val="65FC3C1C"/>
    <w:rsid w:val="6698145F"/>
    <w:rsid w:val="66B3780A"/>
    <w:rsid w:val="66FF1E88"/>
    <w:rsid w:val="671941B8"/>
    <w:rsid w:val="67FD50C9"/>
    <w:rsid w:val="68B43AD8"/>
    <w:rsid w:val="68E5074E"/>
    <w:rsid w:val="6912141C"/>
    <w:rsid w:val="697C0F34"/>
    <w:rsid w:val="6A4F3159"/>
    <w:rsid w:val="6A514E92"/>
    <w:rsid w:val="6AA25DFF"/>
    <w:rsid w:val="6B930C34"/>
    <w:rsid w:val="6C0E5033"/>
    <w:rsid w:val="6C272809"/>
    <w:rsid w:val="6C525DD4"/>
    <w:rsid w:val="6D2A0101"/>
    <w:rsid w:val="6D6730E2"/>
    <w:rsid w:val="6D81605A"/>
    <w:rsid w:val="6DF6508D"/>
    <w:rsid w:val="6E6D3339"/>
    <w:rsid w:val="6F12734A"/>
    <w:rsid w:val="6F260569"/>
    <w:rsid w:val="6F582D63"/>
    <w:rsid w:val="703E3DF7"/>
    <w:rsid w:val="70B53756"/>
    <w:rsid w:val="727D45B0"/>
    <w:rsid w:val="730701C4"/>
    <w:rsid w:val="732267F0"/>
    <w:rsid w:val="73310C87"/>
    <w:rsid w:val="74175397"/>
    <w:rsid w:val="759F4605"/>
    <w:rsid w:val="75BC5001"/>
    <w:rsid w:val="75C34C4D"/>
    <w:rsid w:val="75DF6159"/>
    <w:rsid w:val="763428FA"/>
    <w:rsid w:val="772F1899"/>
    <w:rsid w:val="77327FE9"/>
    <w:rsid w:val="775E20DD"/>
    <w:rsid w:val="77F61B5A"/>
    <w:rsid w:val="785E0C86"/>
    <w:rsid w:val="78A2177A"/>
    <w:rsid w:val="796B7831"/>
    <w:rsid w:val="7A7A357F"/>
    <w:rsid w:val="7A982B2F"/>
    <w:rsid w:val="7B0A6E2C"/>
    <w:rsid w:val="7B0E3DF2"/>
    <w:rsid w:val="7C204664"/>
    <w:rsid w:val="7C291AB3"/>
    <w:rsid w:val="7D0F3781"/>
    <w:rsid w:val="7D5E3DDD"/>
    <w:rsid w:val="7E3855A4"/>
    <w:rsid w:val="7E55569F"/>
    <w:rsid w:val="7E94225F"/>
    <w:rsid w:val="7F14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0E6C33F"/>
  <w15:docId w15:val="{A90BA7FC-0E24-4B77-99E4-AD2DFBB05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aa-ET" w:eastAsia="aa-E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uiPriority="0" w:qFormat="1"/>
    <w:lsdException w:name="List 2" w:uiPriority="0" w:qFormat="1"/>
    <w:lsdException w:name="List 3" w:uiPriority="0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0" w:qFormat="1"/>
    <w:lsdException w:name="List Number 3" w:uiPriority="0" w:qFormat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uiPriority="0" w:qFormat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uiPriority="0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qFormat="1"/>
    <w:lsdException w:name="Block Text" w:semiHidden="1" w:unhideWhenUsed="1"/>
    <w:lsdException w:name="Hyperlink" w:uiPriority="0" w:qFormat="1"/>
    <w:lsdException w:name="FollowedHyperlink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26450A"/>
    <w:rPr>
      <w:rFonts w:eastAsia="Times New Roman"/>
      <w:lang w:val="ru-RU" w:eastAsia="ru-RU"/>
    </w:rPr>
  </w:style>
  <w:style w:type="paragraph" w:styleId="1">
    <w:name w:val="heading 1"/>
    <w:basedOn w:val="a1"/>
    <w:next w:val="a1"/>
    <w:link w:val="10"/>
    <w:qFormat/>
    <w:pPr>
      <w:keepNext/>
      <w:ind w:right="-284"/>
      <w:outlineLvl w:val="0"/>
    </w:pPr>
    <w:rPr>
      <w:sz w:val="24"/>
      <w:szCs w:val="24"/>
    </w:rPr>
  </w:style>
  <w:style w:type="paragraph" w:styleId="21">
    <w:name w:val="heading 2"/>
    <w:basedOn w:val="a1"/>
    <w:next w:val="a1"/>
    <w:link w:val="22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30">
    <w:name w:val="heading 3"/>
    <w:basedOn w:val="a1"/>
    <w:next w:val="a1"/>
    <w:link w:val="31"/>
    <w:qFormat/>
    <w:pPr>
      <w:keepNext/>
      <w:jc w:val="center"/>
      <w:outlineLvl w:val="2"/>
    </w:pPr>
    <w:rPr>
      <w:b/>
      <w:bCs/>
      <w:sz w:val="24"/>
      <w:szCs w:val="24"/>
    </w:rPr>
  </w:style>
  <w:style w:type="paragraph" w:styleId="4">
    <w:name w:val="heading 4"/>
    <w:basedOn w:val="a1"/>
    <w:next w:val="a1"/>
    <w:link w:val="40"/>
    <w:qFormat/>
    <w:pPr>
      <w:keepNext/>
      <w:ind w:right="-75"/>
      <w:outlineLvl w:val="3"/>
    </w:pPr>
    <w:rPr>
      <w:caps/>
      <w:sz w:val="24"/>
      <w:szCs w:val="24"/>
    </w:rPr>
  </w:style>
  <w:style w:type="paragraph" w:styleId="5">
    <w:name w:val="heading 5"/>
    <w:basedOn w:val="a1"/>
    <w:next w:val="a1"/>
    <w:link w:val="50"/>
    <w:qFormat/>
    <w:pPr>
      <w:keepNext/>
      <w:ind w:right="-284"/>
      <w:jc w:val="both"/>
      <w:outlineLvl w:val="4"/>
    </w:pPr>
    <w:rPr>
      <w:sz w:val="24"/>
      <w:szCs w:val="24"/>
    </w:rPr>
  </w:style>
  <w:style w:type="paragraph" w:styleId="6">
    <w:name w:val="heading 6"/>
    <w:basedOn w:val="a1"/>
    <w:next w:val="a1"/>
    <w:link w:val="60"/>
    <w:qFormat/>
    <w:pPr>
      <w:keepNext/>
      <w:jc w:val="center"/>
      <w:outlineLvl w:val="5"/>
    </w:pPr>
    <w:rPr>
      <w:b/>
      <w:bCs/>
      <w:sz w:val="22"/>
      <w:szCs w:val="22"/>
    </w:rPr>
  </w:style>
  <w:style w:type="paragraph" w:styleId="7">
    <w:name w:val="heading 7"/>
    <w:basedOn w:val="a1"/>
    <w:next w:val="a1"/>
    <w:link w:val="70"/>
    <w:qFormat/>
    <w:pPr>
      <w:keepNext/>
      <w:jc w:val="center"/>
      <w:outlineLvl w:val="6"/>
    </w:pPr>
    <w:rPr>
      <w:b/>
      <w:bCs/>
      <w:sz w:val="24"/>
      <w:szCs w:val="24"/>
      <w:u w:val="single"/>
    </w:rPr>
  </w:style>
  <w:style w:type="paragraph" w:styleId="8">
    <w:name w:val="heading 8"/>
    <w:basedOn w:val="a1"/>
    <w:next w:val="a1"/>
    <w:link w:val="80"/>
    <w:qFormat/>
    <w:pPr>
      <w:keepNext/>
      <w:outlineLvl w:val="7"/>
    </w:pPr>
    <w:rPr>
      <w:b/>
      <w:bCs/>
      <w:sz w:val="24"/>
      <w:szCs w:val="24"/>
    </w:rPr>
  </w:style>
  <w:style w:type="paragraph" w:styleId="9">
    <w:name w:val="heading 9"/>
    <w:basedOn w:val="a1"/>
    <w:next w:val="a1"/>
    <w:link w:val="90"/>
    <w:qFormat/>
    <w:pPr>
      <w:keepNext/>
      <w:ind w:right="-284"/>
      <w:jc w:val="both"/>
      <w:outlineLvl w:val="8"/>
    </w:pPr>
    <w:rPr>
      <w:b/>
      <w:bCs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uiPriority w:val="99"/>
    <w:unhideWhenUsed/>
    <w:qFormat/>
    <w:rPr>
      <w:color w:val="954F72"/>
      <w:u w:val="single"/>
    </w:rPr>
  </w:style>
  <w:style w:type="character" w:styleId="a6">
    <w:name w:val="annotation reference"/>
    <w:qFormat/>
    <w:rPr>
      <w:sz w:val="16"/>
      <w:szCs w:val="16"/>
    </w:rPr>
  </w:style>
  <w:style w:type="character" w:styleId="a7">
    <w:name w:val="Emphasis"/>
    <w:qFormat/>
    <w:rPr>
      <w:rFonts w:cs="Times New Roman"/>
      <w:i/>
      <w:iCs/>
    </w:rPr>
  </w:style>
  <w:style w:type="character" w:styleId="a8">
    <w:name w:val="Hyperlink"/>
    <w:qFormat/>
    <w:rPr>
      <w:rFonts w:cs="Times New Roman"/>
      <w:u w:val="single"/>
    </w:rPr>
  </w:style>
  <w:style w:type="character" w:styleId="a9">
    <w:name w:val="page number"/>
    <w:qFormat/>
    <w:rPr>
      <w:rFonts w:cs="Times New Roman"/>
    </w:rPr>
  </w:style>
  <w:style w:type="paragraph" w:styleId="aa">
    <w:name w:val="Balloon Text"/>
    <w:basedOn w:val="a1"/>
    <w:link w:val="ab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ac">
    <w:name w:val="List Continue"/>
    <w:basedOn w:val="a1"/>
    <w:next w:val="a1"/>
    <w:qFormat/>
    <w:pPr>
      <w:suppressAutoHyphens/>
      <w:ind w:left="284"/>
    </w:pPr>
    <w:rPr>
      <w:sz w:val="24"/>
      <w:szCs w:val="24"/>
      <w:lang w:val="en-GB" w:eastAsia="en-US"/>
    </w:rPr>
  </w:style>
  <w:style w:type="paragraph" w:styleId="23">
    <w:name w:val="Body Text 2"/>
    <w:basedOn w:val="a1"/>
    <w:link w:val="24"/>
    <w:qFormat/>
    <w:rPr>
      <w:b/>
      <w:bCs/>
      <w:sz w:val="24"/>
      <w:szCs w:val="24"/>
    </w:rPr>
  </w:style>
  <w:style w:type="paragraph" w:styleId="ad">
    <w:name w:val="Closing"/>
    <w:basedOn w:val="a1"/>
    <w:link w:val="ae"/>
    <w:qFormat/>
    <w:pPr>
      <w:ind w:left="4252"/>
    </w:pPr>
  </w:style>
  <w:style w:type="paragraph" w:styleId="32">
    <w:name w:val="Body Text Indent 3"/>
    <w:basedOn w:val="a1"/>
    <w:link w:val="33"/>
    <w:uiPriority w:val="99"/>
    <w:qFormat/>
    <w:pPr>
      <w:spacing w:after="120"/>
      <w:ind w:left="283"/>
    </w:pPr>
    <w:rPr>
      <w:sz w:val="16"/>
      <w:szCs w:val="16"/>
    </w:rPr>
  </w:style>
  <w:style w:type="paragraph" w:styleId="af">
    <w:name w:val="caption"/>
    <w:basedOn w:val="a1"/>
    <w:next w:val="a1"/>
    <w:qFormat/>
    <w:pPr>
      <w:jc w:val="center"/>
    </w:pPr>
    <w:rPr>
      <w:b/>
      <w:bCs/>
      <w:sz w:val="24"/>
    </w:rPr>
  </w:style>
  <w:style w:type="paragraph" w:styleId="af0">
    <w:name w:val="annotation text"/>
    <w:basedOn w:val="a1"/>
    <w:link w:val="af1"/>
    <w:qFormat/>
  </w:style>
  <w:style w:type="paragraph" w:styleId="af2">
    <w:name w:val="annotation subject"/>
    <w:basedOn w:val="af0"/>
    <w:next w:val="af0"/>
    <w:link w:val="af3"/>
    <w:qFormat/>
    <w:rPr>
      <w:b/>
      <w:bCs/>
    </w:rPr>
  </w:style>
  <w:style w:type="paragraph" w:styleId="3">
    <w:name w:val="List Number 3"/>
    <w:basedOn w:val="a1"/>
    <w:qFormat/>
    <w:pPr>
      <w:numPr>
        <w:ilvl w:val="2"/>
        <w:numId w:val="1"/>
      </w:numPr>
      <w:tabs>
        <w:tab w:val="clear" w:pos="1400"/>
        <w:tab w:val="left" w:pos="360"/>
        <w:tab w:val="left" w:pos="851"/>
      </w:tabs>
      <w:suppressAutoHyphens/>
      <w:ind w:left="851" w:hanging="284"/>
    </w:pPr>
    <w:rPr>
      <w:sz w:val="24"/>
      <w:szCs w:val="24"/>
      <w:lang w:val="en-GB" w:eastAsia="en-US"/>
    </w:rPr>
  </w:style>
  <w:style w:type="paragraph" w:styleId="af4">
    <w:name w:val="header"/>
    <w:basedOn w:val="a1"/>
    <w:link w:val="af5"/>
    <w:uiPriority w:val="99"/>
    <w:qFormat/>
    <w:pPr>
      <w:tabs>
        <w:tab w:val="center" w:pos="4536"/>
        <w:tab w:val="right" w:pos="9072"/>
      </w:tabs>
    </w:pPr>
  </w:style>
  <w:style w:type="paragraph" w:styleId="af6">
    <w:name w:val="Body Text"/>
    <w:basedOn w:val="a1"/>
    <w:link w:val="af7"/>
    <w:qFormat/>
    <w:pPr>
      <w:ind w:right="-75"/>
    </w:pPr>
    <w:rPr>
      <w:sz w:val="24"/>
      <w:szCs w:val="24"/>
    </w:rPr>
  </w:style>
  <w:style w:type="paragraph" w:styleId="af8">
    <w:name w:val="Body Text Indent"/>
    <w:basedOn w:val="a1"/>
    <w:link w:val="af9"/>
    <w:qFormat/>
    <w:pPr>
      <w:ind w:left="3119" w:hanging="2966"/>
    </w:pPr>
    <w:rPr>
      <w:sz w:val="24"/>
    </w:rPr>
  </w:style>
  <w:style w:type="paragraph" w:styleId="afa">
    <w:name w:val="Title"/>
    <w:basedOn w:val="a1"/>
    <w:link w:val="afb"/>
    <w:qFormat/>
    <w:pPr>
      <w:ind w:right="-142"/>
      <w:jc w:val="center"/>
    </w:pPr>
    <w:rPr>
      <w:b/>
      <w:bCs/>
      <w:sz w:val="24"/>
      <w:szCs w:val="24"/>
    </w:rPr>
  </w:style>
  <w:style w:type="paragraph" w:styleId="afc">
    <w:name w:val="footer"/>
    <w:basedOn w:val="a1"/>
    <w:link w:val="afd"/>
    <w:uiPriority w:val="99"/>
    <w:qFormat/>
    <w:pPr>
      <w:tabs>
        <w:tab w:val="center" w:pos="4677"/>
        <w:tab w:val="right" w:pos="9355"/>
      </w:tabs>
    </w:pPr>
  </w:style>
  <w:style w:type="paragraph" w:styleId="a0">
    <w:name w:val="List Number"/>
    <w:basedOn w:val="a1"/>
    <w:qFormat/>
    <w:pPr>
      <w:numPr>
        <w:numId w:val="1"/>
      </w:numPr>
      <w:tabs>
        <w:tab w:val="clear" w:pos="360"/>
        <w:tab w:val="left" w:pos="284"/>
      </w:tabs>
      <w:suppressAutoHyphens/>
      <w:ind w:left="284" w:hanging="284"/>
    </w:pPr>
    <w:rPr>
      <w:sz w:val="24"/>
      <w:szCs w:val="24"/>
      <w:lang w:val="en-GB" w:eastAsia="en-US"/>
    </w:rPr>
  </w:style>
  <w:style w:type="paragraph" w:styleId="2">
    <w:name w:val="List Number 2"/>
    <w:basedOn w:val="a1"/>
    <w:qFormat/>
    <w:pPr>
      <w:numPr>
        <w:ilvl w:val="1"/>
        <w:numId w:val="1"/>
      </w:numPr>
      <w:tabs>
        <w:tab w:val="clear" w:pos="700"/>
        <w:tab w:val="left" w:pos="360"/>
        <w:tab w:val="left" w:pos="567"/>
      </w:tabs>
      <w:suppressAutoHyphens/>
      <w:ind w:left="568" w:hanging="284"/>
    </w:pPr>
    <w:rPr>
      <w:sz w:val="24"/>
      <w:szCs w:val="24"/>
      <w:lang w:val="en-GB" w:eastAsia="en-US"/>
    </w:rPr>
  </w:style>
  <w:style w:type="paragraph" w:styleId="a">
    <w:name w:val="List"/>
    <w:basedOn w:val="a1"/>
    <w:next w:val="a1"/>
    <w:qFormat/>
    <w:pPr>
      <w:numPr>
        <w:numId w:val="2"/>
      </w:numPr>
      <w:tabs>
        <w:tab w:val="clear" w:pos="360"/>
        <w:tab w:val="left" w:pos="284"/>
      </w:tabs>
      <w:suppressAutoHyphens/>
      <w:ind w:left="284" w:hanging="284"/>
    </w:pPr>
    <w:rPr>
      <w:sz w:val="24"/>
      <w:szCs w:val="24"/>
      <w:lang w:val="en-GB" w:eastAsia="en-US"/>
    </w:rPr>
  </w:style>
  <w:style w:type="paragraph" w:styleId="34">
    <w:name w:val="Body Text 3"/>
    <w:basedOn w:val="a1"/>
    <w:link w:val="35"/>
    <w:qFormat/>
    <w:pPr>
      <w:ind w:right="-284"/>
      <w:jc w:val="both"/>
    </w:pPr>
    <w:rPr>
      <w:b/>
      <w:bCs/>
      <w:sz w:val="24"/>
      <w:szCs w:val="24"/>
    </w:rPr>
  </w:style>
  <w:style w:type="paragraph" w:styleId="25">
    <w:name w:val="Body Text Indent 2"/>
    <w:basedOn w:val="a1"/>
    <w:link w:val="26"/>
    <w:qFormat/>
    <w:pPr>
      <w:spacing w:after="120" w:line="480" w:lineRule="auto"/>
      <w:ind w:left="283"/>
    </w:pPr>
  </w:style>
  <w:style w:type="paragraph" w:styleId="afe">
    <w:name w:val="Subtitle"/>
    <w:basedOn w:val="a1"/>
    <w:link w:val="aff"/>
    <w:qFormat/>
    <w:pPr>
      <w:jc w:val="center"/>
    </w:pPr>
    <w:rPr>
      <w:b/>
      <w:bCs/>
      <w:color w:val="0000FF"/>
      <w:sz w:val="24"/>
      <w:szCs w:val="24"/>
    </w:rPr>
  </w:style>
  <w:style w:type="paragraph" w:styleId="20">
    <w:name w:val="List 2"/>
    <w:basedOn w:val="a"/>
    <w:next w:val="a1"/>
    <w:qFormat/>
    <w:pPr>
      <w:numPr>
        <w:numId w:val="3"/>
      </w:numPr>
      <w:tabs>
        <w:tab w:val="clear" w:pos="360"/>
        <w:tab w:val="clear" w:pos="644"/>
        <w:tab w:val="left" w:pos="567"/>
        <w:tab w:val="left" w:pos="926"/>
      </w:tabs>
      <w:ind w:left="360" w:hanging="360"/>
    </w:pPr>
  </w:style>
  <w:style w:type="paragraph" w:styleId="36">
    <w:name w:val="List 3"/>
    <w:basedOn w:val="a1"/>
    <w:next w:val="a1"/>
    <w:qFormat/>
    <w:pPr>
      <w:tabs>
        <w:tab w:val="left" w:pos="851"/>
      </w:tabs>
      <w:suppressAutoHyphens/>
      <w:ind w:left="567" w:firstLine="284"/>
    </w:pPr>
    <w:rPr>
      <w:sz w:val="24"/>
      <w:szCs w:val="24"/>
      <w:lang w:val="en-GB" w:eastAsia="en-US"/>
    </w:rPr>
  </w:style>
  <w:style w:type="paragraph" w:styleId="HTML">
    <w:name w:val="HTML Preformatted"/>
    <w:basedOn w:val="a1"/>
    <w:link w:val="HTML0"/>
    <w:qFormat/>
    <w:rPr>
      <w:rFonts w:ascii="Courier New" w:hAnsi="Courier New" w:cs="Courier New"/>
    </w:rPr>
  </w:style>
  <w:style w:type="table" w:styleId="aff0">
    <w:name w:val="Table Grid"/>
    <w:basedOn w:val="a3"/>
    <w:uiPriority w:val="39"/>
    <w:qFormat/>
    <w:pPr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Заголовок 2 Знак"/>
    <w:link w:val="21"/>
    <w:qFormat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1">
    <w:name w:val="Заголовок 3 Знак"/>
    <w:link w:val="30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link w:val="4"/>
    <w:qFormat/>
    <w:rPr>
      <w:rFonts w:ascii="Times New Roman" w:eastAsia="Times New Roman" w:hAnsi="Times New Roman" w:cs="Times New Roman"/>
      <w:caps/>
      <w:sz w:val="24"/>
      <w:szCs w:val="24"/>
      <w:lang w:eastAsia="ru-RU"/>
    </w:rPr>
  </w:style>
  <w:style w:type="character" w:customStyle="1" w:styleId="50">
    <w:name w:val="Заголовок 5 Знак"/>
    <w:link w:val="5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link w:val="6"/>
    <w:qFormat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link w:val="7"/>
    <w:qFormat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80">
    <w:name w:val="Заголовок 8 Знак"/>
    <w:link w:val="8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link w:val="9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b">
    <w:name w:val="Название Знак"/>
    <w:link w:val="afa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f">
    <w:name w:val="Подзаголовок Знак"/>
    <w:link w:val="afe"/>
    <w:qFormat/>
    <w:rPr>
      <w:rFonts w:ascii="Times New Roman" w:eastAsia="Times New Roman" w:hAnsi="Times New Roman" w:cs="Times New Roman"/>
      <w:b/>
      <w:bCs/>
      <w:color w:val="0000FF"/>
      <w:sz w:val="24"/>
      <w:szCs w:val="24"/>
      <w:lang w:eastAsia="ru-RU"/>
    </w:rPr>
  </w:style>
  <w:style w:type="character" w:customStyle="1" w:styleId="24">
    <w:name w:val="Основной текст 2 Знак"/>
    <w:link w:val="23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5">
    <w:name w:val="Верхний колонтитул Знак"/>
    <w:link w:val="af4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link w:val="af6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5">
    <w:name w:val="Основной текст 3 Знак"/>
    <w:link w:val="34"/>
    <w:qFormat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d">
    <w:name w:val="Нижний колонтитул Знак"/>
    <w:link w:val="afc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ksoverskrift">
    <w:name w:val="Boks overskrift"/>
    <w:basedOn w:val="a1"/>
    <w:next w:val="a1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</w:pPr>
    <w:rPr>
      <w:b/>
      <w:bCs/>
      <w:sz w:val="24"/>
      <w:szCs w:val="24"/>
      <w:lang w:val="en-GB" w:eastAsia="en-US"/>
    </w:rPr>
  </w:style>
  <w:style w:type="paragraph" w:customStyle="1" w:styleId="Bokstekst">
    <w:name w:val="Boks tekst"/>
    <w:basedOn w:val="a1"/>
    <w:next w:val="a1"/>
    <w:qFormat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</w:pPr>
    <w:rPr>
      <w:sz w:val="24"/>
      <w:szCs w:val="24"/>
      <w:lang w:val="en-GB" w:eastAsia="en-US"/>
    </w:rPr>
  </w:style>
  <w:style w:type="paragraph" w:customStyle="1" w:styleId="Figuroverskrift">
    <w:name w:val="Figuroverskrift"/>
    <w:next w:val="a1"/>
    <w:qFormat/>
    <w:pPr>
      <w:keepNext/>
      <w:spacing w:before="240" w:after="60"/>
      <w:ind w:left="1134" w:hanging="1134"/>
    </w:pPr>
    <w:rPr>
      <w:rFonts w:eastAsia="Times New Roman"/>
      <w:b/>
      <w:bCs/>
      <w:sz w:val="22"/>
      <w:szCs w:val="22"/>
      <w:lang w:val="nb-NO" w:eastAsia="nb-NO"/>
    </w:rPr>
  </w:style>
  <w:style w:type="paragraph" w:customStyle="1" w:styleId="Figuroverskrift-engelsk">
    <w:name w:val="Figuroverskrift - engelsk"/>
    <w:next w:val="a1"/>
    <w:qFormat/>
    <w:pPr>
      <w:keepNext/>
      <w:spacing w:after="60"/>
      <w:ind w:left="1134"/>
    </w:pPr>
    <w:rPr>
      <w:rFonts w:eastAsia="Times New Roman"/>
      <w:i/>
      <w:iCs/>
      <w:sz w:val="22"/>
      <w:szCs w:val="22"/>
      <w:lang w:val="en-GB" w:eastAsia="nb-NO"/>
    </w:rPr>
  </w:style>
  <w:style w:type="paragraph" w:customStyle="1" w:styleId="Forfatter">
    <w:name w:val="Forfatter"/>
    <w:basedOn w:val="a1"/>
    <w:next w:val="a1"/>
    <w:qFormat/>
    <w:pPr>
      <w:suppressAutoHyphens/>
      <w:spacing w:before="120" w:after="240"/>
    </w:pPr>
    <w:rPr>
      <w:i/>
      <w:iCs/>
      <w:sz w:val="26"/>
      <w:szCs w:val="26"/>
      <w:lang w:val="en-GB" w:eastAsia="en-US"/>
    </w:rPr>
  </w:style>
  <w:style w:type="paragraph" w:customStyle="1" w:styleId="Forfatteropplysning">
    <w:name w:val="Forfatteropplysning"/>
    <w:next w:val="a1"/>
    <w:qFormat/>
    <w:pPr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 w:after="120"/>
    </w:pPr>
    <w:rPr>
      <w:rFonts w:eastAsia="Times New Roman"/>
      <w:i/>
      <w:iCs/>
      <w:sz w:val="22"/>
      <w:szCs w:val="22"/>
      <w:lang w:val="nb-NO" w:eastAsia="nb-NO"/>
    </w:rPr>
  </w:style>
  <w:style w:type="paragraph" w:customStyle="1" w:styleId="Ingress">
    <w:name w:val="Ingress"/>
    <w:basedOn w:val="a1"/>
    <w:next w:val="a1"/>
    <w:qFormat/>
    <w:pPr>
      <w:suppressAutoHyphens/>
      <w:spacing w:before="120" w:after="240"/>
    </w:pPr>
    <w:rPr>
      <w:b/>
      <w:bCs/>
      <w:sz w:val="24"/>
      <w:szCs w:val="24"/>
      <w:lang w:val="en-GB" w:eastAsia="en-US"/>
    </w:rPr>
  </w:style>
  <w:style w:type="paragraph" w:customStyle="1" w:styleId="KildeFotnotetilTabFig">
    <w:name w:val="Kilde/Fotnote til Tab/Fig"/>
    <w:next w:val="a1"/>
    <w:qFormat/>
    <w:pPr>
      <w:keepLines/>
      <w:spacing w:before="120"/>
    </w:pPr>
    <w:rPr>
      <w:rFonts w:eastAsia="Times New Roman"/>
      <w:sz w:val="16"/>
      <w:szCs w:val="16"/>
      <w:lang w:val="nb-NO" w:eastAsia="nb-NO"/>
    </w:rPr>
  </w:style>
  <w:style w:type="paragraph" w:customStyle="1" w:styleId="Mellomtittel">
    <w:name w:val="Mellomtittel"/>
    <w:basedOn w:val="a1"/>
    <w:next w:val="a1"/>
    <w:qFormat/>
    <w:pPr>
      <w:keepNext/>
      <w:suppressAutoHyphens/>
      <w:spacing w:before="240"/>
    </w:pPr>
    <w:rPr>
      <w:b/>
      <w:bCs/>
      <w:sz w:val="24"/>
      <w:szCs w:val="24"/>
      <w:lang w:val="en-GB" w:eastAsia="en-US"/>
    </w:rPr>
  </w:style>
  <w:style w:type="paragraph" w:customStyle="1" w:styleId="Normalinnrykk">
    <w:name w:val="Normal + innrykk"/>
    <w:basedOn w:val="a1"/>
    <w:next w:val="a1"/>
    <w:qFormat/>
    <w:pPr>
      <w:suppressAutoHyphens/>
      <w:ind w:left="567"/>
    </w:pPr>
    <w:rPr>
      <w:sz w:val="24"/>
      <w:szCs w:val="24"/>
      <w:lang w:val="en-GB" w:eastAsia="en-US"/>
    </w:rPr>
  </w:style>
  <w:style w:type="paragraph" w:customStyle="1" w:styleId="aff1">
    <w:name w:val="Знак Знак Знак"/>
    <w:basedOn w:val="a1"/>
    <w:qFormat/>
    <w:pPr>
      <w:spacing w:after="160" w:line="240" w:lineRule="exact"/>
    </w:pPr>
    <w:rPr>
      <w:rFonts w:ascii="Verdana" w:hAnsi="Verdana" w:cs="Verdana"/>
      <w:lang w:val="en-US" w:eastAsia="en-US"/>
    </w:rPr>
  </w:style>
  <w:style w:type="character" w:customStyle="1" w:styleId="Kursiv">
    <w:name w:val="Kursiv"/>
    <w:qFormat/>
    <w:rPr>
      <w:i/>
    </w:rPr>
  </w:style>
  <w:style w:type="paragraph" w:customStyle="1" w:styleId="Spesialbehandles">
    <w:name w:val="Spesialbehandles"/>
    <w:basedOn w:val="a1"/>
    <w:next w:val="a1"/>
    <w:qFormat/>
    <w:pPr>
      <w:suppressAutoHyphens/>
    </w:pPr>
    <w:rPr>
      <w:color w:val="000080"/>
      <w:sz w:val="24"/>
      <w:szCs w:val="24"/>
      <w:lang w:val="en-GB" w:eastAsia="en-US"/>
    </w:rPr>
  </w:style>
  <w:style w:type="paragraph" w:customStyle="1" w:styleId="Stikktittel">
    <w:name w:val="Stikktittel"/>
    <w:basedOn w:val="a1"/>
    <w:next w:val="afa"/>
    <w:qFormat/>
    <w:pPr>
      <w:suppressAutoHyphens/>
      <w:spacing w:after="240"/>
    </w:pPr>
    <w:rPr>
      <w:i/>
      <w:iCs/>
      <w:sz w:val="24"/>
      <w:szCs w:val="24"/>
      <w:lang w:val="en-GB" w:eastAsia="en-US"/>
    </w:rPr>
  </w:style>
  <w:style w:type="paragraph" w:customStyle="1" w:styleId="Tabelloverskrift">
    <w:name w:val="Tabelloverskrift"/>
    <w:next w:val="a1"/>
    <w:qFormat/>
    <w:pPr>
      <w:keepNext/>
      <w:spacing w:before="240" w:after="60"/>
      <w:ind w:left="1134" w:hanging="1134"/>
    </w:pPr>
    <w:rPr>
      <w:rFonts w:eastAsia="Times New Roman"/>
      <w:b/>
      <w:bCs/>
      <w:sz w:val="22"/>
      <w:szCs w:val="22"/>
      <w:lang w:val="nb-NO" w:eastAsia="nb-NO"/>
    </w:rPr>
  </w:style>
  <w:style w:type="paragraph" w:customStyle="1" w:styleId="Tabelloverskrift-engelsk">
    <w:name w:val="Tabelloverskrift - engelsk"/>
    <w:next w:val="a1"/>
    <w:qFormat/>
    <w:pPr>
      <w:keepNext/>
      <w:spacing w:after="60"/>
      <w:ind w:left="1134"/>
    </w:pPr>
    <w:rPr>
      <w:rFonts w:eastAsia="Times New Roman"/>
      <w:i/>
      <w:iCs/>
      <w:sz w:val="22"/>
      <w:szCs w:val="22"/>
      <w:lang w:val="en-GB" w:eastAsia="nb-NO"/>
    </w:rPr>
  </w:style>
  <w:style w:type="paragraph" w:customStyle="1" w:styleId="Tabelltekst">
    <w:name w:val="Tabelltekst"/>
    <w:next w:val="a1"/>
    <w:qFormat/>
    <w:pPr>
      <w:keepNext/>
      <w:keepLines/>
    </w:pPr>
    <w:rPr>
      <w:rFonts w:eastAsia="Times New Roman"/>
      <w:lang w:val="nb-NO" w:eastAsia="nb-NO"/>
    </w:rPr>
  </w:style>
  <w:style w:type="paragraph" w:customStyle="1" w:styleId="ReferanserSSP">
    <w:name w:val="Referanser SSP"/>
    <w:basedOn w:val="a1"/>
    <w:qFormat/>
    <w:pPr>
      <w:suppressAutoHyphens/>
    </w:pPr>
    <w:rPr>
      <w:sz w:val="18"/>
      <w:szCs w:val="18"/>
      <w:lang w:val="en-GB" w:eastAsia="en-US"/>
    </w:rPr>
  </w:style>
  <w:style w:type="paragraph" w:customStyle="1" w:styleId="VedleggnummerA">
    <w:name w:val="Vedlegg nummer (A"/>
    <w:aliases w:val="B,...)"/>
    <w:basedOn w:val="a1"/>
    <w:next w:val="Vedleggoverskrift"/>
    <w:qFormat/>
    <w:pPr>
      <w:keepNext/>
      <w:pageBreakBefore/>
      <w:suppressAutoHyphens/>
      <w:spacing w:after="240"/>
      <w:jc w:val="right"/>
      <w:outlineLvl w:val="0"/>
    </w:pPr>
    <w:rPr>
      <w:b/>
      <w:bCs/>
      <w:sz w:val="24"/>
      <w:szCs w:val="24"/>
      <w:lang w:val="en-GB" w:eastAsia="en-US"/>
    </w:rPr>
  </w:style>
  <w:style w:type="paragraph" w:customStyle="1" w:styleId="Vedleggoverskrift">
    <w:name w:val="Vedlegg overskrift"/>
    <w:next w:val="a1"/>
    <w:qFormat/>
    <w:pPr>
      <w:keepNext/>
      <w:suppressAutoHyphens/>
      <w:spacing w:after="240"/>
    </w:pPr>
    <w:rPr>
      <w:rFonts w:eastAsia="Times New Roman"/>
      <w:b/>
      <w:bCs/>
      <w:sz w:val="32"/>
      <w:szCs w:val="32"/>
      <w:lang w:val="nb-NO" w:eastAsia="nb-NO"/>
    </w:rPr>
  </w:style>
  <w:style w:type="paragraph" w:customStyle="1" w:styleId="Emnekode">
    <w:name w:val="Emnekode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Emneord">
    <w:name w:val="Emneord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Frigivningstid">
    <w:name w:val="Frigivningstid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Kortstikktittel">
    <w:name w:val="Kort stikktittel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Korttittel">
    <w:name w:val="Kort tittel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Kortnavn">
    <w:name w:val="Kortnavn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Meta">
    <w:name w:val="Meta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paragraph" w:customStyle="1" w:styleId="Regionaltniv">
    <w:name w:val="Regionalt nivå"/>
    <w:basedOn w:val="a1"/>
    <w:next w:val="a1"/>
    <w:qFormat/>
    <w:pPr>
      <w:suppressAutoHyphens/>
    </w:pPr>
    <w:rPr>
      <w:vanish/>
      <w:color w:val="808080"/>
      <w:sz w:val="24"/>
      <w:szCs w:val="24"/>
      <w:lang w:val="en-GB" w:eastAsia="en-US"/>
    </w:rPr>
  </w:style>
  <w:style w:type="character" w:customStyle="1" w:styleId="11">
    <w:name w:val="Гиперссылка1"/>
    <w:qFormat/>
    <w:rPr>
      <w:rFonts w:cs="Times New Roman"/>
      <w:color w:val="0000FF"/>
      <w:u w:val="single"/>
    </w:rPr>
  </w:style>
  <w:style w:type="character" w:customStyle="1" w:styleId="26">
    <w:name w:val="Основной текст с отступом 2 Знак"/>
    <w:link w:val="25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"/>
    <w:basedOn w:val="a1"/>
    <w:uiPriority w:val="99"/>
    <w:qFormat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33">
    <w:name w:val="Основной текст с отступом 3 Знак"/>
    <w:link w:val="32"/>
    <w:uiPriority w:val="99"/>
    <w:qFormat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3">
    <w:name w:val="Без интервала1"/>
    <w:uiPriority w:val="99"/>
    <w:qFormat/>
    <w:rPr>
      <w:rFonts w:eastAsia="Times New Roman"/>
      <w:sz w:val="24"/>
      <w:szCs w:val="24"/>
      <w:lang w:val="ru-RU" w:eastAsia="ru-RU"/>
    </w:rPr>
  </w:style>
  <w:style w:type="character" w:customStyle="1" w:styleId="ab">
    <w:name w:val="Текст выноски Знак"/>
    <w:link w:val="aa"/>
    <w:uiPriority w:val="99"/>
    <w:semiHidden/>
    <w:qFormat/>
    <w:rPr>
      <w:rFonts w:ascii="Segoe UI" w:eastAsia="Times New Roman" w:hAnsi="Segoe UI" w:cs="Segoe UI"/>
      <w:sz w:val="18"/>
      <w:szCs w:val="18"/>
      <w:lang w:eastAsia="ru-RU"/>
    </w:rPr>
  </w:style>
  <w:style w:type="paragraph" w:styleId="aff2">
    <w:name w:val="No Spacing"/>
    <w:link w:val="aff3"/>
    <w:uiPriority w:val="1"/>
    <w:qFormat/>
    <w:rPr>
      <w:rFonts w:eastAsia="Times New Roman"/>
      <w:sz w:val="24"/>
      <w:szCs w:val="24"/>
      <w:lang w:val="ru-RU" w:eastAsia="ru-RU"/>
    </w:rPr>
  </w:style>
  <w:style w:type="character" w:customStyle="1" w:styleId="aff3">
    <w:name w:val="Без интервала Знак"/>
    <w:link w:val="aff2"/>
    <w:uiPriority w:val="1"/>
    <w:qFormat/>
    <w:locked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Основной текст с отступом Знак"/>
    <w:link w:val="af8"/>
    <w:qFormat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7">
    <w:name w:val="Гиперссылка2"/>
    <w:qFormat/>
    <w:rPr>
      <w:color w:val="0000FF"/>
      <w:u w:val="single"/>
    </w:rPr>
  </w:style>
  <w:style w:type="paragraph" w:styleId="aff4">
    <w:name w:val="List Paragraph"/>
    <w:basedOn w:val="a1"/>
    <w:uiPriority w:val="34"/>
    <w:qFormat/>
    <w:pPr>
      <w:ind w:left="720"/>
      <w:contextualSpacing/>
    </w:pPr>
  </w:style>
  <w:style w:type="character" w:customStyle="1" w:styleId="ae">
    <w:name w:val="Прощание Знак"/>
    <w:link w:val="ad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ма примечания Знак"/>
    <w:link w:val="af2"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HTML0">
    <w:name w:val="Стандартный HTML Знак"/>
    <w:link w:val="HTML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d-flex">
    <w:name w:val="d-flex"/>
    <w:basedOn w:val="a2"/>
    <w:qFormat/>
  </w:style>
  <w:style w:type="paragraph" w:customStyle="1" w:styleId="msonormal0">
    <w:name w:val="msonormal"/>
    <w:basedOn w:val="a1"/>
    <w:qFormat/>
    <w:pPr>
      <w:spacing w:before="100" w:beforeAutospacing="1" w:after="100" w:afterAutospacing="1"/>
    </w:pPr>
    <w:rPr>
      <w:sz w:val="24"/>
      <w:szCs w:val="24"/>
    </w:rPr>
  </w:style>
  <w:style w:type="character" w:customStyle="1" w:styleId="14">
    <w:name w:val="Текст выноски Знак1"/>
    <w:uiPriority w:val="99"/>
    <w:semiHidden/>
    <w:qFormat/>
    <w:rPr>
      <w:rFonts w:ascii="Segoe UI" w:eastAsia="Times New Roman" w:hAnsi="Segoe UI" w:cs="Segoe UI" w:hint="default"/>
      <w:sz w:val="18"/>
      <w:szCs w:val="18"/>
      <w:lang w:eastAsia="ru-RU"/>
    </w:rPr>
  </w:style>
  <w:style w:type="paragraph" w:customStyle="1" w:styleId="text">
    <w:name w:val="text"/>
    <w:basedOn w:val="a1"/>
    <w:qFormat/>
    <w:pPr>
      <w:spacing w:before="100" w:beforeAutospacing="1" w:after="100" w:afterAutospacing="1"/>
    </w:pPr>
    <w:rPr>
      <w:sz w:val="24"/>
      <w:szCs w:val="24"/>
    </w:rPr>
  </w:style>
  <w:style w:type="character" w:customStyle="1" w:styleId="15">
    <w:name w:val="Неразрешенное упоминание1"/>
    <w:uiPriority w:val="99"/>
    <w:semiHidden/>
    <w:unhideWhenUsed/>
    <w:rsid w:val="00ED3334"/>
    <w:rPr>
      <w:color w:val="605E5C"/>
      <w:shd w:val="clear" w:color="auto" w:fill="E1DFDD"/>
    </w:rPr>
  </w:style>
  <w:style w:type="paragraph" w:customStyle="1" w:styleId="28">
    <w:name w:val="Без интервала2"/>
    <w:uiPriority w:val="99"/>
    <w:qFormat/>
    <w:rsid w:val="009474C4"/>
    <w:rPr>
      <w:rFonts w:eastAsia="Times New Roman"/>
      <w:sz w:val="24"/>
      <w:szCs w:val="24"/>
      <w:lang w:val="ru-RU" w:eastAsia="ru-RU"/>
    </w:rPr>
  </w:style>
  <w:style w:type="numbering" w:customStyle="1" w:styleId="16">
    <w:name w:val="Нет списка1"/>
    <w:next w:val="a4"/>
    <w:uiPriority w:val="99"/>
    <w:semiHidden/>
    <w:unhideWhenUsed/>
    <w:rsid w:val="00FF28C2"/>
  </w:style>
  <w:style w:type="numbering" w:customStyle="1" w:styleId="110">
    <w:name w:val="Нет списка11"/>
    <w:next w:val="a4"/>
    <w:uiPriority w:val="99"/>
    <w:semiHidden/>
    <w:unhideWhenUsed/>
    <w:rsid w:val="00FF28C2"/>
  </w:style>
  <w:style w:type="character" w:customStyle="1" w:styleId="UnresolvedMention">
    <w:name w:val="Unresolved Mention"/>
    <w:uiPriority w:val="99"/>
    <w:semiHidden/>
    <w:unhideWhenUsed/>
    <w:rsid w:val="009E5845"/>
    <w:rPr>
      <w:color w:val="605E5C"/>
      <w:shd w:val="clear" w:color="auto" w:fill="E1DFDD"/>
    </w:rPr>
  </w:style>
  <w:style w:type="table" w:customStyle="1" w:styleId="17">
    <w:name w:val="Сетка таблицы1"/>
    <w:basedOn w:val="a3"/>
    <w:next w:val="aff0"/>
    <w:uiPriority w:val="39"/>
    <w:rsid w:val="00FB3174"/>
    <w:rPr>
      <w:rFonts w:ascii="Calibri" w:eastAsia="Calibri" w:hAnsi="Calibri"/>
      <w:kern w:val="2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Umokeev@inbox.ru" TargetMode="External"/><Relationship Id="rId299" Type="http://schemas.openxmlformats.org/officeDocument/2006/relationships/hyperlink" Target="mailto:rs211@ja.stat.kg" TargetMode="External"/><Relationship Id="rId303" Type="http://schemas.openxmlformats.org/officeDocument/2006/relationships/hyperlink" Target="mailto:rs220@ja.stat.kg" TargetMode="External"/><Relationship Id="rId21" Type="http://schemas.openxmlformats.org/officeDocument/2006/relationships/hyperlink" Target="mailto:b.supataeva@stat" TargetMode="External"/><Relationship Id="rId42" Type="http://schemas.openxmlformats.org/officeDocument/2006/relationships/hyperlink" Target="mailto:shatenova77@bk.ru" TargetMode="External"/><Relationship Id="rId63" Type="http://schemas.openxmlformats.org/officeDocument/2006/relationships/hyperlink" Target="mailto:nuripasagynbekova@gmail.com" TargetMode="External"/><Relationship Id="rId84" Type="http://schemas.openxmlformats.org/officeDocument/2006/relationships/hyperlink" Target="mailto:Almazzet@list.ru" TargetMode="External"/><Relationship Id="rId138" Type="http://schemas.openxmlformats.org/officeDocument/2006/relationships/hyperlink" Target="mailto:millart23@mail.ru" TargetMode="External"/><Relationship Id="rId159" Type="http://schemas.openxmlformats.org/officeDocument/2006/relationships/hyperlink" Target="mailto:c-akmatova@list.ru" TargetMode="External"/><Relationship Id="rId324" Type="http://schemas.openxmlformats.org/officeDocument/2006/relationships/hyperlink" Target="mailto:bakirdin_barakov@bk.ru" TargetMode="External"/><Relationship Id="rId345" Type="http://schemas.openxmlformats.org/officeDocument/2006/relationships/hyperlink" Target="mailto:satipovasamara@gmail.com" TargetMode="External"/><Relationship Id="rId170" Type="http://schemas.openxmlformats.org/officeDocument/2006/relationships/hyperlink" Target="mailto:Tyumenbaeva.94@mail.ru" TargetMode="External"/><Relationship Id="rId191" Type="http://schemas.openxmlformats.org/officeDocument/2006/relationships/hyperlink" Target="mailto:uchubaevanurgul@gmail.com" TargetMode="External"/><Relationship Id="rId205" Type="http://schemas.openxmlformats.org/officeDocument/2006/relationships/hyperlink" Target="mailto:aykanysh.zhanusakova@mail.ru" TargetMode="External"/><Relationship Id="rId226" Type="http://schemas.openxmlformats.org/officeDocument/2006/relationships/hyperlink" Target="mailto:sabur27@mail.ru" TargetMode="External"/><Relationship Id="rId247" Type="http://schemas.openxmlformats.org/officeDocument/2006/relationships/hyperlink" Target="mailto:gulboldieva@gmail.com" TargetMode="External"/><Relationship Id="rId107" Type="http://schemas.openxmlformats.org/officeDocument/2006/relationships/hyperlink" Target="mailto:buruljan84@mail.ru" TargetMode="External"/><Relationship Id="rId268" Type="http://schemas.openxmlformats.org/officeDocument/2006/relationships/hyperlink" Target="mailto:gorstat@inbox.ru" TargetMode="External"/><Relationship Id="rId289" Type="http://schemas.openxmlformats.org/officeDocument/2006/relationships/hyperlink" Target="mailto:gmoldoshova78@mail.ru" TargetMode="External"/><Relationship Id="rId11" Type="http://schemas.openxmlformats.org/officeDocument/2006/relationships/hyperlink" Target="mailto:bturatbekova@stat.kg" TargetMode="External"/><Relationship Id="rId32" Type="http://schemas.openxmlformats.org/officeDocument/2006/relationships/hyperlink" Target="mailto:Region.stat19@mail.ru" TargetMode="External"/><Relationship Id="rId53" Type="http://schemas.openxmlformats.org/officeDocument/2006/relationships/hyperlink" Target="mailto:jadilbekova@stat.kg" TargetMode="External"/><Relationship Id="rId74" Type="http://schemas.openxmlformats.org/officeDocument/2006/relationships/hyperlink" Target="mailto:al.ya2378@mail.ru" TargetMode="External"/><Relationship Id="rId128" Type="http://schemas.openxmlformats.org/officeDocument/2006/relationships/hyperlink" Target="mailto:meka.26@bk.ru" TargetMode="External"/><Relationship Id="rId149" Type="http://schemas.openxmlformats.org/officeDocument/2006/relationships/hyperlink" Target="mailto:z.osmonov62@mail.ru" TargetMode="External"/><Relationship Id="rId314" Type="http://schemas.openxmlformats.org/officeDocument/2006/relationships/hyperlink" Target="https://newhrmis.srs.kg/employees/162102" TargetMode="External"/><Relationship Id="rId335" Type="http://schemas.openxmlformats.org/officeDocument/2006/relationships/hyperlink" Target="mailto:kumushbekDildebaev1983@gmail.com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mailto:janara1977c@gmail.com" TargetMode="External"/><Relationship Id="rId160" Type="http://schemas.openxmlformats.org/officeDocument/2006/relationships/hyperlink" Target="mailto:chekeeva60@mail.ru" TargetMode="External"/><Relationship Id="rId181" Type="http://schemas.openxmlformats.org/officeDocument/2006/relationships/hyperlink" Target="mailto:gulianur.1961@mail.ru" TargetMode="External"/><Relationship Id="rId216" Type="http://schemas.openxmlformats.org/officeDocument/2006/relationships/hyperlink" Target="mailto:altyshka-angel@mail.ru" TargetMode="External"/><Relationship Id="rId237" Type="http://schemas.openxmlformats.org/officeDocument/2006/relationships/hyperlink" Target="mailto:shaiyrgul.abdieva@mail.ru" TargetMode="External"/><Relationship Id="rId258" Type="http://schemas.openxmlformats.org/officeDocument/2006/relationships/hyperlink" Target="mailto:k-kiastat@mail.ru" TargetMode="External"/><Relationship Id="rId279" Type="http://schemas.openxmlformats.org/officeDocument/2006/relationships/hyperlink" Target="mailto:kalyevna1967@gmail.com" TargetMode="External"/><Relationship Id="rId22" Type="http://schemas.openxmlformats.org/officeDocument/2006/relationships/hyperlink" Target="mailto:s.butumbaeva@stat" TargetMode="External"/><Relationship Id="rId43" Type="http://schemas.openxmlformats.org/officeDocument/2006/relationships/hyperlink" Target="mailto:syrtbaikyzybermet@gmail.com" TargetMode="External"/><Relationship Id="rId64" Type="http://schemas.openxmlformats.org/officeDocument/2006/relationships/hyperlink" Target="mailto:express.jiba@gmail.com" TargetMode="External"/><Relationship Id="rId118" Type="http://schemas.openxmlformats.org/officeDocument/2006/relationships/hyperlink" Target="mailto:dsabirova_72@mail.ru" TargetMode="External"/><Relationship Id="rId139" Type="http://schemas.openxmlformats.org/officeDocument/2006/relationships/hyperlink" Target="mailto:chuyoblstat2@mail.ru" TargetMode="External"/><Relationship Id="rId290" Type="http://schemas.openxmlformats.org/officeDocument/2006/relationships/hyperlink" Target="mailto:gs420@ja.stat.kg" TargetMode="External"/><Relationship Id="rId304" Type="http://schemas.openxmlformats.org/officeDocument/2006/relationships/hyperlink" Target="mailto:arstanbek.asanov@bk.ru" TargetMode="External"/><Relationship Id="rId325" Type="http://schemas.openxmlformats.org/officeDocument/2006/relationships/hyperlink" Target="mailto:nbokoyeva@bk.ru" TargetMode="External"/><Relationship Id="rId346" Type="http://schemas.openxmlformats.org/officeDocument/2006/relationships/hyperlink" Target="mailto:temirbekova.aida@mail.ru" TargetMode="External"/><Relationship Id="rId85" Type="http://schemas.openxmlformats.org/officeDocument/2006/relationships/hyperlink" Target="mailto:Mambetalieva1968@bk.ru" TargetMode="External"/><Relationship Id="rId150" Type="http://schemas.openxmlformats.org/officeDocument/2006/relationships/hyperlink" Target="mailto:kihs41708@mail.ru" TargetMode="External"/><Relationship Id="rId171" Type="http://schemas.openxmlformats.org/officeDocument/2006/relationships/hyperlink" Target="mailto:Zakirovazarema73@gmail.com" TargetMode="External"/><Relationship Id="rId192" Type="http://schemas.openxmlformats.org/officeDocument/2006/relationships/hyperlink" Target="mailto:tilek.ramazanov.1960@mail.ru" TargetMode="External"/><Relationship Id="rId206" Type="http://schemas.openxmlformats.org/officeDocument/2006/relationships/hyperlink" Target="mailto:kemelbayeva1975@mail.ru" TargetMode="External"/><Relationship Id="rId227" Type="http://schemas.openxmlformats.org/officeDocument/2006/relationships/hyperlink" Target="mailto:jarkynbaizakirov@gmail.com" TargetMode="External"/><Relationship Id="rId248" Type="http://schemas.openxmlformats.org/officeDocument/2006/relationships/hyperlink" Target="mailto:zeinep0094@mail.ru" TargetMode="External"/><Relationship Id="rId269" Type="http://schemas.openxmlformats.org/officeDocument/2006/relationships/hyperlink" Target="mailto:Kato.kg@mail.ru" TargetMode="External"/><Relationship Id="rId12" Type="http://schemas.openxmlformats.org/officeDocument/2006/relationships/hyperlink" Target="mailto:a.mamanova@stat" TargetMode="External"/><Relationship Id="rId33" Type="http://schemas.openxmlformats.org/officeDocument/2006/relationships/hyperlink" Target="mailto:stalantova@stat.kg" TargetMode="External"/><Relationship Id="rId108" Type="http://schemas.openxmlformats.org/officeDocument/2006/relationships/hyperlink" Target="mailto:nurjamalmaatova02@gmail.com" TargetMode="External"/><Relationship Id="rId129" Type="http://schemas.openxmlformats.org/officeDocument/2006/relationships/hyperlink" Target="mailto:turdukan.artykova@mail.ru" TargetMode="External"/><Relationship Id="rId280" Type="http://schemas.openxmlformats.org/officeDocument/2006/relationships/hyperlink" Target="mailto:a.asylkan@gmail.com" TargetMode="External"/><Relationship Id="rId315" Type="http://schemas.openxmlformats.org/officeDocument/2006/relationships/hyperlink" Target="mailto:gulbara.mombekova@mail" TargetMode="External"/><Relationship Id="rId336" Type="http://schemas.openxmlformats.org/officeDocument/2006/relationships/hyperlink" Target="mailto:g.baibosunova2018@gmail.com" TargetMode="External"/><Relationship Id="rId54" Type="http://schemas.openxmlformats.org/officeDocument/2006/relationships/hyperlink" Target="mailto:nybykeeva@stat.kg" TargetMode="External"/><Relationship Id="rId75" Type="http://schemas.openxmlformats.org/officeDocument/2006/relationships/hyperlink" Target="mailto:m.amatova@stat.kg" TargetMode="External"/><Relationship Id="rId96" Type="http://schemas.openxmlformats.org/officeDocument/2006/relationships/hyperlink" Target="mailto:nugumank@mail.ru" TargetMode="External"/><Relationship Id="rId140" Type="http://schemas.openxmlformats.org/officeDocument/2006/relationships/hyperlink" Target="mailto:chuyoblstat2@mail.ru" TargetMode="External"/><Relationship Id="rId161" Type="http://schemas.openxmlformats.org/officeDocument/2006/relationships/hyperlink" Target="mailto:asel.imanova@list.ru" TargetMode="External"/><Relationship Id="rId182" Type="http://schemas.openxmlformats.org/officeDocument/2006/relationships/hyperlink" Target="mailto:luda271961@mail.ru" TargetMode="External"/><Relationship Id="rId217" Type="http://schemas.openxmlformats.org/officeDocument/2006/relationships/hyperlink" Target="mailto:baigabylova73@gmail.ru" TargetMode="External"/><Relationship Id="rId6" Type="http://schemas.openxmlformats.org/officeDocument/2006/relationships/footnotes" Target="footnotes.xml"/><Relationship Id="rId238" Type="http://schemas.openxmlformats.org/officeDocument/2006/relationships/hyperlink" Target="mailto:kojoev73@inbox.ru" TargetMode="External"/><Relationship Id="rId259" Type="http://schemas.openxmlformats.org/officeDocument/2006/relationships/hyperlink" Target="mailto:ranor6900@gmail.com" TargetMode="External"/><Relationship Id="rId23" Type="http://schemas.openxmlformats.org/officeDocument/2006/relationships/hyperlink" Target="mailto:asankanova515@gmail.com" TargetMode="External"/><Relationship Id="rId119" Type="http://schemas.openxmlformats.org/officeDocument/2006/relationships/hyperlink" Target="mailto:omorova_urnisa65@mail.ru" TargetMode="External"/><Relationship Id="rId270" Type="http://schemas.openxmlformats.org/officeDocument/2006/relationships/hyperlink" Target="mailto:baktgyl1992aliser@gmail.com" TargetMode="External"/><Relationship Id="rId291" Type="http://schemas.openxmlformats.org/officeDocument/2006/relationships/hyperlink" Target="mailto:altyn.osmonov@inbox.ru" TargetMode="External"/><Relationship Id="rId305" Type="http://schemas.openxmlformats.org/officeDocument/2006/relationships/hyperlink" Target="mailto:akbarov.63@bk.ru" TargetMode="External"/><Relationship Id="rId326" Type="http://schemas.openxmlformats.org/officeDocument/2006/relationships/hyperlink" Target="mailto:ellaturalieva@gmail.com" TargetMode="External"/><Relationship Id="rId347" Type="http://schemas.openxmlformats.org/officeDocument/2006/relationships/hyperlink" Target="mailto:tursunkulov.stat@mail.ru" TargetMode="External"/><Relationship Id="rId44" Type="http://schemas.openxmlformats.org/officeDocument/2006/relationships/hyperlink" Target="mailto:Anarbaev-2022@gmail.ru" TargetMode="External"/><Relationship Id="rId65" Type="http://schemas.openxmlformats.org/officeDocument/2006/relationships/hyperlink" Target="mailto:nskisipk2022@gmail.com" TargetMode="External"/><Relationship Id="rId86" Type="http://schemas.openxmlformats.org/officeDocument/2006/relationships/hyperlink" Target="mailto:a.b.aida@list.ru" TargetMode="External"/><Relationship Id="rId130" Type="http://schemas.openxmlformats.org/officeDocument/2006/relationships/hyperlink" Target="mailto:farida_karimova_2020@mail.ru" TargetMode="External"/><Relationship Id="rId151" Type="http://schemas.openxmlformats.org/officeDocument/2006/relationships/hyperlink" Target="mailto:dzholdoshevaa@bk.ru" TargetMode="External"/><Relationship Id="rId172" Type="http://schemas.openxmlformats.org/officeDocument/2006/relationships/hyperlink" Target="mailto:chuistat@mail.ru" TargetMode="External"/><Relationship Id="rId193" Type="http://schemas.openxmlformats.org/officeDocument/2006/relationships/hyperlink" Target="mailto:arina.ibraimova@mail.ru" TargetMode="External"/><Relationship Id="rId207" Type="http://schemas.openxmlformats.org/officeDocument/2006/relationships/hyperlink" Target="mailto:zhayyrogs@mail.ru" TargetMode="External"/><Relationship Id="rId228" Type="http://schemas.openxmlformats.org/officeDocument/2006/relationships/hyperlink" Target="mailto:kockorovnurislam5@gmail.com" TargetMode="External"/><Relationship Id="rId249" Type="http://schemas.openxmlformats.org/officeDocument/2006/relationships/hyperlink" Target="mailto:kad_stat@mail.ru" TargetMode="External"/><Relationship Id="rId13" Type="http://schemas.openxmlformats.org/officeDocument/2006/relationships/hyperlink" Target="mailto:t.mambetaliev@stat.kg" TargetMode="External"/><Relationship Id="rId109" Type="http://schemas.openxmlformats.org/officeDocument/2006/relationships/hyperlink" Target="mailto:gulj.72@mail" TargetMode="External"/><Relationship Id="rId260" Type="http://schemas.openxmlformats.org/officeDocument/2006/relationships/hyperlink" Target="mailto:guljan151720@gmail.com" TargetMode="External"/><Relationship Id="rId281" Type="http://schemas.openxmlformats.org/officeDocument/2006/relationships/hyperlink" Target="mailto:rakhatkb@mail.ru" TargetMode="External"/><Relationship Id="rId316" Type="http://schemas.openxmlformats.org/officeDocument/2006/relationships/hyperlink" Target="https://newhrmis.srs.kg/employees/61057" TargetMode="External"/><Relationship Id="rId337" Type="http://schemas.openxmlformats.org/officeDocument/2006/relationships/hyperlink" Target="mailto:bakayata@stat.kg" TargetMode="External"/><Relationship Id="rId34" Type="http://schemas.openxmlformats.org/officeDocument/2006/relationships/hyperlink" Target="mailto:emykambetova@stat.kg" TargetMode="External"/><Relationship Id="rId55" Type="http://schemas.openxmlformats.org/officeDocument/2006/relationships/hyperlink" Target="mailto:toktogulovmalika@gmail.com" TargetMode="External"/><Relationship Id="rId76" Type="http://schemas.openxmlformats.org/officeDocument/2006/relationships/hyperlink" Target="mailto:tanziliya@gmail.com" TargetMode="External"/><Relationship Id="rId97" Type="http://schemas.openxmlformats.org/officeDocument/2006/relationships/hyperlink" Target="mailto:gulnaraisakova8@gmail.com" TargetMode="External"/><Relationship Id="rId120" Type="http://schemas.openxmlformats.org/officeDocument/2006/relationships/hyperlink" Target="mailto:r.maku84@mail.ru" TargetMode="External"/><Relationship Id="rId141" Type="http://schemas.openxmlformats.org/officeDocument/2006/relationships/hyperlink" Target="mailto:chuyoblstat2@mail.ru" TargetMode="External"/><Relationship Id="rId7" Type="http://schemas.openxmlformats.org/officeDocument/2006/relationships/endnotes" Target="endnotes.xml"/><Relationship Id="rId162" Type="http://schemas.openxmlformats.org/officeDocument/2006/relationships/hyperlink" Target="mailto:issykata@stat.kg" TargetMode="External"/><Relationship Id="rId183" Type="http://schemas.openxmlformats.org/officeDocument/2006/relationships/hyperlink" Target="mailto:aidaxan_64@mail.ru" TargetMode="External"/><Relationship Id="rId218" Type="http://schemas.openxmlformats.org/officeDocument/2006/relationships/hyperlink" Target="mailto:halaburdina_o@mail.ru" TargetMode="External"/><Relationship Id="rId239" Type="http://schemas.openxmlformats.org/officeDocument/2006/relationships/hyperlink" Target="mailto:morse.199797@gmail.com" TargetMode="External"/><Relationship Id="rId250" Type="http://schemas.openxmlformats.org/officeDocument/2006/relationships/hyperlink" Target="mailto:daniarasan@mail.ru" TargetMode="External"/><Relationship Id="rId271" Type="http://schemas.openxmlformats.org/officeDocument/2006/relationships/hyperlink" Target="mailto:VeneraZ1965@mail.ru" TargetMode="External"/><Relationship Id="rId292" Type="http://schemas.openxmlformats.org/officeDocument/2006/relationships/hyperlink" Target="mailto:nazgulberkulova@gmail.com" TargetMode="External"/><Relationship Id="rId306" Type="http://schemas.openxmlformats.org/officeDocument/2006/relationships/hyperlink" Target="mailto:arstanbekova-g@mail.ru" TargetMode="External"/><Relationship Id="rId24" Type="http://schemas.openxmlformats.org/officeDocument/2006/relationships/hyperlink" Target="mailto:jkubanichbek@stat.kg" TargetMode="External"/><Relationship Id="rId45" Type="http://schemas.openxmlformats.org/officeDocument/2006/relationships/hyperlink" Target="mailto:pmu.management@stat.kg" TargetMode="External"/><Relationship Id="rId66" Type="http://schemas.openxmlformats.org/officeDocument/2006/relationships/hyperlink" Target="mailto:nskisipk2022@gmail.com" TargetMode="External"/><Relationship Id="rId87" Type="http://schemas.openxmlformats.org/officeDocument/2006/relationships/hyperlink" Target="mailto:didan.n@mail.ru" TargetMode="External"/><Relationship Id="rId110" Type="http://schemas.openxmlformats.org/officeDocument/2006/relationships/hyperlink" Target="mailto:jrakhata0811@mail.com" TargetMode="External"/><Relationship Id="rId131" Type="http://schemas.openxmlformats.org/officeDocument/2006/relationships/hyperlink" Target="mailto:olgonay14@mail.ru" TargetMode="External"/><Relationship Id="rId327" Type="http://schemas.openxmlformats.org/officeDocument/2006/relationships/hyperlink" Target="mailto:kgsaturn@mail.ru" TargetMode="External"/><Relationship Id="rId348" Type="http://schemas.openxmlformats.org/officeDocument/2006/relationships/footer" Target="footer1.xml"/><Relationship Id="rId152" Type="http://schemas.openxmlformats.org/officeDocument/2006/relationships/hyperlink" Target="mailto:gulzanaKarabayeva@bk.ru" TargetMode="External"/><Relationship Id="rId173" Type="http://schemas.openxmlformats.org/officeDocument/2006/relationships/hyperlink" Target="mailto:a.karabasheva68@mail.ru" TargetMode="External"/><Relationship Id="rId194" Type="http://schemas.openxmlformats.org/officeDocument/2006/relationships/hyperlink" Target="mailto:kanattulekeev9@gmail.com" TargetMode="External"/><Relationship Id="rId208" Type="http://schemas.openxmlformats.org/officeDocument/2006/relationships/hyperlink" Target="mailto:zhayylrogs@mail.ru" TargetMode="External"/><Relationship Id="rId229" Type="http://schemas.openxmlformats.org/officeDocument/2006/relationships/hyperlink" Target="mailto:batstat1@mail.ru" TargetMode="External"/><Relationship Id="rId240" Type="http://schemas.openxmlformats.org/officeDocument/2006/relationships/hyperlink" Target="mailto:Abdurasul161189@gmail.com" TargetMode="External"/><Relationship Id="rId261" Type="http://schemas.openxmlformats.org/officeDocument/2006/relationships/hyperlink" Target="mailto:zhunusova2222@gmail.com" TargetMode="External"/><Relationship Id="rId14" Type="http://schemas.openxmlformats.org/officeDocument/2006/relationships/hyperlink" Target="mailto:Chinara1970@list.ru" TargetMode="External"/><Relationship Id="rId35" Type="http://schemas.openxmlformats.org/officeDocument/2006/relationships/hyperlink" Target="mailto:b.okenova@stat.kg" TargetMode="External"/><Relationship Id="rId56" Type="http://schemas.openxmlformats.org/officeDocument/2006/relationships/hyperlink" Target="mailto:efilatova@stat.kg" TargetMode="External"/><Relationship Id="rId77" Type="http://schemas.openxmlformats.org/officeDocument/2006/relationships/hyperlink" Target="mailto:meerimmambetova86@gmail.com" TargetMode="External"/><Relationship Id="rId100" Type="http://schemas.openxmlformats.org/officeDocument/2006/relationships/hyperlink" Target="mailto:nasyrovach69@gmail.com" TargetMode="External"/><Relationship Id="rId282" Type="http://schemas.openxmlformats.org/officeDocument/2006/relationships/hyperlink" Target="mailto:prom@ja.stat.gov.kg" TargetMode="External"/><Relationship Id="rId317" Type="http://schemas.openxmlformats.org/officeDocument/2006/relationships/hyperlink" Target="https://newhrmis.srs.kg/employees/102274" TargetMode="External"/><Relationship Id="rId338" Type="http://schemas.openxmlformats.org/officeDocument/2006/relationships/hyperlink" Target="mailto:karabura@stat.kg" TargetMode="External"/><Relationship Id="rId8" Type="http://schemas.openxmlformats.org/officeDocument/2006/relationships/hyperlink" Target="mailto:ealymkulova@stat.kg" TargetMode="External"/><Relationship Id="rId98" Type="http://schemas.openxmlformats.org/officeDocument/2006/relationships/hyperlink" Target="mailto:elmiraegrse@gmail.com" TargetMode="External"/><Relationship Id="rId121" Type="http://schemas.openxmlformats.org/officeDocument/2006/relationships/hyperlink" Target="mailto:gulasal.subanova@bk.ru" TargetMode="External"/><Relationship Id="rId142" Type="http://schemas.openxmlformats.org/officeDocument/2006/relationships/hyperlink" Target="mailto:chuyoblstat2@mail.ru" TargetMode="External"/><Relationship Id="rId163" Type="http://schemas.openxmlformats.org/officeDocument/2006/relationships/hyperlink" Target="mailto:bekten.ablayev@bk.ru" TargetMode="External"/><Relationship Id="rId184" Type="http://schemas.openxmlformats.org/officeDocument/2006/relationships/hyperlink" Target="mailto:aselia.1978@mail.ru" TargetMode="External"/><Relationship Id="rId219" Type="http://schemas.openxmlformats.org/officeDocument/2006/relationships/hyperlink" Target="mailto:narin@stat.kg" TargetMode="External"/><Relationship Id="rId230" Type="http://schemas.openxmlformats.org/officeDocument/2006/relationships/hyperlink" Target="mailto:almaz_unicorn@mail.ru" TargetMode="External"/><Relationship Id="rId251" Type="http://schemas.openxmlformats.org/officeDocument/2006/relationships/hyperlink" Target="mailto:aganiyev1965@mail.ru" TargetMode="External"/><Relationship Id="rId25" Type="http://schemas.openxmlformats.org/officeDocument/2006/relationships/hyperlink" Target="mailto:a.joldosheva@stat" TargetMode="External"/><Relationship Id="rId46" Type="http://schemas.openxmlformats.org/officeDocument/2006/relationships/hyperlink" Target="mailto:taalayz@inbox.ru" TargetMode="External"/><Relationship Id="rId67" Type="http://schemas.openxmlformats.org/officeDocument/2006/relationships/hyperlink" Target="mailto:isipk_nsk@mail.ru" TargetMode="External"/><Relationship Id="rId272" Type="http://schemas.openxmlformats.org/officeDocument/2006/relationships/hyperlink" Target="mailto:barcynbazarbaeva@gmail.com" TargetMode="External"/><Relationship Id="rId293" Type="http://schemas.openxmlformats.org/officeDocument/2006/relationships/hyperlink" Target="mailto:tkumush66@mail.ru" TargetMode="External"/><Relationship Id="rId307" Type="http://schemas.openxmlformats.org/officeDocument/2006/relationships/hyperlink" Target="mailto:rs225@ja.stat.kg" TargetMode="External"/><Relationship Id="rId328" Type="http://schemas.openxmlformats.org/officeDocument/2006/relationships/hyperlink" Target="mailto:aygul.kydyralieva@mail.ru" TargetMode="External"/><Relationship Id="rId349" Type="http://schemas.openxmlformats.org/officeDocument/2006/relationships/fontTable" Target="fontTable.xml"/><Relationship Id="rId20" Type="http://schemas.openxmlformats.org/officeDocument/2006/relationships/hyperlink" Target="mailto:amambetalieva@stat.kg" TargetMode="External"/><Relationship Id="rId41" Type="http://schemas.openxmlformats.org/officeDocument/2006/relationships/hyperlink" Target="mailto:anurbaeva@stat.kg" TargetMode="External"/><Relationship Id="rId62" Type="http://schemas.openxmlformats.org/officeDocument/2006/relationships/hyperlink" Target="mailto:kulmambetovaperi@gmail.com" TargetMode="External"/><Relationship Id="rId83" Type="http://schemas.openxmlformats.org/officeDocument/2006/relationships/hyperlink" Target="mailto:a.raimbachaev@stat.kg" TargetMode="External"/><Relationship Id="rId88" Type="http://schemas.openxmlformats.org/officeDocument/2006/relationships/hyperlink" Target="mailto:aigerim.osmonkulova@mail.ru" TargetMode="External"/><Relationship Id="rId111" Type="http://schemas.openxmlformats.org/officeDocument/2006/relationships/hyperlink" Target="mailto:danchik.t93@gmail.com" TargetMode="External"/><Relationship Id="rId132" Type="http://schemas.openxmlformats.org/officeDocument/2006/relationships/hyperlink" Target="mailto:jabdibaitova@gmail.com" TargetMode="External"/><Relationship Id="rId153" Type="http://schemas.openxmlformats.org/officeDocument/2006/relationships/hyperlink" Target="mailto:alamedin203@" TargetMode="External"/><Relationship Id="rId174" Type="http://schemas.openxmlformats.org/officeDocument/2006/relationships/hyperlink" Target="mailto:rysmanova92@mail.ru" TargetMode="External"/><Relationship Id="rId179" Type="http://schemas.openxmlformats.org/officeDocument/2006/relationships/hyperlink" Target="mailto:kemin@stat.kg" TargetMode="External"/><Relationship Id="rId195" Type="http://schemas.openxmlformats.org/officeDocument/2006/relationships/hyperlink" Target="mailto:karavayeva1207@mail.ru" TargetMode="External"/><Relationship Id="rId209" Type="http://schemas.openxmlformats.org/officeDocument/2006/relationships/hyperlink" Target="mailto:panf.sx@mail.ru" TargetMode="External"/><Relationship Id="rId190" Type="http://schemas.openxmlformats.org/officeDocument/2006/relationships/hyperlink" Target="mailto:Kad_stat@mail.ru" TargetMode="External"/><Relationship Id="rId204" Type="http://schemas.openxmlformats.org/officeDocument/2006/relationships/hyperlink" Target="mailto:kadyr-isakov@mail.ru" TargetMode="External"/><Relationship Id="rId220" Type="http://schemas.openxmlformats.org/officeDocument/2006/relationships/hyperlink" Target="mailto:aktalaa.stat@mail.ru" TargetMode="External"/><Relationship Id="rId225" Type="http://schemas.openxmlformats.org/officeDocument/2006/relationships/hyperlink" Target="mailto:batstat1@mail.ru" TargetMode="External"/><Relationship Id="rId241" Type="http://schemas.openxmlformats.org/officeDocument/2006/relationships/hyperlink" Target="mailto:090986kylych@mail.ru" TargetMode="External"/><Relationship Id="rId246" Type="http://schemas.openxmlformats.org/officeDocument/2006/relationships/hyperlink" Target="mailto:alisherova.1970@gmail.com" TargetMode="External"/><Relationship Id="rId267" Type="http://schemas.openxmlformats.org/officeDocument/2006/relationships/hyperlink" Target="mailto:akgulchehra@mail.ru" TargetMode="External"/><Relationship Id="rId288" Type="http://schemas.openxmlformats.org/officeDocument/2006/relationships/hyperlink" Target="mailto:anarb.rahima@mail.ru" TargetMode="External"/><Relationship Id="rId15" Type="http://schemas.openxmlformats.org/officeDocument/2006/relationships/hyperlink" Target="mailto:myrzakmatovaestera@gmail.com" TargetMode="External"/><Relationship Id="rId36" Type="http://schemas.openxmlformats.org/officeDocument/2006/relationships/hyperlink" Target="mailto:eduishembaeva@stat.kg" TargetMode="External"/><Relationship Id="rId57" Type="http://schemas.openxmlformats.org/officeDocument/2006/relationships/hyperlink" Target="mailto:stat1@stat.kg" TargetMode="External"/><Relationship Id="rId106" Type="http://schemas.openxmlformats.org/officeDocument/2006/relationships/hyperlink" Target="mailto:ajnurazenisovna@gmail.com" TargetMode="External"/><Relationship Id="rId127" Type="http://schemas.openxmlformats.org/officeDocument/2006/relationships/hyperlink" Target="mailto:kmukhaykhan@mail.ru" TargetMode="External"/><Relationship Id="rId262" Type="http://schemas.openxmlformats.org/officeDocument/2006/relationships/hyperlink" Target="mailto:leistat@list.ru" TargetMode="External"/><Relationship Id="rId283" Type="http://schemas.openxmlformats.org/officeDocument/2006/relationships/hyperlink" Target="mailto:aiko_zul@mail.ru" TargetMode="External"/><Relationship Id="rId313" Type="http://schemas.openxmlformats.org/officeDocument/2006/relationships/hyperlink" Target="mailto:statosh@ktnet.kg" TargetMode="External"/><Relationship Id="rId318" Type="http://schemas.openxmlformats.org/officeDocument/2006/relationships/hyperlink" Target="https://newhrmis.srs.kg/employees/195003" TargetMode="External"/><Relationship Id="rId339" Type="http://schemas.openxmlformats.org/officeDocument/2006/relationships/hyperlink" Target="mailto:baratova.61.61@mail.ru" TargetMode="External"/><Relationship Id="rId10" Type="http://schemas.openxmlformats.org/officeDocument/2006/relationships/hyperlink" Target="mailto:asel.izat_68@" TargetMode="External"/><Relationship Id="rId31" Type="http://schemas.openxmlformats.org/officeDocument/2006/relationships/hyperlink" Target="mailto:azamat_sulaymanov@bk.ru" TargetMode="External"/><Relationship Id="rId52" Type="http://schemas.openxmlformats.org/officeDocument/2006/relationships/hyperlink" Target="mailto:aakmatova@stat.kg" TargetMode="External"/><Relationship Id="rId73" Type="http://schemas.openxmlformats.org/officeDocument/2006/relationships/hyperlink" Target="mailto:a.yacuk@stat.kg" TargetMode="External"/><Relationship Id="rId78" Type="http://schemas.openxmlformats.org/officeDocument/2006/relationships/hyperlink" Target="mailto:m.mambetova@stat.kg" TargetMode="External"/><Relationship Id="rId94" Type="http://schemas.openxmlformats.org/officeDocument/2006/relationships/hyperlink" Target="mailto:abdybachaeva85@mail.ru" TargetMode="External"/><Relationship Id="rId99" Type="http://schemas.openxmlformats.org/officeDocument/2006/relationships/hyperlink" Target="mailto:tulemysheva@bk.ru" TargetMode="External"/><Relationship Id="rId101" Type="http://schemas.openxmlformats.org/officeDocument/2006/relationships/hyperlink" Target="mailto:anarbekkyzy.aydana@bk.ru" TargetMode="External"/><Relationship Id="rId122" Type="http://schemas.openxmlformats.org/officeDocument/2006/relationships/hyperlink" Target="mailto:zheenbekova85@list.ru" TargetMode="External"/><Relationship Id="rId143" Type="http://schemas.openxmlformats.org/officeDocument/2006/relationships/hyperlink" Target="mailto:murzabekovna.tolkun@mail.ru" TargetMode="External"/><Relationship Id="rId148" Type="http://schemas.openxmlformats.org/officeDocument/2006/relationships/hyperlink" Target="mailto:samat2189@mail.ru" TargetMode="External"/><Relationship Id="rId164" Type="http://schemas.openxmlformats.org/officeDocument/2006/relationships/hyperlink" Target="mailto:r.arina.71@mail.ru" TargetMode="External"/><Relationship Id="rId169" Type="http://schemas.openxmlformats.org/officeDocument/2006/relationships/hyperlink" Target="mailto:bermet.nasyrova@bk.ru" TargetMode="External"/><Relationship Id="rId185" Type="http://schemas.openxmlformats.org/officeDocument/2006/relationships/hyperlink" Target="mailto:sveta.popova_14@mail.ru" TargetMode="External"/><Relationship Id="rId334" Type="http://schemas.openxmlformats.org/officeDocument/2006/relationships/hyperlink" Target="mailto:bakbubu68@gmail.com" TargetMode="External"/><Relationship Id="rId35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j.ajieva@stat" TargetMode="External"/><Relationship Id="rId180" Type="http://schemas.openxmlformats.org/officeDocument/2006/relationships/hyperlink" Target="mailto:rysbekaityshov@gmail.com" TargetMode="External"/><Relationship Id="rId210" Type="http://schemas.openxmlformats.org/officeDocument/2006/relationships/hyperlink" Target="mailto:prom-rogs@mail.ru" TargetMode="External"/><Relationship Id="rId215" Type="http://schemas.openxmlformats.org/officeDocument/2006/relationships/hyperlink" Target="mailto:ainek40@mail.ru" TargetMode="External"/><Relationship Id="rId236" Type="http://schemas.openxmlformats.org/officeDocument/2006/relationships/hyperlink" Target="mailto:artykovasu@gmail.com" TargetMode="External"/><Relationship Id="rId257" Type="http://schemas.openxmlformats.org/officeDocument/2006/relationships/hyperlink" Target="mailto:aygulya09071986@gmail.com" TargetMode="External"/><Relationship Id="rId278" Type="http://schemas.openxmlformats.org/officeDocument/2006/relationships/hyperlink" Target="mailto:turaevnurlan1@gmail.ru" TargetMode="External"/><Relationship Id="rId26" Type="http://schemas.openxmlformats.org/officeDocument/2006/relationships/hyperlink" Target="mailto:j.maatkulova@stat" TargetMode="External"/><Relationship Id="rId231" Type="http://schemas.openxmlformats.org/officeDocument/2006/relationships/hyperlink" Target="mailto:amazhilimov@gmail.com" TargetMode="External"/><Relationship Id="rId252" Type="http://schemas.openxmlformats.org/officeDocument/2006/relationships/hyperlink" Target="mailto:sulaymanov_1960@list.ru" TargetMode="External"/><Relationship Id="rId273" Type="http://schemas.openxmlformats.org/officeDocument/2006/relationships/hyperlink" Target="mailto:Islam.masabirov@bk.ru" TargetMode="External"/><Relationship Id="rId294" Type="http://schemas.openxmlformats.org/officeDocument/2006/relationships/hyperlink" Target="mailto:joogazyn38@gmai.com" TargetMode="External"/><Relationship Id="rId308" Type="http://schemas.openxmlformats.org/officeDocument/2006/relationships/hyperlink" Target="mailto:KUBAKUGART@mail.ru" TargetMode="External"/><Relationship Id="rId329" Type="http://schemas.openxmlformats.org/officeDocument/2006/relationships/hyperlink" Target="mailto:tagaykulova85@bk.ru" TargetMode="External"/><Relationship Id="rId47" Type="http://schemas.openxmlformats.org/officeDocument/2006/relationships/hyperlink" Target="mailto:stat1@stat.kg" TargetMode="External"/><Relationship Id="rId68" Type="http://schemas.openxmlformats.org/officeDocument/2006/relationships/hyperlink" Target="mailto:z.askarbekova@list.ru" TargetMode="External"/><Relationship Id="rId89" Type="http://schemas.openxmlformats.org/officeDocument/2006/relationships/hyperlink" Target="mailto:aktilek05kgua@gmail.com" TargetMode="External"/><Relationship Id="rId112" Type="http://schemas.openxmlformats.org/officeDocument/2006/relationships/hyperlink" Target="mailto:alagushevaa@mail.ru" TargetMode="External"/><Relationship Id="rId133" Type="http://schemas.openxmlformats.org/officeDocument/2006/relationships/hyperlink" Target="mailto:abdyllayevak@mail.ru" TargetMode="External"/><Relationship Id="rId154" Type="http://schemas.openxmlformats.org/officeDocument/2006/relationships/hyperlink" Target="mailto:Zhanylaidakeeva@mail.ru" TargetMode="External"/><Relationship Id="rId175" Type="http://schemas.openxmlformats.org/officeDocument/2006/relationships/hyperlink" Target="mailto:bazarbaevakymbat86@mail.ru" TargetMode="External"/><Relationship Id="rId340" Type="http://schemas.openxmlformats.org/officeDocument/2006/relationships/hyperlink" Target="mailto:kalima_1966@mail.ru" TargetMode="External"/><Relationship Id="rId196" Type="http://schemas.openxmlformats.org/officeDocument/2006/relationships/hyperlink" Target="mailto:maratova-aizada96@mail.ru" TargetMode="External"/><Relationship Id="rId200" Type="http://schemas.openxmlformats.org/officeDocument/2006/relationships/hyperlink" Target="mailto:grapp84@mail.ru" TargetMode="External"/><Relationship Id="rId16" Type="http://schemas.openxmlformats.org/officeDocument/2006/relationships/hyperlink" Target="mailto:gmursabekova@stat.kg" TargetMode="External"/><Relationship Id="rId221" Type="http://schemas.openxmlformats.org/officeDocument/2006/relationships/hyperlink" Target="mailto:atbashystat@rambler.ru" TargetMode="External"/><Relationship Id="rId242" Type="http://schemas.openxmlformats.org/officeDocument/2006/relationships/hyperlink" Target="mailto:batkenrai@mail.ru" TargetMode="External"/><Relationship Id="rId263" Type="http://schemas.openxmlformats.org/officeDocument/2006/relationships/hyperlink" Target="mailto:Mavlyudaaa@mail.ru" TargetMode="External"/><Relationship Id="rId284" Type="http://schemas.openxmlformats.org/officeDocument/2006/relationships/hyperlink" Target="mailto:torg@ja.stat.kg" TargetMode="External"/><Relationship Id="rId319" Type="http://schemas.openxmlformats.org/officeDocument/2006/relationships/hyperlink" Target="mailto:karasu46@mail.ru" TargetMode="External"/><Relationship Id="rId37" Type="http://schemas.openxmlformats.org/officeDocument/2006/relationships/hyperlink" Target="mailto:azharkynbaeva@stat.kg" TargetMode="External"/><Relationship Id="rId58" Type="http://schemas.openxmlformats.org/officeDocument/2006/relationships/hyperlink" Target="mailto:kmatisaeva@stat.kg" TargetMode="External"/><Relationship Id="rId79" Type="http://schemas.openxmlformats.org/officeDocument/2006/relationships/hyperlink" Target="mailto:zholonbaeva@gmail.com" TargetMode="External"/><Relationship Id="rId102" Type="http://schemas.openxmlformats.org/officeDocument/2006/relationships/hyperlink" Target="mailto:Ssatymkulova@gmail.com" TargetMode="External"/><Relationship Id="rId123" Type="http://schemas.openxmlformats.org/officeDocument/2006/relationships/hyperlink" Target="mailto:gturdikulova@list.ru" TargetMode="External"/><Relationship Id="rId144" Type="http://schemas.openxmlformats.org/officeDocument/2006/relationships/hyperlink" Target="mailto:mambetaliyeva.ilmira@mail.ru" TargetMode="External"/><Relationship Id="rId330" Type="http://schemas.openxmlformats.org/officeDocument/2006/relationships/hyperlink" Target="mailto:myrzabekovabema93@gmail.com" TargetMode="External"/><Relationship Id="rId90" Type="http://schemas.openxmlformats.org/officeDocument/2006/relationships/hyperlink" Target="mailto:culudai@mail.ru" TargetMode="External"/><Relationship Id="rId165" Type="http://schemas.openxmlformats.org/officeDocument/2006/relationships/hyperlink" Target="mailto:a.e.t70@mail.ru" TargetMode="External"/><Relationship Id="rId186" Type="http://schemas.openxmlformats.org/officeDocument/2006/relationships/hyperlink" Target="mailto:alievazina.1960@mail.ru" TargetMode="External"/><Relationship Id="rId211" Type="http://schemas.openxmlformats.org/officeDocument/2006/relationships/hyperlink" Target="mailto:abulanov310384@mail.ru" TargetMode="External"/><Relationship Id="rId232" Type="http://schemas.openxmlformats.org/officeDocument/2006/relationships/hyperlink" Target="mailto:zhibek.uraimova@mail.ru" TargetMode="External"/><Relationship Id="rId253" Type="http://schemas.openxmlformats.org/officeDocument/2006/relationships/hyperlink" Target="mailto:ggaparova@mail.ru" TargetMode="External"/><Relationship Id="rId274" Type="http://schemas.openxmlformats.org/officeDocument/2006/relationships/hyperlink" Target="mailto:alm.turgunbaev@mail.ru" TargetMode="External"/><Relationship Id="rId295" Type="http://schemas.openxmlformats.org/officeDocument/2006/relationships/hyperlink" Target="mailto:asil86-86@mail.ru" TargetMode="External"/><Relationship Id="rId309" Type="http://schemas.openxmlformats.org/officeDocument/2006/relationships/hyperlink" Target="mailto:t.Sadabaev@mail.ru" TargetMode="External"/><Relationship Id="rId27" Type="http://schemas.openxmlformats.org/officeDocument/2006/relationships/hyperlink" Target="mailto:erulan.azimov@mail" TargetMode="External"/><Relationship Id="rId48" Type="http://schemas.openxmlformats.org/officeDocument/2006/relationships/hyperlink" Target="mailto:r.chekelova@stat.kg" TargetMode="External"/><Relationship Id="rId69" Type="http://schemas.openxmlformats.org/officeDocument/2006/relationships/hyperlink" Target="mailto:rchinarat@gmail.com" TargetMode="External"/><Relationship Id="rId113" Type="http://schemas.openxmlformats.org/officeDocument/2006/relationships/hyperlink" Target="mailto:s.esenalieva28@gmail.com" TargetMode="External"/><Relationship Id="rId134" Type="http://schemas.openxmlformats.org/officeDocument/2006/relationships/hyperlink" Target="mailto:Saigerim91@gmail.com" TargetMode="External"/><Relationship Id="rId320" Type="http://schemas.openxmlformats.org/officeDocument/2006/relationships/hyperlink" Target="mailto:stat.kg@mail.ru" TargetMode="External"/><Relationship Id="rId80" Type="http://schemas.openxmlformats.org/officeDocument/2006/relationships/hyperlink" Target="mailto:a.jolonbaeva@stat.kg" TargetMode="External"/><Relationship Id="rId155" Type="http://schemas.openxmlformats.org/officeDocument/2006/relationships/hyperlink" Target="mailto:nurzada.orozbekova@bk.ru" TargetMode="External"/><Relationship Id="rId176" Type="http://schemas.openxmlformats.org/officeDocument/2006/relationships/hyperlink" Target="mailto:abdinasirova78@mail.ru" TargetMode="External"/><Relationship Id="rId197" Type="http://schemas.openxmlformats.org/officeDocument/2006/relationships/hyperlink" Target="mailto:belovod@stat.kg" TargetMode="External"/><Relationship Id="rId341" Type="http://schemas.openxmlformats.org/officeDocument/2006/relationships/hyperlink" Target="mailto:dzheenbekova90@mail.ru" TargetMode="External"/><Relationship Id="rId201" Type="http://schemas.openxmlformats.org/officeDocument/2006/relationships/hyperlink" Target="mailto:aliya-2290@mail.ru" TargetMode="External"/><Relationship Id="rId222" Type="http://schemas.openxmlformats.org/officeDocument/2006/relationships/hyperlink" Target="mailto:djumgal@stat.kg" TargetMode="External"/><Relationship Id="rId243" Type="http://schemas.openxmlformats.org/officeDocument/2006/relationships/hyperlink" Target="mailto:kanybekesmurzaev39@gmail.com" TargetMode="External"/><Relationship Id="rId264" Type="http://schemas.openxmlformats.org/officeDocument/2006/relationships/hyperlink" Target="mailto:mahmadaminov63@mail.ru" TargetMode="External"/><Relationship Id="rId285" Type="http://schemas.openxmlformats.org/officeDocument/2006/relationships/hyperlink" Target="mailto:djetaza@gmail.com" TargetMode="External"/><Relationship Id="rId17" Type="http://schemas.openxmlformats.org/officeDocument/2006/relationships/hyperlink" Target="mailto:Zh.dubanaeva@mail.ru" TargetMode="External"/><Relationship Id="rId38" Type="http://schemas.openxmlformats.org/officeDocument/2006/relationships/hyperlink" Target="mailto:g.satybekova@stat" TargetMode="External"/><Relationship Id="rId59" Type="http://schemas.openxmlformats.org/officeDocument/2006/relationships/hyperlink" Target="mailto:akoniukhov@stat.kg" TargetMode="External"/><Relationship Id="rId103" Type="http://schemas.openxmlformats.org/officeDocument/2006/relationships/hyperlink" Target="mailto:begimai91@gmail.com" TargetMode="External"/><Relationship Id="rId124" Type="http://schemas.openxmlformats.org/officeDocument/2006/relationships/hyperlink" Target="mailto:akbiike59@mail.ru" TargetMode="External"/><Relationship Id="rId310" Type="http://schemas.openxmlformats.org/officeDocument/2006/relationships/hyperlink" Target="mailto:rs230@ja.stat.kg" TargetMode="External"/><Relationship Id="rId70" Type="http://schemas.openxmlformats.org/officeDocument/2006/relationships/hyperlink" Target="mailto:eliybannikova@mail.ru" TargetMode="External"/><Relationship Id="rId91" Type="http://schemas.openxmlformats.org/officeDocument/2006/relationships/hyperlink" Target="mailto:abazarkulova9388@mail.ru" TargetMode="External"/><Relationship Id="rId145" Type="http://schemas.openxmlformats.org/officeDocument/2006/relationships/hyperlink" Target="mailto:muratalinaainyra@mail.ru" TargetMode="External"/><Relationship Id="rId166" Type="http://schemas.openxmlformats.org/officeDocument/2006/relationships/hyperlink" Target="mailto:minara.murataliyeva@bk.ru" TargetMode="External"/><Relationship Id="rId187" Type="http://schemas.openxmlformats.org/officeDocument/2006/relationships/hyperlink" Target="mailto:sokuluk.stat@mail.ru" TargetMode="External"/><Relationship Id="rId331" Type="http://schemas.openxmlformats.org/officeDocument/2006/relationships/hyperlink" Target="mailto:merymai@mail.ru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mailto:ums_227@mail.ru" TargetMode="External"/><Relationship Id="rId233" Type="http://schemas.openxmlformats.org/officeDocument/2006/relationships/hyperlink" Target="mailto:u.sattarova83@gmail.com" TargetMode="External"/><Relationship Id="rId254" Type="http://schemas.openxmlformats.org/officeDocument/2006/relationships/hyperlink" Target="mailto:tumara17@mail.ru" TargetMode="External"/><Relationship Id="rId28" Type="http://schemas.openxmlformats.org/officeDocument/2006/relationships/hyperlink" Target="mailto:Akudakeeva@stat.kg" TargetMode="External"/><Relationship Id="rId49" Type="http://schemas.openxmlformats.org/officeDocument/2006/relationships/hyperlink" Target="mailto:vbatehina@stat.kg" TargetMode="External"/><Relationship Id="rId114" Type="http://schemas.openxmlformats.org/officeDocument/2006/relationships/hyperlink" Target="mailto:Smart_smile@mail.ru" TargetMode="External"/><Relationship Id="rId275" Type="http://schemas.openxmlformats.org/officeDocument/2006/relationships/hyperlink" Target="mailto:m.ainura@ja.stat.kg" TargetMode="External"/><Relationship Id="rId296" Type="http://schemas.openxmlformats.org/officeDocument/2006/relationships/hyperlink" Target="mailto:61.umar@list.ru" TargetMode="External"/><Relationship Id="rId300" Type="http://schemas.openxmlformats.org/officeDocument/2006/relationships/hyperlink" Target="mailto:maksat87bazarkorgon@mail.ru" TargetMode="External"/><Relationship Id="rId60" Type="http://schemas.openxmlformats.org/officeDocument/2006/relationships/hyperlink" Target="mailto:gjunushbaeva@stat.kg" TargetMode="External"/><Relationship Id="rId81" Type="http://schemas.openxmlformats.org/officeDocument/2006/relationships/hyperlink" Target="mailto:abike-06@mail.ru" TargetMode="External"/><Relationship Id="rId135" Type="http://schemas.openxmlformats.org/officeDocument/2006/relationships/hyperlink" Target="mailto:diloram.mahkamova@mail.ru" TargetMode="External"/><Relationship Id="rId156" Type="http://schemas.openxmlformats.org/officeDocument/2006/relationships/hyperlink" Target="mailto:bochievaN@bk.ru" TargetMode="External"/><Relationship Id="rId177" Type="http://schemas.openxmlformats.org/officeDocument/2006/relationships/hyperlink" Target="mailto:v.albutova73@mail.ru" TargetMode="External"/><Relationship Id="rId198" Type="http://schemas.openxmlformats.org/officeDocument/2006/relationships/hyperlink" Target="mailto:belovod@stat.kg" TargetMode="External"/><Relationship Id="rId321" Type="http://schemas.openxmlformats.org/officeDocument/2006/relationships/hyperlink" Target="mailto:uzgen@ktnet.kg" TargetMode="External"/><Relationship Id="rId342" Type="http://schemas.openxmlformats.org/officeDocument/2006/relationships/hyperlink" Target="mailto:bmerezanova@mail.ru" TargetMode="External"/><Relationship Id="rId202" Type="http://schemas.openxmlformats.org/officeDocument/2006/relationships/hyperlink" Target="mailto:satarova_asel87@mail.ru" TargetMode="External"/><Relationship Id="rId223" Type="http://schemas.openxmlformats.org/officeDocument/2006/relationships/hyperlink" Target="mailto:statkoch1@mail.ru" TargetMode="External"/><Relationship Id="rId244" Type="http://schemas.openxmlformats.org/officeDocument/2006/relationships/hyperlink" Target="mailto:aichurekabdirahman@gmail.com" TargetMode="External"/><Relationship Id="rId18" Type="http://schemas.openxmlformats.org/officeDocument/2006/relationships/hyperlink" Target="mailto:arynov.2018@inbox" TargetMode="External"/><Relationship Id="rId39" Type="http://schemas.openxmlformats.org/officeDocument/2006/relationships/hyperlink" Target="mailto:orokova68@bk.ru" TargetMode="External"/><Relationship Id="rId265" Type="http://schemas.openxmlformats.org/officeDocument/2006/relationships/hyperlink" Target="mailto:leistat@list.ru" TargetMode="External"/><Relationship Id="rId286" Type="http://schemas.openxmlformats.org/officeDocument/2006/relationships/hyperlink" Target="mailto:budget@ja.stat.kg" TargetMode="External"/><Relationship Id="rId50" Type="http://schemas.openxmlformats.org/officeDocument/2006/relationships/hyperlink" Target="mailto:saliataalaibekkyzy1991@gmail.com" TargetMode="External"/><Relationship Id="rId104" Type="http://schemas.openxmlformats.org/officeDocument/2006/relationships/hyperlink" Target="mailto:sshadykanova@mail.ru" TargetMode="External"/><Relationship Id="rId125" Type="http://schemas.openxmlformats.org/officeDocument/2006/relationships/hyperlink" Target="mailto:karmyshakova.eliza@mail.ru" TargetMode="External"/><Relationship Id="rId146" Type="http://schemas.openxmlformats.org/officeDocument/2006/relationships/hyperlink" Target="mailto:aselerik80@gmail.com" TargetMode="External"/><Relationship Id="rId167" Type="http://schemas.openxmlformats.org/officeDocument/2006/relationships/hyperlink" Target="mailto:Aadykeeva87@mail.ru" TargetMode="External"/><Relationship Id="rId188" Type="http://schemas.openxmlformats.org/officeDocument/2006/relationships/hyperlink" Target="mailto:sokuluk.stat@mail.ru" TargetMode="External"/><Relationship Id="rId311" Type="http://schemas.openxmlformats.org/officeDocument/2006/relationships/hyperlink" Target="mailto:almazbek.stambekov@mail.ru" TargetMode="External"/><Relationship Id="rId332" Type="http://schemas.openxmlformats.org/officeDocument/2006/relationships/hyperlink" Target="mailto:koichukeeva2021@mail.ru" TargetMode="External"/><Relationship Id="rId71" Type="http://schemas.openxmlformats.org/officeDocument/2006/relationships/hyperlink" Target="mailto:r.husainova@stat.kg" TargetMode="External"/><Relationship Id="rId92" Type="http://schemas.openxmlformats.org/officeDocument/2006/relationships/hyperlink" Target="mailto:indiraazhygulova@gmail.com" TargetMode="External"/><Relationship Id="rId213" Type="http://schemas.openxmlformats.org/officeDocument/2006/relationships/hyperlink" Target="mailto:unm-090674@mail.ru" TargetMode="External"/><Relationship Id="rId234" Type="http://schemas.openxmlformats.org/officeDocument/2006/relationships/hyperlink" Target="mailto:batstat1@mail.ru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aizadakerimbaefa@mail.ru" TargetMode="External"/><Relationship Id="rId255" Type="http://schemas.openxmlformats.org/officeDocument/2006/relationships/hyperlink" Target="mailto:Murzakmatov_n@mail.ru" TargetMode="External"/><Relationship Id="rId276" Type="http://schemas.openxmlformats.org/officeDocument/2006/relationships/hyperlink" Target="mailto:nuraitbaeva82@mail.ru" TargetMode="External"/><Relationship Id="rId297" Type="http://schemas.openxmlformats.org/officeDocument/2006/relationships/hyperlink" Target="mailto:rs211@ja.stat.kg" TargetMode="External"/><Relationship Id="rId40" Type="http://schemas.openxmlformats.org/officeDocument/2006/relationships/hyperlink" Target="mailto:aizengulova@stat.kg" TargetMode="External"/><Relationship Id="rId115" Type="http://schemas.openxmlformats.org/officeDocument/2006/relationships/hyperlink" Target="mailto:tzhanarkul@mail.ru" TargetMode="External"/><Relationship Id="rId136" Type="http://schemas.openxmlformats.org/officeDocument/2006/relationships/hyperlink" Target="mailto:Sadybakasov.tnt@gmail.com" TargetMode="External"/><Relationship Id="rId157" Type="http://schemas.openxmlformats.org/officeDocument/2006/relationships/hyperlink" Target="https://e.mail.ru/compose?To=aliya8520@mail.ru" TargetMode="External"/><Relationship Id="rId178" Type="http://schemas.openxmlformats.org/officeDocument/2006/relationships/hyperlink" Target="mailto:keminstat@mail.ru" TargetMode="External"/><Relationship Id="rId301" Type="http://schemas.openxmlformats.org/officeDocument/2006/relationships/hyperlink" Target="mailto:kbabakulova65@mail.ru" TargetMode="External"/><Relationship Id="rId322" Type="http://schemas.openxmlformats.org/officeDocument/2006/relationships/hyperlink" Target="mailto:chalayst@ktnet.kg" TargetMode="External"/><Relationship Id="rId343" Type="http://schemas.openxmlformats.org/officeDocument/2006/relationships/hyperlink" Target="mailto:Aizo92@mail.ru" TargetMode="External"/><Relationship Id="rId61" Type="http://schemas.openxmlformats.org/officeDocument/2006/relationships/hyperlink" Target="mailto:J.aralbaeva@stat.kg" TargetMode="External"/><Relationship Id="rId82" Type="http://schemas.openxmlformats.org/officeDocument/2006/relationships/hyperlink" Target="mailto:a.bekturganova@stat.kg" TargetMode="External"/><Relationship Id="rId199" Type="http://schemas.openxmlformats.org/officeDocument/2006/relationships/hyperlink" Target="mailto:bogdanovichkg@mail.ru" TargetMode="External"/><Relationship Id="rId203" Type="http://schemas.openxmlformats.org/officeDocument/2006/relationships/hyperlink" Target="mailto:antonova_6093@mail.ru" TargetMode="External"/><Relationship Id="rId19" Type="http://schemas.openxmlformats.org/officeDocument/2006/relationships/hyperlink" Target="mailto:g.omoralieva@stat" TargetMode="External"/><Relationship Id="rId224" Type="http://schemas.openxmlformats.org/officeDocument/2006/relationships/hyperlink" Target="mailto:narinrugs@stat.kg" TargetMode="External"/><Relationship Id="rId245" Type="http://schemas.openxmlformats.org/officeDocument/2006/relationships/hyperlink" Target="mailto:aigulmatkalikovna@gmail.com" TargetMode="External"/><Relationship Id="rId266" Type="http://schemas.openxmlformats.org/officeDocument/2006/relationships/hyperlink" Target="mailto:batyrovasamara682@gmail.com" TargetMode="External"/><Relationship Id="rId287" Type="http://schemas.openxmlformats.org/officeDocument/2006/relationships/hyperlink" Target="mailto:sarbalaevacynar@gmail.com" TargetMode="External"/><Relationship Id="rId30" Type="http://schemas.openxmlformats.org/officeDocument/2006/relationships/hyperlink" Target="mailto:chturdubaeva@stat.kg" TargetMode="External"/><Relationship Id="rId105" Type="http://schemas.openxmlformats.org/officeDocument/2006/relationships/hyperlink" Target="mailto:makyev78@mail.ru" TargetMode="External"/><Relationship Id="rId126" Type="http://schemas.openxmlformats.org/officeDocument/2006/relationships/hyperlink" Target="mailto:aisuluuaskarbekova@gmail.com" TargetMode="External"/><Relationship Id="rId147" Type="http://schemas.openxmlformats.org/officeDocument/2006/relationships/hyperlink" Target="mailto:derbishaliyeva60@bk.ru" TargetMode="External"/><Relationship Id="rId168" Type="http://schemas.openxmlformats.org/officeDocument/2006/relationships/hyperlink" Target="mailto:rano.karkenova.2017@mail.ru" TargetMode="External"/><Relationship Id="rId312" Type="http://schemas.openxmlformats.org/officeDocument/2006/relationships/hyperlink" Target="mailto:eshkulov87@bk.ru" TargetMode="External"/><Relationship Id="rId333" Type="http://schemas.openxmlformats.org/officeDocument/2006/relationships/hyperlink" Target="mailto:talrai@stat.kg" TargetMode="External"/><Relationship Id="rId51" Type="http://schemas.openxmlformats.org/officeDocument/2006/relationships/hyperlink" Target="mailto:a-Belekov@stat.kg" TargetMode="External"/><Relationship Id="rId72" Type="http://schemas.openxmlformats.org/officeDocument/2006/relationships/hyperlink" Target="mailto:r.husainova55@gmail.com" TargetMode="External"/><Relationship Id="rId93" Type="http://schemas.openxmlformats.org/officeDocument/2006/relationships/hyperlink" Target="mailto:nurgulyasagynbaeva75@mail.ru" TargetMode="External"/><Relationship Id="rId189" Type="http://schemas.openxmlformats.org/officeDocument/2006/relationships/hyperlink" Target="mailto:stambekova7474@mail.ru" TargetMode="External"/><Relationship Id="rId3" Type="http://schemas.openxmlformats.org/officeDocument/2006/relationships/styles" Target="styles.xml"/><Relationship Id="rId214" Type="http://schemas.openxmlformats.org/officeDocument/2006/relationships/hyperlink" Target="mailto:marinaveri1966@mail.ru" TargetMode="External"/><Relationship Id="rId235" Type="http://schemas.openxmlformats.org/officeDocument/2006/relationships/hyperlink" Target="mailto:dilbar.satybaldieva@mail.ru" TargetMode="External"/><Relationship Id="rId256" Type="http://schemas.openxmlformats.org/officeDocument/2006/relationships/hyperlink" Target="mailto:statomanis@rambler.ru" TargetMode="External"/><Relationship Id="rId277" Type="http://schemas.openxmlformats.org/officeDocument/2006/relationships/hyperlink" Target="mailto:soc@jastat.gov.kg" TargetMode="External"/><Relationship Id="rId298" Type="http://schemas.openxmlformats.org/officeDocument/2006/relationships/hyperlink" Target="mailto:mirgulm03@gmail.com" TargetMode="External"/><Relationship Id="rId116" Type="http://schemas.openxmlformats.org/officeDocument/2006/relationships/hyperlink" Target="mailto:oshgorod@stat.kg" TargetMode="External"/><Relationship Id="rId137" Type="http://schemas.openxmlformats.org/officeDocument/2006/relationships/hyperlink" Target="mailto:bekzinat_aika@mail.ru" TargetMode="External"/><Relationship Id="rId158" Type="http://schemas.openxmlformats.org/officeDocument/2006/relationships/hyperlink" Target="mailto:aia1084@mail.ru" TargetMode="External"/><Relationship Id="rId302" Type="http://schemas.openxmlformats.org/officeDocument/2006/relationships/hyperlink" Target="mailto:tologon83@mail.ru" TargetMode="External"/><Relationship Id="rId323" Type="http://schemas.openxmlformats.org/officeDocument/2006/relationships/hyperlink" Target="mailto:talas@stat.kg" TargetMode="External"/><Relationship Id="rId344" Type="http://schemas.openxmlformats.org/officeDocument/2006/relationships/hyperlink" Target="mailto:manas@stat.k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abdykadyrova\Documents\&#1053;&#1072;&#1089;&#1090;&#1088;&#1072;&#1080;&#1074;&#1072;&#1077;&#1084;&#1099;&#1077;%20&#1096;&#1072;&#1073;&#1083;&#1086;&#1085;&#1099;%20Office\&#1058;&#1077;&#1083;&#1077;&#1092;&#1086;&#1085;&#1085;&#1099;&#1081;%20&#1089;&#1087;&#1088;&#1072;&#1074;&#1086;&#1095;&#1085;&#1080;&#1082;%20&#1053;&#1057;&#1050;%20&#1085;&#1072;%2028.03.2025%20&#1075;&#1086;&#1076;&#1072;%20(2)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83070B-965D-4A35-A75A-E4020043F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Телефонный справочник НСК на 28.03.2025 года (2)</Template>
  <TotalTime>1</TotalTime>
  <Pages>54</Pages>
  <Words>14633</Words>
  <Characters>83410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97848</CharactersWithSpaces>
  <SharedDoc>false</SharedDoc>
  <HLinks>
    <vt:vector size="2304" baseType="variant">
      <vt:variant>
        <vt:i4>1310771</vt:i4>
      </vt:variant>
      <vt:variant>
        <vt:i4>1149</vt:i4>
      </vt:variant>
      <vt:variant>
        <vt:i4>0</vt:i4>
      </vt:variant>
      <vt:variant>
        <vt:i4>5</vt:i4>
      </vt:variant>
      <vt:variant>
        <vt:lpwstr>mailto:eshkulov87@bk.ru</vt:lpwstr>
      </vt:variant>
      <vt:variant>
        <vt:lpwstr/>
      </vt:variant>
      <vt:variant>
        <vt:i4>7536649</vt:i4>
      </vt:variant>
      <vt:variant>
        <vt:i4>1146</vt:i4>
      </vt:variant>
      <vt:variant>
        <vt:i4>0</vt:i4>
      </vt:variant>
      <vt:variant>
        <vt:i4>5</vt:i4>
      </vt:variant>
      <vt:variant>
        <vt:lpwstr>mailto:almazbek.stambekov@mail.ru</vt:lpwstr>
      </vt:variant>
      <vt:variant>
        <vt:lpwstr/>
      </vt:variant>
      <vt:variant>
        <vt:i4>3997719</vt:i4>
      </vt:variant>
      <vt:variant>
        <vt:i4>1143</vt:i4>
      </vt:variant>
      <vt:variant>
        <vt:i4>0</vt:i4>
      </vt:variant>
      <vt:variant>
        <vt:i4>5</vt:i4>
      </vt:variant>
      <vt:variant>
        <vt:lpwstr>mailto:rs230@ja.stat.kg</vt:lpwstr>
      </vt:variant>
      <vt:variant>
        <vt:lpwstr/>
      </vt:variant>
      <vt:variant>
        <vt:i4>3735641</vt:i4>
      </vt:variant>
      <vt:variant>
        <vt:i4>1140</vt:i4>
      </vt:variant>
      <vt:variant>
        <vt:i4>0</vt:i4>
      </vt:variant>
      <vt:variant>
        <vt:i4>5</vt:i4>
      </vt:variant>
      <vt:variant>
        <vt:lpwstr>mailto:t.Sadabaev@mail.ru</vt:lpwstr>
      </vt:variant>
      <vt:variant>
        <vt:lpwstr/>
      </vt:variant>
      <vt:variant>
        <vt:i4>2752532</vt:i4>
      </vt:variant>
      <vt:variant>
        <vt:i4>1137</vt:i4>
      </vt:variant>
      <vt:variant>
        <vt:i4>0</vt:i4>
      </vt:variant>
      <vt:variant>
        <vt:i4>5</vt:i4>
      </vt:variant>
      <vt:variant>
        <vt:lpwstr>mailto:KUBAKUGART@mail.ru</vt:lpwstr>
      </vt:variant>
      <vt:variant>
        <vt:lpwstr/>
      </vt:variant>
      <vt:variant>
        <vt:i4>3670038</vt:i4>
      </vt:variant>
      <vt:variant>
        <vt:i4>1134</vt:i4>
      </vt:variant>
      <vt:variant>
        <vt:i4>0</vt:i4>
      </vt:variant>
      <vt:variant>
        <vt:i4>5</vt:i4>
      </vt:variant>
      <vt:variant>
        <vt:lpwstr>mailto:rs225@ja.stat.kg</vt:lpwstr>
      </vt:variant>
      <vt:variant>
        <vt:lpwstr/>
      </vt:variant>
      <vt:variant>
        <vt:i4>8126468</vt:i4>
      </vt:variant>
      <vt:variant>
        <vt:i4>1131</vt:i4>
      </vt:variant>
      <vt:variant>
        <vt:i4>0</vt:i4>
      </vt:variant>
      <vt:variant>
        <vt:i4>5</vt:i4>
      </vt:variant>
      <vt:variant>
        <vt:lpwstr>mailto:arstanbekova-g@mail.ru</vt:lpwstr>
      </vt:variant>
      <vt:variant>
        <vt:lpwstr/>
      </vt:variant>
      <vt:variant>
        <vt:i4>655486</vt:i4>
      </vt:variant>
      <vt:variant>
        <vt:i4>1128</vt:i4>
      </vt:variant>
      <vt:variant>
        <vt:i4>0</vt:i4>
      </vt:variant>
      <vt:variant>
        <vt:i4>5</vt:i4>
      </vt:variant>
      <vt:variant>
        <vt:lpwstr>mailto:akbarov.63@bk.ru</vt:lpwstr>
      </vt:variant>
      <vt:variant>
        <vt:lpwstr/>
      </vt:variant>
      <vt:variant>
        <vt:i4>3014734</vt:i4>
      </vt:variant>
      <vt:variant>
        <vt:i4>1125</vt:i4>
      </vt:variant>
      <vt:variant>
        <vt:i4>0</vt:i4>
      </vt:variant>
      <vt:variant>
        <vt:i4>5</vt:i4>
      </vt:variant>
      <vt:variant>
        <vt:lpwstr>mailto:arstanbek.asanov@bk.ru</vt:lpwstr>
      </vt:variant>
      <vt:variant>
        <vt:lpwstr/>
      </vt:variant>
      <vt:variant>
        <vt:i4>3997718</vt:i4>
      </vt:variant>
      <vt:variant>
        <vt:i4>1122</vt:i4>
      </vt:variant>
      <vt:variant>
        <vt:i4>0</vt:i4>
      </vt:variant>
      <vt:variant>
        <vt:i4>5</vt:i4>
      </vt:variant>
      <vt:variant>
        <vt:lpwstr>mailto:rs220@ja.stat.kg</vt:lpwstr>
      </vt:variant>
      <vt:variant>
        <vt:lpwstr/>
      </vt:variant>
      <vt:variant>
        <vt:i4>2031650</vt:i4>
      </vt:variant>
      <vt:variant>
        <vt:i4>1119</vt:i4>
      </vt:variant>
      <vt:variant>
        <vt:i4>0</vt:i4>
      </vt:variant>
      <vt:variant>
        <vt:i4>5</vt:i4>
      </vt:variant>
      <vt:variant>
        <vt:lpwstr>mailto:tologon83@mail.ru</vt:lpwstr>
      </vt:variant>
      <vt:variant>
        <vt:lpwstr/>
      </vt:variant>
      <vt:variant>
        <vt:i4>1572914</vt:i4>
      </vt:variant>
      <vt:variant>
        <vt:i4>1116</vt:i4>
      </vt:variant>
      <vt:variant>
        <vt:i4>0</vt:i4>
      </vt:variant>
      <vt:variant>
        <vt:i4>5</vt:i4>
      </vt:variant>
      <vt:variant>
        <vt:lpwstr>mailto:kbabakulova65@mail.ru</vt:lpwstr>
      </vt:variant>
      <vt:variant>
        <vt:lpwstr/>
      </vt:variant>
      <vt:variant>
        <vt:i4>7209042</vt:i4>
      </vt:variant>
      <vt:variant>
        <vt:i4>1113</vt:i4>
      </vt:variant>
      <vt:variant>
        <vt:i4>0</vt:i4>
      </vt:variant>
      <vt:variant>
        <vt:i4>5</vt:i4>
      </vt:variant>
      <vt:variant>
        <vt:lpwstr>mailto:maksat87bazarkorgon@mail.ru</vt:lpwstr>
      </vt:variant>
      <vt:variant>
        <vt:lpwstr/>
      </vt:variant>
      <vt:variant>
        <vt:i4>3932181</vt:i4>
      </vt:variant>
      <vt:variant>
        <vt:i4>1110</vt:i4>
      </vt:variant>
      <vt:variant>
        <vt:i4>0</vt:i4>
      </vt:variant>
      <vt:variant>
        <vt:i4>5</vt:i4>
      </vt:variant>
      <vt:variant>
        <vt:lpwstr>mailto:rs211@ja.stat.kg</vt:lpwstr>
      </vt:variant>
      <vt:variant>
        <vt:lpwstr/>
      </vt:variant>
      <vt:variant>
        <vt:i4>3276829</vt:i4>
      </vt:variant>
      <vt:variant>
        <vt:i4>1107</vt:i4>
      </vt:variant>
      <vt:variant>
        <vt:i4>0</vt:i4>
      </vt:variant>
      <vt:variant>
        <vt:i4>5</vt:i4>
      </vt:variant>
      <vt:variant>
        <vt:lpwstr>mailto:mirgulm03@gmail.com</vt:lpwstr>
      </vt:variant>
      <vt:variant>
        <vt:lpwstr/>
      </vt:variant>
      <vt:variant>
        <vt:i4>3932181</vt:i4>
      </vt:variant>
      <vt:variant>
        <vt:i4>1104</vt:i4>
      </vt:variant>
      <vt:variant>
        <vt:i4>0</vt:i4>
      </vt:variant>
      <vt:variant>
        <vt:i4>5</vt:i4>
      </vt:variant>
      <vt:variant>
        <vt:lpwstr>mailto:rs211@ja.stat.kg</vt:lpwstr>
      </vt:variant>
      <vt:variant>
        <vt:lpwstr/>
      </vt:variant>
      <vt:variant>
        <vt:i4>2162752</vt:i4>
      </vt:variant>
      <vt:variant>
        <vt:i4>1101</vt:i4>
      </vt:variant>
      <vt:variant>
        <vt:i4>0</vt:i4>
      </vt:variant>
      <vt:variant>
        <vt:i4>5</vt:i4>
      </vt:variant>
      <vt:variant>
        <vt:lpwstr>mailto:61.umar@list.ru</vt:lpwstr>
      </vt:variant>
      <vt:variant>
        <vt:lpwstr/>
      </vt:variant>
      <vt:variant>
        <vt:i4>1441892</vt:i4>
      </vt:variant>
      <vt:variant>
        <vt:i4>1098</vt:i4>
      </vt:variant>
      <vt:variant>
        <vt:i4>0</vt:i4>
      </vt:variant>
      <vt:variant>
        <vt:i4>5</vt:i4>
      </vt:variant>
      <vt:variant>
        <vt:lpwstr>mailto:asil86-86@mail.ru</vt:lpwstr>
      </vt:variant>
      <vt:variant>
        <vt:lpwstr/>
      </vt:variant>
      <vt:variant>
        <vt:i4>393257</vt:i4>
      </vt:variant>
      <vt:variant>
        <vt:i4>1095</vt:i4>
      </vt:variant>
      <vt:variant>
        <vt:i4>0</vt:i4>
      </vt:variant>
      <vt:variant>
        <vt:i4>5</vt:i4>
      </vt:variant>
      <vt:variant>
        <vt:lpwstr>mailto:joogazyn38@gmai.com</vt:lpwstr>
      </vt:variant>
      <vt:variant>
        <vt:lpwstr/>
      </vt:variant>
      <vt:variant>
        <vt:i4>1507382</vt:i4>
      </vt:variant>
      <vt:variant>
        <vt:i4>1092</vt:i4>
      </vt:variant>
      <vt:variant>
        <vt:i4>0</vt:i4>
      </vt:variant>
      <vt:variant>
        <vt:i4>5</vt:i4>
      </vt:variant>
      <vt:variant>
        <vt:lpwstr>mailto:tkumush66@mail.ru</vt:lpwstr>
      </vt:variant>
      <vt:variant>
        <vt:lpwstr/>
      </vt:variant>
      <vt:variant>
        <vt:i4>786481</vt:i4>
      </vt:variant>
      <vt:variant>
        <vt:i4>1089</vt:i4>
      </vt:variant>
      <vt:variant>
        <vt:i4>0</vt:i4>
      </vt:variant>
      <vt:variant>
        <vt:i4>5</vt:i4>
      </vt:variant>
      <vt:variant>
        <vt:lpwstr>mailto:nazgulberkulova@gmail.com</vt:lpwstr>
      </vt:variant>
      <vt:variant>
        <vt:lpwstr/>
      </vt:variant>
      <vt:variant>
        <vt:i4>131181</vt:i4>
      </vt:variant>
      <vt:variant>
        <vt:i4>1086</vt:i4>
      </vt:variant>
      <vt:variant>
        <vt:i4>0</vt:i4>
      </vt:variant>
      <vt:variant>
        <vt:i4>5</vt:i4>
      </vt:variant>
      <vt:variant>
        <vt:lpwstr>mailto:altyn.osmonov@inbox.ru</vt:lpwstr>
      </vt:variant>
      <vt:variant>
        <vt:lpwstr/>
      </vt:variant>
      <vt:variant>
        <vt:i4>3014678</vt:i4>
      </vt:variant>
      <vt:variant>
        <vt:i4>1083</vt:i4>
      </vt:variant>
      <vt:variant>
        <vt:i4>0</vt:i4>
      </vt:variant>
      <vt:variant>
        <vt:i4>5</vt:i4>
      </vt:variant>
      <vt:variant>
        <vt:lpwstr>mailto:gs420@ja.stat.kg</vt:lpwstr>
      </vt:variant>
      <vt:variant>
        <vt:lpwstr/>
      </vt:variant>
      <vt:variant>
        <vt:i4>1310770</vt:i4>
      </vt:variant>
      <vt:variant>
        <vt:i4>1080</vt:i4>
      </vt:variant>
      <vt:variant>
        <vt:i4>0</vt:i4>
      </vt:variant>
      <vt:variant>
        <vt:i4>5</vt:i4>
      </vt:variant>
      <vt:variant>
        <vt:lpwstr>mailto:gmoldoshova78@mail.ru</vt:lpwstr>
      </vt:variant>
      <vt:variant>
        <vt:lpwstr/>
      </vt:variant>
      <vt:variant>
        <vt:i4>4718651</vt:i4>
      </vt:variant>
      <vt:variant>
        <vt:i4>1077</vt:i4>
      </vt:variant>
      <vt:variant>
        <vt:i4>0</vt:i4>
      </vt:variant>
      <vt:variant>
        <vt:i4>5</vt:i4>
      </vt:variant>
      <vt:variant>
        <vt:lpwstr>mailto:anarb.rahima@mail.ru</vt:lpwstr>
      </vt:variant>
      <vt:variant>
        <vt:lpwstr/>
      </vt:variant>
      <vt:variant>
        <vt:i4>3735562</vt:i4>
      </vt:variant>
      <vt:variant>
        <vt:i4>1074</vt:i4>
      </vt:variant>
      <vt:variant>
        <vt:i4>0</vt:i4>
      </vt:variant>
      <vt:variant>
        <vt:i4>5</vt:i4>
      </vt:variant>
      <vt:variant>
        <vt:lpwstr>mailto:bekmurataitiev31@gmail.com</vt:lpwstr>
      </vt:variant>
      <vt:variant>
        <vt:lpwstr/>
      </vt:variant>
      <vt:variant>
        <vt:i4>917564</vt:i4>
      </vt:variant>
      <vt:variant>
        <vt:i4>1071</vt:i4>
      </vt:variant>
      <vt:variant>
        <vt:i4>0</vt:i4>
      </vt:variant>
      <vt:variant>
        <vt:i4>5</vt:i4>
      </vt:variant>
      <vt:variant>
        <vt:lpwstr>mailto:sarbalaevacynar@gmail.com</vt:lpwstr>
      </vt:variant>
      <vt:variant>
        <vt:lpwstr/>
      </vt:variant>
      <vt:variant>
        <vt:i4>8060931</vt:i4>
      </vt:variant>
      <vt:variant>
        <vt:i4>1068</vt:i4>
      </vt:variant>
      <vt:variant>
        <vt:i4>0</vt:i4>
      </vt:variant>
      <vt:variant>
        <vt:i4>5</vt:i4>
      </vt:variant>
      <vt:variant>
        <vt:lpwstr>mailto:budget@ja.stat.kg</vt:lpwstr>
      </vt:variant>
      <vt:variant>
        <vt:lpwstr/>
      </vt:variant>
      <vt:variant>
        <vt:i4>458795</vt:i4>
      </vt:variant>
      <vt:variant>
        <vt:i4>1065</vt:i4>
      </vt:variant>
      <vt:variant>
        <vt:i4>0</vt:i4>
      </vt:variant>
      <vt:variant>
        <vt:i4>5</vt:i4>
      </vt:variant>
      <vt:variant>
        <vt:lpwstr>mailto:djetaza@gmail.com</vt:lpwstr>
      </vt:variant>
      <vt:variant>
        <vt:lpwstr/>
      </vt:variant>
      <vt:variant>
        <vt:i4>1966189</vt:i4>
      </vt:variant>
      <vt:variant>
        <vt:i4>1062</vt:i4>
      </vt:variant>
      <vt:variant>
        <vt:i4>0</vt:i4>
      </vt:variant>
      <vt:variant>
        <vt:i4>5</vt:i4>
      </vt:variant>
      <vt:variant>
        <vt:lpwstr>mailto:torg@ja.stat.kg</vt:lpwstr>
      </vt:variant>
      <vt:variant>
        <vt:lpwstr/>
      </vt:variant>
      <vt:variant>
        <vt:i4>8192112</vt:i4>
      </vt:variant>
      <vt:variant>
        <vt:i4>1059</vt:i4>
      </vt:variant>
      <vt:variant>
        <vt:i4>0</vt:i4>
      </vt:variant>
      <vt:variant>
        <vt:i4>5</vt:i4>
      </vt:variant>
      <vt:variant>
        <vt:lpwstr>mailto:aiko_zul@mail.ru</vt:lpwstr>
      </vt:variant>
      <vt:variant>
        <vt:lpwstr/>
      </vt:variant>
      <vt:variant>
        <vt:i4>4587627</vt:i4>
      </vt:variant>
      <vt:variant>
        <vt:i4>1056</vt:i4>
      </vt:variant>
      <vt:variant>
        <vt:i4>0</vt:i4>
      </vt:variant>
      <vt:variant>
        <vt:i4>5</vt:i4>
      </vt:variant>
      <vt:variant>
        <vt:lpwstr>mailto:prom@ja.stat.gov.kg</vt:lpwstr>
      </vt:variant>
      <vt:variant>
        <vt:lpwstr/>
      </vt:variant>
      <vt:variant>
        <vt:i4>5111935</vt:i4>
      </vt:variant>
      <vt:variant>
        <vt:i4>1053</vt:i4>
      </vt:variant>
      <vt:variant>
        <vt:i4>0</vt:i4>
      </vt:variant>
      <vt:variant>
        <vt:i4>5</vt:i4>
      </vt:variant>
      <vt:variant>
        <vt:lpwstr>mailto:rakhatkb@mail.ru</vt:lpwstr>
      </vt:variant>
      <vt:variant>
        <vt:lpwstr/>
      </vt:variant>
      <vt:variant>
        <vt:i4>7995423</vt:i4>
      </vt:variant>
      <vt:variant>
        <vt:i4>1050</vt:i4>
      </vt:variant>
      <vt:variant>
        <vt:i4>0</vt:i4>
      </vt:variant>
      <vt:variant>
        <vt:i4>5</vt:i4>
      </vt:variant>
      <vt:variant>
        <vt:lpwstr>mailto:a.asylkan@gmail.com</vt:lpwstr>
      </vt:variant>
      <vt:variant>
        <vt:lpwstr/>
      </vt:variant>
      <vt:variant>
        <vt:i4>7077954</vt:i4>
      </vt:variant>
      <vt:variant>
        <vt:i4>1047</vt:i4>
      </vt:variant>
      <vt:variant>
        <vt:i4>0</vt:i4>
      </vt:variant>
      <vt:variant>
        <vt:i4>5</vt:i4>
      </vt:variant>
      <vt:variant>
        <vt:lpwstr>mailto:kalyevna1967@gmail.com</vt:lpwstr>
      </vt:variant>
      <vt:variant>
        <vt:lpwstr/>
      </vt:variant>
      <vt:variant>
        <vt:i4>5570613</vt:i4>
      </vt:variant>
      <vt:variant>
        <vt:i4>1044</vt:i4>
      </vt:variant>
      <vt:variant>
        <vt:i4>0</vt:i4>
      </vt:variant>
      <vt:variant>
        <vt:i4>5</vt:i4>
      </vt:variant>
      <vt:variant>
        <vt:lpwstr>mailto:turaevnurlan1@gmail.ru</vt:lpwstr>
      </vt:variant>
      <vt:variant>
        <vt:lpwstr/>
      </vt:variant>
      <vt:variant>
        <vt:i4>131198</vt:i4>
      </vt:variant>
      <vt:variant>
        <vt:i4>1041</vt:i4>
      </vt:variant>
      <vt:variant>
        <vt:i4>0</vt:i4>
      </vt:variant>
      <vt:variant>
        <vt:i4>5</vt:i4>
      </vt:variant>
      <vt:variant>
        <vt:lpwstr>mailto:soc@jastat.gov.kg</vt:lpwstr>
      </vt:variant>
      <vt:variant>
        <vt:lpwstr/>
      </vt:variant>
      <vt:variant>
        <vt:i4>1835066</vt:i4>
      </vt:variant>
      <vt:variant>
        <vt:i4>1038</vt:i4>
      </vt:variant>
      <vt:variant>
        <vt:i4>0</vt:i4>
      </vt:variant>
      <vt:variant>
        <vt:i4>5</vt:i4>
      </vt:variant>
      <vt:variant>
        <vt:lpwstr>mailto:nuraitbaeva82@mail.ru</vt:lpwstr>
      </vt:variant>
      <vt:variant>
        <vt:lpwstr/>
      </vt:variant>
      <vt:variant>
        <vt:i4>524342</vt:i4>
      </vt:variant>
      <vt:variant>
        <vt:i4>1035</vt:i4>
      </vt:variant>
      <vt:variant>
        <vt:i4>0</vt:i4>
      </vt:variant>
      <vt:variant>
        <vt:i4>5</vt:i4>
      </vt:variant>
      <vt:variant>
        <vt:lpwstr>mailto:m.ainura@ja.stat.kg</vt:lpwstr>
      </vt:variant>
      <vt:variant>
        <vt:lpwstr/>
      </vt:variant>
      <vt:variant>
        <vt:i4>2424905</vt:i4>
      </vt:variant>
      <vt:variant>
        <vt:i4>1032</vt:i4>
      </vt:variant>
      <vt:variant>
        <vt:i4>0</vt:i4>
      </vt:variant>
      <vt:variant>
        <vt:i4>5</vt:i4>
      </vt:variant>
      <vt:variant>
        <vt:lpwstr>mailto:alm.turgunbaev@mail.ru</vt:lpwstr>
      </vt:variant>
      <vt:variant>
        <vt:lpwstr/>
      </vt:variant>
      <vt:variant>
        <vt:i4>4915241</vt:i4>
      </vt:variant>
      <vt:variant>
        <vt:i4>1029</vt:i4>
      </vt:variant>
      <vt:variant>
        <vt:i4>0</vt:i4>
      </vt:variant>
      <vt:variant>
        <vt:i4>5</vt:i4>
      </vt:variant>
      <vt:variant>
        <vt:lpwstr>mailto:Islam.masabirov@bk.ru</vt:lpwstr>
      </vt:variant>
      <vt:variant>
        <vt:lpwstr/>
      </vt:variant>
      <vt:variant>
        <vt:i4>5046332</vt:i4>
      </vt:variant>
      <vt:variant>
        <vt:i4>1026</vt:i4>
      </vt:variant>
      <vt:variant>
        <vt:i4>0</vt:i4>
      </vt:variant>
      <vt:variant>
        <vt:i4>5</vt:i4>
      </vt:variant>
      <vt:variant>
        <vt:lpwstr>mailto:tursunkulov.stat@mail.ru</vt:lpwstr>
      </vt:variant>
      <vt:variant>
        <vt:lpwstr/>
      </vt:variant>
      <vt:variant>
        <vt:i4>5767221</vt:i4>
      </vt:variant>
      <vt:variant>
        <vt:i4>1023</vt:i4>
      </vt:variant>
      <vt:variant>
        <vt:i4>0</vt:i4>
      </vt:variant>
      <vt:variant>
        <vt:i4>5</vt:i4>
      </vt:variant>
      <vt:variant>
        <vt:lpwstr>mailto:temirbekova.aida@mail.ru</vt:lpwstr>
      </vt:variant>
      <vt:variant>
        <vt:lpwstr/>
      </vt:variant>
      <vt:variant>
        <vt:i4>655396</vt:i4>
      </vt:variant>
      <vt:variant>
        <vt:i4>1020</vt:i4>
      </vt:variant>
      <vt:variant>
        <vt:i4>0</vt:i4>
      </vt:variant>
      <vt:variant>
        <vt:i4>5</vt:i4>
      </vt:variant>
      <vt:variant>
        <vt:lpwstr>mailto:satipovasamara@gmail.com</vt:lpwstr>
      </vt:variant>
      <vt:variant>
        <vt:lpwstr/>
      </vt:variant>
      <vt:variant>
        <vt:i4>4784225</vt:i4>
      </vt:variant>
      <vt:variant>
        <vt:i4>1017</vt:i4>
      </vt:variant>
      <vt:variant>
        <vt:i4>0</vt:i4>
      </vt:variant>
      <vt:variant>
        <vt:i4>5</vt:i4>
      </vt:variant>
      <vt:variant>
        <vt:lpwstr>mailto:manas@stat.kg</vt:lpwstr>
      </vt:variant>
      <vt:variant>
        <vt:lpwstr/>
      </vt:variant>
      <vt:variant>
        <vt:i4>8323156</vt:i4>
      </vt:variant>
      <vt:variant>
        <vt:i4>1014</vt:i4>
      </vt:variant>
      <vt:variant>
        <vt:i4>0</vt:i4>
      </vt:variant>
      <vt:variant>
        <vt:i4>5</vt:i4>
      </vt:variant>
      <vt:variant>
        <vt:lpwstr>mailto:Aizo92@mail.ru</vt:lpwstr>
      </vt:variant>
      <vt:variant>
        <vt:lpwstr/>
      </vt:variant>
      <vt:variant>
        <vt:i4>3145736</vt:i4>
      </vt:variant>
      <vt:variant>
        <vt:i4>1011</vt:i4>
      </vt:variant>
      <vt:variant>
        <vt:i4>0</vt:i4>
      </vt:variant>
      <vt:variant>
        <vt:i4>5</vt:i4>
      </vt:variant>
      <vt:variant>
        <vt:lpwstr>mailto:bmerezanova@mail.ru</vt:lpwstr>
      </vt:variant>
      <vt:variant>
        <vt:lpwstr/>
      </vt:variant>
      <vt:variant>
        <vt:i4>7471178</vt:i4>
      </vt:variant>
      <vt:variant>
        <vt:i4>1008</vt:i4>
      </vt:variant>
      <vt:variant>
        <vt:i4>0</vt:i4>
      </vt:variant>
      <vt:variant>
        <vt:i4>5</vt:i4>
      </vt:variant>
      <vt:variant>
        <vt:lpwstr>mailto:dzheenbekova90@mail.ru</vt:lpwstr>
      </vt:variant>
      <vt:variant>
        <vt:lpwstr/>
      </vt:variant>
      <vt:variant>
        <vt:i4>458779</vt:i4>
      </vt:variant>
      <vt:variant>
        <vt:i4>1005</vt:i4>
      </vt:variant>
      <vt:variant>
        <vt:i4>0</vt:i4>
      </vt:variant>
      <vt:variant>
        <vt:i4>5</vt:i4>
      </vt:variant>
      <vt:variant>
        <vt:lpwstr>mailto:kalima_1966@mail.ru</vt:lpwstr>
      </vt:variant>
      <vt:variant>
        <vt:lpwstr/>
      </vt:variant>
      <vt:variant>
        <vt:i4>6684743</vt:i4>
      </vt:variant>
      <vt:variant>
        <vt:i4>1002</vt:i4>
      </vt:variant>
      <vt:variant>
        <vt:i4>0</vt:i4>
      </vt:variant>
      <vt:variant>
        <vt:i4>5</vt:i4>
      </vt:variant>
      <vt:variant>
        <vt:lpwstr>mailto:baratova.61.61@mail.ru</vt:lpwstr>
      </vt:variant>
      <vt:variant>
        <vt:lpwstr/>
      </vt:variant>
      <vt:variant>
        <vt:i4>4194402</vt:i4>
      </vt:variant>
      <vt:variant>
        <vt:i4>999</vt:i4>
      </vt:variant>
      <vt:variant>
        <vt:i4>0</vt:i4>
      </vt:variant>
      <vt:variant>
        <vt:i4>5</vt:i4>
      </vt:variant>
      <vt:variant>
        <vt:lpwstr>mailto:karabura@stat.kg</vt:lpwstr>
      </vt:variant>
      <vt:variant>
        <vt:lpwstr/>
      </vt:variant>
      <vt:variant>
        <vt:i4>5046390</vt:i4>
      </vt:variant>
      <vt:variant>
        <vt:i4>996</vt:i4>
      </vt:variant>
      <vt:variant>
        <vt:i4>0</vt:i4>
      </vt:variant>
      <vt:variant>
        <vt:i4>5</vt:i4>
      </vt:variant>
      <vt:variant>
        <vt:lpwstr>mailto:bakayata@stat.kg</vt:lpwstr>
      </vt:variant>
      <vt:variant>
        <vt:lpwstr/>
      </vt:variant>
      <vt:variant>
        <vt:i4>7733258</vt:i4>
      </vt:variant>
      <vt:variant>
        <vt:i4>993</vt:i4>
      </vt:variant>
      <vt:variant>
        <vt:i4>0</vt:i4>
      </vt:variant>
      <vt:variant>
        <vt:i4>5</vt:i4>
      </vt:variant>
      <vt:variant>
        <vt:lpwstr>mailto:g.baibosunova2018@gmail.com</vt:lpwstr>
      </vt:variant>
      <vt:variant>
        <vt:lpwstr/>
      </vt:variant>
      <vt:variant>
        <vt:i4>1572926</vt:i4>
      </vt:variant>
      <vt:variant>
        <vt:i4>990</vt:i4>
      </vt:variant>
      <vt:variant>
        <vt:i4>0</vt:i4>
      </vt:variant>
      <vt:variant>
        <vt:i4>5</vt:i4>
      </vt:variant>
      <vt:variant>
        <vt:lpwstr>mailto:kumushbekDildebaev1983@gmail.com</vt:lpwstr>
      </vt:variant>
      <vt:variant>
        <vt:lpwstr/>
      </vt:variant>
      <vt:variant>
        <vt:i4>3604504</vt:i4>
      </vt:variant>
      <vt:variant>
        <vt:i4>987</vt:i4>
      </vt:variant>
      <vt:variant>
        <vt:i4>0</vt:i4>
      </vt:variant>
      <vt:variant>
        <vt:i4>5</vt:i4>
      </vt:variant>
      <vt:variant>
        <vt:lpwstr>mailto:bakbubu68@gmail.com</vt:lpwstr>
      </vt:variant>
      <vt:variant>
        <vt:lpwstr/>
      </vt:variant>
      <vt:variant>
        <vt:i4>3145740</vt:i4>
      </vt:variant>
      <vt:variant>
        <vt:i4>984</vt:i4>
      </vt:variant>
      <vt:variant>
        <vt:i4>0</vt:i4>
      </vt:variant>
      <vt:variant>
        <vt:i4>5</vt:i4>
      </vt:variant>
      <vt:variant>
        <vt:lpwstr>mailto:talrai@stat.kg</vt:lpwstr>
      </vt:variant>
      <vt:variant>
        <vt:lpwstr/>
      </vt:variant>
      <vt:variant>
        <vt:i4>3735583</vt:i4>
      </vt:variant>
      <vt:variant>
        <vt:i4>981</vt:i4>
      </vt:variant>
      <vt:variant>
        <vt:i4>0</vt:i4>
      </vt:variant>
      <vt:variant>
        <vt:i4>5</vt:i4>
      </vt:variant>
      <vt:variant>
        <vt:lpwstr>mailto:koichukeeva2021@mail.ru</vt:lpwstr>
      </vt:variant>
      <vt:variant>
        <vt:lpwstr/>
      </vt:variant>
      <vt:variant>
        <vt:i4>2490376</vt:i4>
      </vt:variant>
      <vt:variant>
        <vt:i4>978</vt:i4>
      </vt:variant>
      <vt:variant>
        <vt:i4>0</vt:i4>
      </vt:variant>
      <vt:variant>
        <vt:i4>5</vt:i4>
      </vt:variant>
      <vt:variant>
        <vt:lpwstr>mailto:merymai@mail.ru</vt:lpwstr>
      </vt:variant>
      <vt:variant>
        <vt:lpwstr/>
      </vt:variant>
      <vt:variant>
        <vt:i4>2359301</vt:i4>
      </vt:variant>
      <vt:variant>
        <vt:i4>975</vt:i4>
      </vt:variant>
      <vt:variant>
        <vt:i4>0</vt:i4>
      </vt:variant>
      <vt:variant>
        <vt:i4>5</vt:i4>
      </vt:variant>
      <vt:variant>
        <vt:lpwstr>mailto:myrzabekovabema93@gmail.com</vt:lpwstr>
      </vt:variant>
      <vt:variant>
        <vt:lpwstr/>
      </vt:variant>
      <vt:variant>
        <vt:i4>8323162</vt:i4>
      </vt:variant>
      <vt:variant>
        <vt:i4>972</vt:i4>
      </vt:variant>
      <vt:variant>
        <vt:i4>0</vt:i4>
      </vt:variant>
      <vt:variant>
        <vt:i4>5</vt:i4>
      </vt:variant>
      <vt:variant>
        <vt:lpwstr>mailto:tagaykulova85@bk.ru</vt:lpwstr>
      </vt:variant>
      <vt:variant>
        <vt:lpwstr/>
      </vt:variant>
      <vt:variant>
        <vt:i4>4325417</vt:i4>
      </vt:variant>
      <vt:variant>
        <vt:i4>969</vt:i4>
      </vt:variant>
      <vt:variant>
        <vt:i4>0</vt:i4>
      </vt:variant>
      <vt:variant>
        <vt:i4>5</vt:i4>
      </vt:variant>
      <vt:variant>
        <vt:lpwstr>mailto:aygul.kydyralieva@mail.ru</vt:lpwstr>
      </vt:variant>
      <vt:variant>
        <vt:lpwstr/>
      </vt:variant>
      <vt:variant>
        <vt:i4>4391037</vt:i4>
      </vt:variant>
      <vt:variant>
        <vt:i4>966</vt:i4>
      </vt:variant>
      <vt:variant>
        <vt:i4>0</vt:i4>
      </vt:variant>
      <vt:variant>
        <vt:i4>5</vt:i4>
      </vt:variant>
      <vt:variant>
        <vt:lpwstr>mailto:kgsaturn@mail.ru</vt:lpwstr>
      </vt:variant>
      <vt:variant>
        <vt:lpwstr/>
      </vt:variant>
      <vt:variant>
        <vt:i4>6357065</vt:i4>
      </vt:variant>
      <vt:variant>
        <vt:i4>963</vt:i4>
      </vt:variant>
      <vt:variant>
        <vt:i4>0</vt:i4>
      </vt:variant>
      <vt:variant>
        <vt:i4>5</vt:i4>
      </vt:variant>
      <vt:variant>
        <vt:lpwstr>mailto:ellaturalieva@gmail.com</vt:lpwstr>
      </vt:variant>
      <vt:variant>
        <vt:lpwstr/>
      </vt:variant>
      <vt:variant>
        <vt:i4>3211285</vt:i4>
      </vt:variant>
      <vt:variant>
        <vt:i4>960</vt:i4>
      </vt:variant>
      <vt:variant>
        <vt:i4>0</vt:i4>
      </vt:variant>
      <vt:variant>
        <vt:i4>5</vt:i4>
      </vt:variant>
      <vt:variant>
        <vt:lpwstr>mailto:nbokoyeva@bk.ru</vt:lpwstr>
      </vt:variant>
      <vt:variant>
        <vt:lpwstr/>
      </vt:variant>
      <vt:variant>
        <vt:i4>1638409</vt:i4>
      </vt:variant>
      <vt:variant>
        <vt:i4>957</vt:i4>
      </vt:variant>
      <vt:variant>
        <vt:i4>0</vt:i4>
      </vt:variant>
      <vt:variant>
        <vt:i4>5</vt:i4>
      </vt:variant>
      <vt:variant>
        <vt:lpwstr>mailto:bakirdin_barakov@bk.ru</vt:lpwstr>
      </vt:variant>
      <vt:variant>
        <vt:lpwstr/>
      </vt:variant>
      <vt:variant>
        <vt:i4>5374049</vt:i4>
      </vt:variant>
      <vt:variant>
        <vt:i4>954</vt:i4>
      </vt:variant>
      <vt:variant>
        <vt:i4>0</vt:i4>
      </vt:variant>
      <vt:variant>
        <vt:i4>5</vt:i4>
      </vt:variant>
      <vt:variant>
        <vt:lpwstr>mailto:talas@stat.kg</vt:lpwstr>
      </vt:variant>
      <vt:variant>
        <vt:lpwstr/>
      </vt:variant>
      <vt:variant>
        <vt:i4>6946905</vt:i4>
      </vt:variant>
      <vt:variant>
        <vt:i4>951</vt:i4>
      </vt:variant>
      <vt:variant>
        <vt:i4>0</vt:i4>
      </vt:variant>
      <vt:variant>
        <vt:i4>5</vt:i4>
      </vt:variant>
      <vt:variant>
        <vt:lpwstr>mailto:chalayst@ktnet.kg</vt:lpwstr>
      </vt:variant>
      <vt:variant>
        <vt:lpwstr/>
      </vt:variant>
      <vt:variant>
        <vt:i4>262186</vt:i4>
      </vt:variant>
      <vt:variant>
        <vt:i4>948</vt:i4>
      </vt:variant>
      <vt:variant>
        <vt:i4>0</vt:i4>
      </vt:variant>
      <vt:variant>
        <vt:i4>5</vt:i4>
      </vt:variant>
      <vt:variant>
        <vt:lpwstr>mailto:uzgen@ktnet.kg</vt:lpwstr>
      </vt:variant>
      <vt:variant>
        <vt:lpwstr/>
      </vt:variant>
      <vt:variant>
        <vt:i4>6684702</vt:i4>
      </vt:variant>
      <vt:variant>
        <vt:i4>945</vt:i4>
      </vt:variant>
      <vt:variant>
        <vt:i4>0</vt:i4>
      </vt:variant>
      <vt:variant>
        <vt:i4>5</vt:i4>
      </vt:variant>
      <vt:variant>
        <vt:lpwstr>mailto:stat.kg@mail.ru</vt:lpwstr>
      </vt:variant>
      <vt:variant>
        <vt:lpwstr/>
      </vt:variant>
      <vt:variant>
        <vt:i4>196643</vt:i4>
      </vt:variant>
      <vt:variant>
        <vt:i4>942</vt:i4>
      </vt:variant>
      <vt:variant>
        <vt:i4>0</vt:i4>
      </vt:variant>
      <vt:variant>
        <vt:i4>5</vt:i4>
      </vt:variant>
      <vt:variant>
        <vt:lpwstr>mailto:karasu46@mail.ru</vt:lpwstr>
      </vt:variant>
      <vt:variant>
        <vt:lpwstr/>
      </vt:variant>
      <vt:variant>
        <vt:i4>5111823</vt:i4>
      </vt:variant>
      <vt:variant>
        <vt:i4>939</vt:i4>
      </vt:variant>
      <vt:variant>
        <vt:i4>0</vt:i4>
      </vt:variant>
      <vt:variant>
        <vt:i4>5</vt:i4>
      </vt:variant>
      <vt:variant>
        <vt:lpwstr>https://newhrmis.srs.kg/employees/195003</vt:lpwstr>
      </vt:variant>
      <vt:variant>
        <vt:lpwstr/>
      </vt:variant>
      <vt:variant>
        <vt:i4>4325391</vt:i4>
      </vt:variant>
      <vt:variant>
        <vt:i4>936</vt:i4>
      </vt:variant>
      <vt:variant>
        <vt:i4>0</vt:i4>
      </vt:variant>
      <vt:variant>
        <vt:i4>5</vt:i4>
      </vt:variant>
      <vt:variant>
        <vt:lpwstr>https://newhrmis.srs.kg/employees/102274</vt:lpwstr>
      </vt:variant>
      <vt:variant>
        <vt:lpwstr/>
      </vt:variant>
      <vt:variant>
        <vt:i4>7340093</vt:i4>
      </vt:variant>
      <vt:variant>
        <vt:i4>933</vt:i4>
      </vt:variant>
      <vt:variant>
        <vt:i4>0</vt:i4>
      </vt:variant>
      <vt:variant>
        <vt:i4>5</vt:i4>
      </vt:variant>
      <vt:variant>
        <vt:lpwstr>https://newhrmis.srs.kg/employees/61057</vt:lpwstr>
      </vt:variant>
      <vt:variant>
        <vt:lpwstr/>
      </vt:variant>
      <vt:variant>
        <vt:i4>393264</vt:i4>
      </vt:variant>
      <vt:variant>
        <vt:i4>930</vt:i4>
      </vt:variant>
      <vt:variant>
        <vt:i4>0</vt:i4>
      </vt:variant>
      <vt:variant>
        <vt:i4>5</vt:i4>
      </vt:variant>
      <vt:variant>
        <vt:lpwstr>mailto:gulbara.mombekova@mail</vt:lpwstr>
      </vt:variant>
      <vt:variant>
        <vt:lpwstr/>
      </vt:variant>
      <vt:variant>
        <vt:i4>4259848</vt:i4>
      </vt:variant>
      <vt:variant>
        <vt:i4>927</vt:i4>
      </vt:variant>
      <vt:variant>
        <vt:i4>0</vt:i4>
      </vt:variant>
      <vt:variant>
        <vt:i4>5</vt:i4>
      </vt:variant>
      <vt:variant>
        <vt:lpwstr>https://newhrmis.srs.kg/employees/162102</vt:lpwstr>
      </vt:variant>
      <vt:variant>
        <vt:lpwstr/>
      </vt:variant>
      <vt:variant>
        <vt:i4>7143494</vt:i4>
      </vt:variant>
      <vt:variant>
        <vt:i4>924</vt:i4>
      </vt:variant>
      <vt:variant>
        <vt:i4>0</vt:i4>
      </vt:variant>
      <vt:variant>
        <vt:i4>5</vt:i4>
      </vt:variant>
      <vt:variant>
        <vt:lpwstr>mailto:statosh@ktnet.kg</vt:lpwstr>
      </vt:variant>
      <vt:variant>
        <vt:lpwstr/>
      </vt:variant>
      <vt:variant>
        <vt:i4>1310771</vt:i4>
      </vt:variant>
      <vt:variant>
        <vt:i4>921</vt:i4>
      </vt:variant>
      <vt:variant>
        <vt:i4>0</vt:i4>
      </vt:variant>
      <vt:variant>
        <vt:i4>5</vt:i4>
      </vt:variant>
      <vt:variant>
        <vt:lpwstr>mailto:eshkulov87@bk.ru</vt:lpwstr>
      </vt:variant>
      <vt:variant>
        <vt:lpwstr/>
      </vt:variant>
      <vt:variant>
        <vt:i4>7536649</vt:i4>
      </vt:variant>
      <vt:variant>
        <vt:i4>918</vt:i4>
      </vt:variant>
      <vt:variant>
        <vt:i4>0</vt:i4>
      </vt:variant>
      <vt:variant>
        <vt:i4>5</vt:i4>
      </vt:variant>
      <vt:variant>
        <vt:lpwstr>mailto:almazbek.stambekov@mail.ru</vt:lpwstr>
      </vt:variant>
      <vt:variant>
        <vt:lpwstr/>
      </vt:variant>
      <vt:variant>
        <vt:i4>3997719</vt:i4>
      </vt:variant>
      <vt:variant>
        <vt:i4>915</vt:i4>
      </vt:variant>
      <vt:variant>
        <vt:i4>0</vt:i4>
      </vt:variant>
      <vt:variant>
        <vt:i4>5</vt:i4>
      </vt:variant>
      <vt:variant>
        <vt:lpwstr>mailto:rs230@ja.stat.kg</vt:lpwstr>
      </vt:variant>
      <vt:variant>
        <vt:lpwstr/>
      </vt:variant>
      <vt:variant>
        <vt:i4>3735641</vt:i4>
      </vt:variant>
      <vt:variant>
        <vt:i4>912</vt:i4>
      </vt:variant>
      <vt:variant>
        <vt:i4>0</vt:i4>
      </vt:variant>
      <vt:variant>
        <vt:i4>5</vt:i4>
      </vt:variant>
      <vt:variant>
        <vt:lpwstr>mailto:t.Sadabaev@mail.ru</vt:lpwstr>
      </vt:variant>
      <vt:variant>
        <vt:lpwstr/>
      </vt:variant>
      <vt:variant>
        <vt:i4>2752532</vt:i4>
      </vt:variant>
      <vt:variant>
        <vt:i4>909</vt:i4>
      </vt:variant>
      <vt:variant>
        <vt:i4>0</vt:i4>
      </vt:variant>
      <vt:variant>
        <vt:i4>5</vt:i4>
      </vt:variant>
      <vt:variant>
        <vt:lpwstr>mailto:KUBAKUGART@mail.ru</vt:lpwstr>
      </vt:variant>
      <vt:variant>
        <vt:lpwstr/>
      </vt:variant>
      <vt:variant>
        <vt:i4>3670038</vt:i4>
      </vt:variant>
      <vt:variant>
        <vt:i4>906</vt:i4>
      </vt:variant>
      <vt:variant>
        <vt:i4>0</vt:i4>
      </vt:variant>
      <vt:variant>
        <vt:i4>5</vt:i4>
      </vt:variant>
      <vt:variant>
        <vt:lpwstr>mailto:rs225@ja.stat.kg</vt:lpwstr>
      </vt:variant>
      <vt:variant>
        <vt:lpwstr/>
      </vt:variant>
      <vt:variant>
        <vt:i4>8126468</vt:i4>
      </vt:variant>
      <vt:variant>
        <vt:i4>903</vt:i4>
      </vt:variant>
      <vt:variant>
        <vt:i4>0</vt:i4>
      </vt:variant>
      <vt:variant>
        <vt:i4>5</vt:i4>
      </vt:variant>
      <vt:variant>
        <vt:lpwstr>mailto:arstanbekova-g@mail.ru</vt:lpwstr>
      </vt:variant>
      <vt:variant>
        <vt:lpwstr/>
      </vt:variant>
      <vt:variant>
        <vt:i4>655486</vt:i4>
      </vt:variant>
      <vt:variant>
        <vt:i4>900</vt:i4>
      </vt:variant>
      <vt:variant>
        <vt:i4>0</vt:i4>
      </vt:variant>
      <vt:variant>
        <vt:i4>5</vt:i4>
      </vt:variant>
      <vt:variant>
        <vt:lpwstr>mailto:akbarov.63@bk.ru</vt:lpwstr>
      </vt:variant>
      <vt:variant>
        <vt:lpwstr/>
      </vt:variant>
      <vt:variant>
        <vt:i4>3014734</vt:i4>
      </vt:variant>
      <vt:variant>
        <vt:i4>897</vt:i4>
      </vt:variant>
      <vt:variant>
        <vt:i4>0</vt:i4>
      </vt:variant>
      <vt:variant>
        <vt:i4>5</vt:i4>
      </vt:variant>
      <vt:variant>
        <vt:lpwstr>mailto:arstanbek.asanov@bk.ru</vt:lpwstr>
      </vt:variant>
      <vt:variant>
        <vt:lpwstr/>
      </vt:variant>
      <vt:variant>
        <vt:i4>3997718</vt:i4>
      </vt:variant>
      <vt:variant>
        <vt:i4>894</vt:i4>
      </vt:variant>
      <vt:variant>
        <vt:i4>0</vt:i4>
      </vt:variant>
      <vt:variant>
        <vt:i4>5</vt:i4>
      </vt:variant>
      <vt:variant>
        <vt:lpwstr>mailto:rs220@ja.stat.kg</vt:lpwstr>
      </vt:variant>
      <vt:variant>
        <vt:lpwstr/>
      </vt:variant>
      <vt:variant>
        <vt:i4>2031650</vt:i4>
      </vt:variant>
      <vt:variant>
        <vt:i4>891</vt:i4>
      </vt:variant>
      <vt:variant>
        <vt:i4>0</vt:i4>
      </vt:variant>
      <vt:variant>
        <vt:i4>5</vt:i4>
      </vt:variant>
      <vt:variant>
        <vt:lpwstr>mailto:tologon83@mail.ru</vt:lpwstr>
      </vt:variant>
      <vt:variant>
        <vt:lpwstr/>
      </vt:variant>
      <vt:variant>
        <vt:i4>1572914</vt:i4>
      </vt:variant>
      <vt:variant>
        <vt:i4>888</vt:i4>
      </vt:variant>
      <vt:variant>
        <vt:i4>0</vt:i4>
      </vt:variant>
      <vt:variant>
        <vt:i4>5</vt:i4>
      </vt:variant>
      <vt:variant>
        <vt:lpwstr>mailto:kbabakulova65@mail.ru</vt:lpwstr>
      </vt:variant>
      <vt:variant>
        <vt:lpwstr/>
      </vt:variant>
      <vt:variant>
        <vt:i4>7209042</vt:i4>
      </vt:variant>
      <vt:variant>
        <vt:i4>885</vt:i4>
      </vt:variant>
      <vt:variant>
        <vt:i4>0</vt:i4>
      </vt:variant>
      <vt:variant>
        <vt:i4>5</vt:i4>
      </vt:variant>
      <vt:variant>
        <vt:lpwstr>mailto:maksat87bazarkorgon@mail.ru</vt:lpwstr>
      </vt:variant>
      <vt:variant>
        <vt:lpwstr/>
      </vt:variant>
      <vt:variant>
        <vt:i4>3932181</vt:i4>
      </vt:variant>
      <vt:variant>
        <vt:i4>882</vt:i4>
      </vt:variant>
      <vt:variant>
        <vt:i4>0</vt:i4>
      </vt:variant>
      <vt:variant>
        <vt:i4>5</vt:i4>
      </vt:variant>
      <vt:variant>
        <vt:lpwstr>mailto:rs211@ja.stat.kg</vt:lpwstr>
      </vt:variant>
      <vt:variant>
        <vt:lpwstr/>
      </vt:variant>
      <vt:variant>
        <vt:i4>3276829</vt:i4>
      </vt:variant>
      <vt:variant>
        <vt:i4>879</vt:i4>
      </vt:variant>
      <vt:variant>
        <vt:i4>0</vt:i4>
      </vt:variant>
      <vt:variant>
        <vt:i4>5</vt:i4>
      </vt:variant>
      <vt:variant>
        <vt:lpwstr>mailto:mirgulm03@gmail.com</vt:lpwstr>
      </vt:variant>
      <vt:variant>
        <vt:lpwstr/>
      </vt:variant>
      <vt:variant>
        <vt:i4>3932181</vt:i4>
      </vt:variant>
      <vt:variant>
        <vt:i4>876</vt:i4>
      </vt:variant>
      <vt:variant>
        <vt:i4>0</vt:i4>
      </vt:variant>
      <vt:variant>
        <vt:i4>5</vt:i4>
      </vt:variant>
      <vt:variant>
        <vt:lpwstr>mailto:rs211@ja.stat.kg</vt:lpwstr>
      </vt:variant>
      <vt:variant>
        <vt:lpwstr/>
      </vt:variant>
      <vt:variant>
        <vt:i4>2162752</vt:i4>
      </vt:variant>
      <vt:variant>
        <vt:i4>873</vt:i4>
      </vt:variant>
      <vt:variant>
        <vt:i4>0</vt:i4>
      </vt:variant>
      <vt:variant>
        <vt:i4>5</vt:i4>
      </vt:variant>
      <vt:variant>
        <vt:lpwstr>mailto:61.umar@list.ru</vt:lpwstr>
      </vt:variant>
      <vt:variant>
        <vt:lpwstr/>
      </vt:variant>
      <vt:variant>
        <vt:i4>1441892</vt:i4>
      </vt:variant>
      <vt:variant>
        <vt:i4>870</vt:i4>
      </vt:variant>
      <vt:variant>
        <vt:i4>0</vt:i4>
      </vt:variant>
      <vt:variant>
        <vt:i4>5</vt:i4>
      </vt:variant>
      <vt:variant>
        <vt:lpwstr>mailto:asil86-86@mail.ru</vt:lpwstr>
      </vt:variant>
      <vt:variant>
        <vt:lpwstr/>
      </vt:variant>
      <vt:variant>
        <vt:i4>393257</vt:i4>
      </vt:variant>
      <vt:variant>
        <vt:i4>867</vt:i4>
      </vt:variant>
      <vt:variant>
        <vt:i4>0</vt:i4>
      </vt:variant>
      <vt:variant>
        <vt:i4>5</vt:i4>
      </vt:variant>
      <vt:variant>
        <vt:lpwstr>mailto:joogazyn38@gmai.com</vt:lpwstr>
      </vt:variant>
      <vt:variant>
        <vt:lpwstr/>
      </vt:variant>
      <vt:variant>
        <vt:i4>1507382</vt:i4>
      </vt:variant>
      <vt:variant>
        <vt:i4>864</vt:i4>
      </vt:variant>
      <vt:variant>
        <vt:i4>0</vt:i4>
      </vt:variant>
      <vt:variant>
        <vt:i4>5</vt:i4>
      </vt:variant>
      <vt:variant>
        <vt:lpwstr>mailto:tkumush66@mail.ru</vt:lpwstr>
      </vt:variant>
      <vt:variant>
        <vt:lpwstr/>
      </vt:variant>
      <vt:variant>
        <vt:i4>786481</vt:i4>
      </vt:variant>
      <vt:variant>
        <vt:i4>861</vt:i4>
      </vt:variant>
      <vt:variant>
        <vt:i4>0</vt:i4>
      </vt:variant>
      <vt:variant>
        <vt:i4>5</vt:i4>
      </vt:variant>
      <vt:variant>
        <vt:lpwstr>mailto:nazgulberkulova@gmail.com</vt:lpwstr>
      </vt:variant>
      <vt:variant>
        <vt:lpwstr/>
      </vt:variant>
      <vt:variant>
        <vt:i4>131181</vt:i4>
      </vt:variant>
      <vt:variant>
        <vt:i4>858</vt:i4>
      </vt:variant>
      <vt:variant>
        <vt:i4>0</vt:i4>
      </vt:variant>
      <vt:variant>
        <vt:i4>5</vt:i4>
      </vt:variant>
      <vt:variant>
        <vt:lpwstr>mailto:altyn.osmonov@inbox.ru</vt:lpwstr>
      </vt:variant>
      <vt:variant>
        <vt:lpwstr/>
      </vt:variant>
      <vt:variant>
        <vt:i4>3014678</vt:i4>
      </vt:variant>
      <vt:variant>
        <vt:i4>855</vt:i4>
      </vt:variant>
      <vt:variant>
        <vt:i4>0</vt:i4>
      </vt:variant>
      <vt:variant>
        <vt:i4>5</vt:i4>
      </vt:variant>
      <vt:variant>
        <vt:lpwstr>mailto:gs420@ja.stat.kg</vt:lpwstr>
      </vt:variant>
      <vt:variant>
        <vt:lpwstr/>
      </vt:variant>
      <vt:variant>
        <vt:i4>1310770</vt:i4>
      </vt:variant>
      <vt:variant>
        <vt:i4>852</vt:i4>
      </vt:variant>
      <vt:variant>
        <vt:i4>0</vt:i4>
      </vt:variant>
      <vt:variant>
        <vt:i4>5</vt:i4>
      </vt:variant>
      <vt:variant>
        <vt:lpwstr>mailto:gmoldoshova78@mail.ru</vt:lpwstr>
      </vt:variant>
      <vt:variant>
        <vt:lpwstr/>
      </vt:variant>
      <vt:variant>
        <vt:i4>4718651</vt:i4>
      </vt:variant>
      <vt:variant>
        <vt:i4>849</vt:i4>
      </vt:variant>
      <vt:variant>
        <vt:i4>0</vt:i4>
      </vt:variant>
      <vt:variant>
        <vt:i4>5</vt:i4>
      </vt:variant>
      <vt:variant>
        <vt:lpwstr>mailto:anarb.rahima@mail.ru</vt:lpwstr>
      </vt:variant>
      <vt:variant>
        <vt:lpwstr/>
      </vt:variant>
      <vt:variant>
        <vt:i4>5701640</vt:i4>
      </vt:variant>
      <vt:variant>
        <vt:i4>846</vt:i4>
      </vt:variant>
      <vt:variant>
        <vt:i4>0</vt:i4>
      </vt:variant>
      <vt:variant>
        <vt:i4>5</vt:i4>
      </vt:variant>
      <vt:variant>
        <vt:lpwstr>mailto:bekmurataitiev31@gmail.com%20%20%20gs@ja.stat.kg</vt:lpwstr>
      </vt:variant>
      <vt:variant>
        <vt:lpwstr/>
      </vt:variant>
      <vt:variant>
        <vt:i4>917564</vt:i4>
      </vt:variant>
      <vt:variant>
        <vt:i4>843</vt:i4>
      </vt:variant>
      <vt:variant>
        <vt:i4>0</vt:i4>
      </vt:variant>
      <vt:variant>
        <vt:i4>5</vt:i4>
      </vt:variant>
      <vt:variant>
        <vt:lpwstr>mailto:sarbalaevacynar@gmail.com</vt:lpwstr>
      </vt:variant>
      <vt:variant>
        <vt:lpwstr/>
      </vt:variant>
      <vt:variant>
        <vt:i4>8060931</vt:i4>
      </vt:variant>
      <vt:variant>
        <vt:i4>840</vt:i4>
      </vt:variant>
      <vt:variant>
        <vt:i4>0</vt:i4>
      </vt:variant>
      <vt:variant>
        <vt:i4>5</vt:i4>
      </vt:variant>
      <vt:variant>
        <vt:lpwstr>mailto:budget@ja.stat.kg</vt:lpwstr>
      </vt:variant>
      <vt:variant>
        <vt:lpwstr/>
      </vt:variant>
      <vt:variant>
        <vt:i4>458795</vt:i4>
      </vt:variant>
      <vt:variant>
        <vt:i4>837</vt:i4>
      </vt:variant>
      <vt:variant>
        <vt:i4>0</vt:i4>
      </vt:variant>
      <vt:variant>
        <vt:i4>5</vt:i4>
      </vt:variant>
      <vt:variant>
        <vt:lpwstr>mailto:djetaza@gmail.com</vt:lpwstr>
      </vt:variant>
      <vt:variant>
        <vt:lpwstr/>
      </vt:variant>
      <vt:variant>
        <vt:i4>1966189</vt:i4>
      </vt:variant>
      <vt:variant>
        <vt:i4>834</vt:i4>
      </vt:variant>
      <vt:variant>
        <vt:i4>0</vt:i4>
      </vt:variant>
      <vt:variant>
        <vt:i4>5</vt:i4>
      </vt:variant>
      <vt:variant>
        <vt:lpwstr>mailto:torg@ja.stat.kg</vt:lpwstr>
      </vt:variant>
      <vt:variant>
        <vt:lpwstr/>
      </vt:variant>
      <vt:variant>
        <vt:i4>8192112</vt:i4>
      </vt:variant>
      <vt:variant>
        <vt:i4>831</vt:i4>
      </vt:variant>
      <vt:variant>
        <vt:i4>0</vt:i4>
      </vt:variant>
      <vt:variant>
        <vt:i4>5</vt:i4>
      </vt:variant>
      <vt:variant>
        <vt:lpwstr>mailto:aiko_zul@mail.ru</vt:lpwstr>
      </vt:variant>
      <vt:variant>
        <vt:lpwstr/>
      </vt:variant>
      <vt:variant>
        <vt:i4>4587627</vt:i4>
      </vt:variant>
      <vt:variant>
        <vt:i4>828</vt:i4>
      </vt:variant>
      <vt:variant>
        <vt:i4>0</vt:i4>
      </vt:variant>
      <vt:variant>
        <vt:i4>5</vt:i4>
      </vt:variant>
      <vt:variant>
        <vt:lpwstr>mailto:prom@ja.stat.gov.kg</vt:lpwstr>
      </vt:variant>
      <vt:variant>
        <vt:lpwstr/>
      </vt:variant>
      <vt:variant>
        <vt:i4>5111935</vt:i4>
      </vt:variant>
      <vt:variant>
        <vt:i4>825</vt:i4>
      </vt:variant>
      <vt:variant>
        <vt:i4>0</vt:i4>
      </vt:variant>
      <vt:variant>
        <vt:i4>5</vt:i4>
      </vt:variant>
      <vt:variant>
        <vt:lpwstr>mailto:rakhatkb@mail.ru</vt:lpwstr>
      </vt:variant>
      <vt:variant>
        <vt:lpwstr/>
      </vt:variant>
      <vt:variant>
        <vt:i4>7995423</vt:i4>
      </vt:variant>
      <vt:variant>
        <vt:i4>822</vt:i4>
      </vt:variant>
      <vt:variant>
        <vt:i4>0</vt:i4>
      </vt:variant>
      <vt:variant>
        <vt:i4>5</vt:i4>
      </vt:variant>
      <vt:variant>
        <vt:lpwstr>mailto:a.asylkan@gmail.com</vt:lpwstr>
      </vt:variant>
      <vt:variant>
        <vt:lpwstr/>
      </vt:variant>
      <vt:variant>
        <vt:i4>7077954</vt:i4>
      </vt:variant>
      <vt:variant>
        <vt:i4>819</vt:i4>
      </vt:variant>
      <vt:variant>
        <vt:i4>0</vt:i4>
      </vt:variant>
      <vt:variant>
        <vt:i4>5</vt:i4>
      </vt:variant>
      <vt:variant>
        <vt:lpwstr>mailto:kalyevna1967@gmail.com</vt:lpwstr>
      </vt:variant>
      <vt:variant>
        <vt:lpwstr/>
      </vt:variant>
      <vt:variant>
        <vt:i4>5570613</vt:i4>
      </vt:variant>
      <vt:variant>
        <vt:i4>816</vt:i4>
      </vt:variant>
      <vt:variant>
        <vt:i4>0</vt:i4>
      </vt:variant>
      <vt:variant>
        <vt:i4>5</vt:i4>
      </vt:variant>
      <vt:variant>
        <vt:lpwstr>mailto:turaevnurlan1@gmail.ru</vt:lpwstr>
      </vt:variant>
      <vt:variant>
        <vt:lpwstr/>
      </vt:variant>
      <vt:variant>
        <vt:i4>131198</vt:i4>
      </vt:variant>
      <vt:variant>
        <vt:i4>813</vt:i4>
      </vt:variant>
      <vt:variant>
        <vt:i4>0</vt:i4>
      </vt:variant>
      <vt:variant>
        <vt:i4>5</vt:i4>
      </vt:variant>
      <vt:variant>
        <vt:lpwstr>mailto:soc@jastat.gov.kg</vt:lpwstr>
      </vt:variant>
      <vt:variant>
        <vt:lpwstr/>
      </vt:variant>
      <vt:variant>
        <vt:i4>1835066</vt:i4>
      </vt:variant>
      <vt:variant>
        <vt:i4>810</vt:i4>
      </vt:variant>
      <vt:variant>
        <vt:i4>0</vt:i4>
      </vt:variant>
      <vt:variant>
        <vt:i4>5</vt:i4>
      </vt:variant>
      <vt:variant>
        <vt:lpwstr>mailto:nuraitbaeva82@mail.ru</vt:lpwstr>
      </vt:variant>
      <vt:variant>
        <vt:lpwstr/>
      </vt:variant>
      <vt:variant>
        <vt:i4>524342</vt:i4>
      </vt:variant>
      <vt:variant>
        <vt:i4>807</vt:i4>
      </vt:variant>
      <vt:variant>
        <vt:i4>0</vt:i4>
      </vt:variant>
      <vt:variant>
        <vt:i4>5</vt:i4>
      </vt:variant>
      <vt:variant>
        <vt:lpwstr>mailto:m.ainura@ja.stat.kg</vt:lpwstr>
      </vt:variant>
      <vt:variant>
        <vt:lpwstr/>
      </vt:variant>
      <vt:variant>
        <vt:i4>2424905</vt:i4>
      </vt:variant>
      <vt:variant>
        <vt:i4>804</vt:i4>
      </vt:variant>
      <vt:variant>
        <vt:i4>0</vt:i4>
      </vt:variant>
      <vt:variant>
        <vt:i4>5</vt:i4>
      </vt:variant>
      <vt:variant>
        <vt:lpwstr>mailto:alm.turgunbaev@mail.ru</vt:lpwstr>
      </vt:variant>
      <vt:variant>
        <vt:lpwstr/>
      </vt:variant>
      <vt:variant>
        <vt:i4>4915241</vt:i4>
      </vt:variant>
      <vt:variant>
        <vt:i4>801</vt:i4>
      </vt:variant>
      <vt:variant>
        <vt:i4>0</vt:i4>
      </vt:variant>
      <vt:variant>
        <vt:i4>5</vt:i4>
      </vt:variant>
      <vt:variant>
        <vt:lpwstr>mailto:Islam.masabirov@bk.ru</vt:lpwstr>
      </vt:variant>
      <vt:variant>
        <vt:lpwstr/>
      </vt:variant>
      <vt:variant>
        <vt:i4>7536713</vt:i4>
      </vt:variant>
      <vt:variant>
        <vt:i4>798</vt:i4>
      </vt:variant>
      <vt:variant>
        <vt:i4>0</vt:i4>
      </vt:variant>
      <vt:variant>
        <vt:i4>5</vt:i4>
      </vt:variant>
      <vt:variant>
        <vt:lpwstr>mailto:barcynbazarbaeva@gmail.com</vt:lpwstr>
      </vt:variant>
      <vt:variant>
        <vt:lpwstr/>
      </vt:variant>
      <vt:variant>
        <vt:i4>2162707</vt:i4>
      </vt:variant>
      <vt:variant>
        <vt:i4>795</vt:i4>
      </vt:variant>
      <vt:variant>
        <vt:i4>0</vt:i4>
      </vt:variant>
      <vt:variant>
        <vt:i4>5</vt:i4>
      </vt:variant>
      <vt:variant>
        <vt:lpwstr>mailto:VeneraZ1965@mail.ru</vt:lpwstr>
      </vt:variant>
      <vt:variant>
        <vt:lpwstr/>
      </vt:variant>
      <vt:variant>
        <vt:i4>6422598</vt:i4>
      </vt:variant>
      <vt:variant>
        <vt:i4>792</vt:i4>
      </vt:variant>
      <vt:variant>
        <vt:i4>0</vt:i4>
      </vt:variant>
      <vt:variant>
        <vt:i4>5</vt:i4>
      </vt:variant>
      <vt:variant>
        <vt:lpwstr>mailto:baktgyl1992aliser@gmail.com</vt:lpwstr>
      </vt:variant>
      <vt:variant>
        <vt:lpwstr/>
      </vt:variant>
      <vt:variant>
        <vt:i4>7012368</vt:i4>
      </vt:variant>
      <vt:variant>
        <vt:i4>789</vt:i4>
      </vt:variant>
      <vt:variant>
        <vt:i4>0</vt:i4>
      </vt:variant>
      <vt:variant>
        <vt:i4>5</vt:i4>
      </vt:variant>
      <vt:variant>
        <vt:lpwstr>mailto:Kato.kg@mail.ru</vt:lpwstr>
      </vt:variant>
      <vt:variant>
        <vt:lpwstr/>
      </vt:variant>
      <vt:variant>
        <vt:i4>7733336</vt:i4>
      </vt:variant>
      <vt:variant>
        <vt:i4>786</vt:i4>
      </vt:variant>
      <vt:variant>
        <vt:i4>0</vt:i4>
      </vt:variant>
      <vt:variant>
        <vt:i4>5</vt:i4>
      </vt:variant>
      <vt:variant>
        <vt:lpwstr>mailto:gorstat@inbox.ru</vt:lpwstr>
      </vt:variant>
      <vt:variant>
        <vt:lpwstr/>
      </vt:variant>
      <vt:variant>
        <vt:i4>3538975</vt:i4>
      </vt:variant>
      <vt:variant>
        <vt:i4>783</vt:i4>
      </vt:variant>
      <vt:variant>
        <vt:i4>0</vt:i4>
      </vt:variant>
      <vt:variant>
        <vt:i4>5</vt:i4>
      </vt:variant>
      <vt:variant>
        <vt:lpwstr>mailto:akgulchehra@mail.ru</vt:lpwstr>
      </vt:variant>
      <vt:variant>
        <vt:lpwstr/>
      </vt:variant>
      <vt:variant>
        <vt:i4>8126464</vt:i4>
      </vt:variant>
      <vt:variant>
        <vt:i4>780</vt:i4>
      </vt:variant>
      <vt:variant>
        <vt:i4>0</vt:i4>
      </vt:variant>
      <vt:variant>
        <vt:i4>5</vt:i4>
      </vt:variant>
      <vt:variant>
        <vt:lpwstr>mailto:batyrovasamara682@gmail.com</vt:lpwstr>
      </vt:variant>
      <vt:variant>
        <vt:lpwstr/>
      </vt:variant>
      <vt:variant>
        <vt:i4>2293778</vt:i4>
      </vt:variant>
      <vt:variant>
        <vt:i4>777</vt:i4>
      </vt:variant>
      <vt:variant>
        <vt:i4>0</vt:i4>
      </vt:variant>
      <vt:variant>
        <vt:i4>5</vt:i4>
      </vt:variant>
      <vt:variant>
        <vt:lpwstr>mailto:leistat@list.ru</vt:lpwstr>
      </vt:variant>
      <vt:variant>
        <vt:lpwstr/>
      </vt:variant>
      <vt:variant>
        <vt:i4>6815822</vt:i4>
      </vt:variant>
      <vt:variant>
        <vt:i4>774</vt:i4>
      </vt:variant>
      <vt:variant>
        <vt:i4>0</vt:i4>
      </vt:variant>
      <vt:variant>
        <vt:i4>5</vt:i4>
      </vt:variant>
      <vt:variant>
        <vt:lpwstr>mailto:mahmadaminov63@mail.ru</vt:lpwstr>
      </vt:variant>
      <vt:variant>
        <vt:lpwstr/>
      </vt:variant>
      <vt:variant>
        <vt:i4>3801112</vt:i4>
      </vt:variant>
      <vt:variant>
        <vt:i4>771</vt:i4>
      </vt:variant>
      <vt:variant>
        <vt:i4>0</vt:i4>
      </vt:variant>
      <vt:variant>
        <vt:i4>5</vt:i4>
      </vt:variant>
      <vt:variant>
        <vt:lpwstr>mailto:Mavlyudaaa@mail.ru</vt:lpwstr>
      </vt:variant>
      <vt:variant>
        <vt:lpwstr/>
      </vt:variant>
      <vt:variant>
        <vt:i4>2293778</vt:i4>
      </vt:variant>
      <vt:variant>
        <vt:i4>768</vt:i4>
      </vt:variant>
      <vt:variant>
        <vt:i4>0</vt:i4>
      </vt:variant>
      <vt:variant>
        <vt:i4>5</vt:i4>
      </vt:variant>
      <vt:variant>
        <vt:lpwstr>mailto:leistat@list.ru</vt:lpwstr>
      </vt:variant>
      <vt:variant>
        <vt:lpwstr/>
      </vt:variant>
      <vt:variant>
        <vt:i4>7471180</vt:i4>
      </vt:variant>
      <vt:variant>
        <vt:i4>765</vt:i4>
      </vt:variant>
      <vt:variant>
        <vt:i4>0</vt:i4>
      </vt:variant>
      <vt:variant>
        <vt:i4>5</vt:i4>
      </vt:variant>
      <vt:variant>
        <vt:lpwstr>mailto:zhunusova2222@gmail.com</vt:lpwstr>
      </vt:variant>
      <vt:variant>
        <vt:lpwstr/>
      </vt:variant>
      <vt:variant>
        <vt:i4>4128768</vt:i4>
      </vt:variant>
      <vt:variant>
        <vt:i4>762</vt:i4>
      </vt:variant>
      <vt:variant>
        <vt:i4>0</vt:i4>
      </vt:variant>
      <vt:variant>
        <vt:i4>5</vt:i4>
      </vt:variant>
      <vt:variant>
        <vt:lpwstr>mailto:guljan151720@gmail.com</vt:lpwstr>
      </vt:variant>
      <vt:variant>
        <vt:lpwstr/>
      </vt:variant>
      <vt:variant>
        <vt:i4>6357063</vt:i4>
      </vt:variant>
      <vt:variant>
        <vt:i4>759</vt:i4>
      </vt:variant>
      <vt:variant>
        <vt:i4>0</vt:i4>
      </vt:variant>
      <vt:variant>
        <vt:i4>5</vt:i4>
      </vt:variant>
      <vt:variant>
        <vt:lpwstr>mailto:ranor6900@gmail.com</vt:lpwstr>
      </vt:variant>
      <vt:variant>
        <vt:lpwstr/>
      </vt:variant>
      <vt:variant>
        <vt:i4>6029347</vt:i4>
      </vt:variant>
      <vt:variant>
        <vt:i4>756</vt:i4>
      </vt:variant>
      <vt:variant>
        <vt:i4>0</vt:i4>
      </vt:variant>
      <vt:variant>
        <vt:i4>5</vt:i4>
      </vt:variant>
      <vt:variant>
        <vt:lpwstr>mailto:k-kiastat@mail.ru</vt:lpwstr>
      </vt:variant>
      <vt:variant>
        <vt:lpwstr/>
      </vt:variant>
      <vt:variant>
        <vt:i4>786483</vt:i4>
      </vt:variant>
      <vt:variant>
        <vt:i4>753</vt:i4>
      </vt:variant>
      <vt:variant>
        <vt:i4>0</vt:i4>
      </vt:variant>
      <vt:variant>
        <vt:i4>5</vt:i4>
      </vt:variant>
      <vt:variant>
        <vt:lpwstr>mailto:aygulya09071986@gmail.com</vt:lpwstr>
      </vt:variant>
      <vt:variant>
        <vt:lpwstr/>
      </vt:variant>
      <vt:variant>
        <vt:i4>6946889</vt:i4>
      </vt:variant>
      <vt:variant>
        <vt:i4>750</vt:i4>
      </vt:variant>
      <vt:variant>
        <vt:i4>0</vt:i4>
      </vt:variant>
      <vt:variant>
        <vt:i4>5</vt:i4>
      </vt:variant>
      <vt:variant>
        <vt:lpwstr>mailto:statomanis@rambler.ru</vt:lpwstr>
      </vt:variant>
      <vt:variant>
        <vt:lpwstr/>
      </vt:variant>
      <vt:variant>
        <vt:i4>4325440</vt:i4>
      </vt:variant>
      <vt:variant>
        <vt:i4>747</vt:i4>
      </vt:variant>
      <vt:variant>
        <vt:i4>0</vt:i4>
      </vt:variant>
      <vt:variant>
        <vt:i4>5</vt:i4>
      </vt:variant>
      <vt:variant>
        <vt:lpwstr>mailto:Murzakmatov_n@mail.ru</vt:lpwstr>
      </vt:variant>
      <vt:variant>
        <vt:lpwstr/>
      </vt:variant>
      <vt:variant>
        <vt:i4>458786</vt:i4>
      </vt:variant>
      <vt:variant>
        <vt:i4>744</vt:i4>
      </vt:variant>
      <vt:variant>
        <vt:i4>0</vt:i4>
      </vt:variant>
      <vt:variant>
        <vt:i4>5</vt:i4>
      </vt:variant>
      <vt:variant>
        <vt:lpwstr>mailto:tumara17@mail.ru</vt:lpwstr>
      </vt:variant>
      <vt:variant>
        <vt:lpwstr/>
      </vt:variant>
      <vt:variant>
        <vt:i4>5505126</vt:i4>
      </vt:variant>
      <vt:variant>
        <vt:i4>741</vt:i4>
      </vt:variant>
      <vt:variant>
        <vt:i4>0</vt:i4>
      </vt:variant>
      <vt:variant>
        <vt:i4>5</vt:i4>
      </vt:variant>
      <vt:variant>
        <vt:lpwstr>mailto:ggaparova@mail.ru</vt:lpwstr>
      </vt:variant>
      <vt:variant>
        <vt:lpwstr/>
      </vt:variant>
      <vt:variant>
        <vt:i4>1572867</vt:i4>
      </vt:variant>
      <vt:variant>
        <vt:i4>738</vt:i4>
      </vt:variant>
      <vt:variant>
        <vt:i4>0</vt:i4>
      </vt:variant>
      <vt:variant>
        <vt:i4>5</vt:i4>
      </vt:variant>
      <vt:variant>
        <vt:lpwstr>mailto:sulaymanov_1960@list.ru</vt:lpwstr>
      </vt:variant>
      <vt:variant>
        <vt:lpwstr/>
      </vt:variant>
      <vt:variant>
        <vt:i4>5636202</vt:i4>
      </vt:variant>
      <vt:variant>
        <vt:i4>735</vt:i4>
      </vt:variant>
      <vt:variant>
        <vt:i4>0</vt:i4>
      </vt:variant>
      <vt:variant>
        <vt:i4>5</vt:i4>
      </vt:variant>
      <vt:variant>
        <vt:lpwstr>mailto:aganiyev1965@mail.ru</vt:lpwstr>
      </vt:variant>
      <vt:variant>
        <vt:lpwstr/>
      </vt:variant>
      <vt:variant>
        <vt:i4>3538951</vt:i4>
      </vt:variant>
      <vt:variant>
        <vt:i4>732</vt:i4>
      </vt:variant>
      <vt:variant>
        <vt:i4>0</vt:i4>
      </vt:variant>
      <vt:variant>
        <vt:i4>5</vt:i4>
      </vt:variant>
      <vt:variant>
        <vt:lpwstr>mailto:daniarasan@mail.ru</vt:lpwstr>
      </vt:variant>
      <vt:variant>
        <vt:lpwstr/>
      </vt:variant>
      <vt:variant>
        <vt:i4>4194398</vt:i4>
      </vt:variant>
      <vt:variant>
        <vt:i4>729</vt:i4>
      </vt:variant>
      <vt:variant>
        <vt:i4>0</vt:i4>
      </vt:variant>
      <vt:variant>
        <vt:i4>5</vt:i4>
      </vt:variant>
      <vt:variant>
        <vt:lpwstr>mailto:kad_stat@mail.ru</vt:lpwstr>
      </vt:variant>
      <vt:variant>
        <vt:lpwstr/>
      </vt:variant>
      <vt:variant>
        <vt:i4>2228255</vt:i4>
      </vt:variant>
      <vt:variant>
        <vt:i4>726</vt:i4>
      </vt:variant>
      <vt:variant>
        <vt:i4>0</vt:i4>
      </vt:variant>
      <vt:variant>
        <vt:i4>5</vt:i4>
      </vt:variant>
      <vt:variant>
        <vt:lpwstr>mailto:zeinep0094@mail.ru</vt:lpwstr>
      </vt:variant>
      <vt:variant>
        <vt:lpwstr/>
      </vt:variant>
      <vt:variant>
        <vt:i4>131115</vt:i4>
      </vt:variant>
      <vt:variant>
        <vt:i4>723</vt:i4>
      </vt:variant>
      <vt:variant>
        <vt:i4>0</vt:i4>
      </vt:variant>
      <vt:variant>
        <vt:i4>5</vt:i4>
      </vt:variant>
      <vt:variant>
        <vt:lpwstr>mailto:gulboldieva@gmail.com</vt:lpwstr>
      </vt:variant>
      <vt:variant>
        <vt:lpwstr/>
      </vt:variant>
      <vt:variant>
        <vt:i4>4522045</vt:i4>
      </vt:variant>
      <vt:variant>
        <vt:i4>720</vt:i4>
      </vt:variant>
      <vt:variant>
        <vt:i4>0</vt:i4>
      </vt:variant>
      <vt:variant>
        <vt:i4>5</vt:i4>
      </vt:variant>
      <vt:variant>
        <vt:lpwstr>mailto:alisherova.1970@gmail.com</vt:lpwstr>
      </vt:variant>
      <vt:variant>
        <vt:lpwstr/>
      </vt:variant>
      <vt:variant>
        <vt:i4>7733315</vt:i4>
      </vt:variant>
      <vt:variant>
        <vt:i4>717</vt:i4>
      </vt:variant>
      <vt:variant>
        <vt:i4>0</vt:i4>
      </vt:variant>
      <vt:variant>
        <vt:i4>5</vt:i4>
      </vt:variant>
      <vt:variant>
        <vt:lpwstr>mailto:aigulmatkalikovna@gmail.com</vt:lpwstr>
      </vt:variant>
      <vt:variant>
        <vt:lpwstr/>
      </vt:variant>
      <vt:variant>
        <vt:i4>720946</vt:i4>
      </vt:variant>
      <vt:variant>
        <vt:i4>714</vt:i4>
      </vt:variant>
      <vt:variant>
        <vt:i4>0</vt:i4>
      </vt:variant>
      <vt:variant>
        <vt:i4>5</vt:i4>
      </vt:variant>
      <vt:variant>
        <vt:lpwstr>mailto:aichurekabdirahman@gmail.com</vt:lpwstr>
      </vt:variant>
      <vt:variant>
        <vt:lpwstr/>
      </vt:variant>
      <vt:variant>
        <vt:i4>4259946</vt:i4>
      </vt:variant>
      <vt:variant>
        <vt:i4>711</vt:i4>
      </vt:variant>
      <vt:variant>
        <vt:i4>0</vt:i4>
      </vt:variant>
      <vt:variant>
        <vt:i4>5</vt:i4>
      </vt:variant>
      <vt:variant>
        <vt:lpwstr>mailto:kanybekesmurzaev39@gmail.com</vt:lpwstr>
      </vt:variant>
      <vt:variant>
        <vt:lpwstr/>
      </vt:variant>
      <vt:variant>
        <vt:i4>5570672</vt:i4>
      </vt:variant>
      <vt:variant>
        <vt:i4>708</vt:i4>
      </vt:variant>
      <vt:variant>
        <vt:i4>0</vt:i4>
      </vt:variant>
      <vt:variant>
        <vt:i4>5</vt:i4>
      </vt:variant>
      <vt:variant>
        <vt:lpwstr>mailto:batkenrai@mail.ru</vt:lpwstr>
      </vt:variant>
      <vt:variant>
        <vt:lpwstr/>
      </vt:variant>
      <vt:variant>
        <vt:i4>65598</vt:i4>
      </vt:variant>
      <vt:variant>
        <vt:i4>705</vt:i4>
      </vt:variant>
      <vt:variant>
        <vt:i4>0</vt:i4>
      </vt:variant>
      <vt:variant>
        <vt:i4>5</vt:i4>
      </vt:variant>
      <vt:variant>
        <vt:lpwstr>mailto:090986kylych@mail.ru</vt:lpwstr>
      </vt:variant>
      <vt:variant>
        <vt:lpwstr/>
      </vt:variant>
      <vt:variant>
        <vt:i4>5242996</vt:i4>
      </vt:variant>
      <vt:variant>
        <vt:i4>702</vt:i4>
      </vt:variant>
      <vt:variant>
        <vt:i4>0</vt:i4>
      </vt:variant>
      <vt:variant>
        <vt:i4>5</vt:i4>
      </vt:variant>
      <vt:variant>
        <vt:lpwstr>mailto:Abdurasul161189@gmail.com</vt:lpwstr>
      </vt:variant>
      <vt:variant>
        <vt:lpwstr/>
      </vt:variant>
      <vt:variant>
        <vt:i4>2883656</vt:i4>
      </vt:variant>
      <vt:variant>
        <vt:i4>699</vt:i4>
      </vt:variant>
      <vt:variant>
        <vt:i4>0</vt:i4>
      </vt:variant>
      <vt:variant>
        <vt:i4>5</vt:i4>
      </vt:variant>
      <vt:variant>
        <vt:lpwstr>mailto:morse.199797@gmail.com</vt:lpwstr>
      </vt:variant>
      <vt:variant>
        <vt:lpwstr/>
      </vt:variant>
      <vt:variant>
        <vt:i4>2818062</vt:i4>
      </vt:variant>
      <vt:variant>
        <vt:i4>696</vt:i4>
      </vt:variant>
      <vt:variant>
        <vt:i4>0</vt:i4>
      </vt:variant>
      <vt:variant>
        <vt:i4>5</vt:i4>
      </vt:variant>
      <vt:variant>
        <vt:lpwstr>mailto:kojoev73@inbox.ru</vt:lpwstr>
      </vt:variant>
      <vt:variant>
        <vt:lpwstr/>
      </vt:variant>
      <vt:variant>
        <vt:i4>6029344</vt:i4>
      </vt:variant>
      <vt:variant>
        <vt:i4>693</vt:i4>
      </vt:variant>
      <vt:variant>
        <vt:i4>0</vt:i4>
      </vt:variant>
      <vt:variant>
        <vt:i4>5</vt:i4>
      </vt:variant>
      <vt:variant>
        <vt:lpwstr>mailto:shaiyrgul.abdieva@mail.ru</vt:lpwstr>
      </vt:variant>
      <vt:variant>
        <vt:lpwstr/>
      </vt:variant>
      <vt:variant>
        <vt:i4>1835059</vt:i4>
      </vt:variant>
      <vt:variant>
        <vt:i4>690</vt:i4>
      </vt:variant>
      <vt:variant>
        <vt:i4>0</vt:i4>
      </vt:variant>
      <vt:variant>
        <vt:i4>5</vt:i4>
      </vt:variant>
      <vt:variant>
        <vt:lpwstr>mailto:artykovasu@gmail.com</vt:lpwstr>
      </vt:variant>
      <vt:variant>
        <vt:lpwstr/>
      </vt:variant>
      <vt:variant>
        <vt:i4>6488090</vt:i4>
      </vt:variant>
      <vt:variant>
        <vt:i4>687</vt:i4>
      </vt:variant>
      <vt:variant>
        <vt:i4>0</vt:i4>
      </vt:variant>
      <vt:variant>
        <vt:i4>5</vt:i4>
      </vt:variant>
      <vt:variant>
        <vt:lpwstr>mailto:dilbar.satybaldieva@mail.ru</vt:lpwstr>
      </vt:variant>
      <vt:variant>
        <vt:lpwstr/>
      </vt:variant>
      <vt:variant>
        <vt:i4>4915234</vt:i4>
      </vt:variant>
      <vt:variant>
        <vt:i4>684</vt:i4>
      </vt:variant>
      <vt:variant>
        <vt:i4>0</vt:i4>
      </vt:variant>
      <vt:variant>
        <vt:i4>5</vt:i4>
      </vt:variant>
      <vt:variant>
        <vt:lpwstr>mailto:batstat1@mail.ru</vt:lpwstr>
      </vt:variant>
      <vt:variant>
        <vt:lpwstr/>
      </vt:variant>
      <vt:variant>
        <vt:i4>2621512</vt:i4>
      </vt:variant>
      <vt:variant>
        <vt:i4>681</vt:i4>
      </vt:variant>
      <vt:variant>
        <vt:i4>0</vt:i4>
      </vt:variant>
      <vt:variant>
        <vt:i4>5</vt:i4>
      </vt:variant>
      <vt:variant>
        <vt:lpwstr>mailto:u.sattarova83@gmail.com</vt:lpwstr>
      </vt:variant>
      <vt:variant>
        <vt:lpwstr/>
      </vt:variant>
      <vt:variant>
        <vt:i4>7340059</vt:i4>
      </vt:variant>
      <vt:variant>
        <vt:i4>678</vt:i4>
      </vt:variant>
      <vt:variant>
        <vt:i4>0</vt:i4>
      </vt:variant>
      <vt:variant>
        <vt:i4>5</vt:i4>
      </vt:variant>
      <vt:variant>
        <vt:lpwstr>mailto:zhibek.uraimova@mail.ru</vt:lpwstr>
      </vt:variant>
      <vt:variant>
        <vt:lpwstr/>
      </vt:variant>
      <vt:variant>
        <vt:i4>1638455</vt:i4>
      </vt:variant>
      <vt:variant>
        <vt:i4>675</vt:i4>
      </vt:variant>
      <vt:variant>
        <vt:i4>0</vt:i4>
      </vt:variant>
      <vt:variant>
        <vt:i4>5</vt:i4>
      </vt:variant>
      <vt:variant>
        <vt:lpwstr>mailto:amazhilimov@gmail.com</vt:lpwstr>
      </vt:variant>
      <vt:variant>
        <vt:lpwstr/>
      </vt:variant>
      <vt:variant>
        <vt:i4>5636184</vt:i4>
      </vt:variant>
      <vt:variant>
        <vt:i4>672</vt:i4>
      </vt:variant>
      <vt:variant>
        <vt:i4>0</vt:i4>
      </vt:variant>
      <vt:variant>
        <vt:i4>5</vt:i4>
      </vt:variant>
      <vt:variant>
        <vt:lpwstr>mailto:almaz_unicorn@mail.ru</vt:lpwstr>
      </vt:variant>
      <vt:variant>
        <vt:lpwstr/>
      </vt:variant>
      <vt:variant>
        <vt:i4>4915234</vt:i4>
      </vt:variant>
      <vt:variant>
        <vt:i4>669</vt:i4>
      </vt:variant>
      <vt:variant>
        <vt:i4>0</vt:i4>
      </vt:variant>
      <vt:variant>
        <vt:i4>5</vt:i4>
      </vt:variant>
      <vt:variant>
        <vt:lpwstr>mailto:batstat1@mail.ru</vt:lpwstr>
      </vt:variant>
      <vt:variant>
        <vt:lpwstr/>
      </vt:variant>
      <vt:variant>
        <vt:i4>3473490</vt:i4>
      </vt:variant>
      <vt:variant>
        <vt:i4>666</vt:i4>
      </vt:variant>
      <vt:variant>
        <vt:i4>0</vt:i4>
      </vt:variant>
      <vt:variant>
        <vt:i4>5</vt:i4>
      </vt:variant>
      <vt:variant>
        <vt:lpwstr>mailto:kockorovnurislam5@gmail.com</vt:lpwstr>
      </vt:variant>
      <vt:variant>
        <vt:lpwstr/>
      </vt:variant>
      <vt:variant>
        <vt:i4>6946899</vt:i4>
      </vt:variant>
      <vt:variant>
        <vt:i4>663</vt:i4>
      </vt:variant>
      <vt:variant>
        <vt:i4>0</vt:i4>
      </vt:variant>
      <vt:variant>
        <vt:i4>5</vt:i4>
      </vt:variant>
      <vt:variant>
        <vt:lpwstr>mailto:jarkynbaizakirov@gmail.com</vt:lpwstr>
      </vt:variant>
      <vt:variant>
        <vt:lpwstr/>
      </vt:variant>
      <vt:variant>
        <vt:i4>6881363</vt:i4>
      </vt:variant>
      <vt:variant>
        <vt:i4>660</vt:i4>
      </vt:variant>
      <vt:variant>
        <vt:i4>0</vt:i4>
      </vt:variant>
      <vt:variant>
        <vt:i4>5</vt:i4>
      </vt:variant>
      <vt:variant>
        <vt:lpwstr>mailto:sabur27@mail.ru</vt:lpwstr>
      </vt:variant>
      <vt:variant>
        <vt:lpwstr/>
      </vt:variant>
      <vt:variant>
        <vt:i4>4915234</vt:i4>
      </vt:variant>
      <vt:variant>
        <vt:i4>657</vt:i4>
      </vt:variant>
      <vt:variant>
        <vt:i4>0</vt:i4>
      </vt:variant>
      <vt:variant>
        <vt:i4>5</vt:i4>
      </vt:variant>
      <vt:variant>
        <vt:lpwstr>mailto:batstat1@mail.ru</vt:lpwstr>
      </vt:variant>
      <vt:variant>
        <vt:lpwstr/>
      </vt:variant>
      <vt:variant>
        <vt:i4>5046396</vt:i4>
      </vt:variant>
      <vt:variant>
        <vt:i4>654</vt:i4>
      </vt:variant>
      <vt:variant>
        <vt:i4>0</vt:i4>
      </vt:variant>
      <vt:variant>
        <vt:i4>5</vt:i4>
      </vt:variant>
      <vt:variant>
        <vt:lpwstr>mailto:narinrugs@stat.kg</vt:lpwstr>
      </vt:variant>
      <vt:variant>
        <vt:lpwstr/>
      </vt:variant>
      <vt:variant>
        <vt:i4>1441906</vt:i4>
      </vt:variant>
      <vt:variant>
        <vt:i4>651</vt:i4>
      </vt:variant>
      <vt:variant>
        <vt:i4>0</vt:i4>
      </vt:variant>
      <vt:variant>
        <vt:i4>5</vt:i4>
      </vt:variant>
      <vt:variant>
        <vt:lpwstr>mailto:statkoch1@mail.ru</vt:lpwstr>
      </vt:variant>
      <vt:variant>
        <vt:lpwstr/>
      </vt:variant>
      <vt:variant>
        <vt:i4>2293767</vt:i4>
      </vt:variant>
      <vt:variant>
        <vt:i4>648</vt:i4>
      </vt:variant>
      <vt:variant>
        <vt:i4>0</vt:i4>
      </vt:variant>
      <vt:variant>
        <vt:i4>5</vt:i4>
      </vt:variant>
      <vt:variant>
        <vt:lpwstr>mailto:djumgal@stat.kg</vt:lpwstr>
      </vt:variant>
      <vt:variant>
        <vt:lpwstr/>
      </vt:variant>
      <vt:variant>
        <vt:i4>1572909</vt:i4>
      </vt:variant>
      <vt:variant>
        <vt:i4>645</vt:i4>
      </vt:variant>
      <vt:variant>
        <vt:i4>0</vt:i4>
      </vt:variant>
      <vt:variant>
        <vt:i4>5</vt:i4>
      </vt:variant>
      <vt:variant>
        <vt:lpwstr>mailto:atbashystat@rambler.ru</vt:lpwstr>
      </vt:variant>
      <vt:variant>
        <vt:lpwstr/>
      </vt:variant>
      <vt:variant>
        <vt:i4>5701669</vt:i4>
      </vt:variant>
      <vt:variant>
        <vt:i4>642</vt:i4>
      </vt:variant>
      <vt:variant>
        <vt:i4>0</vt:i4>
      </vt:variant>
      <vt:variant>
        <vt:i4>5</vt:i4>
      </vt:variant>
      <vt:variant>
        <vt:lpwstr>mailto:aktalaa.stat@mail.ru</vt:lpwstr>
      </vt:variant>
      <vt:variant>
        <vt:lpwstr/>
      </vt:variant>
      <vt:variant>
        <vt:i4>4915305</vt:i4>
      </vt:variant>
      <vt:variant>
        <vt:i4>639</vt:i4>
      </vt:variant>
      <vt:variant>
        <vt:i4>0</vt:i4>
      </vt:variant>
      <vt:variant>
        <vt:i4>5</vt:i4>
      </vt:variant>
      <vt:variant>
        <vt:lpwstr>mailto:narin@stat.kg</vt:lpwstr>
      </vt:variant>
      <vt:variant>
        <vt:lpwstr/>
      </vt:variant>
      <vt:variant>
        <vt:i4>5111893</vt:i4>
      </vt:variant>
      <vt:variant>
        <vt:i4>636</vt:i4>
      </vt:variant>
      <vt:variant>
        <vt:i4>0</vt:i4>
      </vt:variant>
      <vt:variant>
        <vt:i4>5</vt:i4>
      </vt:variant>
      <vt:variant>
        <vt:lpwstr>mailto:halaburdina_o@mail.ru</vt:lpwstr>
      </vt:variant>
      <vt:variant>
        <vt:lpwstr/>
      </vt:variant>
      <vt:variant>
        <vt:i4>5505129</vt:i4>
      </vt:variant>
      <vt:variant>
        <vt:i4>633</vt:i4>
      </vt:variant>
      <vt:variant>
        <vt:i4>0</vt:i4>
      </vt:variant>
      <vt:variant>
        <vt:i4>5</vt:i4>
      </vt:variant>
      <vt:variant>
        <vt:lpwstr>mailto:baigabylova73@gmail.ru</vt:lpwstr>
      </vt:variant>
      <vt:variant>
        <vt:lpwstr/>
      </vt:variant>
      <vt:variant>
        <vt:i4>7733270</vt:i4>
      </vt:variant>
      <vt:variant>
        <vt:i4>630</vt:i4>
      </vt:variant>
      <vt:variant>
        <vt:i4>0</vt:i4>
      </vt:variant>
      <vt:variant>
        <vt:i4>5</vt:i4>
      </vt:variant>
      <vt:variant>
        <vt:lpwstr>mailto:altyshka-angel@mail.ru</vt:lpwstr>
      </vt:variant>
      <vt:variant>
        <vt:lpwstr/>
      </vt:variant>
      <vt:variant>
        <vt:i4>6881357</vt:i4>
      </vt:variant>
      <vt:variant>
        <vt:i4>627</vt:i4>
      </vt:variant>
      <vt:variant>
        <vt:i4>0</vt:i4>
      </vt:variant>
      <vt:variant>
        <vt:i4>5</vt:i4>
      </vt:variant>
      <vt:variant>
        <vt:lpwstr>mailto:ainek40@mail.ru</vt:lpwstr>
      </vt:variant>
      <vt:variant>
        <vt:lpwstr/>
      </vt:variant>
      <vt:variant>
        <vt:i4>3080202</vt:i4>
      </vt:variant>
      <vt:variant>
        <vt:i4>624</vt:i4>
      </vt:variant>
      <vt:variant>
        <vt:i4>0</vt:i4>
      </vt:variant>
      <vt:variant>
        <vt:i4>5</vt:i4>
      </vt:variant>
      <vt:variant>
        <vt:lpwstr>mailto:marinaveri1966@mail.ru</vt:lpwstr>
      </vt:variant>
      <vt:variant>
        <vt:lpwstr/>
      </vt:variant>
      <vt:variant>
        <vt:i4>7471128</vt:i4>
      </vt:variant>
      <vt:variant>
        <vt:i4>621</vt:i4>
      </vt:variant>
      <vt:variant>
        <vt:i4>0</vt:i4>
      </vt:variant>
      <vt:variant>
        <vt:i4>5</vt:i4>
      </vt:variant>
      <vt:variant>
        <vt:lpwstr>mailto:unm-090674@mail.ru</vt:lpwstr>
      </vt:variant>
      <vt:variant>
        <vt:lpwstr/>
      </vt:variant>
      <vt:variant>
        <vt:i4>4063349</vt:i4>
      </vt:variant>
      <vt:variant>
        <vt:i4>618</vt:i4>
      </vt:variant>
      <vt:variant>
        <vt:i4>0</vt:i4>
      </vt:variant>
      <vt:variant>
        <vt:i4>5</vt:i4>
      </vt:variant>
      <vt:variant>
        <vt:lpwstr>mailto:ums_227@mail.ru</vt:lpwstr>
      </vt:variant>
      <vt:variant>
        <vt:lpwstr/>
      </vt:variant>
      <vt:variant>
        <vt:i4>8126528</vt:i4>
      </vt:variant>
      <vt:variant>
        <vt:i4>615</vt:i4>
      </vt:variant>
      <vt:variant>
        <vt:i4>0</vt:i4>
      </vt:variant>
      <vt:variant>
        <vt:i4>5</vt:i4>
      </vt:variant>
      <vt:variant>
        <vt:lpwstr>mailto:abulanov310384@mail.ru</vt:lpwstr>
      </vt:variant>
      <vt:variant>
        <vt:lpwstr/>
      </vt:variant>
      <vt:variant>
        <vt:i4>1245311</vt:i4>
      </vt:variant>
      <vt:variant>
        <vt:i4>612</vt:i4>
      </vt:variant>
      <vt:variant>
        <vt:i4>0</vt:i4>
      </vt:variant>
      <vt:variant>
        <vt:i4>5</vt:i4>
      </vt:variant>
      <vt:variant>
        <vt:lpwstr>mailto:prom-rogs@mail.ru</vt:lpwstr>
      </vt:variant>
      <vt:variant>
        <vt:lpwstr/>
      </vt:variant>
      <vt:variant>
        <vt:i4>7667713</vt:i4>
      </vt:variant>
      <vt:variant>
        <vt:i4>609</vt:i4>
      </vt:variant>
      <vt:variant>
        <vt:i4>0</vt:i4>
      </vt:variant>
      <vt:variant>
        <vt:i4>5</vt:i4>
      </vt:variant>
      <vt:variant>
        <vt:lpwstr>mailto:panf.sx@mail.ru</vt:lpwstr>
      </vt:variant>
      <vt:variant>
        <vt:lpwstr/>
      </vt:variant>
      <vt:variant>
        <vt:i4>2752513</vt:i4>
      </vt:variant>
      <vt:variant>
        <vt:i4>606</vt:i4>
      </vt:variant>
      <vt:variant>
        <vt:i4>0</vt:i4>
      </vt:variant>
      <vt:variant>
        <vt:i4>5</vt:i4>
      </vt:variant>
      <vt:variant>
        <vt:lpwstr>mailto:zhayylrogs@mail.ru</vt:lpwstr>
      </vt:variant>
      <vt:variant>
        <vt:lpwstr/>
      </vt:variant>
      <vt:variant>
        <vt:i4>4391025</vt:i4>
      </vt:variant>
      <vt:variant>
        <vt:i4>603</vt:i4>
      </vt:variant>
      <vt:variant>
        <vt:i4>0</vt:i4>
      </vt:variant>
      <vt:variant>
        <vt:i4>5</vt:i4>
      </vt:variant>
      <vt:variant>
        <vt:lpwstr>mailto:zhayyrogs@mail.ru</vt:lpwstr>
      </vt:variant>
      <vt:variant>
        <vt:lpwstr/>
      </vt:variant>
      <vt:variant>
        <vt:i4>4063262</vt:i4>
      </vt:variant>
      <vt:variant>
        <vt:i4>600</vt:i4>
      </vt:variant>
      <vt:variant>
        <vt:i4>0</vt:i4>
      </vt:variant>
      <vt:variant>
        <vt:i4>5</vt:i4>
      </vt:variant>
      <vt:variant>
        <vt:lpwstr>mailto:kemelbayeva1975@mail.ru</vt:lpwstr>
      </vt:variant>
      <vt:variant>
        <vt:lpwstr/>
      </vt:variant>
      <vt:variant>
        <vt:i4>786536</vt:i4>
      </vt:variant>
      <vt:variant>
        <vt:i4>597</vt:i4>
      </vt:variant>
      <vt:variant>
        <vt:i4>0</vt:i4>
      </vt:variant>
      <vt:variant>
        <vt:i4>5</vt:i4>
      </vt:variant>
      <vt:variant>
        <vt:lpwstr>mailto:aykanysh.zhanusakova@mail.ru</vt:lpwstr>
      </vt:variant>
      <vt:variant>
        <vt:lpwstr/>
      </vt:variant>
      <vt:variant>
        <vt:i4>4653115</vt:i4>
      </vt:variant>
      <vt:variant>
        <vt:i4>594</vt:i4>
      </vt:variant>
      <vt:variant>
        <vt:i4>0</vt:i4>
      </vt:variant>
      <vt:variant>
        <vt:i4>5</vt:i4>
      </vt:variant>
      <vt:variant>
        <vt:lpwstr>mailto:kadyr-isakov@mail.ru</vt:lpwstr>
      </vt:variant>
      <vt:variant>
        <vt:lpwstr/>
      </vt:variant>
      <vt:variant>
        <vt:i4>7078005</vt:i4>
      </vt:variant>
      <vt:variant>
        <vt:i4>591</vt:i4>
      </vt:variant>
      <vt:variant>
        <vt:i4>0</vt:i4>
      </vt:variant>
      <vt:variant>
        <vt:i4>5</vt:i4>
      </vt:variant>
      <vt:variant>
        <vt:lpwstr>mailto:antonova_6093@mail.ru</vt:lpwstr>
      </vt:variant>
      <vt:variant>
        <vt:lpwstr/>
      </vt:variant>
      <vt:variant>
        <vt:i4>4784199</vt:i4>
      </vt:variant>
      <vt:variant>
        <vt:i4>588</vt:i4>
      </vt:variant>
      <vt:variant>
        <vt:i4>0</vt:i4>
      </vt:variant>
      <vt:variant>
        <vt:i4>5</vt:i4>
      </vt:variant>
      <vt:variant>
        <vt:lpwstr>mailto:satarova_asel87@mail.ru</vt:lpwstr>
      </vt:variant>
      <vt:variant>
        <vt:lpwstr/>
      </vt:variant>
      <vt:variant>
        <vt:i4>4128858</vt:i4>
      </vt:variant>
      <vt:variant>
        <vt:i4>585</vt:i4>
      </vt:variant>
      <vt:variant>
        <vt:i4>0</vt:i4>
      </vt:variant>
      <vt:variant>
        <vt:i4>5</vt:i4>
      </vt:variant>
      <vt:variant>
        <vt:lpwstr>mailto:aliya-2290@mail.ru</vt:lpwstr>
      </vt:variant>
      <vt:variant>
        <vt:lpwstr/>
      </vt:variant>
      <vt:variant>
        <vt:i4>8323151</vt:i4>
      </vt:variant>
      <vt:variant>
        <vt:i4>582</vt:i4>
      </vt:variant>
      <vt:variant>
        <vt:i4>0</vt:i4>
      </vt:variant>
      <vt:variant>
        <vt:i4>5</vt:i4>
      </vt:variant>
      <vt:variant>
        <vt:lpwstr>mailto:grapp84@mail.ru</vt:lpwstr>
      </vt:variant>
      <vt:variant>
        <vt:lpwstr/>
      </vt:variant>
      <vt:variant>
        <vt:i4>5242990</vt:i4>
      </vt:variant>
      <vt:variant>
        <vt:i4>579</vt:i4>
      </vt:variant>
      <vt:variant>
        <vt:i4>0</vt:i4>
      </vt:variant>
      <vt:variant>
        <vt:i4>5</vt:i4>
      </vt:variant>
      <vt:variant>
        <vt:lpwstr>mailto:bogdanovichkg@mail.ru</vt:lpwstr>
      </vt:variant>
      <vt:variant>
        <vt:lpwstr/>
      </vt:variant>
      <vt:variant>
        <vt:i4>2424836</vt:i4>
      </vt:variant>
      <vt:variant>
        <vt:i4>576</vt:i4>
      </vt:variant>
      <vt:variant>
        <vt:i4>0</vt:i4>
      </vt:variant>
      <vt:variant>
        <vt:i4>5</vt:i4>
      </vt:variant>
      <vt:variant>
        <vt:lpwstr>mailto:belovod@stat.kg</vt:lpwstr>
      </vt:variant>
      <vt:variant>
        <vt:lpwstr/>
      </vt:variant>
      <vt:variant>
        <vt:i4>2424836</vt:i4>
      </vt:variant>
      <vt:variant>
        <vt:i4>573</vt:i4>
      </vt:variant>
      <vt:variant>
        <vt:i4>0</vt:i4>
      </vt:variant>
      <vt:variant>
        <vt:i4>5</vt:i4>
      </vt:variant>
      <vt:variant>
        <vt:lpwstr>mailto:belovod@stat.kg</vt:lpwstr>
      </vt:variant>
      <vt:variant>
        <vt:lpwstr/>
      </vt:variant>
      <vt:variant>
        <vt:i4>5374013</vt:i4>
      </vt:variant>
      <vt:variant>
        <vt:i4>570</vt:i4>
      </vt:variant>
      <vt:variant>
        <vt:i4>0</vt:i4>
      </vt:variant>
      <vt:variant>
        <vt:i4>5</vt:i4>
      </vt:variant>
      <vt:variant>
        <vt:lpwstr>mailto:maratova-aizada96@mail.ru</vt:lpwstr>
      </vt:variant>
      <vt:variant>
        <vt:lpwstr/>
      </vt:variant>
      <vt:variant>
        <vt:i4>3932160</vt:i4>
      </vt:variant>
      <vt:variant>
        <vt:i4>567</vt:i4>
      </vt:variant>
      <vt:variant>
        <vt:i4>0</vt:i4>
      </vt:variant>
      <vt:variant>
        <vt:i4>5</vt:i4>
      </vt:variant>
      <vt:variant>
        <vt:lpwstr>mailto:karavayeva1207@mail.ru</vt:lpwstr>
      </vt:variant>
      <vt:variant>
        <vt:lpwstr/>
      </vt:variant>
      <vt:variant>
        <vt:i4>1376364</vt:i4>
      </vt:variant>
      <vt:variant>
        <vt:i4>564</vt:i4>
      </vt:variant>
      <vt:variant>
        <vt:i4>0</vt:i4>
      </vt:variant>
      <vt:variant>
        <vt:i4>5</vt:i4>
      </vt:variant>
      <vt:variant>
        <vt:lpwstr>mailto:kanattulekeev9@gmail.com</vt:lpwstr>
      </vt:variant>
      <vt:variant>
        <vt:lpwstr/>
      </vt:variant>
      <vt:variant>
        <vt:i4>2621535</vt:i4>
      </vt:variant>
      <vt:variant>
        <vt:i4>561</vt:i4>
      </vt:variant>
      <vt:variant>
        <vt:i4>0</vt:i4>
      </vt:variant>
      <vt:variant>
        <vt:i4>5</vt:i4>
      </vt:variant>
      <vt:variant>
        <vt:lpwstr>mailto:arina.ibraimova@mail.ru</vt:lpwstr>
      </vt:variant>
      <vt:variant>
        <vt:lpwstr/>
      </vt:variant>
      <vt:variant>
        <vt:i4>5505131</vt:i4>
      </vt:variant>
      <vt:variant>
        <vt:i4>558</vt:i4>
      </vt:variant>
      <vt:variant>
        <vt:i4>0</vt:i4>
      </vt:variant>
      <vt:variant>
        <vt:i4>5</vt:i4>
      </vt:variant>
      <vt:variant>
        <vt:lpwstr>mailto:tilek.ramazanov.1960@mail.ru</vt:lpwstr>
      </vt:variant>
      <vt:variant>
        <vt:lpwstr/>
      </vt:variant>
      <vt:variant>
        <vt:i4>196647</vt:i4>
      </vt:variant>
      <vt:variant>
        <vt:i4>555</vt:i4>
      </vt:variant>
      <vt:variant>
        <vt:i4>0</vt:i4>
      </vt:variant>
      <vt:variant>
        <vt:i4>5</vt:i4>
      </vt:variant>
      <vt:variant>
        <vt:lpwstr>mailto:uchubaevanurgul@gmail.com</vt:lpwstr>
      </vt:variant>
      <vt:variant>
        <vt:lpwstr/>
      </vt:variant>
      <vt:variant>
        <vt:i4>4194398</vt:i4>
      </vt:variant>
      <vt:variant>
        <vt:i4>552</vt:i4>
      </vt:variant>
      <vt:variant>
        <vt:i4>0</vt:i4>
      </vt:variant>
      <vt:variant>
        <vt:i4>5</vt:i4>
      </vt:variant>
      <vt:variant>
        <vt:lpwstr>mailto:Kad_stat@mail.ru</vt:lpwstr>
      </vt:variant>
      <vt:variant>
        <vt:lpwstr/>
      </vt:variant>
      <vt:variant>
        <vt:i4>3145746</vt:i4>
      </vt:variant>
      <vt:variant>
        <vt:i4>549</vt:i4>
      </vt:variant>
      <vt:variant>
        <vt:i4>0</vt:i4>
      </vt:variant>
      <vt:variant>
        <vt:i4>5</vt:i4>
      </vt:variant>
      <vt:variant>
        <vt:lpwstr>mailto:stambekova7474@mail.ru</vt:lpwstr>
      </vt:variant>
      <vt:variant>
        <vt:lpwstr/>
      </vt:variant>
      <vt:variant>
        <vt:i4>5242913</vt:i4>
      </vt:variant>
      <vt:variant>
        <vt:i4>546</vt:i4>
      </vt:variant>
      <vt:variant>
        <vt:i4>0</vt:i4>
      </vt:variant>
      <vt:variant>
        <vt:i4>5</vt:i4>
      </vt:variant>
      <vt:variant>
        <vt:lpwstr>mailto:sokuluk.stat@mail.ru</vt:lpwstr>
      </vt:variant>
      <vt:variant>
        <vt:lpwstr/>
      </vt:variant>
      <vt:variant>
        <vt:i4>5242913</vt:i4>
      </vt:variant>
      <vt:variant>
        <vt:i4>543</vt:i4>
      </vt:variant>
      <vt:variant>
        <vt:i4>0</vt:i4>
      </vt:variant>
      <vt:variant>
        <vt:i4>5</vt:i4>
      </vt:variant>
      <vt:variant>
        <vt:lpwstr>mailto:sokuluk.stat@mail.ru</vt:lpwstr>
      </vt:variant>
      <vt:variant>
        <vt:lpwstr/>
      </vt:variant>
      <vt:variant>
        <vt:i4>7340050</vt:i4>
      </vt:variant>
      <vt:variant>
        <vt:i4>540</vt:i4>
      </vt:variant>
      <vt:variant>
        <vt:i4>0</vt:i4>
      </vt:variant>
      <vt:variant>
        <vt:i4>5</vt:i4>
      </vt:variant>
      <vt:variant>
        <vt:lpwstr>mailto:alievazina.1960@mail.ru</vt:lpwstr>
      </vt:variant>
      <vt:variant>
        <vt:lpwstr/>
      </vt:variant>
      <vt:variant>
        <vt:i4>5701641</vt:i4>
      </vt:variant>
      <vt:variant>
        <vt:i4>537</vt:i4>
      </vt:variant>
      <vt:variant>
        <vt:i4>0</vt:i4>
      </vt:variant>
      <vt:variant>
        <vt:i4>5</vt:i4>
      </vt:variant>
      <vt:variant>
        <vt:lpwstr>mailto:sveta.popova_14@mail.ru</vt:lpwstr>
      </vt:variant>
      <vt:variant>
        <vt:lpwstr/>
      </vt:variant>
      <vt:variant>
        <vt:i4>8323085</vt:i4>
      </vt:variant>
      <vt:variant>
        <vt:i4>534</vt:i4>
      </vt:variant>
      <vt:variant>
        <vt:i4>0</vt:i4>
      </vt:variant>
      <vt:variant>
        <vt:i4>5</vt:i4>
      </vt:variant>
      <vt:variant>
        <vt:lpwstr>mailto:aselia.1978@mail.ru</vt:lpwstr>
      </vt:variant>
      <vt:variant>
        <vt:lpwstr/>
      </vt:variant>
      <vt:variant>
        <vt:i4>7864418</vt:i4>
      </vt:variant>
      <vt:variant>
        <vt:i4>531</vt:i4>
      </vt:variant>
      <vt:variant>
        <vt:i4>0</vt:i4>
      </vt:variant>
      <vt:variant>
        <vt:i4>5</vt:i4>
      </vt:variant>
      <vt:variant>
        <vt:lpwstr>mailto:aidaxan_64@mail.ru</vt:lpwstr>
      </vt:variant>
      <vt:variant>
        <vt:lpwstr/>
      </vt:variant>
      <vt:variant>
        <vt:i4>6291531</vt:i4>
      </vt:variant>
      <vt:variant>
        <vt:i4>528</vt:i4>
      </vt:variant>
      <vt:variant>
        <vt:i4>0</vt:i4>
      </vt:variant>
      <vt:variant>
        <vt:i4>5</vt:i4>
      </vt:variant>
      <vt:variant>
        <vt:lpwstr>mailto:luda271961@mail.ru</vt:lpwstr>
      </vt:variant>
      <vt:variant>
        <vt:lpwstr/>
      </vt:variant>
      <vt:variant>
        <vt:i4>262258</vt:i4>
      </vt:variant>
      <vt:variant>
        <vt:i4>525</vt:i4>
      </vt:variant>
      <vt:variant>
        <vt:i4>0</vt:i4>
      </vt:variant>
      <vt:variant>
        <vt:i4>5</vt:i4>
      </vt:variant>
      <vt:variant>
        <vt:lpwstr>mailto:gulianur.1961@mail.ru</vt:lpwstr>
      </vt:variant>
      <vt:variant>
        <vt:lpwstr/>
      </vt:variant>
      <vt:variant>
        <vt:i4>655421</vt:i4>
      </vt:variant>
      <vt:variant>
        <vt:i4>522</vt:i4>
      </vt:variant>
      <vt:variant>
        <vt:i4>0</vt:i4>
      </vt:variant>
      <vt:variant>
        <vt:i4>5</vt:i4>
      </vt:variant>
      <vt:variant>
        <vt:lpwstr>mailto:rysbekaityshov@gmail.com</vt:lpwstr>
      </vt:variant>
      <vt:variant>
        <vt:lpwstr/>
      </vt:variant>
      <vt:variant>
        <vt:i4>5308525</vt:i4>
      </vt:variant>
      <vt:variant>
        <vt:i4>519</vt:i4>
      </vt:variant>
      <vt:variant>
        <vt:i4>0</vt:i4>
      </vt:variant>
      <vt:variant>
        <vt:i4>5</vt:i4>
      </vt:variant>
      <vt:variant>
        <vt:lpwstr>mailto:kemin@stat.kg</vt:lpwstr>
      </vt:variant>
      <vt:variant>
        <vt:lpwstr/>
      </vt:variant>
      <vt:variant>
        <vt:i4>5570667</vt:i4>
      </vt:variant>
      <vt:variant>
        <vt:i4>516</vt:i4>
      </vt:variant>
      <vt:variant>
        <vt:i4>0</vt:i4>
      </vt:variant>
      <vt:variant>
        <vt:i4>5</vt:i4>
      </vt:variant>
      <vt:variant>
        <vt:lpwstr>mailto:keminstat@mail.ru</vt:lpwstr>
      </vt:variant>
      <vt:variant>
        <vt:lpwstr/>
      </vt:variant>
      <vt:variant>
        <vt:i4>1900650</vt:i4>
      </vt:variant>
      <vt:variant>
        <vt:i4>513</vt:i4>
      </vt:variant>
      <vt:variant>
        <vt:i4>0</vt:i4>
      </vt:variant>
      <vt:variant>
        <vt:i4>5</vt:i4>
      </vt:variant>
      <vt:variant>
        <vt:lpwstr>mailto:v.albutova73@mail.ru</vt:lpwstr>
      </vt:variant>
      <vt:variant>
        <vt:lpwstr/>
      </vt:variant>
      <vt:variant>
        <vt:i4>7733333</vt:i4>
      </vt:variant>
      <vt:variant>
        <vt:i4>510</vt:i4>
      </vt:variant>
      <vt:variant>
        <vt:i4>0</vt:i4>
      </vt:variant>
      <vt:variant>
        <vt:i4>5</vt:i4>
      </vt:variant>
      <vt:variant>
        <vt:lpwstr>mailto:abdinasirova78@mail.ru</vt:lpwstr>
      </vt:variant>
      <vt:variant>
        <vt:lpwstr/>
      </vt:variant>
      <vt:variant>
        <vt:i4>8323167</vt:i4>
      </vt:variant>
      <vt:variant>
        <vt:i4>507</vt:i4>
      </vt:variant>
      <vt:variant>
        <vt:i4>0</vt:i4>
      </vt:variant>
      <vt:variant>
        <vt:i4>5</vt:i4>
      </vt:variant>
      <vt:variant>
        <vt:lpwstr>mailto:bazarbaevakymbat86@mail.ru</vt:lpwstr>
      </vt:variant>
      <vt:variant>
        <vt:lpwstr/>
      </vt:variant>
      <vt:variant>
        <vt:i4>6357056</vt:i4>
      </vt:variant>
      <vt:variant>
        <vt:i4>504</vt:i4>
      </vt:variant>
      <vt:variant>
        <vt:i4>0</vt:i4>
      </vt:variant>
      <vt:variant>
        <vt:i4>5</vt:i4>
      </vt:variant>
      <vt:variant>
        <vt:lpwstr>mailto:rysmanova92@mail.ru</vt:lpwstr>
      </vt:variant>
      <vt:variant>
        <vt:lpwstr/>
      </vt:variant>
      <vt:variant>
        <vt:i4>6815762</vt:i4>
      </vt:variant>
      <vt:variant>
        <vt:i4>501</vt:i4>
      </vt:variant>
      <vt:variant>
        <vt:i4>0</vt:i4>
      </vt:variant>
      <vt:variant>
        <vt:i4>5</vt:i4>
      </vt:variant>
      <vt:variant>
        <vt:lpwstr>mailto:a.karabasheva68@mail.ru</vt:lpwstr>
      </vt:variant>
      <vt:variant>
        <vt:lpwstr/>
      </vt:variant>
      <vt:variant>
        <vt:i4>5832801</vt:i4>
      </vt:variant>
      <vt:variant>
        <vt:i4>498</vt:i4>
      </vt:variant>
      <vt:variant>
        <vt:i4>0</vt:i4>
      </vt:variant>
      <vt:variant>
        <vt:i4>5</vt:i4>
      </vt:variant>
      <vt:variant>
        <vt:lpwstr>mailto:chuistat@mail.ru</vt:lpwstr>
      </vt:variant>
      <vt:variant>
        <vt:lpwstr/>
      </vt:variant>
      <vt:variant>
        <vt:i4>2097171</vt:i4>
      </vt:variant>
      <vt:variant>
        <vt:i4>495</vt:i4>
      </vt:variant>
      <vt:variant>
        <vt:i4>0</vt:i4>
      </vt:variant>
      <vt:variant>
        <vt:i4>5</vt:i4>
      </vt:variant>
      <vt:variant>
        <vt:lpwstr>mailto:Zakirovazarema73@gmail.com</vt:lpwstr>
      </vt:variant>
      <vt:variant>
        <vt:lpwstr/>
      </vt:variant>
      <vt:variant>
        <vt:i4>6684695</vt:i4>
      </vt:variant>
      <vt:variant>
        <vt:i4>492</vt:i4>
      </vt:variant>
      <vt:variant>
        <vt:i4>0</vt:i4>
      </vt:variant>
      <vt:variant>
        <vt:i4>5</vt:i4>
      </vt:variant>
      <vt:variant>
        <vt:lpwstr>mailto:Tyumenbaeva.94@mail.ru</vt:lpwstr>
      </vt:variant>
      <vt:variant>
        <vt:lpwstr/>
      </vt:variant>
      <vt:variant>
        <vt:i4>1441910</vt:i4>
      </vt:variant>
      <vt:variant>
        <vt:i4>489</vt:i4>
      </vt:variant>
      <vt:variant>
        <vt:i4>0</vt:i4>
      </vt:variant>
      <vt:variant>
        <vt:i4>5</vt:i4>
      </vt:variant>
      <vt:variant>
        <vt:lpwstr>mailto:bermet.nasyrova@bk.ru</vt:lpwstr>
      </vt:variant>
      <vt:variant>
        <vt:lpwstr/>
      </vt:variant>
      <vt:variant>
        <vt:i4>3407882</vt:i4>
      </vt:variant>
      <vt:variant>
        <vt:i4>486</vt:i4>
      </vt:variant>
      <vt:variant>
        <vt:i4>0</vt:i4>
      </vt:variant>
      <vt:variant>
        <vt:i4>5</vt:i4>
      </vt:variant>
      <vt:variant>
        <vt:lpwstr>mailto:rano.karkenova.2017@mail.ru</vt:lpwstr>
      </vt:variant>
      <vt:variant>
        <vt:lpwstr/>
      </vt:variant>
      <vt:variant>
        <vt:i4>6291526</vt:i4>
      </vt:variant>
      <vt:variant>
        <vt:i4>483</vt:i4>
      </vt:variant>
      <vt:variant>
        <vt:i4>0</vt:i4>
      </vt:variant>
      <vt:variant>
        <vt:i4>5</vt:i4>
      </vt:variant>
      <vt:variant>
        <vt:lpwstr>mailto:Aadykeeva87@mail.ru</vt:lpwstr>
      </vt:variant>
      <vt:variant>
        <vt:lpwstr/>
      </vt:variant>
      <vt:variant>
        <vt:i4>1835122</vt:i4>
      </vt:variant>
      <vt:variant>
        <vt:i4>480</vt:i4>
      </vt:variant>
      <vt:variant>
        <vt:i4>0</vt:i4>
      </vt:variant>
      <vt:variant>
        <vt:i4>5</vt:i4>
      </vt:variant>
      <vt:variant>
        <vt:lpwstr>mailto:minara.murataliyeva@bk.ru</vt:lpwstr>
      </vt:variant>
      <vt:variant>
        <vt:lpwstr/>
      </vt:variant>
      <vt:variant>
        <vt:i4>8192066</vt:i4>
      </vt:variant>
      <vt:variant>
        <vt:i4>477</vt:i4>
      </vt:variant>
      <vt:variant>
        <vt:i4>0</vt:i4>
      </vt:variant>
      <vt:variant>
        <vt:i4>5</vt:i4>
      </vt:variant>
      <vt:variant>
        <vt:lpwstr>mailto:a.e.t70@mail.ru</vt:lpwstr>
      </vt:variant>
      <vt:variant>
        <vt:lpwstr/>
      </vt:variant>
      <vt:variant>
        <vt:i4>7405645</vt:i4>
      </vt:variant>
      <vt:variant>
        <vt:i4>474</vt:i4>
      </vt:variant>
      <vt:variant>
        <vt:i4>0</vt:i4>
      </vt:variant>
      <vt:variant>
        <vt:i4>5</vt:i4>
      </vt:variant>
      <vt:variant>
        <vt:lpwstr>mailto:r.arina.71@mail.ru</vt:lpwstr>
      </vt:variant>
      <vt:variant>
        <vt:lpwstr/>
      </vt:variant>
      <vt:variant>
        <vt:i4>2031739</vt:i4>
      </vt:variant>
      <vt:variant>
        <vt:i4>471</vt:i4>
      </vt:variant>
      <vt:variant>
        <vt:i4>0</vt:i4>
      </vt:variant>
      <vt:variant>
        <vt:i4>5</vt:i4>
      </vt:variant>
      <vt:variant>
        <vt:lpwstr>mailto:bekten.ablayev@bk.ru</vt:lpwstr>
      </vt:variant>
      <vt:variant>
        <vt:lpwstr/>
      </vt:variant>
      <vt:variant>
        <vt:i4>4980860</vt:i4>
      </vt:variant>
      <vt:variant>
        <vt:i4>468</vt:i4>
      </vt:variant>
      <vt:variant>
        <vt:i4>0</vt:i4>
      </vt:variant>
      <vt:variant>
        <vt:i4>5</vt:i4>
      </vt:variant>
      <vt:variant>
        <vt:lpwstr>mailto:issykata@stat.kg</vt:lpwstr>
      </vt:variant>
      <vt:variant>
        <vt:lpwstr/>
      </vt:variant>
      <vt:variant>
        <vt:i4>1179746</vt:i4>
      </vt:variant>
      <vt:variant>
        <vt:i4>465</vt:i4>
      </vt:variant>
      <vt:variant>
        <vt:i4>0</vt:i4>
      </vt:variant>
      <vt:variant>
        <vt:i4>5</vt:i4>
      </vt:variant>
      <vt:variant>
        <vt:lpwstr>mailto:asel.imanova@list.ru</vt:lpwstr>
      </vt:variant>
      <vt:variant>
        <vt:lpwstr/>
      </vt:variant>
      <vt:variant>
        <vt:i4>8257623</vt:i4>
      </vt:variant>
      <vt:variant>
        <vt:i4>462</vt:i4>
      </vt:variant>
      <vt:variant>
        <vt:i4>0</vt:i4>
      </vt:variant>
      <vt:variant>
        <vt:i4>5</vt:i4>
      </vt:variant>
      <vt:variant>
        <vt:lpwstr>mailto:chekeeva60@mail.ru</vt:lpwstr>
      </vt:variant>
      <vt:variant>
        <vt:lpwstr/>
      </vt:variant>
      <vt:variant>
        <vt:i4>2097234</vt:i4>
      </vt:variant>
      <vt:variant>
        <vt:i4>459</vt:i4>
      </vt:variant>
      <vt:variant>
        <vt:i4>0</vt:i4>
      </vt:variant>
      <vt:variant>
        <vt:i4>5</vt:i4>
      </vt:variant>
      <vt:variant>
        <vt:lpwstr>mailto:c-akmatova@list.ru</vt:lpwstr>
      </vt:variant>
      <vt:variant>
        <vt:lpwstr/>
      </vt:variant>
      <vt:variant>
        <vt:i4>3735573</vt:i4>
      </vt:variant>
      <vt:variant>
        <vt:i4>456</vt:i4>
      </vt:variant>
      <vt:variant>
        <vt:i4>0</vt:i4>
      </vt:variant>
      <vt:variant>
        <vt:i4>5</vt:i4>
      </vt:variant>
      <vt:variant>
        <vt:lpwstr>mailto:aia1084@mail.ru</vt:lpwstr>
      </vt:variant>
      <vt:variant>
        <vt:lpwstr/>
      </vt:variant>
      <vt:variant>
        <vt:i4>6291479</vt:i4>
      </vt:variant>
      <vt:variant>
        <vt:i4>453</vt:i4>
      </vt:variant>
      <vt:variant>
        <vt:i4>0</vt:i4>
      </vt:variant>
      <vt:variant>
        <vt:i4>5</vt:i4>
      </vt:variant>
      <vt:variant>
        <vt:lpwstr>https://e.mail.ru/compose?To=aliya8520@mail.ru</vt:lpwstr>
      </vt:variant>
      <vt:variant>
        <vt:lpwstr/>
      </vt:variant>
      <vt:variant>
        <vt:i4>2818064</vt:i4>
      </vt:variant>
      <vt:variant>
        <vt:i4>450</vt:i4>
      </vt:variant>
      <vt:variant>
        <vt:i4>0</vt:i4>
      </vt:variant>
      <vt:variant>
        <vt:i4>5</vt:i4>
      </vt:variant>
      <vt:variant>
        <vt:lpwstr>mailto:bochievaN@bk.ru</vt:lpwstr>
      </vt:variant>
      <vt:variant>
        <vt:lpwstr/>
      </vt:variant>
      <vt:variant>
        <vt:i4>5767200</vt:i4>
      </vt:variant>
      <vt:variant>
        <vt:i4>447</vt:i4>
      </vt:variant>
      <vt:variant>
        <vt:i4>0</vt:i4>
      </vt:variant>
      <vt:variant>
        <vt:i4>5</vt:i4>
      </vt:variant>
      <vt:variant>
        <vt:lpwstr>mailto:nurzada.orozbekova@bk.ru</vt:lpwstr>
      </vt:variant>
      <vt:variant>
        <vt:lpwstr/>
      </vt:variant>
      <vt:variant>
        <vt:i4>3473412</vt:i4>
      </vt:variant>
      <vt:variant>
        <vt:i4>444</vt:i4>
      </vt:variant>
      <vt:variant>
        <vt:i4>0</vt:i4>
      </vt:variant>
      <vt:variant>
        <vt:i4>5</vt:i4>
      </vt:variant>
      <vt:variant>
        <vt:lpwstr>mailto:Zhanylaidakeeva@mail.ru</vt:lpwstr>
      </vt:variant>
      <vt:variant>
        <vt:lpwstr/>
      </vt:variant>
      <vt:variant>
        <vt:i4>7274609</vt:i4>
      </vt:variant>
      <vt:variant>
        <vt:i4>441</vt:i4>
      </vt:variant>
      <vt:variant>
        <vt:i4>0</vt:i4>
      </vt:variant>
      <vt:variant>
        <vt:i4>5</vt:i4>
      </vt:variant>
      <vt:variant>
        <vt:lpwstr>mailto:alamedin203@</vt:lpwstr>
      </vt:variant>
      <vt:variant>
        <vt:lpwstr/>
      </vt:variant>
      <vt:variant>
        <vt:i4>3473414</vt:i4>
      </vt:variant>
      <vt:variant>
        <vt:i4>438</vt:i4>
      </vt:variant>
      <vt:variant>
        <vt:i4>0</vt:i4>
      </vt:variant>
      <vt:variant>
        <vt:i4>5</vt:i4>
      </vt:variant>
      <vt:variant>
        <vt:lpwstr>mailto:gulzanaKarabayeva@bk.ru</vt:lpwstr>
      </vt:variant>
      <vt:variant>
        <vt:lpwstr/>
      </vt:variant>
      <vt:variant>
        <vt:i4>2818069</vt:i4>
      </vt:variant>
      <vt:variant>
        <vt:i4>435</vt:i4>
      </vt:variant>
      <vt:variant>
        <vt:i4>0</vt:i4>
      </vt:variant>
      <vt:variant>
        <vt:i4>5</vt:i4>
      </vt:variant>
      <vt:variant>
        <vt:lpwstr>mailto:dzholdoshevaa@bk.ru</vt:lpwstr>
      </vt:variant>
      <vt:variant>
        <vt:lpwstr/>
      </vt:variant>
      <vt:variant>
        <vt:i4>327790</vt:i4>
      </vt:variant>
      <vt:variant>
        <vt:i4>432</vt:i4>
      </vt:variant>
      <vt:variant>
        <vt:i4>0</vt:i4>
      </vt:variant>
      <vt:variant>
        <vt:i4>5</vt:i4>
      </vt:variant>
      <vt:variant>
        <vt:lpwstr>mailto:kihs41708@mail.ru</vt:lpwstr>
      </vt:variant>
      <vt:variant>
        <vt:lpwstr/>
      </vt:variant>
      <vt:variant>
        <vt:i4>7274526</vt:i4>
      </vt:variant>
      <vt:variant>
        <vt:i4>429</vt:i4>
      </vt:variant>
      <vt:variant>
        <vt:i4>0</vt:i4>
      </vt:variant>
      <vt:variant>
        <vt:i4>5</vt:i4>
      </vt:variant>
      <vt:variant>
        <vt:lpwstr>mailto:z.osmonov62@mail.ru</vt:lpwstr>
      </vt:variant>
      <vt:variant>
        <vt:lpwstr/>
      </vt:variant>
      <vt:variant>
        <vt:i4>6226047</vt:i4>
      </vt:variant>
      <vt:variant>
        <vt:i4>426</vt:i4>
      </vt:variant>
      <vt:variant>
        <vt:i4>0</vt:i4>
      </vt:variant>
      <vt:variant>
        <vt:i4>5</vt:i4>
      </vt:variant>
      <vt:variant>
        <vt:lpwstr>mailto:samat2189@mail.ru</vt:lpwstr>
      </vt:variant>
      <vt:variant>
        <vt:lpwstr/>
      </vt:variant>
      <vt:variant>
        <vt:i4>7929934</vt:i4>
      </vt:variant>
      <vt:variant>
        <vt:i4>423</vt:i4>
      </vt:variant>
      <vt:variant>
        <vt:i4>0</vt:i4>
      </vt:variant>
      <vt:variant>
        <vt:i4>5</vt:i4>
      </vt:variant>
      <vt:variant>
        <vt:lpwstr>mailto:derbishaliyeva60@bk.ru</vt:lpwstr>
      </vt:variant>
      <vt:variant>
        <vt:lpwstr/>
      </vt:variant>
      <vt:variant>
        <vt:i4>5701749</vt:i4>
      </vt:variant>
      <vt:variant>
        <vt:i4>420</vt:i4>
      </vt:variant>
      <vt:variant>
        <vt:i4>0</vt:i4>
      </vt:variant>
      <vt:variant>
        <vt:i4>5</vt:i4>
      </vt:variant>
      <vt:variant>
        <vt:lpwstr>mailto:aselerik80@gmail.com</vt:lpwstr>
      </vt:variant>
      <vt:variant>
        <vt:lpwstr/>
      </vt:variant>
      <vt:variant>
        <vt:i4>4784236</vt:i4>
      </vt:variant>
      <vt:variant>
        <vt:i4>417</vt:i4>
      </vt:variant>
      <vt:variant>
        <vt:i4>0</vt:i4>
      </vt:variant>
      <vt:variant>
        <vt:i4>5</vt:i4>
      </vt:variant>
      <vt:variant>
        <vt:lpwstr>mailto:muratalinaainyra@mail.ru</vt:lpwstr>
      </vt:variant>
      <vt:variant>
        <vt:lpwstr/>
      </vt:variant>
      <vt:variant>
        <vt:i4>4325438</vt:i4>
      </vt:variant>
      <vt:variant>
        <vt:i4>414</vt:i4>
      </vt:variant>
      <vt:variant>
        <vt:i4>0</vt:i4>
      </vt:variant>
      <vt:variant>
        <vt:i4>5</vt:i4>
      </vt:variant>
      <vt:variant>
        <vt:lpwstr>mailto:mambetaliyeva.ilmira@mail.ru</vt:lpwstr>
      </vt:variant>
      <vt:variant>
        <vt:lpwstr/>
      </vt:variant>
      <vt:variant>
        <vt:i4>6488073</vt:i4>
      </vt:variant>
      <vt:variant>
        <vt:i4>411</vt:i4>
      </vt:variant>
      <vt:variant>
        <vt:i4>0</vt:i4>
      </vt:variant>
      <vt:variant>
        <vt:i4>5</vt:i4>
      </vt:variant>
      <vt:variant>
        <vt:lpwstr>mailto:murzabekovna.tolkun@mail.ru</vt:lpwstr>
      </vt:variant>
      <vt:variant>
        <vt:lpwstr/>
      </vt:variant>
      <vt:variant>
        <vt:i4>4718643</vt:i4>
      </vt:variant>
      <vt:variant>
        <vt:i4>408</vt:i4>
      </vt:variant>
      <vt:variant>
        <vt:i4>0</vt:i4>
      </vt:variant>
      <vt:variant>
        <vt:i4>5</vt:i4>
      </vt:variant>
      <vt:variant>
        <vt:lpwstr>mailto:chuyoblstat2@mail.ru</vt:lpwstr>
      </vt:variant>
      <vt:variant>
        <vt:lpwstr/>
      </vt:variant>
      <vt:variant>
        <vt:i4>4718643</vt:i4>
      </vt:variant>
      <vt:variant>
        <vt:i4>405</vt:i4>
      </vt:variant>
      <vt:variant>
        <vt:i4>0</vt:i4>
      </vt:variant>
      <vt:variant>
        <vt:i4>5</vt:i4>
      </vt:variant>
      <vt:variant>
        <vt:lpwstr>mailto:chuyoblstat2@mail.ru</vt:lpwstr>
      </vt:variant>
      <vt:variant>
        <vt:lpwstr/>
      </vt:variant>
      <vt:variant>
        <vt:i4>4718643</vt:i4>
      </vt:variant>
      <vt:variant>
        <vt:i4>402</vt:i4>
      </vt:variant>
      <vt:variant>
        <vt:i4>0</vt:i4>
      </vt:variant>
      <vt:variant>
        <vt:i4>5</vt:i4>
      </vt:variant>
      <vt:variant>
        <vt:lpwstr>mailto:chuyoblstat2@mail.ru</vt:lpwstr>
      </vt:variant>
      <vt:variant>
        <vt:lpwstr/>
      </vt:variant>
      <vt:variant>
        <vt:i4>4718643</vt:i4>
      </vt:variant>
      <vt:variant>
        <vt:i4>399</vt:i4>
      </vt:variant>
      <vt:variant>
        <vt:i4>0</vt:i4>
      </vt:variant>
      <vt:variant>
        <vt:i4>5</vt:i4>
      </vt:variant>
      <vt:variant>
        <vt:lpwstr>mailto:chuyoblstat2@mail.ru</vt:lpwstr>
      </vt:variant>
      <vt:variant>
        <vt:lpwstr/>
      </vt:variant>
      <vt:variant>
        <vt:i4>1703984</vt:i4>
      </vt:variant>
      <vt:variant>
        <vt:i4>396</vt:i4>
      </vt:variant>
      <vt:variant>
        <vt:i4>0</vt:i4>
      </vt:variant>
      <vt:variant>
        <vt:i4>5</vt:i4>
      </vt:variant>
      <vt:variant>
        <vt:lpwstr>mailto:millart23@mail.ru</vt:lpwstr>
      </vt:variant>
      <vt:variant>
        <vt:lpwstr/>
      </vt:variant>
      <vt:variant>
        <vt:i4>7012474</vt:i4>
      </vt:variant>
      <vt:variant>
        <vt:i4>393</vt:i4>
      </vt:variant>
      <vt:variant>
        <vt:i4>0</vt:i4>
      </vt:variant>
      <vt:variant>
        <vt:i4>5</vt:i4>
      </vt:variant>
      <vt:variant>
        <vt:lpwstr>mailto:bekzinat_aika@mail.ru</vt:lpwstr>
      </vt:variant>
      <vt:variant>
        <vt:lpwstr/>
      </vt:variant>
      <vt:variant>
        <vt:i4>1900664</vt:i4>
      </vt:variant>
      <vt:variant>
        <vt:i4>390</vt:i4>
      </vt:variant>
      <vt:variant>
        <vt:i4>0</vt:i4>
      </vt:variant>
      <vt:variant>
        <vt:i4>5</vt:i4>
      </vt:variant>
      <vt:variant>
        <vt:lpwstr>mailto:Sadybakasov.tnt@gmail.com</vt:lpwstr>
      </vt:variant>
      <vt:variant>
        <vt:lpwstr/>
      </vt:variant>
      <vt:variant>
        <vt:i4>4194349</vt:i4>
      </vt:variant>
      <vt:variant>
        <vt:i4>387</vt:i4>
      </vt:variant>
      <vt:variant>
        <vt:i4>0</vt:i4>
      </vt:variant>
      <vt:variant>
        <vt:i4>5</vt:i4>
      </vt:variant>
      <vt:variant>
        <vt:lpwstr>mailto:diloram.mahkamova@mail.ru</vt:lpwstr>
      </vt:variant>
      <vt:variant>
        <vt:lpwstr/>
      </vt:variant>
      <vt:variant>
        <vt:i4>4718699</vt:i4>
      </vt:variant>
      <vt:variant>
        <vt:i4>384</vt:i4>
      </vt:variant>
      <vt:variant>
        <vt:i4>0</vt:i4>
      </vt:variant>
      <vt:variant>
        <vt:i4>5</vt:i4>
      </vt:variant>
      <vt:variant>
        <vt:lpwstr>mailto:Saigerim91@gmail.com</vt:lpwstr>
      </vt:variant>
      <vt:variant>
        <vt:lpwstr/>
      </vt:variant>
      <vt:variant>
        <vt:i4>5308531</vt:i4>
      </vt:variant>
      <vt:variant>
        <vt:i4>381</vt:i4>
      </vt:variant>
      <vt:variant>
        <vt:i4>0</vt:i4>
      </vt:variant>
      <vt:variant>
        <vt:i4>5</vt:i4>
      </vt:variant>
      <vt:variant>
        <vt:lpwstr>mailto:abdyllayevak@mail.ru</vt:lpwstr>
      </vt:variant>
      <vt:variant>
        <vt:lpwstr/>
      </vt:variant>
      <vt:variant>
        <vt:i4>6619203</vt:i4>
      </vt:variant>
      <vt:variant>
        <vt:i4>378</vt:i4>
      </vt:variant>
      <vt:variant>
        <vt:i4>0</vt:i4>
      </vt:variant>
      <vt:variant>
        <vt:i4>5</vt:i4>
      </vt:variant>
      <vt:variant>
        <vt:lpwstr>mailto:jabdibaitova@gmail.com</vt:lpwstr>
      </vt:variant>
      <vt:variant>
        <vt:lpwstr/>
      </vt:variant>
      <vt:variant>
        <vt:i4>1441830</vt:i4>
      </vt:variant>
      <vt:variant>
        <vt:i4>375</vt:i4>
      </vt:variant>
      <vt:variant>
        <vt:i4>0</vt:i4>
      </vt:variant>
      <vt:variant>
        <vt:i4>5</vt:i4>
      </vt:variant>
      <vt:variant>
        <vt:lpwstr>mailto:olgonay14@mail.ru</vt:lpwstr>
      </vt:variant>
      <vt:variant>
        <vt:lpwstr/>
      </vt:variant>
      <vt:variant>
        <vt:i4>7602260</vt:i4>
      </vt:variant>
      <vt:variant>
        <vt:i4>372</vt:i4>
      </vt:variant>
      <vt:variant>
        <vt:i4>0</vt:i4>
      </vt:variant>
      <vt:variant>
        <vt:i4>5</vt:i4>
      </vt:variant>
      <vt:variant>
        <vt:lpwstr>mailto:farida_karimova_2020@mail.ru</vt:lpwstr>
      </vt:variant>
      <vt:variant>
        <vt:lpwstr/>
      </vt:variant>
      <vt:variant>
        <vt:i4>262249</vt:i4>
      </vt:variant>
      <vt:variant>
        <vt:i4>369</vt:i4>
      </vt:variant>
      <vt:variant>
        <vt:i4>0</vt:i4>
      </vt:variant>
      <vt:variant>
        <vt:i4>5</vt:i4>
      </vt:variant>
      <vt:variant>
        <vt:lpwstr>mailto:turdukan.artykova@mail.ru</vt:lpwstr>
      </vt:variant>
      <vt:variant>
        <vt:lpwstr/>
      </vt:variant>
      <vt:variant>
        <vt:i4>4522021</vt:i4>
      </vt:variant>
      <vt:variant>
        <vt:i4>366</vt:i4>
      </vt:variant>
      <vt:variant>
        <vt:i4>0</vt:i4>
      </vt:variant>
      <vt:variant>
        <vt:i4>5</vt:i4>
      </vt:variant>
      <vt:variant>
        <vt:lpwstr>mailto:meka.26@bk.ru</vt:lpwstr>
      </vt:variant>
      <vt:variant>
        <vt:lpwstr/>
      </vt:variant>
      <vt:variant>
        <vt:i4>3407896</vt:i4>
      </vt:variant>
      <vt:variant>
        <vt:i4>363</vt:i4>
      </vt:variant>
      <vt:variant>
        <vt:i4>0</vt:i4>
      </vt:variant>
      <vt:variant>
        <vt:i4>5</vt:i4>
      </vt:variant>
      <vt:variant>
        <vt:lpwstr>mailto:kmukhaykhan@mail.ru</vt:lpwstr>
      </vt:variant>
      <vt:variant>
        <vt:lpwstr/>
      </vt:variant>
      <vt:variant>
        <vt:i4>65593</vt:i4>
      </vt:variant>
      <vt:variant>
        <vt:i4>360</vt:i4>
      </vt:variant>
      <vt:variant>
        <vt:i4>0</vt:i4>
      </vt:variant>
      <vt:variant>
        <vt:i4>5</vt:i4>
      </vt:variant>
      <vt:variant>
        <vt:lpwstr>mailto:aisuluuaskarbekova@gmail.com</vt:lpwstr>
      </vt:variant>
      <vt:variant>
        <vt:lpwstr/>
      </vt:variant>
      <vt:variant>
        <vt:i4>7340061</vt:i4>
      </vt:variant>
      <vt:variant>
        <vt:i4>357</vt:i4>
      </vt:variant>
      <vt:variant>
        <vt:i4>0</vt:i4>
      </vt:variant>
      <vt:variant>
        <vt:i4>5</vt:i4>
      </vt:variant>
      <vt:variant>
        <vt:lpwstr>mailto:karmyshakova.eliza@mail.ru</vt:lpwstr>
      </vt:variant>
      <vt:variant>
        <vt:lpwstr/>
      </vt:variant>
      <vt:variant>
        <vt:i4>720937</vt:i4>
      </vt:variant>
      <vt:variant>
        <vt:i4>354</vt:i4>
      </vt:variant>
      <vt:variant>
        <vt:i4>0</vt:i4>
      </vt:variant>
      <vt:variant>
        <vt:i4>5</vt:i4>
      </vt:variant>
      <vt:variant>
        <vt:lpwstr>mailto:akbiike59@mail.ru</vt:lpwstr>
      </vt:variant>
      <vt:variant>
        <vt:lpwstr/>
      </vt:variant>
      <vt:variant>
        <vt:i4>4849775</vt:i4>
      </vt:variant>
      <vt:variant>
        <vt:i4>351</vt:i4>
      </vt:variant>
      <vt:variant>
        <vt:i4>0</vt:i4>
      </vt:variant>
      <vt:variant>
        <vt:i4>5</vt:i4>
      </vt:variant>
      <vt:variant>
        <vt:lpwstr>mailto:gturdikulova@list.ru</vt:lpwstr>
      </vt:variant>
      <vt:variant>
        <vt:lpwstr/>
      </vt:variant>
      <vt:variant>
        <vt:i4>589871</vt:i4>
      </vt:variant>
      <vt:variant>
        <vt:i4>348</vt:i4>
      </vt:variant>
      <vt:variant>
        <vt:i4>0</vt:i4>
      </vt:variant>
      <vt:variant>
        <vt:i4>5</vt:i4>
      </vt:variant>
      <vt:variant>
        <vt:lpwstr>mailto:zheenbekova85@list.ru</vt:lpwstr>
      </vt:variant>
      <vt:variant>
        <vt:lpwstr/>
      </vt:variant>
      <vt:variant>
        <vt:i4>2490439</vt:i4>
      </vt:variant>
      <vt:variant>
        <vt:i4>345</vt:i4>
      </vt:variant>
      <vt:variant>
        <vt:i4>0</vt:i4>
      </vt:variant>
      <vt:variant>
        <vt:i4>5</vt:i4>
      </vt:variant>
      <vt:variant>
        <vt:lpwstr>mailto:gulasal.subanova@bk.ru</vt:lpwstr>
      </vt:variant>
      <vt:variant>
        <vt:lpwstr/>
      </vt:variant>
      <vt:variant>
        <vt:i4>1114222</vt:i4>
      </vt:variant>
      <vt:variant>
        <vt:i4>342</vt:i4>
      </vt:variant>
      <vt:variant>
        <vt:i4>0</vt:i4>
      </vt:variant>
      <vt:variant>
        <vt:i4>5</vt:i4>
      </vt:variant>
      <vt:variant>
        <vt:lpwstr>mailto:r.maku84@mail.ru</vt:lpwstr>
      </vt:variant>
      <vt:variant>
        <vt:lpwstr/>
      </vt:variant>
      <vt:variant>
        <vt:i4>851993</vt:i4>
      </vt:variant>
      <vt:variant>
        <vt:i4>339</vt:i4>
      </vt:variant>
      <vt:variant>
        <vt:i4>0</vt:i4>
      </vt:variant>
      <vt:variant>
        <vt:i4>5</vt:i4>
      </vt:variant>
      <vt:variant>
        <vt:lpwstr>mailto:omorova_urnisa65@mail.ru</vt:lpwstr>
      </vt:variant>
      <vt:variant>
        <vt:lpwstr/>
      </vt:variant>
      <vt:variant>
        <vt:i4>524312</vt:i4>
      </vt:variant>
      <vt:variant>
        <vt:i4>336</vt:i4>
      </vt:variant>
      <vt:variant>
        <vt:i4>0</vt:i4>
      </vt:variant>
      <vt:variant>
        <vt:i4>5</vt:i4>
      </vt:variant>
      <vt:variant>
        <vt:lpwstr>mailto:dsabirova_72@mail.ru</vt:lpwstr>
      </vt:variant>
      <vt:variant>
        <vt:lpwstr/>
      </vt:variant>
      <vt:variant>
        <vt:i4>6946886</vt:i4>
      </vt:variant>
      <vt:variant>
        <vt:i4>333</vt:i4>
      </vt:variant>
      <vt:variant>
        <vt:i4>0</vt:i4>
      </vt:variant>
      <vt:variant>
        <vt:i4>5</vt:i4>
      </vt:variant>
      <vt:variant>
        <vt:lpwstr>mailto:Umokeev@inbox.ru</vt:lpwstr>
      </vt:variant>
      <vt:variant>
        <vt:lpwstr/>
      </vt:variant>
      <vt:variant>
        <vt:i4>5111924</vt:i4>
      </vt:variant>
      <vt:variant>
        <vt:i4>330</vt:i4>
      </vt:variant>
      <vt:variant>
        <vt:i4>0</vt:i4>
      </vt:variant>
      <vt:variant>
        <vt:i4>5</vt:i4>
      </vt:variant>
      <vt:variant>
        <vt:lpwstr>mailto:oshgorod@stat.kg</vt:lpwstr>
      </vt:variant>
      <vt:variant>
        <vt:lpwstr/>
      </vt:variant>
      <vt:variant>
        <vt:i4>2621469</vt:i4>
      </vt:variant>
      <vt:variant>
        <vt:i4>327</vt:i4>
      </vt:variant>
      <vt:variant>
        <vt:i4>0</vt:i4>
      </vt:variant>
      <vt:variant>
        <vt:i4>5</vt:i4>
      </vt:variant>
      <vt:variant>
        <vt:lpwstr>mailto:tzhanarkul@mail.ru</vt:lpwstr>
      </vt:variant>
      <vt:variant>
        <vt:lpwstr/>
      </vt:variant>
      <vt:variant>
        <vt:i4>2359348</vt:i4>
      </vt:variant>
      <vt:variant>
        <vt:i4>324</vt:i4>
      </vt:variant>
      <vt:variant>
        <vt:i4>0</vt:i4>
      </vt:variant>
      <vt:variant>
        <vt:i4>5</vt:i4>
      </vt:variant>
      <vt:variant>
        <vt:lpwstr>mailto:Smart_smile@mail.ru</vt:lpwstr>
      </vt:variant>
      <vt:variant>
        <vt:lpwstr/>
      </vt:variant>
      <vt:variant>
        <vt:i4>5767200</vt:i4>
      </vt:variant>
      <vt:variant>
        <vt:i4>321</vt:i4>
      </vt:variant>
      <vt:variant>
        <vt:i4>0</vt:i4>
      </vt:variant>
      <vt:variant>
        <vt:i4>5</vt:i4>
      </vt:variant>
      <vt:variant>
        <vt:lpwstr>mailto:s.esenalieva28@gmail.com</vt:lpwstr>
      </vt:variant>
      <vt:variant>
        <vt:lpwstr/>
      </vt:variant>
      <vt:variant>
        <vt:i4>3604489</vt:i4>
      </vt:variant>
      <vt:variant>
        <vt:i4>318</vt:i4>
      </vt:variant>
      <vt:variant>
        <vt:i4>0</vt:i4>
      </vt:variant>
      <vt:variant>
        <vt:i4>5</vt:i4>
      </vt:variant>
      <vt:variant>
        <vt:lpwstr>mailto:alagushevaa@mail.ru</vt:lpwstr>
      </vt:variant>
      <vt:variant>
        <vt:lpwstr/>
      </vt:variant>
      <vt:variant>
        <vt:i4>4718643</vt:i4>
      </vt:variant>
      <vt:variant>
        <vt:i4>315</vt:i4>
      </vt:variant>
      <vt:variant>
        <vt:i4>0</vt:i4>
      </vt:variant>
      <vt:variant>
        <vt:i4>5</vt:i4>
      </vt:variant>
      <vt:variant>
        <vt:lpwstr>mailto:danchik.t93@gmail.com</vt:lpwstr>
      </vt:variant>
      <vt:variant>
        <vt:lpwstr/>
      </vt:variant>
      <vt:variant>
        <vt:i4>3604511</vt:i4>
      </vt:variant>
      <vt:variant>
        <vt:i4>312</vt:i4>
      </vt:variant>
      <vt:variant>
        <vt:i4>0</vt:i4>
      </vt:variant>
      <vt:variant>
        <vt:i4>5</vt:i4>
      </vt:variant>
      <vt:variant>
        <vt:lpwstr>mailto:jrakhata0811@mail.com</vt:lpwstr>
      </vt:variant>
      <vt:variant>
        <vt:lpwstr/>
      </vt:variant>
      <vt:variant>
        <vt:i4>7405635</vt:i4>
      </vt:variant>
      <vt:variant>
        <vt:i4>309</vt:i4>
      </vt:variant>
      <vt:variant>
        <vt:i4>0</vt:i4>
      </vt:variant>
      <vt:variant>
        <vt:i4>5</vt:i4>
      </vt:variant>
      <vt:variant>
        <vt:lpwstr>mailto:gulj.72@mail</vt:lpwstr>
      </vt:variant>
      <vt:variant>
        <vt:lpwstr/>
      </vt:variant>
      <vt:variant>
        <vt:i4>2752514</vt:i4>
      </vt:variant>
      <vt:variant>
        <vt:i4>306</vt:i4>
      </vt:variant>
      <vt:variant>
        <vt:i4>0</vt:i4>
      </vt:variant>
      <vt:variant>
        <vt:i4>5</vt:i4>
      </vt:variant>
      <vt:variant>
        <vt:lpwstr>mailto:nurjamalmaatova02@gmail.com</vt:lpwstr>
      </vt:variant>
      <vt:variant>
        <vt:lpwstr/>
      </vt:variant>
      <vt:variant>
        <vt:i4>7864400</vt:i4>
      </vt:variant>
      <vt:variant>
        <vt:i4>303</vt:i4>
      </vt:variant>
      <vt:variant>
        <vt:i4>0</vt:i4>
      </vt:variant>
      <vt:variant>
        <vt:i4>5</vt:i4>
      </vt:variant>
      <vt:variant>
        <vt:lpwstr>mailto:buruljan84@mail.ru</vt:lpwstr>
      </vt:variant>
      <vt:variant>
        <vt:lpwstr/>
      </vt:variant>
      <vt:variant>
        <vt:i4>720956</vt:i4>
      </vt:variant>
      <vt:variant>
        <vt:i4>300</vt:i4>
      </vt:variant>
      <vt:variant>
        <vt:i4>0</vt:i4>
      </vt:variant>
      <vt:variant>
        <vt:i4>5</vt:i4>
      </vt:variant>
      <vt:variant>
        <vt:lpwstr>mailto:ajnurazenisovna@gmail.com</vt:lpwstr>
      </vt:variant>
      <vt:variant>
        <vt:lpwstr/>
      </vt:variant>
      <vt:variant>
        <vt:i4>589878</vt:i4>
      </vt:variant>
      <vt:variant>
        <vt:i4>297</vt:i4>
      </vt:variant>
      <vt:variant>
        <vt:i4>0</vt:i4>
      </vt:variant>
      <vt:variant>
        <vt:i4>5</vt:i4>
      </vt:variant>
      <vt:variant>
        <vt:lpwstr>mailto:makyev78@mail.ru</vt:lpwstr>
      </vt:variant>
      <vt:variant>
        <vt:lpwstr/>
      </vt:variant>
      <vt:variant>
        <vt:i4>5308516</vt:i4>
      </vt:variant>
      <vt:variant>
        <vt:i4>294</vt:i4>
      </vt:variant>
      <vt:variant>
        <vt:i4>0</vt:i4>
      </vt:variant>
      <vt:variant>
        <vt:i4>5</vt:i4>
      </vt:variant>
      <vt:variant>
        <vt:lpwstr>mailto:sshadykanova@mail.ru</vt:lpwstr>
      </vt:variant>
      <vt:variant>
        <vt:lpwstr/>
      </vt:variant>
      <vt:variant>
        <vt:i4>3538971</vt:i4>
      </vt:variant>
      <vt:variant>
        <vt:i4>291</vt:i4>
      </vt:variant>
      <vt:variant>
        <vt:i4>0</vt:i4>
      </vt:variant>
      <vt:variant>
        <vt:i4>5</vt:i4>
      </vt:variant>
      <vt:variant>
        <vt:lpwstr>mailto:begimai91@gmail.com</vt:lpwstr>
      </vt:variant>
      <vt:variant>
        <vt:lpwstr/>
      </vt:variant>
      <vt:variant>
        <vt:i4>8192082</vt:i4>
      </vt:variant>
      <vt:variant>
        <vt:i4>288</vt:i4>
      </vt:variant>
      <vt:variant>
        <vt:i4>0</vt:i4>
      </vt:variant>
      <vt:variant>
        <vt:i4>5</vt:i4>
      </vt:variant>
      <vt:variant>
        <vt:lpwstr>mailto:Ssatymkulova@gmail.com</vt:lpwstr>
      </vt:variant>
      <vt:variant>
        <vt:lpwstr/>
      </vt:variant>
      <vt:variant>
        <vt:i4>5832761</vt:i4>
      </vt:variant>
      <vt:variant>
        <vt:i4>285</vt:i4>
      </vt:variant>
      <vt:variant>
        <vt:i4>0</vt:i4>
      </vt:variant>
      <vt:variant>
        <vt:i4>5</vt:i4>
      </vt:variant>
      <vt:variant>
        <vt:lpwstr>mailto:anarbekkyzy.aydana@bk.ru</vt:lpwstr>
      </vt:variant>
      <vt:variant>
        <vt:lpwstr/>
      </vt:variant>
      <vt:variant>
        <vt:i4>2818052</vt:i4>
      </vt:variant>
      <vt:variant>
        <vt:i4>282</vt:i4>
      </vt:variant>
      <vt:variant>
        <vt:i4>0</vt:i4>
      </vt:variant>
      <vt:variant>
        <vt:i4>5</vt:i4>
      </vt:variant>
      <vt:variant>
        <vt:lpwstr>mailto:nasyrovach69@gmail.com</vt:lpwstr>
      </vt:variant>
      <vt:variant>
        <vt:lpwstr/>
      </vt:variant>
      <vt:variant>
        <vt:i4>5832804</vt:i4>
      </vt:variant>
      <vt:variant>
        <vt:i4>279</vt:i4>
      </vt:variant>
      <vt:variant>
        <vt:i4>0</vt:i4>
      </vt:variant>
      <vt:variant>
        <vt:i4>5</vt:i4>
      </vt:variant>
      <vt:variant>
        <vt:lpwstr>mailto:tulemysheva@bk.ru</vt:lpwstr>
      </vt:variant>
      <vt:variant>
        <vt:lpwstr/>
      </vt:variant>
      <vt:variant>
        <vt:i4>917567</vt:i4>
      </vt:variant>
      <vt:variant>
        <vt:i4>276</vt:i4>
      </vt:variant>
      <vt:variant>
        <vt:i4>0</vt:i4>
      </vt:variant>
      <vt:variant>
        <vt:i4>5</vt:i4>
      </vt:variant>
      <vt:variant>
        <vt:lpwstr>mailto:elmiraegrse@gmail.com</vt:lpwstr>
      </vt:variant>
      <vt:variant>
        <vt:lpwstr/>
      </vt:variant>
      <vt:variant>
        <vt:i4>5963808</vt:i4>
      </vt:variant>
      <vt:variant>
        <vt:i4>273</vt:i4>
      </vt:variant>
      <vt:variant>
        <vt:i4>0</vt:i4>
      </vt:variant>
      <vt:variant>
        <vt:i4>5</vt:i4>
      </vt:variant>
      <vt:variant>
        <vt:lpwstr>mailto:gulnaraisakova8@gmail.com</vt:lpwstr>
      </vt:variant>
      <vt:variant>
        <vt:lpwstr/>
      </vt:variant>
      <vt:variant>
        <vt:i4>5701738</vt:i4>
      </vt:variant>
      <vt:variant>
        <vt:i4>270</vt:i4>
      </vt:variant>
      <vt:variant>
        <vt:i4>0</vt:i4>
      </vt:variant>
      <vt:variant>
        <vt:i4>5</vt:i4>
      </vt:variant>
      <vt:variant>
        <vt:lpwstr>mailto:nugumank@mail.ru</vt:lpwstr>
      </vt:variant>
      <vt:variant>
        <vt:lpwstr/>
      </vt:variant>
      <vt:variant>
        <vt:i4>1376288</vt:i4>
      </vt:variant>
      <vt:variant>
        <vt:i4>267</vt:i4>
      </vt:variant>
      <vt:variant>
        <vt:i4>0</vt:i4>
      </vt:variant>
      <vt:variant>
        <vt:i4>5</vt:i4>
      </vt:variant>
      <vt:variant>
        <vt:lpwstr>mailto:janara1977c@gmail.com</vt:lpwstr>
      </vt:variant>
      <vt:variant>
        <vt:lpwstr/>
      </vt:variant>
      <vt:variant>
        <vt:i4>7733315</vt:i4>
      </vt:variant>
      <vt:variant>
        <vt:i4>264</vt:i4>
      </vt:variant>
      <vt:variant>
        <vt:i4>0</vt:i4>
      </vt:variant>
      <vt:variant>
        <vt:i4>5</vt:i4>
      </vt:variant>
      <vt:variant>
        <vt:lpwstr>mailto:abdybachaeva85@mail.ru</vt:lpwstr>
      </vt:variant>
      <vt:variant>
        <vt:lpwstr/>
      </vt:variant>
      <vt:variant>
        <vt:i4>1507380</vt:i4>
      </vt:variant>
      <vt:variant>
        <vt:i4>261</vt:i4>
      </vt:variant>
      <vt:variant>
        <vt:i4>0</vt:i4>
      </vt:variant>
      <vt:variant>
        <vt:i4>5</vt:i4>
      </vt:variant>
      <vt:variant>
        <vt:lpwstr>mailto:nurgulyasagynbaeva75@mail.ru</vt:lpwstr>
      </vt:variant>
      <vt:variant>
        <vt:lpwstr/>
      </vt:variant>
      <vt:variant>
        <vt:i4>7077981</vt:i4>
      </vt:variant>
      <vt:variant>
        <vt:i4>258</vt:i4>
      </vt:variant>
      <vt:variant>
        <vt:i4>0</vt:i4>
      </vt:variant>
      <vt:variant>
        <vt:i4>5</vt:i4>
      </vt:variant>
      <vt:variant>
        <vt:lpwstr>mailto:indiraazhygulova@gmail.com</vt:lpwstr>
      </vt:variant>
      <vt:variant>
        <vt:lpwstr/>
      </vt:variant>
      <vt:variant>
        <vt:i4>4980858</vt:i4>
      </vt:variant>
      <vt:variant>
        <vt:i4>255</vt:i4>
      </vt:variant>
      <vt:variant>
        <vt:i4>0</vt:i4>
      </vt:variant>
      <vt:variant>
        <vt:i4>5</vt:i4>
      </vt:variant>
      <vt:variant>
        <vt:lpwstr>mailto:abazarkulova9388@mail.ru</vt:lpwstr>
      </vt:variant>
      <vt:variant>
        <vt:lpwstr/>
      </vt:variant>
      <vt:variant>
        <vt:i4>4128788</vt:i4>
      </vt:variant>
      <vt:variant>
        <vt:i4>252</vt:i4>
      </vt:variant>
      <vt:variant>
        <vt:i4>0</vt:i4>
      </vt:variant>
      <vt:variant>
        <vt:i4>5</vt:i4>
      </vt:variant>
      <vt:variant>
        <vt:lpwstr>mailto:culudai@mail.ru</vt:lpwstr>
      </vt:variant>
      <vt:variant>
        <vt:lpwstr/>
      </vt:variant>
      <vt:variant>
        <vt:i4>2555910</vt:i4>
      </vt:variant>
      <vt:variant>
        <vt:i4>249</vt:i4>
      </vt:variant>
      <vt:variant>
        <vt:i4>0</vt:i4>
      </vt:variant>
      <vt:variant>
        <vt:i4>5</vt:i4>
      </vt:variant>
      <vt:variant>
        <vt:lpwstr>mailto:aktilek05kgua@gmail.com</vt:lpwstr>
      </vt:variant>
      <vt:variant>
        <vt:lpwstr/>
      </vt:variant>
      <vt:variant>
        <vt:i4>3342419</vt:i4>
      </vt:variant>
      <vt:variant>
        <vt:i4>246</vt:i4>
      </vt:variant>
      <vt:variant>
        <vt:i4>0</vt:i4>
      </vt:variant>
      <vt:variant>
        <vt:i4>5</vt:i4>
      </vt:variant>
      <vt:variant>
        <vt:lpwstr>mailto:aigerim.osmonkulova@mail.ru</vt:lpwstr>
      </vt:variant>
      <vt:variant>
        <vt:lpwstr/>
      </vt:variant>
      <vt:variant>
        <vt:i4>3997779</vt:i4>
      </vt:variant>
      <vt:variant>
        <vt:i4>243</vt:i4>
      </vt:variant>
      <vt:variant>
        <vt:i4>0</vt:i4>
      </vt:variant>
      <vt:variant>
        <vt:i4>5</vt:i4>
      </vt:variant>
      <vt:variant>
        <vt:lpwstr>mailto:didan.n@mail.ru</vt:lpwstr>
      </vt:variant>
      <vt:variant>
        <vt:lpwstr/>
      </vt:variant>
      <vt:variant>
        <vt:i4>4915315</vt:i4>
      </vt:variant>
      <vt:variant>
        <vt:i4>240</vt:i4>
      </vt:variant>
      <vt:variant>
        <vt:i4>0</vt:i4>
      </vt:variant>
      <vt:variant>
        <vt:i4>5</vt:i4>
      </vt:variant>
      <vt:variant>
        <vt:lpwstr>mailto:a.b.aida@list.ru</vt:lpwstr>
      </vt:variant>
      <vt:variant>
        <vt:lpwstr/>
      </vt:variant>
      <vt:variant>
        <vt:i4>2555928</vt:i4>
      </vt:variant>
      <vt:variant>
        <vt:i4>237</vt:i4>
      </vt:variant>
      <vt:variant>
        <vt:i4>0</vt:i4>
      </vt:variant>
      <vt:variant>
        <vt:i4>5</vt:i4>
      </vt:variant>
      <vt:variant>
        <vt:lpwstr>mailto:Mambetalieva1968@bk.ru</vt:lpwstr>
      </vt:variant>
      <vt:variant>
        <vt:lpwstr/>
      </vt:variant>
      <vt:variant>
        <vt:i4>6160504</vt:i4>
      </vt:variant>
      <vt:variant>
        <vt:i4>234</vt:i4>
      </vt:variant>
      <vt:variant>
        <vt:i4>0</vt:i4>
      </vt:variant>
      <vt:variant>
        <vt:i4>5</vt:i4>
      </vt:variant>
      <vt:variant>
        <vt:lpwstr>mailto:Almazzet@list.ru</vt:lpwstr>
      </vt:variant>
      <vt:variant>
        <vt:lpwstr/>
      </vt:variant>
      <vt:variant>
        <vt:i4>5570607</vt:i4>
      </vt:variant>
      <vt:variant>
        <vt:i4>231</vt:i4>
      </vt:variant>
      <vt:variant>
        <vt:i4>0</vt:i4>
      </vt:variant>
      <vt:variant>
        <vt:i4>5</vt:i4>
      </vt:variant>
      <vt:variant>
        <vt:lpwstr>mailto:a.raimbachaev@stat.kg</vt:lpwstr>
      </vt:variant>
      <vt:variant>
        <vt:lpwstr/>
      </vt:variant>
      <vt:variant>
        <vt:i4>2818132</vt:i4>
      </vt:variant>
      <vt:variant>
        <vt:i4>228</vt:i4>
      </vt:variant>
      <vt:variant>
        <vt:i4>0</vt:i4>
      </vt:variant>
      <vt:variant>
        <vt:i4>5</vt:i4>
      </vt:variant>
      <vt:variant>
        <vt:lpwstr>mailto:a.bekturganova@stat.kg</vt:lpwstr>
      </vt:variant>
      <vt:variant>
        <vt:lpwstr/>
      </vt:variant>
      <vt:variant>
        <vt:i4>114</vt:i4>
      </vt:variant>
      <vt:variant>
        <vt:i4>225</vt:i4>
      </vt:variant>
      <vt:variant>
        <vt:i4>0</vt:i4>
      </vt:variant>
      <vt:variant>
        <vt:i4>5</vt:i4>
      </vt:variant>
      <vt:variant>
        <vt:lpwstr>mailto:abike-06@mail.ru</vt:lpwstr>
      </vt:variant>
      <vt:variant>
        <vt:lpwstr/>
      </vt:variant>
      <vt:variant>
        <vt:i4>5701694</vt:i4>
      </vt:variant>
      <vt:variant>
        <vt:i4>222</vt:i4>
      </vt:variant>
      <vt:variant>
        <vt:i4>0</vt:i4>
      </vt:variant>
      <vt:variant>
        <vt:i4>5</vt:i4>
      </vt:variant>
      <vt:variant>
        <vt:lpwstr>mailto:a.jolonbaeva@stat.kg</vt:lpwstr>
      </vt:variant>
      <vt:variant>
        <vt:lpwstr/>
      </vt:variant>
      <vt:variant>
        <vt:i4>1703986</vt:i4>
      </vt:variant>
      <vt:variant>
        <vt:i4>219</vt:i4>
      </vt:variant>
      <vt:variant>
        <vt:i4>0</vt:i4>
      </vt:variant>
      <vt:variant>
        <vt:i4>5</vt:i4>
      </vt:variant>
      <vt:variant>
        <vt:lpwstr>mailto:zholonbaeva@gmail.com</vt:lpwstr>
      </vt:variant>
      <vt:variant>
        <vt:lpwstr/>
      </vt:variant>
      <vt:variant>
        <vt:i4>4128846</vt:i4>
      </vt:variant>
      <vt:variant>
        <vt:i4>216</vt:i4>
      </vt:variant>
      <vt:variant>
        <vt:i4>0</vt:i4>
      </vt:variant>
      <vt:variant>
        <vt:i4>5</vt:i4>
      </vt:variant>
      <vt:variant>
        <vt:lpwstr>mailto:m.mambetova@stat.kg</vt:lpwstr>
      </vt:variant>
      <vt:variant>
        <vt:lpwstr/>
      </vt:variant>
      <vt:variant>
        <vt:i4>3801100</vt:i4>
      </vt:variant>
      <vt:variant>
        <vt:i4>213</vt:i4>
      </vt:variant>
      <vt:variant>
        <vt:i4>0</vt:i4>
      </vt:variant>
      <vt:variant>
        <vt:i4>5</vt:i4>
      </vt:variant>
      <vt:variant>
        <vt:lpwstr>mailto:meerimmambetova86@gmail.com</vt:lpwstr>
      </vt:variant>
      <vt:variant>
        <vt:lpwstr/>
      </vt:variant>
      <vt:variant>
        <vt:i4>8192065</vt:i4>
      </vt:variant>
      <vt:variant>
        <vt:i4>210</vt:i4>
      </vt:variant>
      <vt:variant>
        <vt:i4>0</vt:i4>
      </vt:variant>
      <vt:variant>
        <vt:i4>5</vt:i4>
      </vt:variant>
      <vt:variant>
        <vt:lpwstr>mailto:tanziliya@gmail.com</vt:lpwstr>
      </vt:variant>
      <vt:variant>
        <vt:lpwstr/>
      </vt:variant>
      <vt:variant>
        <vt:i4>5898272</vt:i4>
      </vt:variant>
      <vt:variant>
        <vt:i4>207</vt:i4>
      </vt:variant>
      <vt:variant>
        <vt:i4>0</vt:i4>
      </vt:variant>
      <vt:variant>
        <vt:i4>5</vt:i4>
      </vt:variant>
      <vt:variant>
        <vt:lpwstr>mailto:m.amatova@stat.kg</vt:lpwstr>
      </vt:variant>
      <vt:variant>
        <vt:lpwstr/>
      </vt:variant>
      <vt:variant>
        <vt:i4>1572965</vt:i4>
      </vt:variant>
      <vt:variant>
        <vt:i4>204</vt:i4>
      </vt:variant>
      <vt:variant>
        <vt:i4>0</vt:i4>
      </vt:variant>
      <vt:variant>
        <vt:i4>5</vt:i4>
      </vt:variant>
      <vt:variant>
        <vt:lpwstr>mailto:al.ya2378@mail.ru</vt:lpwstr>
      </vt:variant>
      <vt:variant>
        <vt:lpwstr/>
      </vt:variant>
      <vt:variant>
        <vt:i4>2687067</vt:i4>
      </vt:variant>
      <vt:variant>
        <vt:i4>201</vt:i4>
      </vt:variant>
      <vt:variant>
        <vt:i4>0</vt:i4>
      </vt:variant>
      <vt:variant>
        <vt:i4>5</vt:i4>
      </vt:variant>
      <vt:variant>
        <vt:lpwstr>mailto:a.yacuk@stat.kg</vt:lpwstr>
      </vt:variant>
      <vt:variant>
        <vt:lpwstr/>
      </vt:variant>
      <vt:variant>
        <vt:i4>3997784</vt:i4>
      </vt:variant>
      <vt:variant>
        <vt:i4>198</vt:i4>
      </vt:variant>
      <vt:variant>
        <vt:i4>0</vt:i4>
      </vt:variant>
      <vt:variant>
        <vt:i4>5</vt:i4>
      </vt:variant>
      <vt:variant>
        <vt:lpwstr>mailto:r.husainova55@gmail.com</vt:lpwstr>
      </vt:variant>
      <vt:variant>
        <vt:lpwstr/>
      </vt:variant>
      <vt:variant>
        <vt:i4>3604547</vt:i4>
      </vt:variant>
      <vt:variant>
        <vt:i4>195</vt:i4>
      </vt:variant>
      <vt:variant>
        <vt:i4>0</vt:i4>
      </vt:variant>
      <vt:variant>
        <vt:i4>5</vt:i4>
      </vt:variant>
      <vt:variant>
        <vt:lpwstr>mailto:r.husainova@stat.kg</vt:lpwstr>
      </vt:variant>
      <vt:variant>
        <vt:lpwstr/>
      </vt:variant>
      <vt:variant>
        <vt:i4>5898354</vt:i4>
      </vt:variant>
      <vt:variant>
        <vt:i4>192</vt:i4>
      </vt:variant>
      <vt:variant>
        <vt:i4>0</vt:i4>
      </vt:variant>
      <vt:variant>
        <vt:i4>5</vt:i4>
      </vt:variant>
      <vt:variant>
        <vt:lpwstr>mailto:eliybannikova@mail.ru</vt:lpwstr>
      </vt:variant>
      <vt:variant>
        <vt:lpwstr/>
      </vt:variant>
      <vt:variant>
        <vt:i4>7602245</vt:i4>
      </vt:variant>
      <vt:variant>
        <vt:i4>189</vt:i4>
      </vt:variant>
      <vt:variant>
        <vt:i4>0</vt:i4>
      </vt:variant>
      <vt:variant>
        <vt:i4>5</vt:i4>
      </vt:variant>
      <vt:variant>
        <vt:lpwstr>mailto:rchinarat@gmail.com</vt:lpwstr>
      </vt:variant>
      <vt:variant>
        <vt:lpwstr/>
      </vt:variant>
      <vt:variant>
        <vt:i4>5177382</vt:i4>
      </vt:variant>
      <vt:variant>
        <vt:i4>186</vt:i4>
      </vt:variant>
      <vt:variant>
        <vt:i4>0</vt:i4>
      </vt:variant>
      <vt:variant>
        <vt:i4>5</vt:i4>
      </vt:variant>
      <vt:variant>
        <vt:lpwstr>mailto:z.askarbekova@list.ru</vt:lpwstr>
      </vt:variant>
      <vt:variant>
        <vt:lpwstr/>
      </vt:variant>
      <vt:variant>
        <vt:i4>5439578</vt:i4>
      </vt:variant>
      <vt:variant>
        <vt:i4>183</vt:i4>
      </vt:variant>
      <vt:variant>
        <vt:i4>0</vt:i4>
      </vt:variant>
      <vt:variant>
        <vt:i4>5</vt:i4>
      </vt:variant>
      <vt:variant>
        <vt:lpwstr>mailto:isipk_nsk@mail.ru</vt:lpwstr>
      </vt:variant>
      <vt:variant>
        <vt:lpwstr/>
      </vt:variant>
      <vt:variant>
        <vt:i4>6357081</vt:i4>
      </vt:variant>
      <vt:variant>
        <vt:i4>180</vt:i4>
      </vt:variant>
      <vt:variant>
        <vt:i4>0</vt:i4>
      </vt:variant>
      <vt:variant>
        <vt:i4>5</vt:i4>
      </vt:variant>
      <vt:variant>
        <vt:lpwstr>mailto:nskisipk2022@gmail.com</vt:lpwstr>
      </vt:variant>
      <vt:variant>
        <vt:lpwstr/>
      </vt:variant>
      <vt:variant>
        <vt:i4>6357081</vt:i4>
      </vt:variant>
      <vt:variant>
        <vt:i4>177</vt:i4>
      </vt:variant>
      <vt:variant>
        <vt:i4>0</vt:i4>
      </vt:variant>
      <vt:variant>
        <vt:i4>5</vt:i4>
      </vt:variant>
      <vt:variant>
        <vt:lpwstr>mailto:nskisipk2022@gmail.com</vt:lpwstr>
      </vt:variant>
      <vt:variant>
        <vt:lpwstr/>
      </vt:variant>
      <vt:variant>
        <vt:i4>7077916</vt:i4>
      </vt:variant>
      <vt:variant>
        <vt:i4>174</vt:i4>
      </vt:variant>
      <vt:variant>
        <vt:i4>0</vt:i4>
      </vt:variant>
      <vt:variant>
        <vt:i4>5</vt:i4>
      </vt:variant>
      <vt:variant>
        <vt:lpwstr>mailto:express.jiba@gmail.com</vt:lpwstr>
      </vt:variant>
      <vt:variant>
        <vt:lpwstr/>
      </vt:variant>
      <vt:variant>
        <vt:i4>8061013</vt:i4>
      </vt:variant>
      <vt:variant>
        <vt:i4>171</vt:i4>
      </vt:variant>
      <vt:variant>
        <vt:i4>0</vt:i4>
      </vt:variant>
      <vt:variant>
        <vt:i4>5</vt:i4>
      </vt:variant>
      <vt:variant>
        <vt:lpwstr>mailto:nuripasagynbekova@gmail.com</vt:lpwstr>
      </vt:variant>
      <vt:variant>
        <vt:lpwstr/>
      </vt:variant>
      <vt:variant>
        <vt:i4>6488145</vt:i4>
      </vt:variant>
      <vt:variant>
        <vt:i4>168</vt:i4>
      </vt:variant>
      <vt:variant>
        <vt:i4>0</vt:i4>
      </vt:variant>
      <vt:variant>
        <vt:i4>5</vt:i4>
      </vt:variant>
      <vt:variant>
        <vt:lpwstr>mailto:kulmambetovaperi@gmail.com</vt:lpwstr>
      </vt:variant>
      <vt:variant>
        <vt:lpwstr/>
      </vt:variant>
      <vt:variant>
        <vt:i4>3473478</vt:i4>
      </vt:variant>
      <vt:variant>
        <vt:i4>165</vt:i4>
      </vt:variant>
      <vt:variant>
        <vt:i4>0</vt:i4>
      </vt:variant>
      <vt:variant>
        <vt:i4>5</vt:i4>
      </vt:variant>
      <vt:variant>
        <vt:lpwstr>mailto:J.aralbaeva@stat.kg</vt:lpwstr>
      </vt:variant>
      <vt:variant>
        <vt:lpwstr/>
      </vt:variant>
      <vt:variant>
        <vt:i4>5308519</vt:i4>
      </vt:variant>
      <vt:variant>
        <vt:i4>162</vt:i4>
      </vt:variant>
      <vt:variant>
        <vt:i4>0</vt:i4>
      </vt:variant>
      <vt:variant>
        <vt:i4>5</vt:i4>
      </vt:variant>
      <vt:variant>
        <vt:lpwstr>mailto:gjunushbaeva@stat.kg</vt:lpwstr>
      </vt:variant>
      <vt:variant>
        <vt:lpwstr/>
      </vt:variant>
      <vt:variant>
        <vt:i4>2752536</vt:i4>
      </vt:variant>
      <vt:variant>
        <vt:i4>159</vt:i4>
      </vt:variant>
      <vt:variant>
        <vt:i4>0</vt:i4>
      </vt:variant>
      <vt:variant>
        <vt:i4>5</vt:i4>
      </vt:variant>
      <vt:variant>
        <vt:lpwstr>mailto:akoniukhov@stat.kg</vt:lpwstr>
      </vt:variant>
      <vt:variant>
        <vt:lpwstr/>
      </vt:variant>
      <vt:variant>
        <vt:i4>3997720</vt:i4>
      </vt:variant>
      <vt:variant>
        <vt:i4>156</vt:i4>
      </vt:variant>
      <vt:variant>
        <vt:i4>0</vt:i4>
      </vt:variant>
      <vt:variant>
        <vt:i4>5</vt:i4>
      </vt:variant>
      <vt:variant>
        <vt:lpwstr>mailto:kmatisaeva@stat.kg</vt:lpwstr>
      </vt:variant>
      <vt:variant>
        <vt:lpwstr/>
      </vt:variant>
      <vt:variant>
        <vt:i4>1704033</vt:i4>
      </vt:variant>
      <vt:variant>
        <vt:i4>153</vt:i4>
      </vt:variant>
      <vt:variant>
        <vt:i4>0</vt:i4>
      </vt:variant>
      <vt:variant>
        <vt:i4>5</vt:i4>
      </vt:variant>
      <vt:variant>
        <vt:lpwstr>mailto:stat1@stat.kg</vt:lpwstr>
      </vt:variant>
      <vt:variant>
        <vt:lpwstr/>
      </vt:variant>
      <vt:variant>
        <vt:i4>5898345</vt:i4>
      </vt:variant>
      <vt:variant>
        <vt:i4>150</vt:i4>
      </vt:variant>
      <vt:variant>
        <vt:i4>0</vt:i4>
      </vt:variant>
      <vt:variant>
        <vt:i4>5</vt:i4>
      </vt:variant>
      <vt:variant>
        <vt:lpwstr>mailto:efilatova@stat.kg</vt:lpwstr>
      </vt:variant>
      <vt:variant>
        <vt:lpwstr/>
      </vt:variant>
      <vt:variant>
        <vt:i4>6750284</vt:i4>
      </vt:variant>
      <vt:variant>
        <vt:i4>147</vt:i4>
      </vt:variant>
      <vt:variant>
        <vt:i4>0</vt:i4>
      </vt:variant>
      <vt:variant>
        <vt:i4>5</vt:i4>
      </vt:variant>
      <vt:variant>
        <vt:lpwstr>mailto:toktogulovmalika@gmail.com</vt:lpwstr>
      </vt:variant>
      <vt:variant>
        <vt:lpwstr/>
      </vt:variant>
      <vt:variant>
        <vt:i4>5898354</vt:i4>
      </vt:variant>
      <vt:variant>
        <vt:i4>144</vt:i4>
      </vt:variant>
      <vt:variant>
        <vt:i4>0</vt:i4>
      </vt:variant>
      <vt:variant>
        <vt:i4>5</vt:i4>
      </vt:variant>
      <vt:variant>
        <vt:lpwstr>mailto:nybykeeva@stat.kg</vt:lpwstr>
      </vt:variant>
      <vt:variant>
        <vt:lpwstr/>
      </vt:variant>
      <vt:variant>
        <vt:i4>3145750</vt:i4>
      </vt:variant>
      <vt:variant>
        <vt:i4>141</vt:i4>
      </vt:variant>
      <vt:variant>
        <vt:i4>0</vt:i4>
      </vt:variant>
      <vt:variant>
        <vt:i4>5</vt:i4>
      </vt:variant>
      <vt:variant>
        <vt:lpwstr>mailto:jadilbekova@stat.kg</vt:lpwstr>
      </vt:variant>
      <vt:variant>
        <vt:lpwstr/>
      </vt:variant>
      <vt:variant>
        <vt:i4>6029423</vt:i4>
      </vt:variant>
      <vt:variant>
        <vt:i4>138</vt:i4>
      </vt:variant>
      <vt:variant>
        <vt:i4>0</vt:i4>
      </vt:variant>
      <vt:variant>
        <vt:i4>5</vt:i4>
      </vt:variant>
      <vt:variant>
        <vt:lpwstr>mailto:aakmatova@stat.kg</vt:lpwstr>
      </vt:variant>
      <vt:variant>
        <vt:lpwstr/>
      </vt:variant>
      <vt:variant>
        <vt:i4>4915235</vt:i4>
      </vt:variant>
      <vt:variant>
        <vt:i4>135</vt:i4>
      </vt:variant>
      <vt:variant>
        <vt:i4>0</vt:i4>
      </vt:variant>
      <vt:variant>
        <vt:i4>5</vt:i4>
      </vt:variant>
      <vt:variant>
        <vt:lpwstr>mailto:a-Belekov@stat.kg</vt:lpwstr>
      </vt:variant>
      <vt:variant>
        <vt:lpwstr/>
      </vt:variant>
      <vt:variant>
        <vt:i4>65598</vt:i4>
      </vt:variant>
      <vt:variant>
        <vt:i4>132</vt:i4>
      </vt:variant>
      <vt:variant>
        <vt:i4>0</vt:i4>
      </vt:variant>
      <vt:variant>
        <vt:i4>5</vt:i4>
      </vt:variant>
      <vt:variant>
        <vt:lpwstr>mailto:saliataalaibekkyzy1991@gmail.com</vt:lpwstr>
      </vt:variant>
      <vt:variant>
        <vt:lpwstr/>
      </vt:variant>
      <vt:variant>
        <vt:i4>4391025</vt:i4>
      </vt:variant>
      <vt:variant>
        <vt:i4>129</vt:i4>
      </vt:variant>
      <vt:variant>
        <vt:i4>0</vt:i4>
      </vt:variant>
      <vt:variant>
        <vt:i4>5</vt:i4>
      </vt:variant>
      <vt:variant>
        <vt:lpwstr>mailto:vbatehina@stat.kg</vt:lpwstr>
      </vt:variant>
      <vt:variant>
        <vt:lpwstr/>
      </vt:variant>
      <vt:variant>
        <vt:i4>2490454</vt:i4>
      </vt:variant>
      <vt:variant>
        <vt:i4>126</vt:i4>
      </vt:variant>
      <vt:variant>
        <vt:i4>0</vt:i4>
      </vt:variant>
      <vt:variant>
        <vt:i4>5</vt:i4>
      </vt:variant>
      <vt:variant>
        <vt:lpwstr>mailto:r.chekelova@stat.kg</vt:lpwstr>
      </vt:variant>
      <vt:variant>
        <vt:lpwstr/>
      </vt:variant>
      <vt:variant>
        <vt:i4>1704033</vt:i4>
      </vt:variant>
      <vt:variant>
        <vt:i4>123</vt:i4>
      </vt:variant>
      <vt:variant>
        <vt:i4>0</vt:i4>
      </vt:variant>
      <vt:variant>
        <vt:i4>5</vt:i4>
      </vt:variant>
      <vt:variant>
        <vt:lpwstr>mailto:stat1@stat.kg</vt:lpwstr>
      </vt:variant>
      <vt:variant>
        <vt:lpwstr/>
      </vt:variant>
      <vt:variant>
        <vt:i4>7143505</vt:i4>
      </vt:variant>
      <vt:variant>
        <vt:i4>120</vt:i4>
      </vt:variant>
      <vt:variant>
        <vt:i4>0</vt:i4>
      </vt:variant>
      <vt:variant>
        <vt:i4>5</vt:i4>
      </vt:variant>
      <vt:variant>
        <vt:lpwstr>mailto:taalayz@inbox.ru</vt:lpwstr>
      </vt:variant>
      <vt:variant>
        <vt:lpwstr/>
      </vt:variant>
      <vt:variant>
        <vt:i4>2818113</vt:i4>
      </vt:variant>
      <vt:variant>
        <vt:i4>117</vt:i4>
      </vt:variant>
      <vt:variant>
        <vt:i4>0</vt:i4>
      </vt:variant>
      <vt:variant>
        <vt:i4>5</vt:i4>
      </vt:variant>
      <vt:variant>
        <vt:lpwstr>mailto:pmu.management@stat.kg</vt:lpwstr>
      </vt:variant>
      <vt:variant>
        <vt:lpwstr/>
      </vt:variant>
      <vt:variant>
        <vt:i4>5373995</vt:i4>
      </vt:variant>
      <vt:variant>
        <vt:i4>114</vt:i4>
      </vt:variant>
      <vt:variant>
        <vt:i4>0</vt:i4>
      </vt:variant>
      <vt:variant>
        <vt:i4>5</vt:i4>
      </vt:variant>
      <vt:variant>
        <vt:lpwstr>mailto:Anarbaev-2022@gmail.ru</vt:lpwstr>
      </vt:variant>
      <vt:variant>
        <vt:lpwstr/>
      </vt:variant>
      <vt:variant>
        <vt:i4>7340103</vt:i4>
      </vt:variant>
      <vt:variant>
        <vt:i4>111</vt:i4>
      </vt:variant>
      <vt:variant>
        <vt:i4>0</vt:i4>
      </vt:variant>
      <vt:variant>
        <vt:i4>5</vt:i4>
      </vt:variant>
      <vt:variant>
        <vt:lpwstr>mailto:syrtbaikyzybermet@gmail.com</vt:lpwstr>
      </vt:variant>
      <vt:variant>
        <vt:lpwstr/>
      </vt:variant>
      <vt:variant>
        <vt:i4>1376288</vt:i4>
      </vt:variant>
      <vt:variant>
        <vt:i4>108</vt:i4>
      </vt:variant>
      <vt:variant>
        <vt:i4>0</vt:i4>
      </vt:variant>
      <vt:variant>
        <vt:i4>5</vt:i4>
      </vt:variant>
      <vt:variant>
        <vt:lpwstr>mailto:shatenova77@bk.ru</vt:lpwstr>
      </vt:variant>
      <vt:variant>
        <vt:lpwstr/>
      </vt:variant>
      <vt:variant>
        <vt:i4>4915306</vt:i4>
      </vt:variant>
      <vt:variant>
        <vt:i4>105</vt:i4>
      </vt:variant>
      <vt:variant>
        <vt:i4>0</vt:i4>
      </vt:variant>
      <vt:variant>
        <vt:i4>5</vt:i4>
      </vt:variant>
      <vt:variant>
        <vt:lpwstr>mailto:anurbaeva@stat.kg</vt:lpwstr>
      </vt:variant>
      <vt:variant>
        <vt:lpwstr/>
      </vt:variant>
      <vt:variant>
        <vt:i4>3604496</vt:i4>
      </vt:variant>
      <vt:variant>
        <vt:i4>102</vt:i4>
      </vt:variant>
      <vt:variant>
        <vt:i4>0</vt:i4>
      </vt:variant>
      <vt:variant>
        <vt:i4>5</vt:i4>
      </vt:variant>
      <vt:variant>
        <vt:lpwstr>mailto:aizengulova@stat.kg</vt:lpwstr>
      </vt:variant>
      <vt:variant>
        <vt:lpwstr/>
      </vt:variant>
      <vt:variant>
        <vt:i4>7143498</vt:i4>
      </vt:variant>
      <vt:variant>
        <vt:i4>99</vt:i4>
      </vt:variant>
      <vt:variant>
        <vt:i4>0</vt:i4>
      </vt:variant>
      <vt:variant>
        <vt:i4>5</vt:i4>
      </vt:variant>
      <vt:variant>
        <vt:lpwstr>mailto:orokova68@bk.ru</vt:lpwstr>
      </vt:variant>
      <vt:variant>
        <vt:lpwstr/>
      </vt:variant>
      <vt:variant>
        <vt:i4>3997701</vt:i4>
      </vt:variant>
      <vt:variant>
        <vt:i4>96</vt:i4>
      </vt:variant>
      <vt:variant>
        <vt:i4>0</vt:i4>
      </vt:variant>
      <vt:variant>
        <vt:i4>5</vt:i4>
      </vt:variant>
      <vt:variant>
        <vt:lpwstr>mailto:g.satybekova@stat</vt:lpwstr>
      </vt:variant>
      <vt:variant>
        <vt:lpwstr/>
      </vt:variant>
      <vt:variant>
        <vt:i4>6094952</vt:i4>
      </vt:variant>
      <vt:variant>
        <vt:i4>93</vt:i4>
      </vt:variant>
      <vt:variant>
        <vt:i4>0</vt:i4>
      </vt:variant>
      <vt:variant>
        <vt:i4>5</vt:i4>
      </vt:variant>
      <vt:variant>
        <vt:lpwstr>mailto:azharkynbaeva@stat.kg</vt:lpwstr>
      </vt:variant>
      <vt:variant>
        <vt:lpwstr/>
      </vt:variant>
      <vt:variant>
        <vt:i4>5832830</vt:i4>
      </vt:variant>
      <vt:variant>
        <vt:i4>90</vt:i4>
      </vt:variant>
      <vt:variant>
        <vt:i4>0</vt:i4>
      </vt:variant>
      <vt:variant>
        <vt:i4>5</vt:i4>
      </vt:variant>
      <vt:variant>
        <vt:lpwstr>mailto:eduishembaeva@stat.kg</vt:lpwstr>
      </vt:variant>
      <vt:variant>
        <vt:lpwstr/>
      </vt:variant>
      <vt:variant>
        <vt:i4>6225980</vt:i4>
      </vt:variant>
      <vt:variant>
        <vt:i4>87</vt:i4>
      </vt:variant>
      <vt:variant>
        <vt:i4>0</vt:i4>
      </vt:variant>
      <vt:variant>
        <vt:i4>5</vt:i4>
      </vt:variant>
      <vt:variant>
        <vt:lpwstr>mailto:b.okenova@stat.kg</vt:lpwstr>
      </vt:variant>
      <vt:variant>
        <vt:lpwstr/>
      </vt:variant>
      <vt:variant>
        <vt:i4>5505142</vt:i4>
      </vt:variant>
      <vt:variant>
        <vt:i4>84</vt:i4>
      </vt:variant>
      <vt:variant>
        <vt:i4>0</vt:i4>
      </vt:variant>
      <vt:variant>
        <vt:i4>5</vt:i4>
      </vt:variant>
      <vt:variant>
        <vt:lpwstr>mailto:emykambetova@stat.kg</vt:lpwstr>
      </vt:variant>
      <vt:variant>
        <vt:lpwstr/>
      </vt:variant>
      <vt:variant>
        <vt:i4>3670030</vt:i4>
      </vt:variant>
      <vt:variant>
        <vt:i4>81</vt:i4>
      </vt:variant>
      <vt:variant>
        <vt:i4>0</vt:i4>
      </vt:variant>
      <vt:variant>
        <vt:i4>5</vt:i4>
      </vt:variant>
      <vt:variant>
        <vt:lpwstr>mailto:stalantova@stat.kg</vt:lpwstr>
      </vt:variant>
      <vt:variant>
        <vt:lpwstr/>
      </vt:variant>
      <vt:variant>
        <vt:i4>5505142</vt:i4>
      </vt:variant>
      <vt:variant>
        <vt:i4>78</vt:i4>
      </vt:variant>
      <vt:variant>
        <vt:i4>0</vt:i4>
      </vt:variant>
      <vt:variant>
        <vt:i4>5</vt:i4>
      </vt:variant>
      <vt:variant>
        <vt:lpwstr>mailto:emykambetova@stat.kg</vt:lpwstr>
      </vt:variant>
      <vt:variant>
        <vt:lpwstr/>
      </vt:variant>
      <vt:variant>
        <vt:i4>3670030</vt:i4>
      </vt:variant>
      <vt:variant>
        <vt:i4>75</vt:i4>
      </vt:variant>
      <vt:variant>
        <vt:i4>0</vt:i4>
      </vt:variant>
      <vt:variant>
        <vt:i4>5</vt:i4>
      </vt:variant>
      <vt:variant>
        <vt:lpwstr>mailto:stalantova@stat.kg</vt:lpwstr>
      </vt:variant>
      <vt:variant>
        <vt:lpwstr/>
      </vt:variant>
      <vt:variant>
        <vt:i4>5242932</vt:i4>
      </vt:variant>
      <vt:variant>
        <vt:i4>72</vt:i4>
      </vt:variant>
      <vt:variant>
        <vt:i4>0</vt:i4>
      </vt:variant>
      <vt:variant>
        <vt:i4>5</vt:i4>
      </vt:variant>
      <vt:variant>
        <vt:lpwstr>mailto:Region.stat19@mail.ru</vt:lpwstr>
      </vt:variant>
      <vt:variant>
        <vt:lpwstr/>
      </vt:variant>
      <vt:variant>
        <vt:i4>262168</vt:i4>
      </vt:variant>
      <vt:variant>
        <vt:i4>69</vt:i4>
      </vt:variant>
      <vt:variant>
        <vt:i4>0</vt:i4>
      </vt:variant>
      <vt:variant>
        <vt:i4>5</vt:i4>
      </vt:variant>
      <vt:variant>
        <vt:lpwstr>mailto:azamat_sulaymanov@bk.ru</vt:lpwstr>
      </vt:variant>
      <vt:variant>
        <vt:lpwstr/>
      </vt:variant>
      <vt:variant>
        <vt:i4>5111913</vt:i4>
      </vt:variant>
      <vt:variant>
        <vt:i4>66</vt:i4>
      </vt:variant>
      <vt:variant>
        <vt:i4>0</vt:i4>
      </vt:variant>
      <vt:variant>
        <vt:i4>5</vt:i4>
      </vt:variant>
      <vt:variant>
        <vt:lpwstr>mailto:chturdubaeva@stat.kg</vt:lpwstr>
      </vt:variant>
      <vt:variant>
        <vt:lpwstr/>
      </vt:variant>
      <vt:variant>
        <vt:i4>5308515</vt:i4>
      </vt:variant>
      <vt:variant>
        <vt:i4>63</vt:i4>
      </vt:variant>
      <vt:variant>
        <vt:i4>0</vt:i4>
      </vt:variant>
      <vt:variant>
        <vt:i4>5</vt:i4>
      </vt:variant>
      <vt:variant>
        <vt:lpwstr>mailto:aizadakerimbaefa@mail.ru</vt:lpwstr>
      </vt:variant>
      <vt:variant>
        <vt:lpwstr/>
      </vt:variant>
      <vt:variant>
        <vt:i4>3080214</vt:i4>
      </vt:variant>
      <vt:variant>
        <vt:i4>60</vt:i4>
      </vt:variant>
      <vt:variant>
        <vt:i4>0</vt:i4>
      </vt:variant>
      <vt:variant>
        <vt:i4>5</vt:i4>
      </vt:variant>
      <vt:variant>
        <vt:lpwstr>mailto:Akudakeeva@stat.kg</vt:lpwstr>
      </vt:variant>
      <vt:variant>
        <vt:lpwstr/>
      </vt:variant>
      <vt:variant>
        <vt:i4>5767292</vt:i4>
      </vt:variant>
      <vt:variant>
        <vt:i4>57</vt:i4>
      </vt:variant>
      <vt:variant>
        <vt:i4>0</vt:i4>
      </vt:variant>
      <vt:variant>
        <vt:i4>5</vt:i4>
      </vt:variant>
      <vt:variant>
        <vt:lpwstr>mailto:erulan.azimov@mail</vt:lpwstr>
      </vt:variant>
      <vt:variant>
        <vt:lpwstr/>
      </vt:variant>
      <vt:variant>
        <vt:i4>3473432</vt:i4>
      </vt:variant>
      <vt:variant>
        <vt:i4>54</vt:i4>
      </vt:variant>
      <vt:variant>
        <vt:i4>0</vt:i4>
      </vt:variant>
      <vt:variant>
        <vt:i4>5</vt:i4>
      </vt:variant>
      <vt:variant>
        <vt:lpwstr>mailto:j.maatkulova@stat</vt:lpwstr>
      </vt:variant>
      <vt:variant>
        <vt:lpwstr/>
      </vt:variant>
      <vt:variant>
        <vt:i4>3407882</vt:i4>
      </vt:variant>
      <vt:variant>
        <vt:i4>51</vt:i4>
      </vt:variant>
      <vt:variant>
        <vt:i4>0</vt:i4>
      </vt:variant>
      <vt:variant>
        <vt:i4>5</vt:i4>
      </vt:variant>
      <vt:variant>
        <vt:lpwstr>mailto:a.joldosheva@stat</vt:lpwstr>
      </vt:variant>
      <vt:variant>
        <vt:lpwstr/>
      </vt:variant>
      <vt:variant>
        <vt:i4>5439611</vt:i4>
      </vt:variant>
      <vt:variant>
        <vt:i4>48</vt:i4>
      </vt:variant>
      <vt:variant>
        <vt:i4>0</vt:i4>
      </vt:variant>
      <vt:variant>
        <vt:i4>5</vt:i4>
      </vt:variant>
      <vt:variant>
        <vt:lpwstr>mailto:jkubanichbek@stat.kg</vt:lpwstr>
      </vt:variant>
      <vt:variant>
        <vt:lpwstr/>
      </vt:variant>
      <vt:variant>
        <vt:i4>7667724</vt:i4>
      </vt:variant>
      <vt:variant>
        <vt:i4>45</vt:i4>
      </vt:variant>
      <vt:variant>
        <vt:i4>0</vt:i4>
      </vt:variant>
      <vt:variant>
        <vt:i4>5</vt:i4>
      </vt:variant>
      <vt:variant>
        <vt:lpwstr>mailto:asankanova515@gmail.com</vt:lpwstr>
      </vt:variant>
      <vt:variant>
        <vt:lpwstr/>
      </vt:variant>
      <vt:variant>
        <vt:i4>3997712</vt:i4>
      </vt:variant>
      <vt:variant>
        <vt:i4>42</vt:i4>
      </vt:variant>
      <vt:variant>
        <vt:i4>0</vt:i4>
      </vt:variant>
      <vt:variant>
        <vt:i4>5</vt:i4>
      </vt:variant>
      <vt:variant>
        <vt:lpwstr>mailto:s.butumbaeva@stat</vt:lpwstr>
      </vt:variant>
      <vt:variant>
        <vt:lpwstr/>
      </vt:variant>
      <vt:variant>
        <vt:i4>6357075</vt:i4>
      </vt:variant>
      <vt:variant>
        <vt:i4>39</vt:i4>
      </vt:variant>
      <vt:variant>
        <vt:i4>0</vt:i4>
      </vt:variant>
      <vt:variant>
        <vt:i4>5</vt:i4>
      </vt:variant>
      <vt:variant>
        <vt:lpwstr>mailto:b.supataeva@stat</vt:lpwstr>
      </vt:variant>
      <vt:variant>
        <vt:lpwstr/>
      </vt:variant>
      <vt:variant>
        <vt:i4>4653178</vt:i4>
      </vt:variant>
      <vt:variant>
        <vt:i4>36</vt:i4>
      </vt:variant>
      <vt:variant>
        <vt:i4>0</vt:i4>
      </vt:variant>
      <vt:variant>
        <vt:i4>5</vt:i4>
      </vt:variant>
      <vt:variant>
        <vt:lpwstr>mailto:amambetalieva@stat.kg</vt:lpwstr>
      </vt:variant>
      <vt:variant>
        <vt:lpwstr/>
      </vt:variant>
      <vt:variant>
        <vt:i4>3866625</vt:i4>
      </vt:variant>
      <vt:variant>
        <vt:i4>33</vt:i4>
      </vt:variant>
      <vt:variant>
        <vt:i4>0</vt:i4>
      </vt:variant>
      <vt:variant>
        <vt:i4>5</vt:i4>
      </vt:variant>
      <vt:variant>
        <vt:lpwstr>mailto:g.omoralieva@stat</vt:lpwstr>
      </vt:variant>
      <vt:variant>
        <vt:lpwstr/>
      </vt:variant>
      <vt:variant>
        <vt:i4>4194402</vt:i4>
      </vt:variant>
      <vt:variant>
        <vt:i4>30</vt:i4>
      </vt:variant>
      <vt:variant>
        <vt:i4>0</vt:i4>
      </vt:variant>
      <vt:variant>
        <vt:i4>5</vt:i4>
      </vt:variant>
      <vt:variant>
        <vt:lpwstr>mailto:arynov.2018@inbox</vt:lpwstr>
      </vt:variant>
      <vt:variant>
        <vt:lpwstr/>
      </vt:variant>
      <vt:variant>
        <vt:i4>655460</vt:i4>
      </vt:variant>
      <vt:variant>
        <vt:i4>27</vt:i4>
      </vt:variant>
      <vt:variant>
        <vt:i4>0</vt:i4>
      </vt:variant>
      <vt:variant>
        <vt:i4>5</vt:i4>
      </vt:variant>
      <vt:variant>
        <vt:lpwstr>mailto:Zh.dubanaeva@mail.ru</vt:lpwstr>
      </vt:variant>
      <vt:variant>
        <vt:lpwstr/>
      </vt:variant>
      <vt:variant>
        <vt:i4>5701731</vt:i4>
      </vt:variant>
      <vt:variant>
        <vt:i4>24</vt:i4>
      </vt:variant>
      <vt:variant>
        <vt:i4>0</vt:i4>
      </vt:variant>
      <vt:variant>
        <vt:i4>5</vt:i4>
      </vt:variant>
      <vt:variant>
        <vt:lpwstr>mailto:gmursabekova@stat.kg</vt:lpwstr>
      </vt:variant>
      <vt:variant>
        <vt:lpwstr/>
      </vt:variant>
      <vt:variant>
        <vt:i4>1376307</vt:i4>
      </vt:variant>
      <vt:variant>
        <vt:i4>21</vt:i4>
      </vt:variant>
      <vt:variant>
        <vt:i4>0</vt:i4>
      </vt:variant>
      <vt:variant>
        <vt:i4>5</vt:i4>
      </vt:variant>
      <vt:variant>
        <vt:lpwstr>mailto:myrzakmatovaestera@gmail.com</vt:lpwstr>
      </vt:variant>
      <vt:variant>
        <vt:lpwstr/>
      </vt:variant>
      <vt:variant>
        <vt:i4>2424855</vt:i4>
      </vt:variant>
      <vt:variant>
        <vt:i4>18</vt:i4>
      </vt:variant>
      <vt:variant>
        <vt:i4>0</vt:i4>
      </vt:variant>
      <vt:variant>
        <vt:i4>5</vt:i4>
      </vt:variant>
      <vt:variant>
        <vt:lpwstr>mailto:Chinara1970@list.ru</vt:lpwstr>
      </vt:variant>
      <vt:variant>
        <vt:lpwstr/>
      </vt:variant>
      <vt:variant>
        <vt:i4>5636145</vt:i4>
      </vt:variant>
      <vt:variant>
        <vt:i4>15</vt:i4>
      </vt:variant>
      <vt:variant>
        <vt:i4>0</vt:i4>
      </vt:variant>
      <vt:variant>
        <vt:i4>5</vt:i4>
      </vt:variant>
      <vt:variant>
        <vt:lpwstr>mailto:t.mambetaliev@stat.kg</vt:lpwstr>
      </vt:variant>
      <vt:variant>
        <vt:lpwstr/>
      </vt:variant>
      <vt:variant>
        <vt:i4>5963896</vt:i4>
      </vt:variant>
      <vt:variant>
        <vt:i4>12</vt:i4>
      </vt:variant>
      <vt:variant>
        <vt:i4>0</vt:i4>
      </vt:variant>
      <vt:variant>
        <vt:i4>5</vt:i4>
      </vt:variant>
      <vt:variant>
        <vt:lpwstr>mailto:a.mamanova@stat</vt:lpwstr>
      </vt:variant>
      <vt:variant>
        <vt:lpwstr/>
      </vt:variant>
      <vt:variant>
        <vt:i4>4194415</vt:i4>
      </vt:variant>
      <vt:variant>
        <vt:i4>9</vt:i4>
      </vt:variant>
      <vt:variant>
        <vt:i4>0</vt:i4>
      </vt:variant>
      <vt:variant>
        <vt:i4>5</vt:i4>
      </vt:variant>
      <vt:variant>
        <vt:lpwstr>mailto:bturatbekova@stat.kg</vt:lpwstr>
      </vt:variant>
      <vt:variant>
        <vt:lpwstr/>
      </vt:variant>
      <vt:variant>
        <vt:i4>3145786</vt:i4>
      </vt:variant>
      <vt:variant>
        <vt:i4>6</vt:i4>
      </vt:variant>
      <vt:variant>
        <vt:i4>0</vt:i4>
      </vt:variant>
      <vt:variant>
        <vt:i4>5</vt:i4>
      </vt:variant>
      <vt:variant>
        <vt:lpwstr>mailto:asel.izat_68@</vt:lpwstr>
      </vt:variant>
      <vt:variant>
        <vt:lpwstr/>
      </vt:variant>
      <vt:variant>
        <vt:i4>3538968</vt:i4>
      </vt:variant>
      <vt:variant>
        <vt:i4>3</vt:i4>
      </vt:variant>
      <vt:variant>
        <vt:i4>0</vt:i4>
      </vt:variant>
      <vt:variant>
        <vt:i4>5</vt:i4>
      </vt:variant>
      <vt:variant>
        <vt:lpwstr>mailto:j.ajieva@stat</vt:lpwstr>
      </vt:variant>
      <vt:variant>
        <vt:lpwstr/>
      </vt:variant>
      <vt:variant>
        <vt:i4>2490376</vt:i4>
      </vt:variant>
      <vt:variant>
        <vt:i4>0</vt:i4>
      </vt:variant>
      <vt:variant>
        <vt:i4>0</vt:i4>
      </vt:variant>
      <vt:variant>
        <vt:i4>5</vt:i4>
      </vt:variant>
      <vt:variant>
        <vt:lpwstr>mailto:ealymkulova@stat.kg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 Абдыкадырова</dc:creator>
  <cp:keywords/>
  <dc:description/>
  <cp:lastModifiedBy>Dakina</cp:lastModifiedBy>
  <cp:revision>2</cp:revision>
  <cp:lastPrinted>2025-05-30T05:19:00Z</cp:lastPrinted>
  <dcterms:created xsi:type="dcterms:W3CDTF">2025-07-09T05:44:00Z</dcterms:created>
  <dcterms:modified xsi:type="dcterms:W3CDTF">2025-07-09T05:44:00Z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C4B59C9FDE864F688953A0E281B5F8AD_12</vt:lpwstr>
  </property>
</Properties>
</file>